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3652" w14:textId="2FDF769C" w:rsidR="0083597B" w:rsidRPr="00710D28" w:rsidRDefault="00A716A9" w:rsidP="00CF555D">
      <w:pPr>
        <w:ind w:left="360"/>
        <w:jc w:val="center"/>
        <w:rPr>
          <w:rFonts w:ascii="Arial" w:hAnsi="Arial" w:cs="Arial"/>
          <w:b/>
        </w:rPr>
      </w:pPr>
      <w:r w:rsidRPr="00710D28">
        <w:rPr>
          <w:rFonts w:ascii="Arial" w:hAnsi="Arial" w:cs="Arial"/>
          <w:noProof/>
        </w:rPr>
        <w:drawing>
          <wp:anchor distT="0" distB="0" distL="114300" distR="114300" simplePos="0" relativeHeight="251658240" behindDoc="1" locked="0" layoutInCell="1" allowOverlap="1" wp14:anchorId="3FF92039" wp14:editId="327D372B">
            <wp:simplePos x="0" y="0"/>
            <wp:positionH relativeFrom="margin">
              <wp:align>left</wp:align>
            </wp:positionH>
            <wp:positionV relativeFrom="paragraph">
              <wp:posOffset>77032</wp:posOffset>
            </wp:positionV>
            <wp:extent cx="5894705" cy="8639139"/>
            <wp:effectExtent l="0" t="0" r="0" b="0"/>
            <wp:wrapNone/>
            <wp:docPr id="1950442506" name="drawing"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42506" name="drawing" descr="Forma&#10;&#10;El contenido generado por IA puede ser incorrecto."/>
                    <pic:cNvPicPr/>
                  </pic:nvPicPr>
                  <pic:blipFill>
                    <a:blip r:embed="rId13">
                      <a:extLst>
                        <a:ext uri="{28A0092B-C50C-407E-A947-70E740481C1C}">
                          <a14:useLocalDpi xmlns:a14="http://schemas.microsoft.com/office/drawing/2010/main" val="0"/>
                        </a:ext>
                      </a:extLst>
                    </a:blip>
                    <a:stretch>
                      <a:fillRect/>
                    </a:stretch>
                  </pic:blipFill>
                  <pic:spPr>
                    <a:xfrm>
                      <a:off x="0" y="0"/>
                      <a:ext cx="5894705" cy="8639139"/>
                    </a:xfrm>
                    <a:prstGeom prst="rect">
                      <a:avLst/>
                    </a:prstGeom>
                  </pic:spPr>
                </pic:pic>
              </a:graphicData>
            </a:graphic>
            <wp14:sizeRelH relativeFrom="page">
              <wp14:pctWidth>0</wp14:pctWidth>
            </wp14:sizeRelH>
            <wp14:sizeRelV relativeFrom="page">
              <wp14:pctHeight>0</wp14:pctHeight>
            </wp14:sizeRelV>
          </wp:anchor>
        </w:drawing>
      </w:r>
    </w:p>
    <w:p w14:paraId="72D13B40" w14:textId="7E6BC514" w:rsidR="0083597B" w:rsidRPr="00710D28" w:rsidRDefault="0083597B" w:rsidP="008F2C59">
      <w:pPr>
        <w:ind w:left="360"/>
        <w:jc w:val="both"/>
        <w:rPr>
          <w:rFonts w:ascii="Arial" w:hAnsi="Arial" w:cs="Arial"/>
          <w:sz w:val="20"/>
          <w:szCs w:val="20"/>
        </w:rPr>
      </w:pPr>
    </w:p>
    <w:p w14:paraId="3CF9B414" w14:textId="4F5D7D47" w:rsidR="0083597B" w:rsidRPr="00710D28" w:rsidRDefault="0083597B" w:rsidP="008F2C59">
      <w:pPr>
        <w:ind w:left="360"/>
        <w:jc w:val="both"/>
        <w:rPr>
          <w:rFonts w:ascii="Arial" w:hAnsi="Arial" w:cs="Arial"/>
          <w:sz w:val="20"/>
          <w:szCs w:val="20"/>
        </w:rPr>
      </w:pPr>
    </w:p>
    <w:p w14:paraId="617308FA" w14:textId="0C8E9D53" w:rsidR="0083597B" w:rsidRPr="00710D28" w:rsidRDefault="0083597B" w:rsidP="008F2C59">
      <w:pPr>
        <w:ind w:left="360"/>
        <w:jc w:val="both"/>
        <w:rPr>
          <w:rFonts w:ascii="Arial" w:hAnsi="Arial" w:cs="Arial"/>
          <w:sz w:val="20"/>
          <w:szCs w:val="20"/>
        </w:rPr>
      </w:pPr>
    </w:p>
    <w:p w14:paraId="452658D1" w14:textId="77777777" w:rsidR="0083597B" w:rsidRPr="00710D28" w:rsidRDefault="0083597B" w:rsidP="008F2C59">
      <w:pPr>
        <w:ind w:left="360"/>
        <w:jc w:val="both"/>
        <w:rPr>
          <w:rFonts w:ascii="Arial" w:hAnsi="Arial" w:cs="Arial"/>
          <w:sz w:val="20"/>
          <w:szCs w:val="20"/>
        </w:rPr>
      </w:pPr>
    </w:p>
    <w:p w14:paraId="497A3595" w14:textId="77777777" w:rsidR="0083597B" w:rsidRPr="00710D28" w:rsidRDefault="0083597B" w:rsidP="008F2C59">
      <w:pPr>
        <w:ind w:left="360"/>
        <w:jc w:val="both"/>
        <w:rPr>
          <w:rFonts w:ascii="Arial" w:hAnsi="Arial" w:cs="Arial"/>
          <w:sz w:val="20"/>
          <w:szCs w:val="20"/>
        </w:rPr>
      </w:pPr>
    </w:p>
    <w:p w14:paraId="5BA80CE8" w14:textId="77777777" w:rsidR="0083597B" w:rsidRPr="00710D28" w:rsidRDefault="0083597B" w:rsidP="008F2C59">
      <w:pPr>
        <w:ind w:left="360"/>
        <w:jc w:val="both"/>
        <w:rPr>
          <w:rFonts w:ascii="Arial" w:hAnsi="Arial" w:cs="Arial"/>
          <w:sz w:val="20"/>
          <w:szCs w:val="20"/>
        </w:rPr>
      </w:pPr>
    </w:p>
    <w:p w14:paraId="0BAA45E4" w14:textId="77777777" w:rsidR="0083597B" w:rsidRPr="00710D28" w:rsidRDefault="0083597B" w:rsidP="008F2C59">
      <w:pPr>
        <w:ind w:left="360"/>
        <w:jc w:val="both"/>
        <w:rPr>
          <w:rFonts w:ascii="Arial" w:hAnsi="Arial" w:cs="Arial"/>
          <w:sz w:val="20"/>
          <w:szCs w:val="20"/>
        </w:rPr>
      </w:pPr>
    </w:p>
    <w:p w14:paraId="37D009EF" w14:textId="23B9F3CD" w:rsidR="0083597B" w:rsidRPr="00710D28" w:rsidRDefault="0095196A" w:rsidP="0095196A">
      <w:pPr>
        <w:ind w:left="720"/>
        <w:jc w:val="both"/>
        <w:rPr>
          <w:rFonts w:ascii="Arial" w:hAnsi="Arial" w:cs="Arial"/>
          <w:sz w:val="20"/>
          <w:szCs w:val="20"/>
        </w:rPr>
      </w:pPr>
      <w:r w:rsidRPr="00710D28">
        <w:rPr>
          <w:noProof/>
        </w:rPr>
        <w:drawing>
          <wp:inline distT="0" distB="0" distL="0" distR="0" wp14:anchorId="2FCAC322" wp14:editId="10ACCA05">
            <wp:extent cx="4676140" cy="1115695"/>
            <wp:effectExtent l="0" t="0" r="0" b="8255"/>
            <wp:docPr id="1531880354" name="Imagen 2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80354" name="Imagen 21" descr="Interfaz de usuario gráfica, Texto, Aplicación&#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6140" cy="1115695"/>
                    </a:xfrm>
                    <a:prstGeom prst="rect">
                      <a:avLst/>
                    </a:prstGeom>
                    <a:noFill/>
                  </pic:spPr>
                </pic:pic>
              </a:graphicData>
            </a:graphic>
          </wp:inline>
        </w:drawing>
      </w:r>
    </w:p>
    <w:p w14:paraId="5542A925" w14:textId="39FF545E" w:rsidR="002144FC" w:rsidRPr="00710D28" w:rsidRDefault="002144FC" w:rsidP="002144FC">
      <w:pPr>
        <w:jc w:val="center"/>
        <w:rPr>
          <w:rFonts w:ascii="Arial" w:eastAsia="Calibri" w:hAnsi="Arial" w:cs="Arial"/>
          <w:b/>
          <w:color w:val="000000" w:themeColor="text1"/>
          <w:sz w:val="22"/>
          <w:szCs w:val="22"/>
        </w:rPr>
      </w:pPr>
      <w:r w:rsidRPr="00710D28">
        <w:rPr>
          <w:rFonts w:ascii="Arial" w:hAnsi="Arial" w:cs="Arial"/>
          <w:sz w:val="20"/>
          <w:szCs w:val="20"/>
        </w:rPr>
        <w:tab/>
      </w:r>
      <w:r w:rsidRPr="00710D28">
        <w:rPr>
          <w:rFonts w:ascii="Arial" w:eastAsia="Calibri" w:hAnsi="Arial" w:cs="Arial"/>
          <w:b/>
          <w:color w:val="000000" w:themeColor="text1"/>
          <w:sz w:val="22"/>
          <w:szCs w:val="22"/>
        </w:rPr>
        <w:t>DIRECCIÓN GENERAL DE ABASTECIMIENTO</w:t>
      </w:r>
    </w:p>
    <w:p w14:paraId="130D8ABD" w14:textId="795FC6FB" w:rsidR="0083597B" w:rsidRPr="00710D28" w:rsidRDefault="0083597B" w:rsidP="002144FC">
      <w:pPr>
        <w:tabs>
          <w:tab w:val="left" w:pos="3352"/>
          <w:tab w:val="left" w:pos="3948"/>
        </w:tabs>
        <w:ind w:left="360"/>
        <w:jc w:val="both"/>
        <w:rPr>
          <w:rFonts w:ascii="Arial" w:hAnsi="Arial" w:cs="Arial"/>
          <w:sz w:val="20"/>
          <w:szCs w:val="20"/>
        </w:rPr>
      </w:pPr>
    </w:p>
    <w:p w14:paraId="50B817B1" w14:textId="77777777" w:rsidR="0083597B" w:rsidRPr="00710D28" w:rsidRDefault="0083597B" w:rsidP="008F2C59">
      <w:pPr>
        <w:ind w:left="360"/>
        <w:jc w:val="both"/>
        <w:rPr>
          <w:rFonts w:ascii="Arial" w:hAnsi="Arial" w:cs="Arial"/>
          <w:sz w:val="20"/>
          <w:szCs w:val="20"/>
        </w:rPr>
      </w:pPr>
    </w:p>
    <w:p w14:paraId="6233B68C" w14:textId="5E742694" w:rsidR="0083597B" w:rsidRPr="00710D28" w:rsidRDefault="0083597B" w:rsidP="00CF555D">
      <w:pPr>
        <w:ind w:left="360"/>
        <w:jc w:val="center"/>
        <w:rPr>
          <w:rFonts w:ascii="Arial" w:hAnsi="Arial" w:cs="Arial"/>
          <w:sz w:val="20"/>
          <w:szCs w:val="20"/>
        </w:rPr>
      </w:pPr>
    </w:p>
    <w:p w14:paraId="0B5D8F39" w14:textId="77777777" w:rsidR="0083597B" w:rsidRPr="00710D28" w:rsidRDefault="0083597B" w:rsidP="008F2C59">
      <w:pPr>
        <w:ind w:left="360"/>
        <w:jc w:val="both"/>
        <w:rPr>
          <w:rFonts w:ascii="Arial" w:hAnsi="Arial" w:cs="Arial"/>
          <w:sz w:val="20"/>
          <w:szCs w:val="20"/>
        </w:rPr>
      </w:pPr>
    </w:p>
    <w:p w14:paraId="0C5C6063" w14:textId="77777777" w:rsidR="0083597B" w:rsidRPr="00710D28" w:rsidRDefault="0083597B" w:rsidP="008F2C59">
      <w:pPr>
        <w:ind w:left="360"/>
        <w:jc w:val="both"/>
        <w:rPr>
          <w:rFonts w:ascii="Arial" w:hAnsi="Arial" w:cs="Arial"/>
          <w:sz w:val="20"/>
          <w:szCs w:val="20"/>
        </w:rPr>
      </w:pPr>
    </w:p>
    <w:p w14:paraId="0238505D" w14:textId="77777777" w:rsidR="0083597B" w:rsidRPr="00710D28" w:rsidRDefault="0083597B" w:rsidP="00CF555D">
      <w:pPr>
        <w:ind w:left="360"/>
        <w:jc w:val="center"/>
        <w:rPr>
          <w:rFonts w:ascii="Arial" w:hAnsi="Arial" w:cs="Arial"/>
          <w:sz w:val="20"/>
          <w:szCs w:val="20"/>
        </w:rPr>
      </w:pPr>
    </w:p>
    <w:p w14:paraId="713AE48C" w14:textId="3452CA96" w:rsidR="0083597B" w:rsidRPr="00710D28" w:rsidRDefault="0083597B" w:rsidP="002144FC">
      <w:pPr>
        <w:tabs>
          <w:tab w:val="left" w:pos="3674"/>
        </w:tabs>
        <w:jc w:val="both"/>
        <w:rPr>
          <w:rFonts w:ascii="Arial" w:hAnsi="Arial" w:cs="Arial"/>
          <w:sz w:val="20"/>
          <w:szCs w:val="20"/>
        </w:rPr>
      </w:pPr>
    </w:p>
    <w:p w14:paraId="77143121" w14:textId="77777777" w:rsidR="0083597B" w:rsidRPr="00710D28" w:rsidRDefault="0083597B" w:rsidP="008F2C59">
      <w:pPr>
        <w:ind w:left="360"/>
        <w:jc w:val="both"/>
        <w:rPr>
          <w:rFonts w:ascii="Arial" w:hAnsi="Arial" w:cs="Arial"/>
          <w:sz w:val="20"/>
          <w:szCs w:val="20"/>
        </w:rPr>
      </w:pPr>
    </w:p>
    <w:p w14:paraId="67DA748D" w14:textId="1886899D" w:rsidR="00CA79F3" w:rsidRPr="00710D28" w:rsidRDefault="00CA79F3" w:rsidP="00CA79F3">
      <w:pPr>
        <w:widowControl w:val="0"/>
        <w:jc w:val="center"/>
        <w:rPr>
          <w:rFonts w:ascii="Arial" w:hAnsi="Arial" w:cs="Arial"/>
          <w:b/>
          <w:sz w:val="32"/>
          <w:szCs w:val="32"/>
        </w:rPr>
      </w:pPr>
      <w:r w:rsidRPr="00710D28">
        <w:rPr>
          <w:rFonts w:ascii="Arial" w:hAnsi="Arial" w:cs="Arial"/>
          <w:b/>
          <w:sz w:val="32"/>
          <w:szCs w:val="32"/>
        </w:rPr>
        <w:t>BASES ESTÁNDAR</w:t>
      </w:r>
    </w:p>
    <w:p w14:paraId="42B636F7" w14:textId="33249ABB" w:rsidR="00CA79F3" w:rsidRPr="00710D28" w:rsidRDefault="00CA79F3" w:rsidP="00CA79F3">
      <w:pPr>
        <w:widowControl w:val="0"/>
        <w:jc w:val="center"/>
        <w:rPr>
          <w:rFonts w:ascii="Arial" w:hAnsi="Arial" w:cs="Arial"/>
          <w:b/>
          <w:sz w:val="32"/>
          <w:szCs w:val="32"/>
        </w:rPr>
      </w:pPr>
      <w:r w:rsidRPr="00710D28">
        <w:rPr>
          <w:rFonts w:ascii="Arial" w:hAnsi="Arial" w:cs="Arial"/>
          <w:b/>
          <w:sz w:val="32"/>
          <w:szCs w:val="32"/>
        </w:rPr>
        <w:t>LICITACIÓN PÚBLICA ABREVIADA PARA LA CONTRATACIÓN DEL SUMINISTRO DE BIENES PARA EL PROGRAMA DE</w:t>
      </w:r>
      <w:r w:rsidR="00735774" w:rsidRPr="00710D28">
        <w:rPr>
          <w:rFonts w:ascii="Arial" w:hAnsi="Arial" w:cs="Arial"/>
          <w:b/>
          <w:sz w:val="32"/>
          <w:szCs w:val="32"/>
        </w:rPr>
        <w:t>L</w:t>
      </w:r>
      <w:r w:rsidRPr="00710D28">
        <w:rPr>
          <w:rFonts w:ascii="Arial" w:hAnsi="Arial" w:cs="Arial"/>
          <w:b/>
          <w:sz w:val="32"/>
          <w:szCs w:val="32"/>
        </w:rPr>
        <w:t xml:space="preserve"> VASO DE LECHE</w:t>
      </w:r>
    </w:p>
    <w:p w14:paraId="1863F408" w14:textId="1E50D273" w:rsidR="0083597B" w:rsidRPr="00710D28" w:rsidRDefault="0083597B" w:rsidP="008F2C59">
      <w:pPr>
        <w:ind w:left="360"/>
        <w:jc w:val="both"/>
        <w:rPr>
          <w:rFonts w:ascii="Arial" w:hAnsi="Arial" w:cs="Arial"/>
          <w:sz w:val="20"/>
          <w:szCs w:val="20"/>
        </w:rPr>
      </w:pPr>
    </w:p>
    <w:p w14:paraId="3F1BE79F" w14:textId="77777777" w:rsidR="0083597B" w:rsidRPr="00710D28" w:rsidRDefault="0083597B" w:rsidP="008F2C59">
      <w:pPr>
        <w:ind w:left="360"/>
        <w:jc w:val="both"/>
        <w:rPr>
          <w:rFonts w:ascii="Arial" w:hAnsi="Arial" w:cs="Arial"/>
          <w:sz w:val="20"/>
          <w:szCs w:val="20"/>
        </w:rPr>
      </w:pPr>
    </w:p>
    <w:p w14:paraId="29910656" w14:textId="77777777" w:rsidR="0083597B" w:rsidRPr="00710D28" w:rsidRDefault="0083597B" w:rsidP="008F2C59">
      <w:pPr>
        <w:ind w:left="360"/>
        <w:jc w:val="both"/>
        <w:rPr>
          <w:rFonts w:ascii="Arial" w:hAnsi="Arial" w:cs="Arial"/>
          <w:sz w:val="20"/>
          <w:szCs w:val="20"/>
        </w:rPr>
      </w:pPr>
    </w:p>
    <w:p w14:paraId="5D7C12ED" w14:textId="77777777" w:rsidR="0083597B" w:rsidRPr="00710D28" w:rsidRDefault="0083597B" w:rsidP="008F2C59">
      <w:pPr>
        <w:ind w:left="360"/>
        <w:jc w:val="both"/>
        <w:rPr>
          <w:rFonts w:ascii="Arial" w:hAnsi="Arial" w:cs="Arial"/>
          <w:sz w:val="20"/>
          <w:szCs w:val="20"/>
        </w:rPr>
      </w:pPr>
    </w:p>
    <w:p w14:paraId="6F41430D" w14:textId="77777777" w:rsidR="0083597B" w:rsidRPr="00710D28" w:rsidRDefault="0083597B" w:rsidP="008F2C59">
      <w:pPr>
        <w:ind w:left="360"/>
        <w:jc w:val="both"/>
        <w:rPr>
          <w:rFonts w:ascii="Arial" w:hAnsi="Arial" w:cs="Arial"/>
          <w:sz w:val="20"/>
          <w:szCs w:val="20"/>
        </w:rPr>
      </w:pPr>
    </w:p>
    <w:p w14:paraId="5BC61D74" w14:textId="77777777" w:rsidR="0083597B" w:rsidRPr="00710D28" w:rsidRDefault="0083597B" w:rsidP="008F2C59">
      <w:pPr>
        <w:ind w:left="360"/>
        <w:jc w:val="both"/>
        <w:rPr>
          <w:rFonts w:ascii="Arial" w:hAnsi="Arial" w:cs="Arial"/>
          <w:sz w:val="20"/>
          <w:szCs w:val="20"/>
        </w:rPr>
      </w:pPr>
    </w:p>
    <w:p w14:paraId="08A13488" w14:textId="77777777" w:rsidR="0083597B" w:rsidRPr="00710D28" w:rsidRDefault="0083597B" w:rsidP="008F2C59">
      <w:pPr>
        <w:ind w:left="360"/>
        <w:jc w:val="both"/>
        <w:rPr>
          <w:rFonts w:ascii="Arial" w:hAnsi="Arial" w:cs="Arial"/>
          <w:sz w:val="20"/>
          <w:szCs w:val="20"/>
        </w:rPr>
      </w:pPr>
    </w:p>
    <w:p w14:paraId="4B603556" w14:textId="77777777" w:rsidR="0083597B" w:rsidRPr="00710D28" w:rsidRDefault="0083597B" w:rsidP="008F2C59">
      <w:pPr>
        <w:ind w:left="360"/>
        <w:jc w:val="both"/>
        <w:rPr>
          <w:rFonts w:ascii="Arial" w:hAnsi="Arial" w:cs="Arial"/>
          <w:sz w:val="20"/>
          <w:szCs w:val="20"/>
        </w:rPr>
      </w:pPr>
    </w:p>
    <w:p w14:paraId="04218651" w14:textId="77777777" w:rsidR="0083597B" w:rsidRPr="00710D28" w:rsidRDefault="0083597B" w:rsidP="008F2C59">
      <w:pPr>
        <w:ind w:left="360"/>
        <w:jc w:val="both"/>
        <w:rPr>
          <w:rFonts w:ascii="Arial" w:hAnsi="Arial" w:cs="Arial"/>
          <w:sz w:val="20"/>
          <w:szCs w:val="20"/>
        </w:rPr>
      </w:pPr>
    </w:p>
    <w:p w14:paraId="11F9E1A7" w14:textId="77777777" w:rsidR="0083597B" w:rsidRPr="00710D28" w:rsidRDefault="0083597B" w:rsidP="008F2C59">
      <w:pPr>
        <w:ind w:left="360"/>
        <w:jc w:val="both"/>
        <w:rPr>
          <w:rFonts w:ascii="Arial" w:hAnsi="Arial" w:cs="Arial"/>
          <w:sz w:val="20"/>
          <w:szCs w:val="20"/>
        </w:rPr>
      </w:pPr>
    </w:p>
    <w:p w14:paraId="79E20E30" w14:textId="77777777" w:rsidR="0083597B" w:rsidRPr="00710D28" w:rsidRDefault="0083597B" w:rsidP="008F2C59">
      <w:pPr>
        <w:ind w:left="360"/>
        <w:jc w:val="both"/>
        <w:rPr>
          <w:rFonts w:ascii="Arial" w:hAnsi="Arial" w:cs="Arial"/>
          <w:sz w:val="20"/>
          <w:szCs w:val="20"/>
        </w:rPr>
      </w:pPr>
    </w:p>
    <w:p w14:paraId="12CC0CFF" w14:textId="77777777" w:rsidR="0083597B" w:rsidRPr="00710D28" w:rsidRDefault="0083597B" w:rsidP="008F2C59">
      <w:pPr>
        <w:ind w:left="360"/>
        <w:jc w:val="both"/>
        <w:rPr>
          <w:rFonts w:ascii="Arial" w:hAnsi="Arial" w:cs="Arial"/>
          <w:sz w:val="20"/>
          <w:szCs w:val="20"/>
        </w:rPr>
      </w:pPr>
    </w:p>
    <w:p w14:paraId="0B6D6BF6" w14:textId="775C5A1E" w:rsidR="00544C25" w:rsidRPr="00710D28" w:rsidRDefault="002144FC" w:rsidP="002144FC">
      <w:pPr>
        <w:tabs>
          <w:tab w:val="left" w:pos="3476"/>
        </w:tabs>
        <w:ind w:left="360"/>
        <w:jc w:val="both"/>
        <w:rPr>
          <w:rFonts w:ascii="Arial" w:hAnsi="Arial" w:cs="Arial"/>
          <w:sz w:val="20"/>
          <w:szCs w:val="20"/>
        </w:rPr>
      </w:pPr>
      <w:r w:rsidRPr="00710D28">
        <w:rPr>
          <w:rFonts w:ascii="Arial" w:hAnsi="Arial" w:cs="Arial"/>
          <w:sz w:val="20"/>
          <w:szCs w:val="20"/>
        </w:rPr>
        <w:tab/>
      </w:r>
    </w:p>
    <w:p w14:paraId="15124601" w14:textId="77777777" w:rsidR="002144FC" w:rsidRPr="00710D28" w:rsidRDefault="002144FC" w:rsidP="002144FC">
      <w:pPr>
        <w:tabs>
          <w:tab w:val="left" w:pos="3476"/>
        </w:tabs>
        <w:ind w:left="360"/>
        <w:jc w:val="both"/>
        <w:rPr>
          <w:rFonts w:ascii="Arial" w:hAnsi="Arial" w:cs="Arial"/>
          <w:sz w:val="20"/>
          <w:szCs w:val="20"/>
        </w:rPr>
      </w:pPr>
    </w:p>
    <w:p w14:paraId="1DF4882A" w14:textId="77777777" w:rsidR="002144FC" w:rsidRPr="00710D28" w:rsidRDefault="002144FC" w:rsidP="002144FC">
      <w:pPr>
        <w:tabs>
          <w:tab w:val="left" w:pos="3476"/>
        </w:tabs>
        <w:ind w:left="360"/>
        <w:jc w:val="both"/>
        <w:rPr>
          <w:rFonts w:ascii="Arial" w:hAnsi="Arial" w:cs="Arial"/>
          <w:sz w:val="20"/>
          <w:szCs w:val="20"/>
        </w:rPr>
      </w:pPr>
    </w:p>
    <w:p w14:paraId="47C290A0" w14:textId="77777777" w:rsidR="002144FC" w:rsidRPr="00710D28" w:rsidRDefault="002144FC" w:rsidP="002144FC">
      <w:pPr>
        <w:tabs>
          <w:tab w:val="left" w:pos="3476"/>
        </w:tabs>
        <w:ind w:left="360"/>
        <w:jc w:val="both"/>
        <w:rPr>
          <w:rFonts w:ascii="Arial" w:hAnsi="Arial" w:cs="Arial"/>
          <w:sz w:val="20"/>
          <w:szCs w:val="20"/>
        </w:rPr>
      </w:pPr>
    </w:p>
    <w:p w14:paraId="5A22D5F9" w14:textId="77777777" w:rsidR="002144FC" w:rsidRPr="00710D28" w:rsidRDefault="002144FC" w:rsidP="002144FC">
      <w:pPr>
        <w:tabs>
          <w:tab w:val="left" w:pos="3476"/>
        </w:tabs>
        <w:ind w:left="360"/>
        <w:jc w:val="both"/>
        <w:rPr>
          <w:rFonts w:ascii="Arial" w:hAnsi="Arial" w:cs="Arial"/>
          <w:sz w:val="20"/>
          <w:szCs w:val="20"/>
        </w:rPr>
      </w:pPr>
    </w:p>
    <w:p w14:paraId="55CBB86B" w14:textId="77777777" w:rsidR="002144FC" w:rsidRPr="00710D28" w:rsidRDefault="002144FC" w:rsidP="002144FC">
      <w:pPr>
        <w:tabs>
          <w:tab w:val="left" w:pos="3476"/>
        </w:tabs>
        <w:ind w:left="360"/>
        <w:jc w:val="both"/>
        <w:rPr>
          <w:rFonts w:ascii="Arial" w:hAnsi="Arial" w:cs="Arial"/>
          <w:sz w:val="20"/>
          <w:szCs w:val="20"/>
        </w:rPr>
      </w:pPr>
    </w:p>
    <w:p w14:paraId="4C704D98" w14:textId="77777777" w:rsidR="002144FC" w:rsidRPr="00710D28" w:rsidRDefault="002144FC" w:rsidP="002144FC">
      <w:pPr>
        <w:tabs>
          <w:tab w:val="left" w:pos="3476"/>
        </w:tabs>
        <w:ind w:left="360"/>
        <w:jc w:val="both"/>
        <w:rPr>
          <w:rFonts w:ascii="Arial" w:hAnsi="Arial" w:cs="Arial"/>
          <w:sz w:val="20"/>
          <w:szCs w:val="20"/>
        </w:rPr>
      </w:pPr>
    </w:p>
    <w:p w14:paraId="24335D5C" w14:textId="77777777" w:rsidR="002144FC" w:rsidRPr="00710D28" w:rsidRDefault="002144FC" w:rsidP="002144FC">
      <w:pPr>
        <w:tabs>
          <w:tab w:val="left" w:pos="3476"/>
        </w:tabs>
        <w:ind w:left="360"/>
        <w:jc w:val="both"/>
        <w:rPr>
          <w:rFonts w:ascii="Arial" w:hAnsi="Arial" w:cs="Arial"/>
          <w:sz w:val="20"/>
          <w:szCs w:val="20"/>
        </w:rPr>
      </w:pPr>
    </w:p>
    <w:p w14:paraId="20C5711A" w14:textId="77777777" w:rsidR="002144FC" w:rsidRPr="00710D28" w:rsidRDefault="002144FC" w:rsidP="002144FC">
      <w:pPr>
        <w:tabs>
          <w:tab w:val="left" w:pos="3476"/>
        </w:tabs>
        <w:ind w:left="360"/>
        <w:jc w:val="both"/>
        <w:rPr>
          <w:rFonts w:ascii="Arial" w:hAnsi="Arial" w:cs="Arial"/>
          <w:sz w:val="20"/>
          <w:szCs w:val="20"/>
        </w:rPr>
      </w:pPr>
    </w:p>
    <w:p w14:paraId="39FCE993" w14:textId="77777777" w:rsidR="002144FC" w:rsidRPr="00710D28" w:rsidRDefault="002144FC" w:rsidP="002144FC">
      <w:pPr>
        <w:tabs>
          <w:tab w:val="left" w:pos="3476"/>
        </w:tabs>
        <w:ind w:left="360"/>
        <w:jc w:val="both"/>
        <w:rPr>
          <w:rFonts w:ascii="Arial" w:hAnsi="Arial" w:cs="Arial"/>
          <w:sz w:val="20"/>
          <w:szCs w:val="20"/>
        </w:rPr>
      </w:pPr>
    </w:p>
    <w:p w14:paraId="3789AF2F" w14:textId="77777777" w:rsidR="002144FC" w:rsidRPr="00710D28" w:rsidRDefault="002144FC" w:rsidP="002144FC">
      <w:pPr>
        <w:tabs>
          <w:tab w:val="left" w:pos="3476"/>
        </w:tabs>
        <w:ind w:left="360"/>
        <w:jc w:val="both"/>
        <w:rPr>
          <w:rFonts w:ascii="Arial" w:hAnsi="Arial" w:cs="Arial"/>
          <w:sz w:val="20"/>
          <w:szCs w:val="20"/>
        </w:rPr>
      </w:pPr>
    </w:p>
    <w:p w14:paraId="35E5B0D2" w14:textId="77777777" w:rsidR="002144FC" w:rsidRPr="00710D28" w:rsidRDefault="002144FC" w:rsidP="002144FC">
      <w:pPr>
        <w:tabs>
          <w:tab w:val="left" w:pos="3476"/>
        </w:tabs>
        <w:ind w:left="360"/>
        <w:jc w:val="both"/>
        <w:rPr>
          <w:rFonts w:ascii="Arial" w:hAnsi="Arial" w:cs="Arial"/>
          <w:sz w:val="20"/>
          <w:szCs w:val="20"/>
        </w:rPr>
      </w:pPr>
    </w:p>
    <w:p w14:paraId="41F80529" w14:textId="77777777" w:rsidR="002144FC" w:rsidRPr="00710D28" w:rsidRDefault="002144FC" w:rsidP="002144FC">
      <w:pPr>
        <w:tabs>
          <w:tab w:val="left" w:pos="3476"/>
        </w:tabs>
        <w:ind w:left="360"/>
        <w:jc w:val="both"/>
        <w:rPr>
          <w:rFonts w:ascii="Arial" w:hAnsi="Arial" w:cs="Arial"/>
          <w:sz w:val="20"/>
          <w:szCs w:val="20"/>
        </w:rPr>
      </w:pPr>
    </w:p>
    <w:p w14:paraId="6672227B" w14:textId="77777777" w:rsidR="002144FC" w:rsidRPr="00710D28" w:rsidRDefault="002144FC" w:rsidP="002144FC">
      <w:pPr>
        <w:tabs>
          <w:tab w:val="left" w:pos="3476"/>
        </w:tabs>
        <w:ind w:left="360"/>
        <w:jc w:val="both"/>
        <w:rPr>
          <w:rFonts w:ascii="Arial" w:hAnsi="Arial" w:cs="Arial"/>
          <w:sz w:val="20"/>
          <w:szCs w:val="20"/>
        </w:rPr>
      </w:pPr>
    </w:p>
    <w:p w14:paraId="54CB4143" w14:textId="7A8264A7" w:rsidR="0083597B" w:rsidRPr="00710D28" w:rsidRDefault="002144FC" w:rsidP="002144FC">
      <w:pPr>
        <w:tabs>
          <w:tab w:val="left" w:pos="3476"/>
        </w:tabs>
        <w:jc w:val="both"/>
        <w:rPr>
          <w:rFonts w:ascii="Arial" w:hAnsi="Arial" w:cs="Arial"/>
          <w:sz w:val="20"/>
          <w:szCs w:val="20"/>
        </w:rPr>
      </w:pPr>
      <w:r w:rsidRPr="00710D28">
        <w:rPr>
          <w:rFonts w:ascii="Arial" w:hAnsi="Arial" w:cs="Arial"/>
          <w:sz w:val="20"/>
          <w:szCs w:val="20"/>
        </w:rPr>
        <w:tab/>
      </w:r>
    </w:p>
    <w:p w14:paraId="67E33F07" w14:textId="77777777" w:rsidR="0083597B" w:rsidRPr="00710D28" w:rsidRDefault="0083597B" w:rsidP="008F2C59">
      <w:pPr>
        <w:ind w:left="360"/>
        <w:jc w:val="both"/>
        <w:rPr>
          <w:rFonts w:ascii="Arial" w:hAnsi="Arial" w:cs="Arial"/>
          <w:sz w:val="20"/>
          <w:szCs w:val="20"/>
        </w:rPr>
      </w:pPr>
    </w:p>
    <w:p w14:paraId="65BCBFD3" w14:textId="45D057CE" w:rsidR="008F2C59" w:rsidRPr="00710D28" w:rsidRDefault="008F2C59" w:rsidP="008F2C59">
      <w:pPr>
        <w:ind w:left="360"/>
        <w:jc w:val="both"/>
        <w:rPr>
          <w:rFonts w:ascii="Arial" w:hAnsi="Arial" w:cs="Arial"/>
          <w:b/>
          <w:bCs/>
          <w:i/>
          <w:iCs/>
          <w:sz w:val="20"/>
          <w:szCs w:val="20"/>
        </w:rPr>
      </w:pPr>
      <w:r w:rsidRPr="00710D28">
        <w:rPr>
          <w:rFonts w:ascii="Arial" w:hAnsi="Arial" w:cs="Arial"/>
          <w:b/>
          <w:bCs/>
          <w:i/>
          <w:iCs/>
          <w:sz w:val="20"/>
          <w:szCs w:val="20"/>
        </w:rPr>
        <w:lastRenderedPageBreak/>
        <w:t>SIMBOLOGÍA UTILIZADA:</w:t>
      </w:r>
    </w:p>
    <w:p w14:paraId="1517E28A" w14:textId="77777777" w:rsidR="008F2C59" w:rsidRPr="00710D28" w:rsidRDefault="008F2C59" w:rsidP="008F2C59">
      <w:pPr>
        <w:ind w:left="360"/>
        <w:jc w:val="both"/>
        <w:rPr>
          <w:rFonts w:ascii="Arial" w:hAnsi="Arial" w:cs="Arial"/>
          <w:b/>
          <w:i/>
          <w:sz w:val="20"/>
          <w:szCs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7"/>
        <w:gridCol w:w="2286"/>
        <w:gridCol w:w="5380"/>
      </w:tblGrid>
      <w:tr w:rsidR="008F2C59" w:rsidRPr="00710D28" w14:paraId="5FED4740" w14:textId="77777777" w:rsidTr="56F11BDF">
        <w:tc>
          <w:tcPr>
            <w:tcW w:w="687" w:type="dxa"/>
          </w:tcPr>
          <w:p w14:paraId="505A764A" w14:textId="77777777" w:rsidR="008F2C59" w:rsidRPr="00710D28" w:rsidRDefault="008F2C59">
            <w:pPr>
              <w:jc w:val="both"/>
              <w:rPr>
                <w:rFonts w:ascii="Arial" w:hAnsi="Arial" w:cs="Arial"/>
                <w:b/>
                <w:bCs/>
                <w:sz w:val="20"/>
                <w:szCs w:val="20"/>
              </w:rPr>
            </w:pPr>
            <w:r w:rsidRPr="00710D28">
              <w:rPr>
                <w:rFonts w:ascii="Arial" w:hAnsi="Arial" w:cs="Arial"/>
                <w:b/>
                <w:bCs/>
                <w:sz w:val="20"/>
                <w:szCs w:val="20"/>
              </w:rPr>
              <w:t>Nº</w:t>
            </w:r>
          </w:p>
        </w:tc>
        <w:tc>
          <w:tcPr>
            <w:tcW w:w="2286" w:type="dxa"/>
          </w:tcPr>
          <w:p w14:paraId="3978CA87" w14:textId="77777777" w:rsidR="008F2C59" w:rsidRPr="00710D28" w:rsidRDefault="008F2C59">
            <w:pPr>
              <w:jc w:val="both"/>
              <w:rPr>
                <w:rFonts w:ascii="Arial" w:hAnsi="Arial" w:cs="Arial"/>
                <w:b/>
                <w:sz w:val="20"/>
                <w:szCs w:val="20"/>
              </w:rPr>
            </w:pPr>
            <w:r w:rsidRPr="00710D28">
              <w:rPr>
                <w:rFonts w:ascii="Arial" w:hAnsi="Arial" w:cs="Arial"/>
                <w:b/>
                <w:sz w:val="20"/>
                <w:szCs w:val="20"/>
              </w:rPr>
              <w:t>Símbolo</w:t>
            </w:r>
          </w:p>
        </w:tc>
        <w:tc>
          <w:tcPr>
            <w:tcW w:w="5380" w:type="dxa"/>
          </w:tcPr>
          <w:p w14:paraId="69FE681E" w14:textId="77777777" w:rsidR="008F2C59" w:rsidRPr="00710D28" w:rsidRDefault="008F2C59">
            <w:pPr>
              <w:jc w:val="both"/>
              <w:rPr>
                <w:rFonts w:ascii="Arial" w:hAnsi="Arial" w:cs="Arial"/>
                <w:b/>
                <w:sz w:val="20"/>
                <w:szCs w:val="20"/>
              </w:rPr>
            </w:pPr>
            <w:r w:rsidRPr="00710D28">
              <w:rPr>
                <w:rFonts w:ascii="Arial" w:hAnsi="Arial" w:cs="Arial"/>
                <w:b/>
                <w:sz w:val="20"/>
                <w:szCs w:val="20"/>
              </w:rPr>
              <w:t>Descripción</w:t>
            </w:r>
          </w:p>
        </w:tc>
      </w:tr>
      <w:tr w:rsidR="008F2C59" w:rsidRPr="00710D28" w14:paraId="56287FA9" w14:textId="77777777" w:rsidTr="56F11BDF">
        <w:trPr>
          <w:trHeight w:val="466"/>
        </w:trPr>
        <w:tc>
          <w:tcPr>
            <w:tcW w:w="687" w:type="dxa"/>
            <w:vAlign w:val="center"/>
          </w:tcPr>
          <w:p w14:paraId="2CD341DC" w14:textId="77777777" w:rsidR="008F2C59" w:rsidRPr="00710D28" w:rsidRDefault="008F2C59">
            <w:pPr>
              <w:jc w:val="center"/>
              <w:rPr>
                <w:rFonts w:ascii="Arial" w:hAnsi="Arial" w:cs="Arial"/>
                <w:b/>
                <w:bCs/>
                <w:sz w:val="20"/>
                <w:szCs w:val="20"/>
              </w:rPr>
            </w:pPr>
            <w:r w:rsidRPr="00710D28">
              <w:rPr>
                <w:rFonts w:ascii="Arial" w:hAnsi="Arial" w:cs="Arial"/>
                <w:b/>
                <w:bCs/>
                <w:sz w:val="20"/>
                <w:szCs w:val="20"/>
              </w:rPr>
              <w:t>1</w:t>
            </w:r>
          </w:p>
        </w:tc>
        <w:tc>
          <w:tcPr>
            <w:tcW w:w="2286" w:type="dxa"/>
            <w:vAlign w:val="center"/>
          </w:tcPr>
          <w:p w14:paraId="3F926612" w14:textId="77777777" w:rsidR="008F2C59" w:rsidRPr="00710D28" w:rsidRDefault="008F2C59">
            <w:pPr>
              <w:jc w:val="both"/>
              <w:rPr>
                <w:rFonts w:ascii="Arial" w:hAnsi="Arial" w:cs="Arial"/>
                <w:sz w:val="20"/>
                <w:szCs w:val="20"/>
              </w:rPr>
            </w:pPr>
            <w:r w:rsidRPr="00710D28">
              <w:rPr>
                <w:rFonts w:ascii="Arial" w:hAnsi="Arial" w:cs="Arial"/>
                <w:sz w:val="20"/>
                <w:szCs w:val="20"/>
              </w:rPr>
              <w:t xml:space="preserve">[ABC] </w:t>
            </w:r>
          </w:p>
        </w:tc>
        <w:tc>
          <w:tcPr>
            <w:tcW w:w="5380" w:type="dxa"/>
            <w:vAlign w:val="center"/>
          </w:tcPr>
          <w:p w14:paraId="6E628F83" w14:textId="6EE3038C" w:rsidR="008F2C59" w:rsidRPr="00710D28" w:rsidRDefault="008F2C59">
            <w:pPr>
              <w:jc w:val="both"/>
              <w:rPr>
                <w:rFonts w:ascii="Arial" w:hAnsi="Arial" w:cs="Arial"/>
                <w:sz w:val="20"/>
                <w:szCs w:val="20"/>
              </w:rPr>
            </w:pPr>
            <w:r w:rsidRPr="00710D28">
              <w:rPr>
                <w:rFonts w:ascii="Arial" w:hAnsi="Arial" w:cs="Arial"/>
                <w:sz w:val="20"/>
                <w:szCs w:val="20"/>
              </w:rPr>
              <w:t xml:space="preserve">Es una indicación que debe ser completada o eliminada por la entidad contratante </w:t>
            </w:r>
            <w:r w:rsidR="005D47EC" w:rsidRPr="00710D28">
              <w:rPr>
                <w:rFonts w:ascii="Arial" w:hAnsi="Arial" w:cs="Arial"/>
                <w:sz w:val="20"/>
                <w:szCs w:val="20"/>
              </w:rPr>
              <w:t>durante</w:t>
            </w:r>
            <w:r w:rsidRPr="00710D28">
              <w:rPr>
                <w:rFonts w:ascii="Arial" w:hAnsi="Arial" w:cs="Arial"/>
                <w:sz w:val="20"/>
                <w:szCs w:val="20"/>
              </w:rPr>
              <w:t xml:space="preserve"> la elaboración de las bases conforme a las instrucciones brindadas.</w:t>
            </w:r>
          </w:p>
        </w:tc>
      </w:tr>
      <w:tr w:rsidR="008F2C59" w:rsidRPr="00710D28" w14:paraId="085287A7" w14:textId="77777777" w:rsidTr="56F11BDF">
        <w:tc>
          <w:tcPr>
            <w:tcW w:w="687" w:type="dxa"/>
            <w:vAlign w:val="center"/>
          </w:tcPr>
          <w:p w14:paraId="6AB665F6" w14:textId="77777777" w:rsidR="008F2C59" w:rsidRPr="00710D28" w:rsidRDefault="008F2C59">
            <w:pPr>
              <w:jc w:val="center"/>
              <w:rPr>
                <w:rFonts w:ascii="Arial" w:hAnsi="Arial" w:cs="Arial"/>
                <w:b/>
                <w:sz w:val="20"/>
                <w:szCs w:val="20"/>
              </w:rPr>
            </w:pPr>
            <w:r w:rsidRPr="00710D28">
              <w:rPr>
                <w:rFonts w:ascii="Arial" w:hAnsi="Arial" w:cs="Arial"/>
                <w:b/>
                <w:sz w:val="20"/>
                <w:szCs w:val="20"/>
              </w:rPr>
              <w:t>2</w:t>
            </w:r>
          </w:p>
        </w:tc>
        <w:tc>
          <w:tcPr>
            <w:tcW w:w="2286" w:type="dxa"/>
            <w:vAlign w:val="center"/>
          </w:tcPr>
          <w:p w14:paraId="727279F6" w14:textId="77777777" w:rsidR="008F2C59" w:rsidRPr="00710D28" w:rsidRDefault="008F2C59">
            <w:pPr>
              <w:jc w:val="both"/>
              <w:rPr>
                <w:rFonts w:ascii="Arial" w:hAnsi="Arial" w:cs="Arial"/>
                <w:b/>
                <w:bCs/>
                <w:sz w:val="20"/>
                <w:szCs w:val="20"/>
                <w:u w:val="single"/>
              </w:rPr>
            </w:pPr>
            <w:r w:rsidRPr="00710D28">
              <w:rPr>
                <w:rFonts w:ascii="Arial" w:hAnsi="Arial" w:cs="Arial"/>
                <w:b/>
                <w:bCs/>
                <w:sz w:val="20"/>
                <w:szCs w:val="20"/>
                <w:u w:val="single"/>
              </w:rPr>
              <w:t xml:space="preserve">[ABC] </w:t>
            </w:r>
          </w:p>
        </w:tc>
        <w:tc>
          <w:tcPr>
            <w:tcW w:w="5380" w:type="dxa"/>
            <w:vAlign w:val="center"/>
          </w:tcPr>
          <w:p w14:paraId="2CBDCC47" w14:textId="160C155D" w:rsidR="008F2C59" w:rsidRPr="00710D28" w:rsidRDefault="008F2C59" w:rsidP="00050726">
            <w:pPr>
              <w:spacing w:line="259" w:lineRule="auto"/>
              <w:jc w:val="both"/>
              <w:rPr>
                <w:rFonts w:ascii="Arial" w:hAnsi="Arial" w:cs="Arial"/>
                <w:sz w:val="20"/>
                <w:szCs w:val="20"/>
              </w:rPr>
            </w:pPr>
            <w:r w:rsidRPr="00710D28">
              <w:rPr>
                <w:rFonts w:ascii="Arial" w:hAnsi="Arial" w:cs="Arial"/>
                <w:sz w:val="20"/>
                <w:szCs w:val="20"/>
              </w:rPr>
              <w:t xml:space="preserve">Es una indicación o información que debe ser completada por la entidad contratante con posterioridad al otorgamiento de la buena pro para el caso específico de la elaboración de la PROFORMA DEL CONTRATO; o por los proveedores, </w:t>
            </w:r>
            <w:r w:rsidR="6E8A30D7" w:rsidRPr="00710D28">
              <w:rPr>
                <w:rFonts w:ascii="Arial" w:hAnsi="Arial" w:cs="Arial"/>
                <w:sz w:val="20"/>
                <w:szCs w:val="20"/>
              </w:rPr>
              <w:t>al completar</w:t>
            </w:r>
            <w:r w:rsidRPr="00710D28">
              <w:rPr>
                <w:rFonts w:ascii="Arial" w:hAnsi="Arial" w:cs="Arial"/>
                <w:sz w:val="20"/>
                <w:szCs w:val="20"/>
              </w:rPr>
              <w:t xml:space="preserve"> los ANEXOS de la oferta.</w:t>
            </w:r>
          </w:p>
        </w:tc>
      </w:tr>
      <w:tr w:rsidR="008F2C59" w:rsidRPr="00710D28" w14:paraId="0BD8A3D5" w14:textId="77777777" w:rsidTr="56F11BDF">
        <w:trPr>
          <w:trHeight w:val="70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2ACC8F" w14:textId="77777777" w:rsidR="008F2C59" w:rsidRPr="00710D28" w:rsidRDefault="008F2C59">
            <w:pPr>
              <w:jc w:val="center"/>
              <w:rPr>
                <w:rFonts w:ascii="Arial" w:hAnsi="Arial" w:cs="Arial"/>
                <w:b/>
                <w:sz w:val="20"/>
                <w:szCs w:val="20"/>
              </w:rPr>
            </w:pPr>
            <w:r w:rsidRPr="00710D28">
              <w:rPr>
                <w:rFonts w:ascii="Arial" w:hAnsi="Arial" w:cs="Arial"/>
                <w:b/>
                <w:bCs/>
                <w:sz w:val="20"/>
                <w:szCs w:val="20"/>
              </w:rPr>
              <w:t>3</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tblGrid>
            <w:tr w:rsidR="008F2C59" w:rsidRPr="00710D28" w14:paraId="28CB9B1A" w14:textId="77777777" w:rsidTr="005A6FBD">
              <w:tc>
                <w:tcPr>
                  <w:tcW w:w="2108" w:type="dxa"/>
                </w:tcPr>
                <w:p w14:paraId="41F6814F" w14:textId="77777777" w:rsidR="008F2C59" w:rsidRPr="00710D28" w:rsidRDefault="008F2C59">
                  <w:pPr>
                    <w:jc w:val="both"/>
                    <w:rPr>
                      <w:rFonts w:ascii="Arial" w:hAnsi="Arial" w:cs="Arial"/>
                      <w:b/>
                      <w:color w:val="FF0000"/>
                      <w:sz w:val="20"/>
                      <w:szCs w:val="20"/>
                    </w:rPr>
                  </w:pPr>
                  <w:r w:rsidRPr="00710D28">
                    <w:rPr>
                      <w:rFonts w:ascii="Arial" w:hAnsi="Arial" w:cs="Arial"/>
                      <w:b/>
                      <w:color w:val="FF0000"/>
                      <w:sz w:val="20"/>
                      <w:szCs w:val="20"/>
                    </w:rPr>
                    <w:t>Advertencia</w:t>
                  </w:r>
                </w:p>
              </w:tc>
            </w:tr>
            <w:tr w:rsidR="008F2C59" w:rsidRPr="00710D28" w14:paraId="68E46E6F" w14:textId="77777777" w:rsidTr="005A6FBD">
              <w:tc>
                <w:tcPr>
                  <w:tcW w:w="2108" w:type="dxa"/>
                </w:tcPr>
                <w:p w14:paraId="260A0166" w14:textId="77777777" w:rsidR="008F2C59" w:rsidRPr="00710D28" w:rsidRDefault="008F2C59" w:rsidP="007626B9">
                  <w:pPr>
                    <w:pStyle w:val="Prrafodelista"/>
                    <w:numPr>
                      <w:ilvl w:val="0"/>
                      <w:numId w:val="40"/>
                    </w:numPr>
                    <w:ind w:left="299" w:hanging="191"/>
                    <w:jc w:val="both"/>
                    <w:rPr>
                      <w:rFonts w:ascii="Arial" w:hAnsi="Arial" w:cs="Arial"/>
                      <w:bCs/>
                      <w:color w:val="FF0000"/>
                      <w:sz w:val="20"/>
                      <w:szCs w:val="20"/>
                    </w:rPr>
                  </w:pPr>
                  <w:r w:rsidRPr="00710D28">
                    <w:rPr>
                      <w:rFonts w:ascii="Arial" w:hAnsi="Arial" w:cs="Arial"/>
                      <w:bCs/>
                      <w:color w:val="FF0000"/>
                      <w:sz w:val="20"/>
                      <w:szCs w:val="20"/>
                    </w:rPr>
                    <w:t>Abc</w:t>
                  </w:r>
                </w:p>
              </w:tc>
            </w:tr>
          </w:tbl>
          <w:p w14:paraId="1E6D8400" w14:textId="77777777" w:rsidR="008F2C59" w:rsidRPr="00710D28" w:rsidRDefault="008F2C59">
            <w:pPr>
              <w:jc w:val="both"/>
              <w:rPr>
                <w:rFonts w:ascii="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6DA826" w14:textId="5D6CB8E8" w:rsidR="008F2C59" w:rsidRPr="00710D28" w:rsidRDefault="008F2C59">
            <w:pPr>
              <w:jc w:val="both"/>
              <w:rPr>
                <w:rFonts w:ascii="Arial" w:hAnsi="Arial" w:cs="Arial"/>
                <w:sz w:val="20"/>
                <w:szCs w:val="20"/>
                <w:lang w:val="es-ES"/>
              </w:rPr>
            </w:pPr>
            <w:r w:rsidRPr="00710D28">
              <w:rPr>
                <w:rFonts w:ascii="Arial" w:hAnsi="Arial" w:cs="Arial"/>
                <w:sz w:val="20"/>
                <w:szCs w:val="20"/>
              </w:rPr>
              <w:t>Se refiere a advertencias a tener en cuenta por los evaluadores y los proveedores. No deben ser eliminadas</w:t>
            </w:r>
            <w:r w:rsidR="00CB71CF" w:rsidRPr="00710D28">
              <w:rPr>
                <w:rFonts w:ascii="Arial" w:hAnsi="Arial" w:cs="Arial"/>
                <w:sz w:val="20"/>
                <w:szCs w:val="20"/>
              </w:rPr>
              <w:t xml:space="preserve"> una vez culminada la elaboración de las bases</w:t>
            </w:r>
            <w:r w:rsidRPr="00710D28">
              <w:rPr>
                <w:rFonts w:ascii="Arial" w:hAnsi="Arial" w:cs="Arial"/>
                <w:sz w:val="20"/>
                <w:szCs w:val="20"/>
              </w:rPr>
              <w:t>.</w:t>
            </w:r>
          </w:p>
        </w:tc>
      </w:tr>
      <w:tr w:rsidR="008F2C59" w:rsidRPr="00710D28" w14:paraId="454ED4D2" w14:textId="77777777" w:rsidTr="56F11BDF">
        <w:trPr>
          <w:trHeight w:val="147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11D6AF" w14:textId="77777777" w:rsidR="008F2C59" w:rsidRPr="00710D28" w:rsidRDefault="008F2C59">
            <w:pPr>
              <w:jc w:val="center"/>
              <w:rPr>
                <w:rFonts w:ascii="Arial" w:hAnsi="Arial" w:cs="Arial"/>
                <w:b/>
                <w:sz w:val="20"/>
                <w:szCs w:val="20"/>
              </w:rPr>
            </w:pPr>
            <w:r w:rsidRPr="00710D28">
              <w:rPr>
                <w:rFonts w:ascii="Arial" w:hAnsi="Arial" w:cs="Arial"/>
                <w:b/>
                <w:bCs/>
                <w:sz w:val="20"/>
                <w:szCs w:val="20"/>
              </w:rPr>
              <w:t>4</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7465A2CE" w14:textId="77777777" w:rsidR="008F2C59" w:rsidRPr="00710D28" w:rsidRDefault="008F2C59">
            <w:pPr>
              <w:spacing w:line="259" w:lineRule="auto"/>
              <w:ind w:right="-2"/>
              <w:jc w:val="both"/>
              <w:rPr>
                <w:rFonts w:ascii="Arial" w:eastAsia="Arial" w:hAnsi="Arial" w:cs="Arial"/>
                <w:color w:val="333399"/>
                <w:sz w:val="20"/>
                <w:szCs w:val="20"/>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28"/>
            </w:tblGrid>
            <w:tr w:rsidR="008F2C59" w:rsidRPr="00710D28" w14:paraId="4661F31C" w14:textId="77777777">
              <w:trPr>
                <w:trHeight w:val="300"/>
              </w:trPr>
              <w:tc>
                <w:tcPr>
                  <w:tcW w:w="2128" w:type="dxa"/>
                  <w:tcMar>
                    <w:left w:w="105" w:type="dxa"/>
                    <w:right w:w="105" w:type="dxa"/>
                  </w:tcMar>
                </w:tcPr>
                <w:p w14:paraId="7A23B19E" w14:textId="77777777" w:rsidR="008F2C59" w:rsidRPr="00710D28" w:rsidRDefault="008F2C59" w:rsidP="00050726">
                  <w:pPr>
                    <w:jc w:val="both"/>
                    <w:rPr>
                      <w:rFonts w:ascii="Arial" w:eastAsia="Arial" w:hAnsi="Arial" w:cs="Arial"/>
                      <w:color w:val="0070C0"/>
                      <w:sz w:val="20"/>
                      <w:szCs w:val="20"/>
                    </w:rPr>
                  </w:pPr>
                  <w:r w:rsidRPr="00710D28">
                    <w:rPr>
                      <w:rFonts w:ascii="Arial" w:eastAsia="Arial" w:hAnsi="Arial" w:cs="Arial"/>
                      <w:b/>
                      <w:bCs/>
                      <w:color w:val="0070C0"/>
                      <w:sz w:val="20"/>
                      <w:szCs w:val="20"/>
                    </w:rPr>
                    <w:t>Importante para la entidad contratante</w:t>
                  </w:r>
                </w:p>
              </w:tc>
            </w:tr>
            <w:tr w:rsidR="008F2C59" w:rsidRPr="00710D28" w14:paraId="562D8497" w14:textId="77777777">
              <w:trPr>
                <w:trHeight w:val="300"/>
              </w:trPr>
              <w:tc>
                <w:tcPr>
                  <w:tcW w:w="2128" w:type="dxa"/>
                  <w:tcMar>
                    <w:left w:w="105" w:type="dxa"/>
                    <w:right w:w="105" w:type="dxa"/>
                  </w:tcMar>
                </w:tcPr>
                <w:p w14:paraId="36B844A0" w14:textId="77777777" w:rsidR="008F2C59" w:rsidRPr="00710D28" w:rsidRDefault="008F2C59" w:rsidP="007626B9">
                  <w:pPr>
                    <w:pStyle w:val="Prrafodelista"/>
                    <w:numPr>
                      <w:ilvl w:val="0"/>
                      <w:numId w:val="39"/>
                    </w:numPr>
                    <w:ind w:left="299" w:hanging="209"/>
                    <w:rPr>
                      <w:rFonts w:ascii="Arial" w:eastAsia="Arial" w:hAnsi="Arial" w:cs="Arial"/>
                      <w:bCs/>
                      <w:iCs/>
                      <w:color w:val="0070C0"/>
                      <w:sz w:val="20"/>
                      <w:szCs w:val="20"/>
                    </w:rPr>
                  </w:pPr>
                  <w:r w:rsidRPr="00710D28">
                    <w:rPr>
                      <w:rFonts w:ascii="Arial" w:eastAsia="Arial" w:hAnsi="Arial" w:cs="Arial"/>
                      <w:bCs/>
                      <w:iCs/>
                      <w:color w:val="0070C0"/>
                      <w:sz w:val="20"/>
                      <w:szCs w:val="20"/>
                    </w:rPr>
                    <w:t>Xyz</w:t>
                  </w:r>
                </w:p>
              </w:tc>
            </w:tr>
          </w:tbl>
          <w:p w14:paraId="2B448639" w14:textId="77777777" w:rsidR="008F2C59" w:rsidRPr="00710D28" w:rsidRDefault="008F2C59">
            <w:pPr>
              <w:spacing w:line="259" w:lineRule="auto"/>
              <w:ind w:right="-2"/>
              <w:jc w:val="both"/>
              <w:rPr>
                <w:rFonts w:ascii="Arial" w:eastAsia="Arial" w:hAnsi="Arial" w:cs="Arial"/>
                <w:color w:val="333399"/>
                <w:sz w:val="20"/>
                <w:szCs w:val="20"/>
              </w:rPr>
            </w:pPr>
          </w:p>
          <w:p w14:paraId="7EDE0BB9" w14:textId="77777777" w:rsidR="008F2C59" w:rsidRPr="00710D28" w:rsidRDefault="008F2C59">
            <w:pPr>
              <w:jc w:val="both"/>
              <w:rPr>
                <w:rFonts w:ascii="Arial" w:eastAsia="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74C24D" w14:textId="77777777" w:rsidR="008F2C59" w:rsidRPr="00710D28" w:rsidRDefault="008F2C59">
            <w:pPr>
              <w:jc w:val="both"/>
              <w:rPr>
                <w:rFonts w:ascii="Arial" w:hAnsi="Arial" w:cs="Arial"/>
                <w:sz w:val="20"/>
                <w:szCs w:val="20"/>
                <w:lang w:val="es-ES"/>
              </w:rPr>
            </w:pPr>
            <w:r w:rsidRPr="00710D28">
              <w:rPr>
                <w:rFonts w:ascii="Arial" w:hAnsi="Arial" w:cs="Arial"/>
                <w:sz w:val="20"/>
                <w:szCs w:val="20"/>
              </w:rPr>
              <w:t>Se refiere a consideraciones importantes a tener en cuenta por los evaluadores y deben ser eliminadas una vez culminada la elaboración de las bases.</w:t>
            </w:r>
          </w:p>
        </w:tc>
      </w:tr>
    </w:tbl>
    <w:p w14:paraId="7C4755C0" w14:textId="77777777" w:rsidR="008F2C59" w:rsidRPr="00710D28" w:rsidRDefault="008F2C59" w:rsidP="008F2C59">
      <w:pPr>
        <w:ind w:left="360"/>
        <w:jc w:val="both"/>
        <w:rPr>
          <w:rFonts w:ascii="Arial" w:hAnsi="Arial" w:cs="Arial"/>
          <w:b/>
          <w:i/>
          <w:sz w:val="20"/>
          <w:szCs w:val="20"/>
          <w:lang w:val="es-ES"/>
        </w:rPr>
      </w:pPr>
    </w:p>
    <w:p w14:paraId="57B1A24E" w14:textId="77777777" w:rsidR="008F2C59" w:rsidRPr="00710D28" w:rsidRDefault="008F2C59" w:rsidP="008F2C59">
      <w:pPr>
        <w:ind w:left="360"/>
        <w:jc w:val="both"/>
        <w:rPr>
          <w:rFonts w:ascii="Arial" w:hAnsi="Arial" w:cs="Arial"/>
          <w:b/>
          <w:i/>
          <w:sz w:val="20"/>
          <w:szCs w:val="20"/>
          <w:lang w:val="es-ES"/>
        </w:rPr>
      </w:pPr>
    </w:p>
    <w:p w14:paraId="71EDCBE8" w14:textId="5B13204B" w:rsidR="007A3660" w:rsidRPr="00710D28" w:rsidRDefault="007A3660" w:rsidP="00EA27C1">
      <w:pPr>
        <w:rPr>
          <w:rFonts w:ascii="Arial" w:hAnsi="Arial" w:cs="Arial"/>
          <w:iCs/>
          <w:sz w:val="20"/>
          <w:szCs w:val="20"/>
        </w:rPr>
      </w:pPr>
    </w:p>
    <w:p w14:paraId="0155C2B3" w14:textId="77777777" w:rsidR="00284EA4" w:rsidRPr="00710D28" w:rsidRDefault="00284EA4" w:rsidP="00284EA4">
      <w:pPr>
        <w:ind w:left="360"/>
        <w:jc w:val="both"/>
        <w:rPr>
          <w:rFonts w:ascii="Arial" w:hAnsi="Arial" w:cs="Arial"/>
          <w:b/>
          <w:iCs/>
          <w:sz w:val="20"/>
          <w:szCs w:val="20"/>
        </w:rPr>
      </w:pPr>
      <w:r w:rsidRPr="00710D28">
        <w:rPr>
          <w:rFonts w:ascii="Arial" w:hAnsi="Arial" w:cs="Arial"/>
          <w:b/>
          <w:bCs/>
          <w:iCs/>
          <w:sz w:val="20"/>
          <w:szCs w:val="20"/>
        </w:rPr>
        <w:t>INSTRUCCIÓN</w:t>
      </w:r>
      <w:r w:rsidRPr="00710D28">
        <w:rPr>
          <w:rFonts w:ascii="Arial" w:hAnsi="Arial" w:cs="Arial"/>
          <w:b/>
          <w:iCs/>
          <w:sz w:val="20"/>
          <w:szCs w:val="20"/>
        </w:rPr>
        <w:t xml:space="preserve"> DE USO:</w:t>
      </w:r>
    </w:p>
    <w:p w14:paraId="521AFFC1" w14:textId="77777777" w:rsidR="00284EA4" w:rsidRPr="00710D28" w:rsidRDefault="00284EA4" w:rsidP="00284EA4">
      <w:pPr>
        <w:ind w:left="360"/>
        <w:jc w:val="both"/>
        <w:rPr>
          <w:rFonts w:ascii="Arial" w:hAnsi="Arial" w:cs="Arial"/>
          <w:iCs/>
          <w:sz w:val="20"/>
          <w:szCs w:val="20"/>
        </w:rPr>
      </w:pPr>
    </w:p>
    <w:p w14:paraId="70D267D4" w14:textId="6A879F70" w:rsidR="00284EA4" w:rsidRPr="00710D28" w:rsidRDefault="00284EA4" w:rsidP="00284EA4">
      <w:pPr>
        <w:ind w:left="360"/>
        <w:jc w:val="both"/>
        <w:rPr>
          <w:rFonts w:ascii="Arial" w:hAnsi="Arial" w:cs="Arial"/>
          <w:iCs/>
          <w:sz w:val="20"/>
          <w:szCs w:val="20"/>
        </w:rPr>
      </w:pPr>
      <w:r w:rsidRPr="00710D28">
        <w:rPr>
          <w:rFonts w:ascii="Arial" w:hAnsi="Arial" w:cs="Arial"/>
          <w:iCs/>
          <w:sz w:val="20"/>
          <w:szCs w:val="20"/>
        </w:rPr>
        <w:t xml:space="preserve">Una vez registrada la información solicitada dentro de los corchetes, el texto debe quedar en letra </w:t>
      </w:r>
      <w:r w:rsidR="0009289B" w:rsidRPr="00710D28">
        <w:rPr>
          <w:rFonts w:ascii="Arial" w:hAnsi="Arial" w:cs="Arial"/>
          <w:iCs/>
          <w:sz w:val="20"/>
          <w:szCs w:val="20"/>
        </w:rPr>
        <w:t xml:space="preserve">Arial </w:t>
      </w:r>
      <w:r w:rsidRPr="00710D28">
        <w:rPr>
          <w:rFonts w:ascii="Arial" w:hAnsi="Arial" w:cs="Arial"/>
          <w:iCs/>
          <w:sz w:val="20"/>
          <w:szCs w:val="20"/>
        </w:rPr>
        <w:t>tamaño 10, con estilo normal, sin formato de negrita y sin sombrear.</w:t>
      </w:r>
    </w:p>
    <w:p w14:paraId="1F3E2773" w14:textId="77777777" w:rsidR="00CB71CF" w:rsidRPr="00710D28" w:rsidRDefault="00CB71CF" w:rsidP="00284EA4">
      <w:pPr>
        <w:ind w:left="360"/>
        <w:jc w:val="both"/>
        <w:rPr>
          <w:rFonts w:ascii="Arial" w:hAnsi="Arial" w:cs="Arial"/>
          <w:iCs/>
          <w:sz w:val="20"/>
          <w:szCs w:val="20"/>
        </w:rPr>
      </w:pPr>
    </w:p>
    <w:p w14:paraId="660EBA92" w14:textId="77777777" w:rsidR="00CB71CF" w:rsidRPr="00710D28" w:rsidRDefault="00CB71CF" w:rsidP="00284EA4">
      <w:pPr>
        <w:ind w:left="360"/>
        <w:jc w:val="both"/>
        <w:rPr>
          <w:rFonts w:ascii="Arial" w:hAnsi="Arial" w:cs="Arial"/>
          <w:iCs/>
          <w:sz w:val="20"/>
          <w:szCs w:val="20"/>
        </w:rPr>
      </w:pPr>
    </w:p>
    <w:p w14:paraId="5446ED4F" w14:textId="0892DF9A" w:rsidR="00CB71CF" w:rsidRPr="00710D28" w:rsidRDefault="00CB71CF" w:rsidP="00CB71CF">
      <w:pPr>
        <w:ind w:left="360"/>
        <w:jc w:val="both"/>
        <w:rPr>
          <w:rFonts w:ascii="Arial" w:hAnsi="Arial" w:cs="Arial"/>
          <w:b/>
          <w:iCs/>
          <w:sz w:val="20"/>
          <w:szCs w:val="20"/>
        </w:rPr>
      </w:pPr>
      <w:r w:rsidRPr="00710D28">
        <w:rPr>
          <w:rFonts w:ascii="Arial" w:hAnsi="Arial" w:cs="Arial"/>
          <w:b/>
          <w:iCs/>
          <w:sz w:val="20"/>
          <w:szCs w:val="20"/>
        </w:rPr>
        <w:t>CARACTERÍSTICAS DE LAS BASES A ELABORAR:</w:t>
      </w:r>
    </w:p>
    <w:p w14:paraId="400AC258" w14:textId="77777777" w:rsidR="00CB71CF" w:rsidRPr="00710D28" w:rsidRDefault="00CB71CF" w:rsidP="00CB71CF">
      <w:pPr>
        <w:jc w:val="both"/>
        <w:rPr>
          <w:rFonts w:ascii="Arial" w:hAnsi="Arial" w:cs="Arial"/>
          <w:iCs/>
          <w:sz w:val="20"/>
          <w:szCs w:val="20"/>
        </w:rPr>
      </w:pPr>
    </w:p>
    <w:p w14:paraId="77CE9138" w14:textId="77777777" w:rsidR="00CB71CF" w:rsidRPr="00710D28" w:rsidRDefault="00CB71CF" w:rsidP="00CB71CF">
      <w:pPr>
        <w:ind w:left="360"/>
        <w:jc w:val="both"/>
        <w:rPr>
          <w:rFonts w:ascii="Arial" w:hAnsi="Arial" w:cs="Arial"/>
          <w:iCs/>
          <w:sz w:val="20"/>
          <w:szCs w:val="20"/>
        </w:rPr>
      </w:pPr>
      <w:r w:rsidRPr="00710D28">
        <w:rPr>
          <w:rFonts w:ascii="Arial" w:hAnsi="Arial" w:cs="Arial"/>
          <w:iCs/>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75820968" w14:textId="77777777" w:rsidR="00CB71CF" w:rsidRPr="00710D28" w:rsidRDefault="00CB71CF" w:rsidP="00284EA4">
      <w:pPr>
        <w:ind w:left="360"/>
        <w:jc w:val="both"/>
        <w:rPr>
          <w:rFonts w:ascii="Arial" w:hAnsi="Arial" w:cs="Arial"/>
          <w:iCs/>
          <w:sz w:val="20"/>
          <w:szCs w:val="20"/>
        </w:rPr>
      </w:pPr>
    </w:p>
    <w:p w14:paraId="53F59043" w14:textId="77777777" w:rsidR="00D632BA" w:rsidRPr="00710D28" w:rsidRDefault="00D632BA" w:rsidP="00DD1A61">
      <w:pPr>
        <w:widowControl w:val="0"/>
        <w:jc w:val="both"/>
        <w:rPr>
          <w:rFonts w:ascii="Arial" w:hAnsi="Arial" w:cs="Arial"/>
          <w:iCs/>
          <w:sz w:val="20"/>
          <w:szCs w:val="20"/>
        </w:rPr>
      </w:pPr>
    </w:p>
    <w:p w14:paraId="04CA01F0" w14:textId="77777777" w:rsidR="00284EA4" w:rsidRPr="00710D28" w:rsidRDefault="00284EA4" w:rsidP="00DD1A61">
      <w:pPr>
        <w:widowControl w:val="0"/>
        <w:jc w:val="both"/>
        <w:rPr>
          <w:rFonts w:ascii="Arial" w:hAnsi="Arial" w:cs="Arial"/>
          <w:iCs/>
          <w:sz w:val="20"/>
          <w:szCs w:val="20"/>
        </w:rPr>
      </w:pPr>
    </w:p>
    <w:p w14:paraId="2CF08546" w14:textId="77777777" w:rsidR="00284EA4" w:rsidRPr="00710D28" w:rsidRDefault="00284EA4" w:rsidP="00DD1A61">
      <w:pPr>
        <w:widowControl w:val="0"/>
        <w:jc w:val="both"/>
        <w:rPr>
          <w:rFonts w:ascii="Arial" w:hAnsi="Arial" w:cs="Arial"/>
          <w:sz w:val="20"/>
          <w:szCs w:val="20"/>
        </w:rPr>
        <w:sectPr w:rsidR="00284EA4" w:rsidRPr="00710D28" w:rsidSect="00945116">
          <w:headerReference w:type="even" r:id="rId15"/>
          <w:headerReference w:type="default" r:id="rId16"/>
          <w:footerReference w:type="even" r:id="rId17"/>
          <w:headerReference w:type="first" r:id="rId18"/>
          <w:footerReference w:type="first" r:id="rId19"/>
          <w:pgSz w:w="11907" w:h="16839" w:code="9"/>
          <w:pgMar w:top="1418" w:right="1418" w:bottom="1701" w:left="1418" w:header="567" w:footer="567" w:gutter="0"/>
          <w:pgNumType w:start="1"/>
          <w:cols w:space="720"/>
          <w:docGrid w:linePitch="360"/>
        </w:sectPr>
      </w:pPr>
    </w:p>
    <w:p w14:paraId="0B0533B6" w14:textId="7AF1E524" w:rsidR="00E0479D" w:rsidRPr="00710D28" w:rsidRDefault="00E0479D" w:rsidP="00DD1A61">
      <w:pPr>
        <w:widowControl w:val="0"/>
        <w:jc w:val="both"/>
        <w:rPr>
          <w:rFonts w:ascii="Arial" w:hAnsi="Arial" w:cs="Arial"/>
          <w:sz w:val="20"/>
          <w:szCs w:val="20"/>
        </w:rPr>
      </w:pPr>
    </w:p>
    <w:p w14:paraId="619D7893" w14:textId="77777777" w:rsidR="00F46672" w:rsidRPr="00710D28" w:rsidRDefault="00F46672" w:rsidP="00DD1A61">
      <w:pPr>
        <w:widowControl w:val="0"/>
        <w:jc w:val="both"/>
        <w:rPr>
          <w:rFonts w:ascii="Arial" w:hAnsi="Arial" w:cs="Arial"/>
          <w:sz w:val="20"/>
          <w:szCs w:val="20"/>
        </w:rPr>
      </w:pPr>
    </w:p>
    <w:p w14:paraId="712786BA" w14:textId="77777777" w:rsidR="00F46672" w:rsidRPr="00710D28" w:rsidRDefault="00F46672" w:rsidP="00DD1A61">
      <w:pPr>
        <w:widowControl w:val="0"/>
        <w:jc w:val="both"/>
        <w:rPr>
          <w:rFonts w:ascii="Arial" w:hAnsi="Arial" w:cs="Arial"/>
          <w:sz w:val="20"/>
          <w:szCs w:val="20"/>
        </w:rPr>
      </w:pPr>
    </w:p>
    <w:p w14:paraId="146879EB" w14:textId="77777777" w:rsidR="00F46672" w:rsidRPr="00710D28" w:rsidRDefault="00F46672" w:rsidP="00DD1A61">
      <w:pPr>
        <w:widowControl w:val="0"/>
        <w:jc w:val="both"/>
        <w:rPr>
          <w:rFonts w:ascii="Arial" w:hAnsi="Arial" w:cs="Arial"/>
          <w:sz w:val="20"/>
          <w:szCs w:val="20"/>
        </w:rPr>
      </w:pPr>
    </w:p>
    <w:p w14:paraId="0719F907" w14:textId="77777777" w:rsidR="00F46672" w:rsidRPr="00710D28" w:rsidRDefault="00F46672" w:rsidP="00DD1A61">
      <w:pPr>
        <w:widowControl w:val="0"/>
        <w:jc w:val="both"/>
        <w:rPr>
          <w:rFonts w:ascii="Arial" w:hAnsi="Arial" w:cs="Arial"/>
          <w:sz w:val="20"/>
          <w:szCs w:val="20"/>
        </w:rPr>
      </w:pPr>
    </w:p>
    <w:p w14:paraId="0A732E0E" w14:textId="77777777" w:rsidR="00F46672" w:rsidRPr="00710D28" w:rsidRDefault="00F46672" w:rsidP="00DD1A61">
      <w:pPr>
        <w:widowControl w:val="0"/>
        <w:jc w:val="both"/>
        <w:rPr>
          <w:rFonts w:ascii="Arial" w:hAnsi="Arial" w:cs="Arial"/>
          <w:sz w:val="20"/>
          <w:szCs w:val="20"/>
        </w:rPr>
      </w:pPr>
    </w:p>
    <w:p w14:paraId="7FBA7E83" w14:textId="77777777" w:rsidR="00E0479D" w:rsidRPr="00710D28" w:rsidRDefault="00E0479D" w:rsidP="00DD1A61">
      <w:pPr>
        <w:widowControl w:val="0"/>
        <w:jc w:val="both"/>
        <w:rPr>
          <w:rFonts w:ascii="Arial" w:hAnsi="Arial" w:cs="Arial"/>
          <w:sz w:val="20"/>
          <w:szCs w:val="20"/>
        </w:rPr>
      </w:pPr>
    </w:p>
    <w:p w14:paraId="309466F8" w14:textId="77777777" w:rsidR="00E0479D" w:rsidRPr="00710D28" w:rsidRDefault="00E0479D" w:rsidP="00DD1A61">
      <w:pPr>
        <w:widowControl w:val="0"/>
        <w:jc w:val="both"/>
        <w:rPr>
          <w:rFonts w:ascii="Arial" w:hAnsi="Arial" w:cs="Arial"/>
          <w:sz w:val="20"/>
          <w:szCs w:val="20"/>
        </w:rPr>
      </w:pPr>
    </w:p>
    <w:p w14:paraId="483F09D7" w14:textId="77777777" w:rsidR="00E0479D" w:rsidRPr="00710D28" w:rsidRDefault="00E0479D" w:rsidP="00DD1A61">
      <w:pPr>
        <w:widowControl w:val="0"/>
        <w:jc w:val="both"/>
        <w:rPr>
          <w:rFonts w:ascii="Arial" w:hAnsi="Arial" w:cs="Arial"/>
          <w:sz w:val="20"/>
          <w:szCs w:val="20"/>
        </w:rPr>
      </w:pPr>
    </w:p>
    <w:p w14:paraId="35695D77" w14:textId="77777777" w:rsidR="00E0479D" w:rsidRPr="00710D28" w:rsidRDefault="00E0479D" w:rsidP="00DD1A61">
      <w:pPr>
        <w:widowControl w:val="0"/>
        <w:jc w:val="both"/>
        <w:rPr>
          <w:rFonts w:ascii="Arial" w:hAnsi="Arial" w:cs="Arial"/>
          <w:sz w:val="20"/>
          <w:szCs w:val="20"/>
        </w:rPr>
      </w:pPr>
    </w:p>
    <w:p w14:paraId="26336856" w14:textId="77777777" w:rsidR="00E0479D" w:rsidRPr="00710D28" w:rsidRDefault="00E0479D" w:rsidP="00DD1A61">
      <w:pPr>
        <w:widowControl w:val="0"/>
        <w:jc w:val="both"/>
        <w:rPr>
          <w:rFonts w:ascii="Arial" w:hAnsi="Arial" w:cs="Arial"/>
          <w:sz w:val="20"/>
          <w:szCs w:val="20"/>
        </w:rPr>
      </w:pPr>
    </w:p>
    <w:p w14:paraId="1D36775F" w14:textId="77777777" w:rsidR="00E0479D" w:rsidRPr="00710D28" w:rsidRDefault="00E0479D" w:rsidP="00DD1A61">
      <w:pPr>
        <w:widowControl w:val="0"/>
        <w:jc w:val="both"/>
        <w:rPr>
          <w:rFonts w:ascii="Arial" w:hAnsi="Arial" w:cs="Arial"/>
          <w:sz w:val="20"/>
          <w:szCs w:val="20"/>
        </w:rPr>
      </w:pPr>
    </w:p>
    <w:p w14:paraId="4D8E3FF8" w14:textId="77777777" w:rsidR="00E0479D" w:rsidRPr="00710D28" w:rsidRDefault="00E0479D" w:rsidP="00DD1A61">
      <w:pPr>
        <w:widowControl w:val="0"/>
        <w:jc w:val="both"/>
        <w:rPr>
          <w:rFonts w:ascii="Arial" w:hAnsi="Arial" w:cs="Arial"/>
          <w:sz w:val="20"/>
          <w:szCs w:val="20"/>
        </w:rPr>
      </w:pPr>
    </w:p>
    <w:p w14:paraId="6538D95E" w14:textId="3D0A74A9" w:rsidR="00E0479D" w:rsidRPr="00710D28" w:rsidRDefault="00E0479D" w:rsidP="00DD1A61">
      <w:pPr>
        <w:widowControl w:val="0"/>
        <w:jc w:val="both"/>
        <w:rPr>
          <w:rFonts w:ascii="Arial" w:hAnsi="Arial" w:cs="Arial"/>
          <w:sz w:val="20"/>
          <w:szCs w:val="20"/>
        </w:rPr>
      </w:pPr>
    </w:p>
    <w:p w14:paraId="51887351" w14:textId="363BBF87" w:rsidR="00236176" w:rsidRPr="00710D28" w:rsidRDefault="007E5D08" w:rsidP="00DD1A61">
      <w:pPr>
        <w:widowControl w:val="0"/>
        <w:jc w:val="center"/>
        <w:rPr>
          <w:rFonts w:ascii="Arial" w:hAnsi="Arial" w:cs="Arial"/>
          <w:b/>
          <w:sz w:val="40"/>
          <w:szCs w:val="40"/>
        </w:rPr>
      </w:pPr>
      <w:r w:rsidRPr="00710D28">
        <w:rPr>
          <w:rFonts w:ascii="Arial" w:hAnsi="Arial" w:cs="Arial"/>
          <w:b/>
          <w:sz w:val="40"/>
          <w:szCs w:val="40"/>
        </w:rPr>
        <w:t xml:space="preserve">LICITACIÓN PÚBLICA </w:t>
      </w:r>
      <w:r w:rsidR="00D26AEB" w:rsidRPr="00710D28">
        <w:rPr>
          <w:rFonts w:ascii="Arial" w:hAnsi="Arial" w:cs="Arial"/>
          <w:b/>
          <w:sz w:val="40"/>
          <w:szCs w:val="40"/>
        </w:rPr>
        <w:t xml:space="preserve">ABREVIADA </w:t>
      </w:r>
      <w:r w:rsidRPr="00710D28">
        <w:rPr>
          <w:rFonts w:ascii="Arial" w:hAnsi="Arial" w:cs="Arial"/>
          <w:b/>
          <w:sz w:val="40"/>
          <w:szCs w:val="40"/>
        </w:rPr>
        <w:t xml:space="preserve">PARA </w:t>
      </w:r>
      <w:r w:rsidR="00B92F9B" w:rsidRPr="00710D28">
        <w:rPr>
          <w:rFonts w:ascii="Arial" w:hAnsi="Arial" w:cs="Arial"/>
          <w:b/>
          <w:sz w:val="40"/>
          <w:szCs w:val="40"/>
        </w:rPr>
        <w:t>LA CONTRATACI</w:t>
      </w:r>
      <w:r w:rsidR="008C161A" w:rsidRPr="00710D28">
        <w:rPr>
          <w:rFonts w:ascii="Arial" w:hAnsi="Arial" w:cs="Arial"/>
          <w:b/>
          <w:sz w:val="40"/>
          <w:szCs w:val="40"/>
        </w:rPr>
        <w:t>Ó</w:t>
      </w:r>
      <w:r w:rsidR="00B92F9B" w:rsidRPr="00710D28">
        <w:rPr>
          <w:rFonts w:ascii="Arial" w:hAnsi="Arial" w:cs="Arial"/>
          <w:b/>
          <w:sz w:val="40"/>
          <w:szCs w:val="40"/>
        </w:rPr>
        <w:t>N</w:t>
      </w:r>
      <w:r w:rsidR="008C161A" w:rsidRPr="00710D28">
        <w:rPr>
          <w:rFonts w:ascii="Arial" w:hAnsi="Arial" w:cs="Arial"/>
          <w:b/>
          <w:sz w:val="40"/>
          <w:szCs w:val="40"/>
        </w:rPr>
        <w:t xml:space="preserve"> DE</w:t>
      </w:r>
      <w:r w:rsidR="00916851" w:rsidRPr="00710D28">
        <w:rPr>
          <w:rFonts w:ascii="Arial" w:hAnsi="Arial" w:cs="Arial"/>
          <w:b/>
          <w:sz w:val="40"/>
          <w:szCs w:val="40"/>
        </w:rPr>
        <w:t>L</w:t>
      </w:r>
      <w:r w:rsidR="008C161A" w:rsidRPr="00710D28">
        <w:rPr>
          <w:rFonts w:ascii="Arial" w:hAnsi="Arial" w:cs="Arial"/>
          <w:b/>
          <w:sz w:val="40"/>
          <w:szCs w:val="40"/>
        </w:rPr>
        <w:t xml:space="preserve"> SUMINISTRO DE </w:t>
      </w:r>
      <w:r w:rsidRPr="00710D28">
        <w:rPr>
          <w:rFonts w:ascii="Arial" w:hAnsi="Arial" w:cs="Arial"/>
          <w:b/>
          <w:sz w:val="40"/>
          <w:szCs w:val="40"/>
        </w:rPr>
        <w:t>BIENES</w:t>
      </w:r>
      <w:r w:rsidR="008C161A" w:rsidRPr="00710D28">
        <w:rPr>
          <w:rFonts w:ascii="Arial" w:hAnsi="Arial" w:cs="Arial"/>
          <w:b/>
          <w:sz w:val="40"/>
          <w:szCs w:val="40"/>
        </w:rPr>
        <w:t xml:space="preserve"> PARA EL PROGRAMA DE</w:t>
      </w:r>
      <w:r w:rsidR="00B867A8" w:rsidRPr="00710D28">
        <w:rPr>
          <w:rFonts w:ascii="Arial" w:hAnsi="Arial" w:cs="Arial"/>
          <w:b/>
          <w:sz w:val="40"/>
          <w:szCs w:val="40"/>
        </w:rPr>
        <w:t>L</w:t>
      </w:r>
      <w:r w:rsidR="008C161A" w:rsidRPr="00710D28">
        <w:rPr>
          <w:rFonts w:ascii="Arial" w:hAnsi="Arial" w:cs="Arial"/>
          <w:b/>
          <w:sz w:val="40"/>
          <w:szCs w:val="40"/>
        </w:rPr>
        <w:t xml:space="preserve"> VASO DE LECHE</w:t>
      </w:r>
    </w:p>
    <w:p w14:paraId="5002AE52" w14:textId="0DD669A4" w:rsidR="001142AD" w:rsidRPr="00710D28" w:rsidRDefault="001142AD" w:rsidP="00DD1A61">
      <w:pPr>
        <w:widowControl w:val="0"/>
        <w:jc w:val="center"/>
        <w:rPr>
          <w:rFonts w:ascii="Arial" w:hAnsi="Arial" w:cs="Arial"/>
          <w:b/>
          <w:sz w:val="40"/>
          <w:szCs w:val="40"/>
        </w:rPr>
      </w:pPr>
      <w:r w:rsidRPr="00710D28">
        <w:rPr>
          <w:rFonts w:ascii="Arial" w:hAnsi="Arial" w:cs="Arial"/>
          <w:b/>
          <w:sz w:val="40"/>
          <w:szCs w:val="40"/>
        </w:rPr>
        <w:t>N°</w:t>
      </w:r>
    </w:p>
    <w:p w14:paraId="3FD670B6" w14:textId="313A3BF1" w:rsidR="00236176" w:rsidRPr="00710D28" w:rsidRDefault="00236176" w:rsidP="00DD1A61">
      <w:pPr>
        <w:widowControl w:val="0"/>
        <w:jc w:val="center"/>
        <w:rPr>
          <w:rFonts w:ascii="Arial" w:hAnsi="Arial" w:cs="Arial"/>
        </w:rPr>
      </w:pPr>
      <w:r w:rsidRPr="00710D28">
        <w:rPr>
          <w:rFonts w:ascii="Arial" w:hAnsi="Arial" w:cs="Arial"/>
        </w:rPr>
        <w:t>[NOMENCLATURA DEL PROCE</w:t>
      </w:r>
      <w:r w:rsidR="00F65F7C" w:rsidRPr="00710D28">
        <w:rPr>
          <w:rFonts w:ascii="Arial" w:hAnsi="Arial" w:cs="Arial"/>
        </w:rPr>
        <w:t>DIMIENTO</w:t>
      </w:r>
      <w:r w:rsidR="00150CB6" w:rsidRPr="00710D28">
        <w:rPr>
          <w:rFonts w:ascii="Arial" w:hAnsi="Arial" w:cs="Arial"/>
        </w:rPr>
        <w:t xml:space="preserve"> DE SELECCIÓN</w:t>
      </w:r>
      <w:r w:rsidRPr="00710D28">
        <w:rPr>
          <w:rFonts w:ascii="Arial" w:hAnsi="Arial" w:cs="Arial"/>
        </w:rPr>
        <w:t>]</w:t>
      </w:r>
    </w:p>
    <w:p w14:paraId="20AECFBC" w14:textId="77777777" w:rsidR="00236176" w:rsidRPr="00710D28" w:rsidRDefault="00236176" w:rsidP="00DD1A61">
      <w:pPr>
        <w:widowControl w:val="0"/>
        <w:jc w:val="both"/>
        <w:rPr>
          <w:rFonts w:ascii="Arial" w:hAnsi="Arial" w:cs="Arial"/>
          <w:sz w:val="20"/>
          <w:szCs w:val="20"/>
        </w:rPr>
      </w:pPr>
    </w:p>
    <w:p w14:paraId="6D641C10" w14:textId="77777777" w:rsidR="00236176" w:rsidRPr="00710D28" w:rsidRDefault="00236176" w:rsidP="00DD1A61">
      <w:pPr>
        <w:widowControl w:val="0"/>
        <w:jc w:val="both"/>
        <w:rPr>
          <w:rFonts w:ascii="Arial" w:hAnsi="Arial" w:cs="Arial"/>
          <w:sz w:val="20"/>
          <w:szCs w:val="20"/>
        </w:rPr>
      </w:pPr>
    </w:p>
    <w:p w14:paraId="34957791" w14:textId="77777777" w:rsidR="00156EBC" w:rsidRPr="00710D28" w:rsidRDefault="00156EBC" w:rsidP="00DD1A61">
      <w:pPr>
        <w:widowControl w:val="0"/>
        <w:jc w:val="both"/>
        <w:rPr>
          <w:rFonts w:ascii="Arial" w:hAnsi="Arial" w:cs="Arial"/>
          <w:sz w:val="20"/>
          <w:szCs w:val="20"/>
        </w:rPr>
      </w:pPr>
    </w:p>
    <w:p w14:paraId="6518C2ED" w14:textId="77777777" w:rsidR="00236176" w:rsidRPr="00710D28" w:rsidRDefault="00236176" w:rsidP="00DD1A61">
      <w:pPr>
        <w:widowControl w:val="0"/>
        <w:jc w:val="both"/>
        <w:rPr>
          <w:rFonts w:ascii="Arial" w:hAnsi="Arial" w:cs="Arial"/>
          <w:sz w:val="20"/>
          <w:szCs w:val="20"/>
        </w:rPr>
      </w:pPr>
    </w:p>
    <w:p w14:paraId="01FAE25B" w14:textId="77777777" w:rsidR="00236176" w:rsidRPr="00710D28" w:rsidRDefault="00236176" w:rsidP="00DD1A61">
      <w:pPr>
        <w:widowControl w:val="0"/>
        <w:jc w:val="both"/>
        <w:rPr>
          <w:rFonts w:ascii="Arial" w:hAnsi="Arial" w:cs="Arial"/>
          <w:sz w:val="20"/>
          <w:szCs w:val="20"/>
        </w:rPr>
      </w:pPr>
    </w:p>
    <w:p w14:paraId="10CA71E3" w14:textId="77777777" w:rsidR="00236176" w:rsidRPr="00710D28" w:rsidRDefault="00236176" w:rsidP="00DD1A61">
      <w:pPr>
        <w:widowControl w:val="0"/>
        <w:jc w:val="both"/>
        <w:rPr>
          <w:rFonts w:ascii="Arial" w:hAnsi="Arial" w:cs="Arial"/>
          <w:sz w:val="20"/>
          <w:szCs w:val="20"/>
        </w:rPr>
      </w:pPr>
    </w:p>
    <w:p w14:paraId="417FC71E" w14:textId="0FD3858A" w:rsidR="00236176" w:rsidRPr="00710D28" w:rsidRDefault="00236176" w:rsidP="00DD1A61">
      <w:pPr>
        <w:widowControl w:val="0"/>
        <w:jc w:val="center"/>
        <w:rPr>
          <w:rFonts w:ascii="Arial" w:hAnsi="Arial" w:cs="Arial"/>
          <w:sz w:val="16"/>
          <w:szCs w:val="16"/>
          <w:lang w:val="es-ES"/>
        </w:rPr>
      </w:pPr>
      <w:r w:rsidRPr="00710D28">
        <w:rPr>
          <w:rFonts w:ascii="Arial" w:hAnsi="Arial" w:cs="Arial"/>
          <w:b/>
          <w:sz w:val="32"/>
          <w:szCs w:val="32"/>
        </w:rPr>
        <w:t>CONTRATACIÓN DE</w:t>
      </w:r>
      <w:r w:rsidR="0084753A" w:rsidRPr="00710D28">
        <w:rPr>
          <w:rFonts w:ascii="Arial" w:hAnsi="Arial" w:cs="Arial"/>
          <w:b/>
          <w:sz w:val="32"/>
          <w:szCs w:val="32"/>
        </w:rPr>
        <w:t>L</w:t>
      </w:r>
      <w:r w:rsidR="00F3000B" w:rsidRPr="00710D28">
        <w:rPr>
          <w:rFonts w:ascii="Arial" w:hAnsi="Arial" w:cs="Arial"/>
          <w:b/>
          <w:sz w:val="32"/>
          <w:szCs w:val="32"/>
        </w:rPr>
        <w:t xml:space="preserve"> </w:t>
      </w:r>
      <w:r w:rsidR="000F325E" w:rsidRPr="00710D28">
        <w:rPr>
          <w:rFonts w:ascii="Arial" w:hAnsi="Arial" w:cs="Arial"/>
          <w:b/>
          <w:sz w:val="32"/>
          <w:szCs w:val="32"/>
        </w:rPr>
        <w:t xml:space="preserve">SUMINISTRO DE </w:t>
      </w:r>
      <w:r w:rsidR="00F3000B" w:rsidRPr="00710D28">
        <w:rPr>
          <w:rFonts w:ascii="Arial" w:hAnsi="Arial" w:cs="Arial"/>
          <w:b/>
          <w:sz w:val="32"/>
          <w:szCs w:val="32"/>
        </w:rPr>
        <w:t>BIENES</w:t>
      </w:r>
    </w:p>
    <w:p w14:paraId="5E069679" w14:textId="0F8E55BC" w:rsidR="00236176" w:rsidRPr="00710D28" w:rsidRDefault="00236176" w:rsidP="00DD1A61">
      <w:pPr>
        <w:widowControl w:val="0"/>
        <w:jc w:val="center"/>
        <w:rPr>
          <w:rFonts w:ascii="Arial" w:hAnsi="Arial" w:cs="Arial"/>
        </w:rPr>
      </w:pPr>
      <w:r w:rsidRPr="00710D28">
        <w:rPr>
          <w:rFonts w:ascii="Arial" w:hAnsi="Arial" w:cs="Arial"/>
        </w:rPr>
        <w:t>[DENOMINACIÓN DE LA CONVOCATORIA]</w:t>
      </w:r>
    </w:p>
    <w:p w14:paraId="17FCC7A6" w14:textId="77777777" w:rsidR="00FC5566" w:rsidRPr="00710D28" w:rsidRDefault="00FC5566" w:rsidP="00DD1A61">
      <w:pPr>
        <w:widowControl w:val="0"/>
        <w:jc w:val="both"/>
        <w:rPr>
          <w:rFonts w:ascii="Arial" w:hAnsi="Arial" w:cs="Arial"/>
          <w:sz w:val="20"/>
          <w:szCs w:val="20"/>
        </w:rPr>
      </w:pPr>
    </w:p>
    <w:p w14:paraId="2F748AF5" w14:textId="77777777" w:rsidR="00FC5566" w:rsidRPr="00710D28" w:rsidRDefault="00FC5566" w:rsidP="00DD1A61">
      <w:pPr>
        <w:widowControl w:val="0"/>
        <w:jc w:val="both"/>
        <w:rPr>
          <w:rFonts w:ascii="Arial" w:hAnsi="Arial" w:cs="Arial"/>
          <w:sz w:val="20"/>
          <w:szCs w:val="20"/>
        </w:rPr>
        <w:sectPr w:rsidR="00FC5566" w:rsidRPr="00710D28" w:rsidSect="00945116">
          <w:headerReference w:type="even" r:id="rId20"/>
          <w:headerReference w:type="default" r:id="rId21"/>
          <w:footerReference w:type="even" r:id="rId22"/>
          <w:footerReference w:type="default" r:id="rId23"/>
          <w:headerReference w:type="first" r:id="rId24"/>
          <w:pgSz w:w="11907" w:h="16839" w:code="9"/>
          <w:pgMar w:top="1418" w:right="1418" w:bottom="1701" w:left="1418" w:header="567" w:footer="567" w:gutter="0"/>
          <w:pgNumType w:start="1"/>
          <w:cols w:space="720"/>
          <w:docGrid w:linePitch="360"/>
        </w:sectPr>
      </w:pPr>
    </w:p>
    <w:p w14:paraId="111869C3" w14:textId="77777777" w:rsidR="00272AA8" w:rsidRPr="00710D28" w:rsidRDefault="00272AA8" w:rsidP="00DD1A61">
      <w:pPr>
        <w:widowControl w:val="0"/>
        <w:jc w:val="both"/>
        <w:rPr>
          <w:rFonts w:ascii="Arial" w:hAnsi="Arial" w:cs="Arial"/>
          <w:sz w:val="20"/>
          <w:szCs w:val="20"/>
        </w:rPr>
      </w:pPr>
    </w:p>
    <w:p w14:paraId="709E258B" w14:textId="77777777" w:rsidR="00272AA8" w:rsidRPr="00710D28" w:rsidRDefault="00272AA8" w:rsidP="00DD1A61">
      <w:pPr>
        <w:widowControl w:val="0"/>
        <w:jc w:val="both"/>
        <w:rPr>
          <w:rFonts w:ascii="Arial" w:hAnsi="Arial" w:cs="Arial"/>
          <w:sz w:val="20"/>
          <w:szCs w:val="20"/>
        </w:rPr>
      </w:pPr>
    </w:p>
    <w:p w14:paraId="7E133F2D" w14:textId="77777777" w:rsidR="00272AA8" w:rsidRPr="00710D28" w:rsidRDefault="00272AA8" w:rsidP="00DD1A61">
      <w:pPr>
        <w:widowControl w:val="0"/>
        <w:jc w:val="both"/>
        <w:rPr>
          <w:rFonts w:ascii="Arial" w:hAnsi="Arial" w:cs="Arial"/>
          <w:sz w:val="20"/>
          <w:szCs w:val="20"/>
        </w:rPr>
      </w:pPr>
    </w:p>
    <w:p w14:paraId="436BA0F3" w14:textId="77777777" w:rsidR="00272AA8" w:rsidRPr="00710D28" w:rsidRDefault="00272AA8" w:rsidP="00DD1A61">
      <w:pPr>
        <w:widowControl w:val="0"/>
        <w:jc w:val="both"/>
        <w:rPr>
          <w:rFonts w:ascii="Arial" w:hAnsi="Arial" w:cs="Arial"/>
          <w:sz w:val="20"/>
          <w:szCs w:val="20"/>
        </w:rPr>
      </w:pPr>
    </w:p>
    <w:p w14:paraId="130A7102" w14:textId="77777777" w:rsidR="00272AA8" w:rsidRPr="00710D28" w:rsidRDefault="00272AA8" w:rsidP="00DD1A61">
      <w:pPr>
        <w:widowControl w:val="0"/>
        <w:jc w:val="both"/>
        <w:rPr>
          <w:rFonts w:ascii="Arial" w:hAnsi="Arial" w:cs="Arial"/>
          <w:sz w:val="20"/>
          <w:szCs w:val="20"/>
        </w:rPr>
      </w:pPr>
    </w:p>
    <w:p w14:paraId="129E0E54" w14:textId="77777777" w:rsidR="00272AA8" w:rsidRPr="00710D28" w:rsidRDefault="00272AA8" w:rsidP="00DD1A61">
      <w:pPr>
        <w:widowControl w:val="0"/>
        <w:jc w:val="both"/>
        <w:rPr>
          <w:rFonts w:ascii="Arial" w:hAnsi="Arial" w:cs="Arial"/>
          <w:sz w:val="20"/>
          <w:szCs w:val="20"/>
        </w:rPr>
      </w:pPr>
    </w:p>
    <w:p w14:paraId="4DDE5F17" w14:textId="7596B8E1" w:rsidR="00B166F7" w:rsidRPr="00710D28" w:rsidRDefault="00B166F7" w:rsidP="00DD1A61">
      <w:pPr>
        <w:rPr>
          <w:rFonts w:ascii="Arial" w:hAnsi="Arial" w:cs="Arial"/>
          <w:sz w:val="20"/>
          <w:szCs w:val="20"/>
        </w:rPr>
      </w:pPr>
    </w:p>
    <w:p w14:paraId="66F2C7B3" w14:textId="34375110" w:rsidR="00272AA8" w:rsidRPr="00710D28" w:rsidRDefault="00272AA8" w:rsidP="00DD1A61">
      <w:pPr>
        <w:widowControl w:val="0"/>
        <w:jc w:val="both"/>
        <w:rPr>
          <w:rFonts w:ascii="Arial" w:hAnsi="Arial" w:cs="Arial"/>
          <w:sz w:val="20"/>
          <w:szCs w:val="20"/>
        </w:rPr>
      </w:pPr>
    </w:p>
    <w:p w14:paraId="0AE40FC6" w14:textId="77777777" w:rsidR="00272AA8" w:rsidRPr="00710D28" w:rsidRDefault="00272AA8" w:rsidP="00DD1A61">
      <w:pPr>
        <w:widowControl w:val="0"/>
        <w:jc w:val="both"/>
        <w:rPr>
          <w:rFonts w:ascii="Arial" w:hAnsi="Arial" w:cs="Arial"/>
          <w:sz w:val="20"/>
          <w:szCs w:val="20"/>
        </w:rPr>
      </w:pPr>
    </w:p>
    <w:p w14:paraId="6A3DC810" w14:textId="77777777" w:rsidR="00272AA8" w:rsidRPr="00710D28" w:rsidRDefault="00272AA8" w:rsidP="00DD1A61">
      <w:pPr>
        <w:widowControl w:val="0"/>
        <w:jc w:val="both"/>
        <w:rPr>
          <w:rFonts w:ascii="Arial" w:hAnsi="Arial" w:cs="Arial"/>
          <w:sz w:val="20"/>
          <w:szCs w:val="20"/>
        </w:rPr>
      </w:pPr>
    </w:p>
    <w:p w14:paraId="5F31034C" w14:textId="77777777" w:rsidR="00272AA8" w:rsidRPr="00710D28" w:rsidRDefault="00272AA8" w:rsidP="00DD1A61">
      <w:pPr>
        <w:widowControl w:val="0"/>
        <w:jc w:val="both"/>
        <w:rPr>
          <w:rFonts w:ascii="Arial" w:hAnsi="Arial" w:cs="Arial"/>
          <w:sz w:val="20"/>
          <w:szCs w:val="20"/>
        </w:rPr>
      </w:pPr>
    </w:p>
    <w:p w14:paraId="7658739E" w14:textId="77777777" w:rsidR="00272AA8" w:rsidRPr="00710D28" w:rsidRDefault="00272AA8" w:rsidP="00DD1A61">
      <w:pPr>
        <w:widowControl w:val="0"/>
        <w:jc w:val="both"/>
        <w:rPr>
          <w:rFonts w:ascii="Arial" w:hAnsi="Arial" w:cs="Arial"/>
          <w:sz w:val="20"/>
          <w:szCs w:val="20"/>
        </w:rPr>
      </w:pPr>
    </w:p>
    <w:p w14:paraId="3A585BA6" w14:textId="77777777" w:rsidR="00272AA8" w:rsidRPr="00710D28" w:rsidRDefault="00272AA8" w:rsidP="00DD1A61">
      <w:pPr>
        <w:widowControl w:val="0"/>
        <w:jc w:val="both"/>
        <w:rPr>
          <w:rFonts w:ascii="Arial" w:hAnsi="Arial" w:cs="Arial"/>
          <w:sz w:val="20"/>
          <w:szCs w:val="20"/>
        </w:rPr>
      </w:pPr>
    </w:p>
    <w:p w14:paraId="6AC0D4D5" w14:textId="77777777" w:rsidR="00272AA8" w:rsidRPr="00710D28" w:rsidRDefault="00272AA8" w:rsidP="00DD1A61">
      <w:pPr>
        <w:widowControl w:val="0"/>
        <w:jc w:val="both"/>
        <w:rPr>
          <w:rFonts w:ascii="Arial" w:hAnsi="Arial" w:cs="Arial"/>
          <w:sz w:val="20"/>
          <w:szCs w:val="20"/>
        </w:rPr>
      </w:pPr>
    </w:p>
    <w:p w14:paraId="02B1CDF1" w14:textId="77777777" w:rsidR="00272AA8" w:rsidRPr="00710D28" w:rsidRDefault="00272AA8" w:rsidP="00DD1A61">
      <w:pPr>
        <w:widowControl w:val="0"/>
        <w:jc w:val="both"/>
        <w:rPr>
          <w:rFonts w:ascii="Arial" w:hAnsi="Arial" w:cs="Arial"/>
          <w:sz w:val="20"/>
          <w:szCs w:val="20"/>
        </w:rPr>
      </w:pPr>
    </w:p>
    <w:p w14:paraId="7A3652DD" w14:textId="77777777" w:rsidR="00272AA8" w:rsidRPr="00710D28" w:rsidRDefault="00272AA8" w:rsidP="00DD1A61">
      <w:pPr>
        <w:widowControl w:val="0"/>
        <w:jc w:val="both"/>
        <w:rPr>
          <w:rFonts w:ascii="Arial" w:hAnsi="Arial" w:cs="Arial"/>
          <w:sz w:val="20"/>
          <w:szCs w:val="20"/>
        </w:rPr>
      </w:pPr>
    </w:p>
    <w:p w14:paraId="1115F0F6" w14:textId="77777777" w:rsidR="00272AA8" w:rsidRPr="00710D28" w:rsidRDefault="00272AA8" w:rsidP="00DD1A61">
      <w:pPr>
        <w:widowControl w:val="0"/>
        <w:jc w:val="both"/>
        <w:rPr>
          <w:rFonts w:ascii="Arial" w:hAnsi="Arial" w:cs="Arial"/>
          <w:sz w:val="20"/>
          <w:szCs w:val="20"/>
        </w:rPr>
      </w:pPr>
    </w:p>
    <w:p w14:paraId="11C9BD8D" w14:textId="77777777" w:rsidR="00272AA8" w:rsidRPr="00710D28" w:rsidRDefault="00272AA8" w:rsidP="00DD1A61">
      <w:pPr>
        <w:widowControl w:val="0"/>
        <w:jc w:val="both"/>
        <w:rPr>
          <w:rFonts w:ascii="Arial" w:hAnsi="Arial" w:cs="Arial"/>
          <w:sz w:val="20"/>
          <w:szCs w:val="20"/>
        </w:rPr>
      </w:pPr>
    </w:p>
    <w:p w14:paraId="037975D6" w14:textId="77777777" w:rsidR="00272AA8" w:rsidRPr="00710D28" w:rsidRDefault="00272AA8" w:rsidP="00DD1A61">
      <w:pPr>
        <w:widowControl w:val="0"/>
        <w:jc w:val="both"/>
        <w:rPr>
          <w:rFonts w:ascii="Arial" w:hAnsi="Arial" w:cs="Arial"/>
          <w:sz w:val="20"/>
          <w:szCs w:val="20"/>
        </w:rPr>
      </w:pPr>
    </w:p>
    <w:p w14:paraId="2A8512EF" w14:textId="77777777" w:rsidR="00EE020C" w:rsidRPr="00710D28" w:rsidRDefault="00EE020C" w:rsidP="00DD1A61">
      <w:pPr>
        <w:widowControl w:val="0"/>
        <w:jc w:val="both"/>
        <w:rPr>
          <w:rFonts w:ascii="Arial" w:hAnsi="Arial" w:cs="Arial"/>
          <w:sz w:val="20"/>
          <w:szCs w:val="20"/>
        </w:rPr>
      </w:pPr>
    </w:p>
    <w:p w14:paraId="4E3436D7" w14:textId="77777777" w:rsidR="00EE020C" w:rsidRPr="00710D28" w:rsidRDefault="00EE020C" w:rsidP="00DD1A61">
      <w:pPr>
        <w:widowControl w:val="0"/>
        <w:jc w:val="both"/>
        <w:rPr>
          <w:rFonts w:ascii="Arial" w:hAnsi="Arial" w:cs="Arial"/>
          <w:sz w:val="20"/>
          <w:szCs w:val="20"/>
        </w:rPr>
      </w:pPr>
    </w:p>
    <w:p w14:paraId="4428A2AF" w14:textId="77777777" w:rsidR="00EE020C" w:rsidRPr="00710D28" w:rsidRDefault="00EE020C" w:rsidP="00DD1A61">
      <w:pPr>
        <w:widowControl w:val="0"/>
        <w:jc w:val="both"/>
        <w:rPr>
          <w:rFonts w:ascii="Arial" w:hAnsi="Arial" w:cs="Arial"/>
          <w:sz w:val="20"/>
          <w:szCs w:val="20"/>
        </w:rPr>
      </w:pPr>
    </w:p>
    <w:p w14:paraId="65F5DF79" w14:textId="77777777" w:rsidR="00EE020C" w:rsidRPr="00710D28" w:rsidRDefault="00EE020C" w:rsidP="00DD1A61">
      <w:pPr>
        <w:widowControl w:val="0"/>
        <w:jc w:val="both"/>
        <w:rPr>
          <w:rFonts w:ascii="Arial" w:hAnsi="Arial" w:cs="Arial"/>
          <w:sz w:val="20"/>
          <w:szCs w:val="20"/>
        </w:rPr>
      </w:pPr>
    </w:p>
    <w:p w14:paraId="248B253C" w14:textId="77777777" w:rsidR="00EE020C" w:rsidRPr="00710D28" w:rsidRDefault="00EE020C" w:rsidP="00DD1A61">
      <w:pPr>
        <w:widowControl w:val="0"/>
        <w:jc w:val="both"/>
        <w:rPr>
          <w:rFonts w:ascii="Arial" w:hAnsi="Arial" w:cs="Arial"/>
          <w:sz w:val="20"/>
          <w:szCs w:val="20"/>
        </w:rPr>
      </w:pPr>
    </w:p>
    <w:p w14:paraId="7DDD56B1" w14:textId="77777777" w:rsidR="001D0AA2" w:rsidRPr="00710D28" w:rsidRDefault="001D0AA2" w:rsidP="00CF555D">
      <w:pPr>
        <w:pStyle w:val="Ttulo1"/>
        <w:spacing w:before="0"/>
        <w:jc w:val="center"/>
        <w:rPr>
          <w:rFonts w:ascii="Arial" w:hAnsi="Arial" w:cs="Arial"/>
          <w:b w:val="0"/>
          <w:sz w:val="32"/>
          <w:szCs w:val="32"/>
        </w:rPr>
      </w:pPr>
      <w:bookmarkStart w:id="0" w:name="_Toc210240516"/>
      <w:r w:rsidRPr="00710D28">
        <w:rPr>
          <w:rFonts w:ascii="Arial" w:hAnsi="Arial" w:cs="Arial"/>
          <w:color w:val="auto"/>
          <w:sz w:val="32"/>
          <w:szCs w:val="32"/>
        </w:rPr>
        <w:t>SECCIÓN GENERAL</w:t>
      </w:r>
      <w:bookmarkEnd w:id="0"/>
    </w:p>
    <w:p w14:paraId="2F53AE53" w14:textId="77777777" w:rsidR="001D0AA2" w:rsidRPr="00710D28" w:rsidRDefault="001D0AA2" w:rsidP="00CF555D">
      <w:pPr>
        <w:pStyle w:val="Ttulo1"/>
        <w:spacing w:before="0"/>
        <w:jc w:val="center"/>
        <w:rPr>
          <w:rFonts w:ascii="Arial" w:hAnsi="Arial" w:cs="Arial"/>
          <w:sz w:val="32"/>
          <w:szCs w:val="32"/>
        </w:rPr>
      </w:pPr>
    </w:p>
    <w:p w14:paraId="385380E4" w14:textId="77777777" w:rsidR="001D0AA2" w:rsidRPr="00710D28" w:rsidRDefault="001D0AA2" w:rsidP="00CF555D">
      <w:pPr>
        <w:pStyle w:val="Ttulo1"/>
        <w:spacing w:before="0"/>
        <w:jc w:val="center"/>
        <w:rPr>
          <w:rFonts w:ascii="Arial" w:hAnsi="Arial" w:cs="Arial"/>
          <w:sz w:val="32"/>
          <w:szCs w:val="32"/>
        </w:rPr>
      </w:pPr>
    </w:p>
    <w:p w14:paraId="76848364" w14:textId="77777777" w:rsidR="001D0AA2" w:rsidRPr="00710D28" w:rsidRDefault="001D0AA2" w:rsidP="00CF555D">
      <w:pPr>
        <w:pStyle w:val="Ttulo1"/>
        <w:spacing w:before="0"/>
        <w:jc w:val="center"/>
        <w:rPr>
          <w:rFonts w:ascii="Arial" w:hAnsi="Arial" w:cs="Arial"/>
          <w:sz w:val="32"/>
          <w:szCs w:val="32"/>
        </w:rPr>
      </w:pPr>
    </w:p>
    <w:p w14:paraId="54B187FE" w14:textId="6CA40869" w:rsidR="001D0AA2" w:rsidRPr="00710D28" w:rsidRDefault="001D0AA2" w:rsidP="00CF555D">
      <w:pPr>
        <w:pStyle w:val="Ttulo1"/>
        <w:spacing w:before="0"/>
        <w:jc w:val="center"/>
        <w:rPr>
          <w:rFonts w:ascii="Arial" w:hAnsi="Arial" w:cs="Arial"/>
          <w:b w:val="0"/>
          <w:sz w:val="40"/>
          <w:szCs w:val="40"/>
        </w:rPr>
      </w:pPr>
      <w:bookmarkStart w:id="1" w:name="_Toc210240517"/>
      <w:r w:rsidRPr="00710D28">
        <w:rPr>
          <w:rFonts w:ascii="Arial" w:hAnsi="Arial" w:cs="Arial"/>
          <w:color w:val="auto"/>
          <w:sz w:val="32"/>
          <w:szCs w:val="32"/>
        </w:rPr>
        <w:t>DISPOSICIONES COMUNES DE</w:t>
      </w:r>
      <w:r w:rsidR="00752466" w:rsidRPr="00710D28">
        <w:rPr>
          <w:rFonts w:ascii="Arial" w:hAnsi="Arial" w:cs="Arial"/>
          <w:color w:val="auto"/>
          <w:sz w:val="32"/>
          <w:szCs w:val="32"/>
        </w:rPr>
        <w:t xml:space="preserve"> LA </w:t>
      </w:r>
      <w:r w:rsidR="0064482C" w:rsidRPr="00710D28">
        <w:rPr>
          <w:rFonts w:ascii="Arial" w:hAnsi="Arial" w:cs="Arial"/>
          <w:color w:val="auto"/>
          <w:sz w:val="32"/>
          <w:szCs w:val="32"/>
        </w:rPr>
        <w:t>LICITACIÓN PÚBLICA ABREVIADA</w:t>
      </w:r>
      <w:r w:rsidR="003D2724" w:rsidRPr="00710D28">
        <w:rPr>
          <w:rFonts w:ascii="Arial" w:hAnsi="Arial" w:cs="Arial"/>
          <w:color w:val="auto"/>
          <w:sz w:val="32"/>
          <w:szCs w:val="32"/>
        </w:rPr>
        <w:t xml:space="preserve"> </w:t>
      </w:r>
      <w:r w:rsidR="009E6ADA" w:rsidRPr="00710D28">
        <w:rPr>
          <w:rFonts w:ascii="Arial" w:hAnsi="Arial" w:cs="Arial"/>
          <w:color w:val="auto"/>
          <w:sz w:val="32"/>
          <w:szCs w:val="32"/>
        </w:rPr>
        <w:t xml:space="preserve">PARA </w:t>
      </w:r>
      <w:bookmarkEnd w:id="1"/>
      <w:r w:rsidR="004B5293" w:rsidRPr="00710D28">
        <w:rPr>
          <w:rFonts w:ascii="Arial" w:hAnsi="Arial" w:cs="Arial"/>
          <w:color w:val="auto"/>
          <w:sz w:val="32"/>
          <w:szCs w:val="32"/>
        </w:rPr>
        <w:t>LA CONTRATACIÓN DEL SUMINISTRO DE BIENES PARA EL PROGRAMA DE</w:t>
      </w:r>
      <w:r w:rsidR="00C45CCE" w:rsidRPr="00710D28">
        <w:rPr>
          <w:rFonts w:ascii="Arial" w:hAnsi="Arial" w:cs="Arial"/>
          <w:color w:val="auto"/>
          <w:sz w:val="32"/>
          <w:szCs w:val="32"/>
        </w:rPr>
        <w:t>L VASO DE LECHE</w:t>
      </w:r>
    </w:p>
    <w:p w14:paraId="39BAEE12" w14:textId="77777777" w:rsidR="001D0AA2" w:rsidRPr="00710D28" w:rsidRDefault="001D0AA2" w:rsidP="00DD1A61">
      <w:pPr>
        <w:widowControl w:val="0"/>
        <w:ind w:left="360"/>
        <w:jc w:val="center"/>
        <w:rPr>
          <w:rFonts w:ascii="Arial" w:hAnsi="Arial" w:cs="Arial"/>
          <w:sz w:val="18"/>
          <w:szCs w:val="18"/>
        </w:rPr>
      </w:pPr>
    </w:p>
    <w:p w14:paraId="534BF75D" w14:textId="77777777" w:rsidR="001D0AA2" w:rsidRPr="00710D28" w:rsidRDefault="001D0AA2" w:rsidP="00DD1A61">
      <w:pPr>
        <w:widowControl w:val="0"/>
        <w:ind w:left="360"/>
        <w:jc w:val="center"/>
        <w:rPr>
          <w:rFonts w:ascii="Arial" w:hAnsi="Arial" w:cs="Arial"/>
          <w:sz w:val="18"/>
          <w:szCs w:val="18"/>
        </w:rPr>
      </w:pPr>
    </w:p>
    <w:p w14:paraId="245D87EC" w14:textId="77777777" w:rsidR="001D0AA2" w:rsidRPr="00710D28" w:rsidRDefault="001D0AA2" w:rsidP="00DD1A61">
      <w:pPr>
        <w:widowControl w:val="0"/>
        <w:ind w:left="360"/>
        <w:jc w:val="center"/>
        <w:rPr>
          <w:rFonts w:ascii="Arial" w:hAnsi="Arial" w:cs="Arial"/>
          <w:sz w:val="18"/>
          <w:szCs w:val="18"/>
        </w:rPr>
      </w:pPr>
    </w:p>
    <w:p w14:paraId="33343A1C" w14:textId="77777777" w:rsidR="001D0AA2" w:rsidRPr="00710D28" w:rsidRDefault="009C305B" w:rsidP="00DD1A61">
      <w:pPr>
        <w:widowControl w:val="0"/>
        <w:ind w:left="360"/>
        <w:jc w:val="center"/>
        <w:rPr>
          <w:rFonts w:ascii="Arial" w:hAnsi="Arial" w:cs="Arial"/>
          <w:sz w:val="18"/>
          <w:szCs w:val="18"/>
        </w:rPr>
      </w:pPr>
      <w:r w:rsidRPr="00710D28">
        <w:rPr>
          <w:rFonts w:ascii="Arial" w:hAnsi="Arial" w:cs="Arial"/>
          <w:sz w:val="16"/>
          <w:szCs w:val="16"/>
        </w:rPr>
        <w:t xml:space="preserve">(ESTA SECCIÓN NO DEBE SER MODIFICADA EN </w:t>
      </w:r>
      <w:r w:rsidR="009A4B81" w:rsidRPr="00710D28">
        <w:rPr>
          <w:rFonts w:ascii="Arial" w:hAnsi="Arial" w:cs="Arial"/>
          <w:sz w:val="16"/>
          <w:szCs w:val="16"/>
        </w:rPr>
        <w:t>NINGÚN</w:t>
      </w:r>
      <w:r w:rsidRPr="00710D28">
        <w:rPr>
          <w:rFonts w:ascii="Arial" w:hAnsi="Arial" w:cs="Arial"/>
          <w:sz w:val="16"/>
          <w:szCs w:val="16"/>
        </w:rPr>
        <w:t xml:space="preserve"> EXTREMO, BAJO </w:t>
      </w:r>
      <w:r w:rsidR="009A4B81" w:rsidRPr="00710D28">
        <w:rPr>
          <w:rFonts w:ascii="Arial" w:hAnsi="Arial" w:cs="Arial"/>
          <w:sz w:val="16"/>
          <w:szCs w:val="16"/>
        </w:rPr>
        <w:t>SANCIÓN</w:t>
      </w:r>
      <w:r w:rsidRPr="00710D28">
        <w:rPr>
          <w:rFonts w:ascii="Arial" w:hAnsi="Arial" w:cs="Arial"/>
          <w:sz w:val="16"/>
          <w:szCs w:val="16"/>
        </w:rPr>
        <w:t xml:space="preserve"> DE NULIDAD)</w:t>
      </w:r>
    </w:p>
    <w:p w14:paraId="75A601AF" w14:textId="77777777" w:rsidR="00F97985" w:rsidRPr="00710D28" w:rsidRDefault="00DA212A" w:rsidP="00DD1A61">
      <w:pPr>
        <w:widowControl w:val="0"/>
        <w:rPr>
          <w:rFonts w:ascii="Arial" w:hAnsi="Arial" w:cs="Arial"/>
          <w:i/>
          <w:sz w:val="20"/>
          <w:szCs w:val="20"/>
        </w:rPr>
      </w:pPr>
      <w:r w:rsidRPr="00710D28">
        <w:rPr>
          <w:rFonts w:ascii="Arial" w:hAnsi="Arial" w:cs="Arial"/>
          <w:i/>
          <w:sz w:val="20"/>
          <w:szCs w:val="20"/>
        </w:rPr>
        <w:br w:type="page"/>
      </w:r>
    </w:p>
    <w:p w14:paraId="680C47C3" w14:textId="77777777" w:rsidR="00FC5566" w:rsidRPr="00710D28" w:rsidRDefault="00FC5566" w:rsidP="00CF555D">
      <w:pPr>
        <w:pStyle w:val="Ttulo2"/>
        <w:spacing w:before="0"/>
        <w:jc w:val="center"/>
        <w:rPr>
          <w:rFonts w:ascii="Arial" w:hAnsi="Arial" w:cs="Arial"/>
        </w:rPr>
      </w:pPr>
      <w:bookmarkStart w:id="2" w:name="_Toc210240518"/>
      <w:r w:rsidRPr="00710D28">
        <w:rPr>
          <w:rFonts w:ascii="Arial" w:hAnsi="Arial" w:cs="Arial"/>
          <w:color w:val="auto"/>
        </w:rPr>
        <w:lastRenderedPageBreak/>
        <w:t>CAPÍTULO I</w:t>
      </w:r>
      <w:bookmarkEnd w:id="2"/>
    </w:p>
    <w:p w14:paraId="3A29E373" w14:textId="77777777" w:rsidR="00FC5566" w:rsidRPr="00710D28" w:rsidRDefault="00FC5566" w:rsidP="00CF555D">
      <w:pPr>
        <w:pStyle w:val="Ttulo2"/>
        <w:spacing w:before="0"/>
        <w:jc w:val="center"/>
        <w:rPr>
          <w:rFonts w:ascii="Arial" w:hAnsi="Arial" w:cs="Arial"/>
          <w:b w:val="0"/>
        </w:rPr>
      </w:pPr>
      <w:bookmarkStart w:id="3" w:name="_Toc210240519"/>
      <w:r w:rsidRPr="00710D28">
        <w:rPr>
          <w:rFonts w:ascii="Arial" w:hAnsi="Arial" w:cs="Arial"/>
          <w:color w:val="auto"/>
        </w:rPr>
        <w:t>ASPECTOS GENERALES</w:t>
      </w:r>
      <w:bookmarkEnd w:id="3"/>
    </w:p>
    <w:p w14:paraId="3A0F06F4" w14:textId="77777777" w:rsidR="007325C6" w:rsidRPr="00710D28" w:rsidRDefault="007325C6" w:rsidP="00DD1A61">
      <w:pPr>
        <w:pStyle w:val="WW-Textosinformato"/>
        <w:widowControl w:val="0"/>
        <w:tabs>
          <w:tab w:val="center" w:pos="6363"/>
          <w:tab w:val="right" w:pos="10782"/>
        </w:tabs>
        <w:jc w:val="both"/>
        <w:rPr>
          <w:rFonts w:ascii="Arial" w:hAnsi="Arial" w:cs="Arial"/>
          <w:lang w:val="es-ES_tradnl"/>
        </w:rPr>
      </w:pPr>
    </w:p>
    <w:p w14:paraId="6D8A86A5" w14:textId="425F4B05" w:rsidR="00BF4482" w:rsidRPr="00710D28" w:rsidRDefault="00BF4482" w:rsidP="00D70460">
      <w:pPr>
        <w:pStyle w:val="Ttulo3"/>
        <w:numPr>
          <w:ilvl w:val="1"/>
          <w:numId w:val="73"/>
        </w:numPr>
        <w:rPr>
          <w:rFonts w:ascii="Arial" w:hAnsi="Arial" w:cs="Arial"/>
          <w:b w:val="0"/>
          <w:lang w:val="es-ES_tradnl"/>
        </w:rPr>
      </w:pPr>
      <w:bookmarkStart w:id="4" w:name="_Toc210240520"/>
      <w:r w:rsidRPr="00710D28">
        <w:rPr>
          <w:rFonts w:ascii="Arial" w:hAnsi="Arial" w:cs="Arial"/>
          <w:color w:val="auto"/>
          <w:sz w:val="20"/>
          <w:szCs w:val="20"/>
        </w:rPr>
        <w:t>REFERENCIAS</w:t>
      </w:r>
      <w:bookmarkEnd w:id="4"/>
    </w:p>
    <w:p w14:paraId="765C5722" w14:textId="77777777" w:rsidR="00BF4482" w:rsidRPr="00710D28" w:rsidRDefault="00BF4482" w:rsidP="00DD1A61">
      <w:pPr>
        <w:widowControl w:val="0"/>
        <w:ind w:left="705"/>
        <w:jc w:val="both"/>
        <w:rPr>
          <w:rFonts w:ascii="Arial" w:hAnsi="Arial" w:cs="Arial"/>
          <w:strike/>
        </w:rPr>
      </w:pPr>
    </w:p>
    <w:p w14:paraId="0C73A909" w14:textId="6B70BB88" w:rsidR="00296F94" w:rsidRPr="00710D28" w:rsidRDefault="3BC4B411" w:rsidP="17784565">
      <w:pPr>
        <w:widowControl w:val="0"/>
        <w:spacing w:line="259" w:lineRule="auto"/>
        <w:ind w:left="709"/>
        <w:jc w:val="both"/>
        <w:rPr>
          <w:rFonts w:ascii="Arial" w:hAnsi="Arial" w:cs="Arial"/>
          <w:sz w:val="20"/>
          <w:lang w:val="es-ES" w:eastAsia="es-ES"/>
        </w:rPr>
      </w:pPr>
      <w:r w:rsidRPr="00710D28">
        <w:rPr>
          <w:rFonts w:ascii="Arial" w:hAnsi="Arial" w:cs="Arial"/>
          <w:sz w:val="20"/>
          <w:lang w:val="es-ES" w:eastAsia="es-ES"/>
        </w:rPr>
        <w:t xml:space="preserve">Cuando en el presente documento se mencione la palabra </w:t>
      </w:r>
      <w:r w:rsidR="00C94697" w:rsidRPr="00710D28">
        <w:rPr>
          <w:rFonts w:ascii="Arial" w:hAnsi="Arial" w:cs="Arial"/>
          <w:sz w:val="20"/>
          <w:lang w:val="es-ES" w:eastAsia="es-ES"/>
        </w:rPr>
        <w:t>“</w:t>
      </w:r>
      <w:r w:rsidRPr="00710D28">
        <w:rPr>
          <w:rFonts w:ascii="Arial" w:hAnsi="Arial" w:cs="Arial"/>
          <w:sz w:val="20"/>
          <w:lang w:val="es-ES" w:eastAsia="es-ES"/>
        </w:rPr>
        <w:t>Ley</w:t>
      </w:r>
      <w:r w:rsidR="00C94697" w:rsidRPr="00710D28">
        <w:rPr>
          <w:rFonts w:ascii="Arial" w:hAnsi="Arial" w:cs="Arial"/>
          <w:sz w:val="20"/>
          <w:lang w:val="es-ES" w:eastAsia="es-ES"/>
        </w:rPr>
        <w:t>”</w:t>
      </w:r>
      <w:r w:rsidRPr="00710D28">
        <w:rPr>
          <w:rFonts w:ascii="Arial" w:hAnsi="Arial" w:cs="Arial"/>
          <w:sz w:val="20"/>
          <w:lang w:val="es-ES" w:eastAsia="es-ES"/>
        </w:rPr>
        <w:t>, se entiende que se está haciendo referencia a la Ley N° 3</w:t>
      </w:r>
      <w:r w:rsidR="745A2FC4" w:rsidRPr="00710D28">
        <w:rPr>
          <w:rFonts w:ascii="Arial" w:hAnsi="Arial" w:cs="Arial"/>
          <w:sz w:val="20"/>
          <w:lang w:val="es-ES" w:eastAsia="es-ES"/>
        </w:rPr>
        <w:t>2069</w:t>
      </w:r>
      <w:r w:rsidRPr="00710D28">
        <w:rPr>
          <w:rFonts w:ascii="Arial" w:hAnsi="Arial" w:cs="Arial"/>
          <w:sz w:val="20"/>
          <w:lang w:val="es-ES" w:eastAsia="es-ES"/>
        </w:rPr>
        <w:t xml:space="preserve">, Ley </w:t>
      </w:r>
      <w:r w:rsidR="287B9AF7" w:rsidRPr="00710D28">
        <w:rPr>
          <w:rFonts w:ascii="Arial" w:hAnsi="Arial" w:cs="Arial"/>
          <w:sz w:val="20"/>
          <w:lang w:val="es-ES" w:eastAsia="es-ES"/>
        </w:rPr>
        <w:t>General de Contrataciones Públicas</w:t>
      </w:r>
      <w:r w:rsidRPr="00710D28">
        <w:rPr>
          <w:rFonts w:ascii="Arial" w:hAnsi="Arial" w:cs="Arial"/>
          <w:sz w:val="20"/>
          <w:lang w:val="es-ES" w:eastAsia="es-ES"/>
        </w:rPr>
        <w:t xml:space="preserve">, y cuando se mencione la palabra </w:t>
      </w:r>
      <w:r w:rsidR="00E57EFD" w:rsidRPr="00710D28">
        <w:rPr>
          <w:rFonts w:ascii="Arial" w:hAnsi="Arial" w:cs="Arial"/>
          <w:sz w:val="20"/>
          <w:lang w:val="es-ES" w:eastAsia="es-ES"/>
        </w:rPr>
        <w:t>“</w:t>
      </w:r>
      <w:r w:rsidRPr="00710D28">
        <w:rPr>
          <w:rFonts w:ascii="Arial" w:hAnsi="Arial" w:cs="Arial"/>
          <w:sz w:val="20"/>
          <w:lang w:val="es-ES" w:eastAsia="es-ES"/>
        </w:rPr>
        <w:t>Reglamento</w:t>
      </w:r>
      <w:r w:rsidR="00E57EFD" w:rsidRPr="00710D28">
        <w:rPr>
          <w:rFonts w:ascii="Arial" w:hAnsi="Arial" w:cs="Arial"/>
          <w:sz w:val="20"/>
          <w:lang w:val="es-ES" w:eastAsia="es-ES"/>
        </w:rPr>
        <w:t>”</w:t>
      </w:r>
      <w:r w:rsidRPr="00710D28">
        <w:rPr>
          <w:rFonts w:ascii="Arial" w:hAnsi="Arial" w:cs="Arial"/>
          <w:sz w:val="20"/>
          <w:lang w:val="es-ES" w:eastAsia="es-ES"/>
        </w:rPr>
        <w:t xml:space="preserve">, se entiende que se está haciendo referencia al Reglamento de la Ley </w:t>
      </w:r>
      <w:r w:rsidR="004E75CA" w:rsidRPr="00710D28">
        <w:rPr>
          <w:rFonts w:ascii="Arial" w:hAnsi="Arial" w:cs="Arial"/>
          <w:sz w:val="20"/>
          <w:lang w:val="es-ES" w:eastAsia="es-ES"/>
        </w:rPr>
        <w:t>N° 32069</w:t>
      </w:r>
      <w:r w:rsidR="005A057C" w:rsidRPr="00710D28">
        <w:rPr>
          <w:rFonts w:ascii="Arial" w:hAnsi="Arial" w:cs="Arial"/>
          <w:sz w:val="20"/>
          <w:lang w:val="es-ES" w:eastAsia="es-ES"/>
        </w:rPr>
        <w:t xml:space="preserve">, Ley </w:t>
      </w:r>
      <w:r w:rsidR="27A28DD7" w:rsidRPr="00710D28">
        <w:rPr>
          <w:rFonts w:ascii="Arial" w:hAnsi="Arial" w:cs="Arial"/>
          <w:sz w:val="20"/>
          <w:lang w:val="es-ES" w:eastAsia="es-ES"/>
        </w:rPr>
        <w:t>General de Contrataciones Públicas</w:t>
      </w:r>
      <w:r w:rsidR="5224F46C" w:rsidRPr="00710D28">
        <w:rPr>
          <w:rFonts w:ascii="Arial" w:hAnsi="Arial" w:cs="Arial"/>
          <w:sz w:val="20"/>
          <w:lang w:val="es-ES" w:eastAsia="es-ES"/>
        </w:rPr>
        <w:t>,</w:t>
      </w:r>
      <w:r w:rsidRPr="00710D28">
        <w:rPr>
          <w:rFonts w:ascii="Arial" w:hAnsi="Arial" w:cs="Arial"/>
          <w:sz w:val="20"/>
          <w:lang w:val="es-ES" w:eastAsia="es-ES"/>
        </w:rPr>
        <w:t xml:space="preserve"> aprobado por Decreto Supremo N° </w:t>
      </w:r>
      <w:r w:rsidR="3C98ED8F" w:rsidRPr="00710D28">
        <w:rPr>
          <w:rFonts w:ascii="Arial" w:hAnsi="Arial" w:cs="Arial"/>
          <w:sz w:val="20"/>
          <w:lang w:val="es-ES" w:eastAsia="es-ES"/>
        </w:rPr>
        <w:t>009</w:t>
      </w:r>
      <w:r w:rsidRPr="00710D28">
        <w:rPr>
          <w:rFonts w:ascii="Arial" w:hAnsi="Arial" w:cs="Arial"/>
          <w:sz w:val="20"/>
          <w:lang w:val="es-ES" w:eastAsia="es-ES"/>
        </w:rPr>
        <w:t>-20</w:t>
      </w:r>
      <w:r w:rsidR="55AA7CF0" w:rsidRPr="00710D28">
        <w:rPr>
          <w:rFonts w:ascii="Arial" w:hAnsi="Arial" w:cs="Arial"/>
          <w:sz w:val="20"/>
          <w:lang w:val="es-ES" w:eastAsia="es-ES"/>
        </w:rPr>
        <w:t>25</w:t>
      </w:r>
      <w:r w:rsidRPr="00710D28">
        <w:rPr>
          <w:rFonts w:ascii="Arial" w:hAnsi="Arial" w:cs="Arial"/>
          <w:sz w:val="20"/>
          <w:lang w:val="es-ES" w:eastAsia="es-ES"/>
        </w:rPr>
        <w:t>-EF</w:t>
      </w:r>
      <w:r w:rsidR="1A7DFF57" w:rsidRPr="00710D28">
        <w:rPr>
          <w:rFonts w:ascii="Arial" w:hAnsi="Arial" w:cs="Arial"/>
          <w:sz w:val="20"/>
          <w:lang w:val="es-ES" w:eastAsia="es-ES"/>
        </w:rPr>
        <w:t>.</w:t>
      </w:r>
      <w:r w:rsidR="03DEA14D" w:rsidRPr="00710D28">
        <w:rPr>
          <w:rFonts w:ascii="Arial" w:hAnsi="Arial" w:cs="Arial"/>
          <w:sz w:val="20"/>
          <w:lang w:val="es-ES" w:eastAsia="es-ES"/>
        </w:rPr>
        <w:t xml:space="preserve"> </w:t>
      </w:r>
      <w:r w:rsidR="189C0A3F" w:rsidRPr="00710D28">
        <w:rPr>
          <w:rFonts w:ascii="Arial" w:hAnsi="Arial" w:cs="Arial"/>
          <w:sz w:val="20"/>
          <w:lang w:val="es-ES" w:eastAsia="es-ES"/>
        </w:rPr>
        <w:t>Las referidas normas incluyen sus respectivas modificaciones, de ser el caso.</w:t>
      </w:r>
    </w:p>
    <w:p w14:paraId="4C2887C6" w14:textId="3D4DA309" w:rsidR="00296F94" w:rsidRPr="00710D28" w:rsidRDefault="00296F94" w:rsidP="6B3835C6">
      <w:pPr>
        <w:pStyle w:val="WW-Textosinformato"/>
        <w:widowControl w:val="0"/>
        <w:spacing w:line="259" w:lineRule="auto"/>
        <w:jc w:val="both"/>
        <w:rPr>
          <w:rFonts w:ascii="Arial" w:hAnsi="Arial" w:cs="Arial"/>
          <w:lang w:val="es-ES"/>
        </w:rPr>
      </w:pPr>
    </w:p>
    <w:p w14:paraId="3AEE7AB2" w14:textId="4D4C8EEE" w:rsidR="00F97985" w:rsidRPr="00710D28" w:rsidRDefault="008B0CBE" w:rsidP="00CA791F">
      <w:pPr>
        <w:pStyle w:val="Ttulo3"/>
        <w:widowControl w:val="0"/>
        <w:numPr>
          <w:ilvl w:val="1"/>
          <w:numId w:val="73"/>
        </w:numPr>
        <w:ind w:left="709"/>
        <w:jc w:val="both"/>
        <w:rPr>
          <w:rFonts w:ascii="Arial" w:hAnsi="Arial" w:cs="Arial"/>
          <w:lang w:val="es-ES"/>
        </w:rPr>
      </w:pPr>
      <w:bookmarkStart w:id="5" w:name="_Toc210240521"/>
      <w:r w:rsidRPr="00710D28">
        <w:rPr>
          <w:rFonts w:ascii="Arial" w:hAnsi="Arial" w:cs="Arial"/>
          <w:color w:val="auto"/>
          <w:sz w:val="20"/>
          <w:szCs w:val="20"/>
        </w:rPr>
        <w:t>ALCANCE</w:t>
      </w:r>
      <w:bookmarkEnd w:id="5"/>
    </w:p>
    <w:p w14:paraId="656D6A9A" w14:textId="2945EB52" w:rsidR="00106227" w:rsidRPr="00710D28" w:rsidRDefault="00106227" w:rsidP="3E8F040A">
      <w:pPr>
        <w:pStyle w:val="Sangra3detindependiente"/>
        <w:widowControl w:val="0"/>
        <w:ind w:left="709" w:firstLine="0"/>
        <w:jc w:val="both"/>
        <w:rPr>
          <w:rFonts w:cs="Arial"/>
          <w:i w:val="0"/>
        </w:rPr>
      </w:pPr>
    </w:p>
    <w:p w14:paraId="0204C08F" w14:textId="5395A552" w:rsidR="008B0CBE" w:rsidRPr="00710D28" w:rsidRDefault="2AC19B4A" w:rsidP="3E8F040A">
      <w:pPr>
        <w:pStyle w:val="Sangra3detindependiente"/>
        <w:widowControl w:val="0"/>
        <w:ind w:left="709" w:firstLine="0"/>
        <w:jc w:val="both"/>
        <w:rPr>
          <w:rFonts w:cs="Arial"/>
          <w:i w:val="0"/>
        </w:rPr>
      </w:pPr>
      <w:r w:rsidRPr="00710D28">
        <w:rPr>
          <w:rFonts w:cs="Arial"/>
          <w:i w:val="0"/>
        </w:rPr>
        <w:t xml:space="preserve">La presente base estándar correspondiente al procedimiento de selección de </w:t>
      </w:r>
      <w:r w:rsidR="00D16DD7" w:rsidRPr="00710D28">
        <w:rPr>
          <w:rFonts w:cs="Arial"/>
          <w:i w:val="0"/>
        </w:rPr>
        <w:t>L</w:t>
      </w:r>
      <w:r w:rsidR="415AF501" w:rsidRPr="00710D28">
        <w:rPr>
          <w:rFonts w:cs="Arial"/>
          <w:i w:val="0"/>
        </w:rPr>
        <w:t xml:space="preserve">icitación pública abreviada para bienes </w:t>
      </w:r>
      <w:r w:rsidRPr="00710D28">
        <w:rPr>
          <w:rFonts w:cs="Arial"/>
          <w:i w:val="0"/>
        </w:rPr>
        <w:t>se utiliza por la entidad contratante para</w:t>
      </w:r>
      <w:r w:rsidR="25E07D41" w:rsidRPr="00710D28">
        <w:rPr>
          <w:rFonts w:cs="Arial"/>
          <w:i w:val="0"/>
        </w:rPr>
        <w:t xml:space="preserve"> </w:t>
      </w:r>
      <w:r w:rsidR="00D03DB7" w:rsidRPr="00710D28">
        <w:rPr>
          <w:rFonts w:cs="Arial"/>
          <w:i w:val="0"/>
        </w:rPr>
        <w:t>el suministro de bienes</w:t>
      </w:r>
      <w:r w:rsidR="00C8354E" w:rsidRPr="00710D28">
        <w:rPr>
          <w:rFonts w:cs="Arial"/>
          <w:i w:val="0"/>
        </w:rPr>
        <w:t xml:space="preserve"> para el Programa de</w:t>
      </w:r>
      <w:r w:rsidR="00B867A8" w:rsidRPr="00710D28">
        <w:rPr>
          <w:rFonts w:cs="Arial"/>
          <w:i w:val="0"/>
        </w:rPr>
        <w:t xml:space="preserve">l </w:t>
      </w:r>
      <w:r w:rsidR="00C8354E" w:rsidRPr="00710D28">
        <w:rPr>
          <w:rFonts w:cs="Arial"/>
          <w:i w:val="0"/>
        </w:rPr>
        <w:t>Vaso de Leche</w:t>
      </w:r>
      <w:r w:rsidR="5F27704D" w:rsidRPr="00710D28">
        <w:rPr>
          <w:rFonts w:cs="Arial"/>
          <w:i w:val="0"/>
        </w:rPr>
        <w:t>,</w:t>
      </w:r>
      <w:r w:rsidRPr="00710D28">
        <w:rPr>
          <w:rFonts w:cs="Arial"/>
          <w:i w:val="0"/>
        </w:rPr>
        <w:t xml:space="preserve"> según la cuantía establecida en la Ley de Presupuesto del Sector Público para el Año Fiscal correspondiente</w:t>
      </w:r>
      <w:r w:rsidR="00B14D13" w:rsidRPr="00710D28">
        <w:rPr>
          <w:rFonts w:cs="Arial"/>
          <w:i w:val="0"/>
        </w:rPr>
        <w:t>.</w:t>
      </w:r>
    </w:p>
    <w:p w14:paraId="49253F15" w14:textId="77777777" w:rsidR="008B0CBE" w:rsidRPr="00710D28" w:rsidRDefault="008B0CBE" w:rsidP="3E8F040A">
      <w:pPr>
        <w:pStyle w:val="Sangra3detindependiente"/>
        <w:widowControl w:val="0"/>
        <w:ind w:left="709" w:firstLine="0"/>
        <w:jc w:val="both"/>
        <w:rPr>
          <w:rFonts w:cs="Arial"/>
          <w:i w:val="0"/>
        </w:rPr>
      </w:pPr>
    </w:p>
    <w:p w14:paraId="4555BB12" w14:textId="77777777" w:rsidR="00FA5231" w:rsidRPr="00710D28" w:rsidRDefault="00FA5231" w:rsidP="779A1813">
      <w:pPr>
        <w:pStyle w:val="Sangra3detindependiente"/>
        <w:widowControl w:val="0"/>
        <w:ind w:left="709" w:firstLine="0"/>
        <w:jc w:val="both"/>
        <w:rPr>
          <w:rFonts w:cs="Arial"/>
          <w:i w:val="0"/>
        </w:rPr>
      </w:pPr>
    </w:p>
    <w:p w14:paraId="4DD902BE" w14:textId="77777777" w:rsidR="00FA5231" w:rsidRPr="00710D28" w:rsidRDefault="00FA5231" w:rsidP="779A1813">
      <w:pPr>
        <w:pStyle w:val="Sangra3detindependiente"/>
        <w:widowControl w:val="0"/>
        <w:ind w:left="709" w:firstLine="0"/>
        <w:jc w:val="both"/>
        <w:rPr>
          <w:rFonts w:cs="Arial"/>
          <w:i w:val="0"/>
        </w:rPr>
      </w:pPr>
    </w:p>
    <w:p w14:paraId="2DE1CB44" w14:textId="77777777" w:rsidR="00FA5231" w:rsidRPr="00710D28" w:rsidRDefault="00FA5231" w:rsidP="779A1813">
      <w:pPr>
        <w:pStyle w:val="Sangra3detindependiente"/>
        <w:widowControl w:val="0"/>
        <w:ind w:left="709" w:firstLine="0"/>
        <w:jc w:val="both"/>
        <w:rPr>
          <w:rFonts w:cs="Arial"/>
          <w:i w:val="0"/>
        </w:rPr>
      </w:pPr>
    </w:p>
    <w:p w14:paraId="263959A5" w14:textId="77777777" w:rsidR="00FA5231" w:rsidRPr="00710D28" w:rsidRDefault="00FA5231" w:rsidP="779A1813">
      <w:pPr>
        <w:pStyle w:val="Sangra3detindependiente"/>
        <w:widowControl w:val="0"/>
        <w:ind w:left="709" w:firstLine="0"/>
        <w:jc w:val="both"/>
        <w:rPr>
          <w:rFonts w:cs="Arial"/>
          <w:i w:val="0"/>
        </w:rPr>
      </w:pPr>
    </w:p>
    <w:p w14:paraId="6AC260EF" w14:textId="77777777" w:rsidR="00FA5231" w:rsidRPr="00710D28" w:rsidRDefault="00FA5231" w:rsidP="779A1813">
      <w:pPr>
        <w:pStyle w:val="Sangra3detindependiente"/>
        <w:widowControl w:val="0"/>
        <w:ind w:left="709" w:firstLine="0"/>
        <w:jc w:val="both"/>
        <w:rPr>
          <w:rFonts w:cs="Arial"/>
          <w:i w:val="0"/>
        </w:rPr>
      </w:pPr>
    </w:p>
    <w:p w14:paraId="6CBAFC51" w14:textId="77777777" w:rsidR="00FA5231" w:rsidRPr="00710D28" w:rsidRDefault="00FA5231" w:rsidP="779A1813">
      <w:pPr>
        <w:pStyle w:val="Sangra3detindependiente"/>
        <w:widowControl w:val="0"/>
        <w:ind w:left="709" w:firstLine="0"/>
        <w:jc w:val="both"/>
        <w:rPr>
          <w:rFonts w:cs="Arial"/>
          <w:i w:val="0"/>
        </w:rPr>
      </w:pPr>
    </w:p>
    <w:p w14:paraId="6C53A965" w14:textId="77777777" w:rsidR="00FA5231" w:rsidRPr="00710D28" w:rsidRDefault="00FA5231" w:rsidP="779A1813">
      <w:pPr>
        <w:pStyle w:val="Sangra3detindependiente"/>
        <w:widowControl w:val="0"/>
        <w:ind w:left="709" w:firstLine="0"/>
        <w:jc w:val="both"/>
        <w:rPr>
          <w:rFonts w:cs="Arial"/>
          <w:i w:val="0"/>
        </w:rPr>
      </w:pPr>
    </w:p>
    <w:p w14:paraId="7A6C34B9" w14:textId="77777777" w:rsidR="00FA5231" w:rsidRPr="00710D28" w:rsidRDefault="00FA5231" w:rsidP="779A1813">
      <w:pPr>
        <w:pStyle w:val="Sangra3detindependiente"/>
        <w:widowControl w:val="0"/>
        <w:ind w:left="709" w:firstLine="0"/>
        <w:jc w:val="both"/>
        <w:rPr>
          <w:rFonts w:cs="Arial"/>
          <w:i w:val="0"/>
        </w:rPr>
      </w:pPr>
    </w:p>
    <w:p w14:paraId="681DE9B6" w14:textId="77777777" w:rsidR="00FA5231" w:rsidRPr="00710D28" w:rsidRDefault="00FA5231" w:rsidP="779A1813">
      <w:pPr>
        <w:pStyle w:val="Sangra3detindependiente"/>
        <w:widowControl w:val="0"/>
        <w:ind w:left="709" w:firstLine="0"/>
        <w:jc w:val="both"/>
        <w:rPr>
          <w:rFonts w:cs="Arial"/>
          <w:i w:val="0"/>
        </w:rPr>
      </w:pPr>
    </w:p>
    <w:p w14:paraId="339C72A2" w14:textId="77777777" w:rsidR="00FA5231" w:rsidRPr="00710D28" w:rsidRDefault="00FA5231" w:rsidP="779A1813">
      <w:pPr>
        <w:pStyle w:val="Sangra3detindependiente"/>
        <w:widowControl w:val="0"/>
        <w:ind w:left="709" w:firstLine="0"/>
        <w:jc w:val="both"/>
        <w:rPr>
          <w:rFonts w:cs="Arial"/>
          <w:i w:val="0"/>
        </w:rPr>
      </w:pPr>
    </w:p>
    <w:p w14:paraId="2BB0F1A5" w14:textId="77777777" w:rsidR="00FA5231" w:rsidRPr="00710D28" w:rsidRDefault="00FA5231" w:rsidP="779A1813">
      <w:pPr>
        <w:pStyle w:val="Sangra3detindependiente"/>
        <w:widowControl w:val="0"/>
        <w:ind w:left="709" w:firstLine="0"/>
        <w:jc w:val="both"/>
        <w:rPr>
          <w:rFonts w:cs="Arial"/>
          <w:i w:val="0"/>
        </w:rPr>
      </w:pPr>
    </w:p>
    <w:p w14:paraId="2AF29B4D" w14:textId="77777777" w:rsidR="00FA5231" w:rsidRPr="00710D28" w:rsidRDefault="00FA5231" w:rsidP="779A1813">
      <w:pPr>
        <w:pStyle w:val="Sangra3detindependiente"/>
        <w:widowControl w:val="0"/>
        <w:ind w:left="709" w:firstLine="0"/>
        <w:jc w:val="both"/>
        <w:rPr>
          <w:rFonts w:cs="Arial"/>
          <w:i w:val="0"/>
        </w:rPr>
      </w:pPr>
    </w:p>
    <w:p w14:paraId="62723AA6" w14:textId="77777777" w:rsidR="00FA5231" w:rsidRPr="00710D28" w:rsidRDefault="00FA5231" w:rsidP="779A1813">
      <w:pPr>
        <w:pStyle w:val="Sangra3detindependiente"/>
        <w:widowControl w:val="0"/>
        <w:ind w:left="709" w:firstLine="0"/>
        <w:jc w:val="both"/>
        <w:rPr>
          <w:rFonts w:cs="Arial"/>
          <w:i w:val="0"/>
        </w:rPr>
      </w:pPr>
    </w:p>
    <w:p w14:paraId="35AB65F8" w14:textId="77777777" w:rsidR="00FA5231" w:rsidRPr="00710D28" w:rsidRDefault="00FA5231" w:rsidP="779A1813">
      <w:pPr>
        <w:pStyle w:val="Sangra3detindependiente"/>
        <w:widowControl w:val="0"/>
        <w:ind w:left="709" w:firstLine="0"/>
        <w:jc w:val="both"/>
        <w:rPr>
          <w:rFonts w:cs="Arial"/>
          <w:i w:val="0"/>
        </w:rPr>
      </w:pPr>
    </w:p>
    <w:p w14:paraId="4D41715C" w14:textId="77777777" w:rsidR="00FA5231" w:rsidRPr="00710D28" w:rsidRDefault="00FA5231" w:rsidP="779A1813">
      <w:pPr>
        <w:pStyle w:val="Sangra3detindependiente"/>
        <w:widowControl w:val="0"/>
        <w:ind w:left="709" w:firstLine="0"/>
        <w:jc w:val="both"/>
        <w:rPr>
          <w:rFonts w:cs="Arial"/>
          <w:i w:val="0"/>
        </w:rPr>
      </w:pPr>
    </w:p>
    <w:p w14:paraId="684564B0" w14:textId="77777777" w:rsidR="00FA5231" w:rsidRPr="00710D28" w:rsidRDefault="00FA5231" w:rsidP="779A1813">
      <w:pPr>
        <w:pStyle w:val="Sangra3detindependiente"/>
        <w:widowControl w:val="0"/>
        <w:ind w:left="709" w:firstLine="0"/>
        <w:jc w:val="both"/>
        <w:rPr>
          <w:rFonts w:cs="Arial"/>
          <w:i w:val="0"/>
        </w:rPr>
      </w:pPr>
    </w:p>
    <w:p w14:paraId="48816C0E" w14:textId="77777777" w:rsidR="00FA5231" w:rsidRPr="00710D28" w:rsidRDefault="00FA5231" w:rsidP="779A1813">
      <w:pPr>
        <w:pStyle w:val="Sangra3detindependiente"/>
        <w:widowControl w:val="0"/>
        <w:ind w:left="709" w:firstLine="0"/>
        <w:jc w:val="both"/>
        <w:rPr>
          <w:rFonts w:cs="Arial"/>
          <w:i w:val="0"/>
        </w:rPr>
      </w:pPr>
    </w:p>
    <w:p w14:paraId="1D871E16" w14:textId="77777777" w:rsidR="00FA5231" w:rsidRPr="00710D28" w:rsidRDefault="00FA5231" w:rsidP="779A1813">
      <w:pPr>
        <w:pStyle w:val="Sangra3detindependiente"/>
        <w:widowControl w:val="0"/>
        <w:ind w:left="709" w:firstLine="0"/>
        <w:jc w:val="both"/>
        <w:rPr>
          <w:rFonts w:cs="Arial"/>
          <w:i w:val="0"/>
        </w:rPr>
      </w:pPr>
    </w:p>
    <w:p w14:paraId="778DDF1C" w14:textId="77777777" w:rsidR="00FA5231" w:rsidRPr="00710D28" w:rsidRDefault="00FA5231" w:rsidP="779A1813">
      <w:pPr>
        <w:pStyle w:val="Sangra3detindependiente"/>
        <w:widowControl w:val="0"/>
        <w:ind w:left="709" w:firstLine="0"/>
        <w:jc w:val="both"/>
        <w:rPr>
          <w:rFonts w:cs="Arial"/>
          <w:i w:val="0"/>
        </w:rPr>
      </w:pPr>
    </w:p>
    <w:p w14:paraId="265F8F74" w14:textId="77777777" w:rsidR="00FA5231" w:rsidRPr="00710D28" w:rsidRDefault="00FA5231" w:rsidP="779A1813">
      <w:pPr>
        <w:pStyle w:val="Sangra3detindependiente"/>
        <w:widowControl w:val="0"/>
        <w:ind w:left="709" w:firstLine="0"/>
        <w:jc w:val="both"/>
        <w:rPr>
          <w:rFonts w:cs="Arial"/>
          <w:i w:val="0"/>
        </w:rPr>
      </w:pPr>
    </w:p>
    <w:p w14:paraId="1B47BFD9" w14:textId="77777777" w:rsidR="00FA5231" w:rsidRPr="00710D28" w:rsidRDefault="00FA5231" w:rsidP="779A1813">
      <w:pPr>
        <w:pStyle w:val="Sangra3detindependiente"/>
        <w:widowControl w:val="0"/>
        <w:ind w:left="709" w:firstLine="0"/>
        <w:jc w:val="both"/>
        <w:rPr>
          <w:rFonts w:cs="Arial"/>
          <w:i w:val="0"/>
        </w:rPr>
      </w:pPr>
    </w:p>
    <w:p w14:paraId="6F5111E6" w14:textId="77777777" w:rsidR="00FA5231" w:rsidRPr="00710D28" w:rsidRDefault="00FA5231" w:rsidP="779A1813">
      <w:pPr>
        <w:pStyle w:val="Sangra3detindependiente"/>
        <w:widowControl w:val="0"/>
        <w:ind w:left="709" w:firstLine="0"/>
        <w:jc w:val="both"/>
        <w:rPr>
          <w:rFonts w:cs="Arial"/>
          <w:i w:val="0"/>
        </w:rPr>
      </w:pPr>
    </w:p>
    <w:p w14:paraId="67CDAC36" w14:textId="77777777" w:rsidR="00FA5231" w:rsidRPr="00710D28" w:rsidRDefault="00FA5231" w:rsidP="779A1813">
      <w:pPr>
        <w:pStyle w:val="Sangra3detindependiente"/>
        <w:widowControl w:val="0"/>
        <w:ind w:left="709" w:firstLine="0"/>
        <w:jc w:val="both"/>
        <w:rPr>
          <w:rFonts w:cs="Arial"/>
          <w:i w:val="0"/>
        </w:rPr>
      </w:pPr>
    </w:p>
    <w:p w14:paraId="3555258B" w14:textId="77777777" w:rsidR="00FA5231" w:rsidRPr="00710D28" w:rsidRDefault="00FA5231" w:rsidP="779A1813">
      <w:pPr>
        <w:pStyle w:val="Sangra3detindependiente"/>
        <w:widowControl w:val="0"/>
        <w:ind w:left="709" w:firstLine="0"/>
        <w:jc w:val="both"/>
        <w:rPr>
          <w:rFonts w:cs="Arial"/>
          <w:i w:val="0"/>
        </w:rPr>
      </w:pPr>
    </w:p>
    <w:p w14:paraId="73B6FDB6" w14:textId="77777777" w:rsidR="00FA5231" w:rsidRPr="00710D28" w:rsidRDefault="00FA5231" w:rsidP="779A1813">
      <w:pPr>
        <w:pStyle w:val="Sangra3detindependiente"/>
        <w:widowControl w:val="0"/>
        <w:ind w:left="709" w:firstLine="0"/>
        <w:jc w:val="both"/>
        <w:rPr>
          <w:rFonts w:cs="Arial"/>
          <w:i w:val="0"/>
        </w:rPr>
      </w:pPr>
    </w:p>
    <w:p w14:paraId="70C0DBA9" w14:textId="77777777" w:rsidR="00FA5231" w:rsidRPr="00710D28" w:rsidRDefault="00FA5231" w:rsidP="779A1813">
      <w:pPr>
        <w:pStyle w:val="Sangra3detindependiente"/>
        <w:widowControl w:val="0"/>
        <w:ind w:left="709" w:firstLine="0"/>
        <w:jc w:val="both"/>
        <w:rPr>
          <w:rFonts w:cs="Arial"/>
          <w:i w:val="0"/>
        </w:rPr>
      </w:pPr>
    </w:p>
    <w:p w14:paraId="46030814" w14:textId="77777777" w:rsidR="00FA5231" w:rsidRPr="00710D28" w:rsidRDefault="00FA5231" w:rsidP="779A1813">
      <w:pPr>
        <w:pStyle w:val="Sangra3detindependiente"/>
        <w:widowControl w:val="0"/>
        <w:ind w:left="709" w:firstLine="0"/>
        <w:jc w:val="both"/>
        <w:rPr>
          <w:rFonts w:cs="Arial"/>
          <w:i w:val="0"/>
        </w:rPr>
      </w:pPr>
    </w:p>
    <w:p w14:paraId="0A18D2F3" w14:textId="77777777" w:rsidR="00FA5231" w:rsidRPr="00710D28" w:rsidRDefault="00FA5231" w:rsidP="779A1813">
      <w:pPr>
        <w:pStyle w:val="Sangra3detindependiente"/>
        <w:widowControl w:val="0"/>
        <w:ind w:left="709" w:firstLine="0"/>
        <w:jc w:val="both"/>
        <w:rPr>
          <w:rFonts w:cs="Arial"/>
          <w:i w:val="0"/>
        </w:rPr>
      </w:pPr>
    </w:p>
    <w:p w14:paraId="0B21D867" w14:textId="77777777" w:rsidR="00FA5231" w:rsidRPr="00710D28" w:rsidRDefault="00FA5231" w:rsidP="779A1813">
      <w:pPr>
        <w:pStyle w:val="Sangra3detindependiente"/>
        <w:widowControl w:val="0"/>
        <w:ind w:left="709" w:firstLine="0"/>
        <w:jc w:val="both"/>
        <w:rPr>
          <w:rFonts w:cs="Arial"/>
          <w:i w:val="0"/>
        </w:rPr>
      </w:pPr>
    </w:p>
    <w:p w14:paraId="3964AFA3" w14:textId="77777777" w:rsidR="00FA5231" w:rsidRPr="00710D28" w:rsidRDefault="00FA5231" w:rsidP="779A1813">
      <w:pPr>
        <w:pStyle w:val="Sangra3detindependiente"/>
        <w:widowControl w:val="0"/>
        <w:ind w:left="709" w:firstLine="0"/>
        <w:jc w:val="both"/>
        <w:rPr>
          <w:rFonts w:cs="Arial"/>
          <w:i w:val="0"/>
        </w:rPr>
      </w:pPr>
    </w:p>
    <w:p w14:paraId="665F4283" w14:textId="77777777" w:rsidR="009518B7" w:rsidRPr="00710D28" w:rsidRDefault="009518B7" w:rsidP="779A1813">
      <w:pPr>
        <w:pStyle w:val="Sangra3detindependiente"/>
        <w:widowControl w:val="0"/>
        <w:ind w:left="709" w:firstLine="0"/>
        <w:jc w:val="both"/>
        <w:rPr>
          <w:rFonts w:cs="Arial"/>
          <w:i w:val="0"/>
        </w:rPr>
      </w:pPr>
    </w:p>
    <w:p w14:paraId="456A84F9" w14:textId="77777777" w:rsidR="009518B7" w:rsidRPr="00710D28" w:rsidRDefault="009518B7" w:rsidP="779A1813">
      <w:pPr>
        <w:pStyle w:val="Sangra3detindependiente"/>
        <w:widowControl w:val="0"/>
        <w:ind w:left="709" w:firstLine="0"/>
        <w:jc w:val="both"/>
        <w:rPr>
          <w:rFonts w:cs="Arial"/>
          <w:i w:val="0"/>
        </w:rPr>
      </w:pPr>
    </w:p>
    <w:p w14:paraId="19F45F38" w14:textId="77777777" w:rsidR="009518B7" w:rsidRPr="00710D28" w:rsidRDefault="009518B7" w:rsidP="779A1813">
      <w:pPr>
        <w:pStyle w:val="Sangra3detindependiente"/>
        <w:widowControl w:val="0"/>
        <w:ind w:left="709" w:firstLine="0"/>
        <w:jc w:val="both"/>
        <w:rPr>
          <w:rFonts w:cs="Arial"/>
          <w:i w:val="0"/>
        </w:rPr>
      </w:pPr>
    </w:p>
    <w:p w14:paraId="5D51A5B5" w14:textId="77777777" w:rsidR="009518B7" w:rsidRPr="00710D28" w:rsidRDefault="009518B7" w:rsidP="779A1813">
      <w:pPr>
        <w:pStyle w:val="Sangra3detindependiente"/>
        <w:widowControl w:val="0"/>
        <w:ind w:left="709" w:firstLine="0"/>
        <w:jc w:val="both"/>
        <w:rPr>
          <w:rFonts w:cs="Arial"/>
          <w:i w:val="0"/>
        </w:rPr>
      </w:pPr>
    </w:p>
    <w:p w14:paraId="4F35ED40" w14:textId="77777777" w:rsidR="009518B7" w:rsidRPr="00710D28" w:rsidRDefault="009518B7" w:rsidP="779A1813">
      <w:pPr>
        <w:pStyle w:val="Sangra3detindependiente"/>
        <w:widowControl w:val="0"/>
        <w:ind w:left="709" w:firstLine="0"/>
        <w:jc w:val="both"/>
        <w:rPr>
          <w:rFonts w:cs="Arial"/>
          <w:i w:val="0"/>
        </w:rPr>
      </w:pPr>
    </w:p>
    <w:p w14:paraId="4DC45068" w14:textId="77777777" w:rsidR="009518B7" w:rsidRPr="00710D28" w:rsidRDefault="009518B7" w:rsidP="779A1813">
      <w:pPr>
        <w:pStyle w:val="Sangra3detindependiente"/>
        <w:widowControl w:val="0"/>
        <w:ind w:left="709" w:firstLine="0"/>
        <w:jc w:val="both"/>
        <w:rPr>
          <w:rFonts w:cs="Arial"/>
          <w:i w:val="0"/>
        </w:rPr>
      </w:pPr>
    </w:p>
    <w:p w14:paraId="3434948A" w14:textId="77777777" w:rsidR="00CA791F" w:rsidRPr="00710D28" w:rsidRDefault="00CA791F" w:rsidP="00CF555D">
      <w:pPr>
        <w:pStyle w:val="Ttulo2"/>
        <w:spacing w:before="0"/>
        <w:jc w:val="center"/>
        <w:rPr>
          <w:rFonts w:ascii="Arial" w:hAnsi="Arial" w:cs="Arial"/>
          <w:color w:val="auto"/>
        </w:rPr>
      </w:pPr>
      <w:bookmarkStart w:id="6" w:name="_Toc210240522"/>
    </w:p>
    <w:p w14:paraId="1DD4C107" w14:textId="77777777" w:rsidR="00FC5566" w:rsidRPr="00710D28" w:rsidRDefault="00FC5566" w:rsidP="00CF555D">
      <w:pPr>
        <w:pStyle w:val="Ttulo2"/>
        <w:spacing w:before="0"/>
        <w:jc w:val="center"/>
        <w:rPr>
          <w:rFonts w:ascii="Arial" w:hAnsi="Arial" w:cs="Arial"/>
        </w:rPr>
      </w:pPr>
      <w:r w:rsidRPr="00710D28">
        <w:rPr>
          <w:rFonts w:ascii="Arial" w:hAnsi="Arial" w:cs="Arial"/>
          <w:color w:val="auto"/>
        </w:rPr>
        <w:lastRenderedPageBreak/>
        <w:t>CAPÍTULO II</w:t>
      </w:r>
      <w:bookmarkEnd w:id="6"/>
    </w:p>
    <w:p w14:paraId="05FDFDFE" w14:textId="77777777" w:rsidR="00FC5566" w:rsidRPr="00710D28" w:rsidRDefault="00FC5566" w:rsidP="00CF555D">
      <w:pPr>
        <w:pStyle w:val="Ttulo2"/>
        <w:spacing w:before="0"/>
        <w:jc w:val="center"/>
        <w:rPr>
          <w:rFonts w:ascii="Arial" w:hAnsi="Arial" w:cs="Arial"/>
          <w:b w:val="0"/>
        </w:rPr>
      </w:pPr>
      <w:bookmarkStart w:id="7" w:name="_Toc210240523"/>
      <w:r w:rsidRPr="00710D28">
        <w:rPr>
          <w:rFonts w:ascii="Arial" w:hAnsi="Arial" w:cs="Arial"/>
          <w:color w:val="auto"/>
        </w:rPr>
        <w:t>DESARROLLO DEL PROCEDIMIENTO DE SELECCIÓN</w:t>
      </w:r>
      <w:bookmarkEnd w:id="7"/>
    </w:p>
    <w:p w14:paraId="68B656F3" w14:textId="77777777" w:rsidR="00FA5231" w:rsidRPr="00710D28" w:rsidRDefault="00FA5231" w:rsidP="779A1813">
      <w:pPr>
        <w:pStyle w:val="Sangra3detindependiente"/>
        <w:widowControl w:val="0"/>
        <w:ind w:left="709" w:firstLine="0"/>
        <w:jc w:val="both"/>
        <w:rPr>
          <w:rFonts w:cs="Arial"/>
          <w:i w:val="0"/>
        </w:rPr>
      </w:pPr>
    </w:p>
    <w:p w14:paraId="141AAEB2" w14:textId="3CA888F8" w:rsidR="008B0CBE" w:rsidRPr="00710D28" w:rsidRDefault="008B0CBE" w:rsidP="00604070">
      <w:pPr>
        <w:pStyle w:val="Ttulo3"/>
        <w:numPr>
          <w:ilvl w:val="1"/>
          <w:numId w:val="74"/>
        </w:numPr>
        <w:jc w:val="both"/>
        <w:rPr>
          <w:rFonts w:cs="Arial"/>
        </w:rPr>
      </w:pPr>
      <w:bookmarkStart w:id="8" w:name="_Toc210240524"/>
      <w:r w:rsidRPr="00710D28">
        <w:rPr>
          <w:rFonts w:ascii="Arial" w:hAnsi="Arial" w:cs="Arial"/>
          <w:color w:val="auto"/>
          <w:sz w:val="20"/>
          <w:szCs w:val="20"/>
        </w:rPr>
        <w:t xml:space="preserve">ETAPAS </w:t>
      </w:r>
      <w:r w:rsidR="00FA5231" w:rsidRPr="00710D28">
        <w:rPr>
          <w:rFonts w:ascii="Arial" w:hAnsi="Arial" w:cs="Arial"/>
          <w:color w:val="auto"/>
          <w:sz w:val="20"/>
          <w:szCs w:val="20"/>
        </w:rPr>
        <w:t xml:space="preserve">DE LA </w:t>
      </w:r>
      <w:r w:rsidR="0064482C" w:rsidRPr="00710D28">
        <w:rPr>
          <w:rFonts w:ascii="Arial" w:hAnsi="Arial" w:cs="Arial"/>
          <w:color w:val="auto"/>
          <w:sz w:val="20"/>
          <w:szCs w:val="20"/>
        </w:rPr>
        <w:t>LICITACIÓN PÚBLICA ABREVIADA</w:t>
      </w:r>
      <w:r w:rsidR="00293C55" w:rsidRPr="00710D28">
        <w:rPr>
          <w:rFonts w:ascii="Arial" w:hAnsi="Arial" w:cs="Arial"/>
          <w:color w:val="auto"/>
          <w:sz w:val="20"/>
          <w:szCs w:val="20"/>
        </w:rPr>
        <w:t xml:space="preserve"> </w:t>
      </w:r>
      <w:r w:rsidR="00314CE8" w:rsidRPr="00710D28">
        <w:rPr>
          <w:rFonts w:ascii="Arial" w:hAnsi="Arial" w:cs="Arial"/>
          <w:color w:val="auto"/>
          <w:sz w:val="20"/>
          <w:szCs w:val="20"/>
        </w:rPr>
        <w:t xml:space="preserve">PARA </w:t>
      </w:r>
      <w:bookmarkEnd w:id="8"/>
      <w:r w:rsidR="00C00AC6" w:rsidRPr="00710D28">
        <w:rPr>
          <w:rFonts w:ascii="Arial" w:hAnsi="Arial" w:cs="Arial"/>
          <w:color w:val="auto"/>
          <w:sz w:val="20"/>
          <w:szCs w:val="20"/>
        </w:rPr>
        <w:t>EL SUMINISTRO DE IN</w:t>
      </w:r>
      <w:r w:rsidR="00FB23BD" w:rsidRPr="00710D28">
        <w:rPr>
          <w:rFonts w:ascii="Arial" w:hAnsi="Arial" w:cs="Arial"/>
          <w:color w:val="auto"/>
          <w:sz w:val="20"/>
          <w:szCs w:val="20"/>
        </w:rPr>
        <w:t>SU</w:t>
      </w:r>
      <w:r w:rsidR="00C00AC6" w:rsidRPr="00710D28">
        <w:rPr>
          <w:rFonts w:ascii="Arial" w:hAnsi="Arial" w:cs="Arial"/>
          <w:color w:val="auto"/>
          <w:sz w:val="20"/>
          <w:szCs w:val="20"/>
        </w:rPr>
        <w:t xml:space="preserve">MOS PARA EL PROGRAMA DEL VASO DE LECHE </w:t>
      </w:r>
    </w:p>
    <w:p w14:paraId="57F33ABE" w14:textId="77777777" w:rsidR="008B0CBE" w:rsidRPr="00710D28" w:rsidRDefault="008B0CBE" w:rsidP="008B0CBE">
      <w:pPr>
        <w:pStyle w:val="Sangra3detindependiente"/>
        <w:widowControl w:val="0"/>
        <w:ind w:left="567" w:firstLine="0"/>
        <w:jc w:val="both"/>
        <w:rPr>
          <w:rFonts w:cs="Arial"/>
          <w:i w:val="0"/>
        </w:rPr>
      </w:pPr>
    </w:p>
    <w:p w14:paraId="44BF048A" w14:textId="2E461236" w:rsidR="008F09C6" w:rsidRPr="00710D28" w:rsidRDefault="008B0CBE" w:rsidP="00CF555D">
      <w:pPr>
        <w:pStyle w:val="Sangra3detindependiente"/>
        <w:widowControl w:val="0"/>
        <w:ind w:left="0" w:firstLine="0"/>
        <w:jc w:val="both"/>
        <w:rPr>
          <w:rFonts w:cs="Arial"/>
          <w:i w:val="0"/>
        </w:rPr>
      </w:pPr>
      <w:r w:rsidRPr="00710D28">
        <w:rPr>
          <w:rFonts w:cs="Arial"/>
          <w:i w:val="0"/>
        </w:rPr>
        <w:t xml:space="preserve">Las etapas del </w:t>
      </w:r>
      <w:r w:rsidR="00314CE8" w:rsidRPr="00710D28">
        <w:rPr>
          <w:rFonts w:cs="Arial"/>
          <w:i w:val="0"/>
        </w:rPr>
        <w:t xml:space="preserve">presente </w:t>
      </w:r>
      <w:r w:rsidRPr="00710D28">
        <w:rPr>
          <w:rFonts w:cs="Arial"/>
          <w:i w:val="0"/>
        </w:rPr>
        <w:t>procedimiento de selección son las siguientes</w:t>
      </w:r>
      <w:r w:rsidR="0080617E">
        <w:rPr>
          <w:rStyle w:val="Refdenotaalpie"/>
          <w:rFonts w:cs="Arial"/>
          <w:i w:val="0"/>
        </w:rPr>
        <w:footnoteReference w:id="2"/>
      </w:r>
      <w:r w:rsidRPr="00710D28">
        <w:rPr>
          <w:rFonts w:cs="Arial"/>
          <w:i w:val="0"/>
        </w:rPr>
        <w:t>:</w:t>
      </w:r>
    </w:p>
    <w:p w14:paraId="49228597" w14:textId="77777777" w:rsidR="008F09C6" w:rsidRPr="00710D28" w:rsidRDefault="008F09C6" w:rsidP="008B0CBE">
      <w:pPr>
        <w:pStyle w:val="Sangra3detindependiente"/>
        <w:widowControl w:val="0"/>
        <w:ind w:left="1571"/>
        <w:jc w:val="both"/>
        <w:rPr>
          <w:rFonts w:cs="Arial"/>
          <w:i w:val="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4678"/>
        <w:gridCol w:w="1984"/>
      </w:tblGrid>
      <w:tr w:rsidR="004B5F6D" w:rsidRPr="00710D28" w14:paraId="319E93DD" w14:textId="359FECB6" w:rsidTr="7C07F342">
        <w:trPr>
          <w:trHeight w:val="495"/>
        </w:trPr>
        <w:tc>
          <w:tcPr>
            <w:tcW w:w="2410" w:type="dxa"/>
            <w:vAlign w:val="center"/>
          </w:tcPr>
          <w:p w14:paraId="7E4B80F1" w14:textId="088ACCE8" w:rsidR="008F09C6" w:rsidRPr="00710D28" w:rsidRDefault="00B46C0E" w:rsidP="006B48EB">
            <w:pPr>
              <w:pStyle w:val="Sangra3detindependiente"/>
              <w:widowControl w:val="0"/>
              <w:ind w:left="0" w:firstLine="0"/>
              <w:jc w:val="center"/>
              <w:rPr>
                <w:rFonts w:cs="Arial"/>
                <w:b/>
                <w:bCs/>
                <w:i w:val="0"/>
              </w:rPr>
            </w:pPr>
            <w:r w:rsidRPr="00710D28">
              <w:rPr>
                <w:rFonts w:cs="Arial"/>
                <w:b/>
                <w:bCs/>
                <w:i w:val="0"/>
              </w:rPr>
              <w:t>ETAPA</w:t>
            </w:r>
          </w:p>
        </w:tc>
        <w:tc>
          <w:tcPr>
            <w:tcW w:w="4678" w:type="dxa"/>
            <w:vAlign w:val="center"/>
          </w:tcPr>
          <w:p w14:paraId="445964C4" w14:textId="1CF2179B" w:rsidR="008F09C6" w:rsidRPr="00710D28" w:rsidRDefault="002545E5" w:rsidP="006B48EB">
            <w:pPr>
              <w:pStyle w:val="Sangra3detindependiente"/>
              <w:widowControl w:val="0"/>
              <w:ind w:left="0" w:firstLine="0"/>
              <w:jc w:val="center"/>
              <w:rPr>
                <w:rFonts w:cs="Arial"/>
                <w:b/>
                <w:bCs/>
                <w:i w:val="0"/>
              </w:rPr>
            </w:pPr>
            <w:r w:rsidRPr="00710D28">
              <w:rPr>
                <w:rFonts w:cs="Arial"/>
                <w:b/>
                <w:bCs/>
                <w:i w:val="0"/>
              </w:rPr>
              <w:t>CARACTERÍSTICAS</w:t>
            </w:r>
          </w:p>
        </w:tc>
        <w:tc>
          <w:tcPr>
            <w:tcW w:w="1984" w:type="dxa"/>
            <w:vAlign w:val="center"/>
          </w:tcPr>
          <w:p w14:paraId="5348DA02" w14:textId="40409498" w:rsidR="008F09C6" w:rsidRPr="00710D28" w:rsidRDefault="19463115" w:rsidP="006B48EB">
            <w:pPr>
              <w:pStyle w:val="Sangra3detindependiente"/>
              <w:widowControl w:val="0"/>
              <w:ind w:left="0" w:firstLine="0"/>
              <w:jc w:val="center"/>
              <w:rPr>
                <w:rFonts w:cs="Arial"/>
                <w:b/>
                <w:bCs/>
                <w:i w:val="0"/>
              </w:rPr>
            </w:pPr>
            <w:r w:rsidRPr="00710D28">
              <w:rPr>
                <w:rFonts w:cs="Arial"/>
                <w:b/>
                <w:bCs/>
                <w:i w:val="0"/>
              </w:rPr>
              <w:t>BASE LEGAL</w:t>
            </w:r>
          </w:p>
        </w:tc>
      </w:tr>
      <w:tr w:rsidR="004B5F6D" w:rsidRPr="00710D28" w14:paraId="1ED2AD86" w14:textId="77777777" w:rsidTr="7C07F342">
        <w:trPr>
          <w:trHeight w:val="680"/>
        </w:trPr>
        <w:tc>
          <w:tcPr>
            <w:tcW w:w="2410" w:type="dxa"/>
          </w:tcPr>
          <w:p w14:paraId="71CB0237" w14:textId="768D3204" w:rsidR="008F09C6" w:rsidRPr="00710D28" w:rsidRDefault="00B46C0E" w:rsidP="007626B9">
            <w:pPr>
              <w:pStyle w:val="Sangra3detindependiente"/>
              <w:widowControl w:val="0"/>
              <w:numPr>
                <w:ilvl w:val="0"/>
                <w:numId w:val="27"/>
              </w:numPr>
              <w:ind w:left="363" w:hanging="284"/>
              <w:jc w:val="both"/>
              <w:rPr>
                <w:rFonts w:cs="Arial"/>
                <w:b/>
                <w:bCs/>
                <w:i w:val="0"/>
              </w:rPr>
            </w:pPr>
            <w:r w:rsidRPr="00710D28">
              <w:rPr>
                <w:rFonts w:cs="Arial"/>
                <w:b/>
                <w:bCs/>
                <w:i w:val="0"/>
              </w:rPr>
              <w:t xml:space="preserve">Convocatoria </w:t>
            </w:r>
          </w:p>
        </w:tc>
        <w:tc>
          <w:tcPr>
            <w:tcW w:w="4678" w:type="dxa"/>
          </w:tcPr>
          <w:p w14:paraId="1420F796" w14:textId="1316EF54" w:rsidR="008F09C6" w:rsidRPr="00710D28" w:rsidRDefault="00B46C0E" w:rsidP="00BD6F96">
            <w:pPr>
              <w:pStyle w:val="Sangra3detindependiente"/>
              <w:widowControl w:val="0"/>
              <w:ind w:left="0" w:firstLine="0"/>
              <w:jc w:val="both"/>
              <w:rPr>
                <w:rFonts w:cs="Arial"/>
                <w:i w:val="0"/>
              </w:rPr>
            </w:pPr>
            <w:r w:rsidRPr="00710D28">
              <w:rPr>
                <w:rFonts w:cs="Arial"/>
                <w:i w:val="0"/>
              </w:rPr>
              <w:t xml:space="preserve">Se realiza a través del </w:t>
            </w:r>
            <w:r w:rsidR="00B254F6" w:rsidRPr="00710D28">
              <w:rPr>
                <w:rFonts w:cs="Arial"/>
                <w:i w:val="0"/>
              </w:rPr>
              <w:t>SEACE</w:t>
            </w:r>
            <w:r w:rsidRPr="00710D28">
              <w:rPr>
                <w:rFonts w:cs="Arial"/>
                <w:i w:val="0"/>
              </w:rPr>
              <w:t xml:space="preserve"> de la Pladicop en la fecha señalada en el cronograma. </w:t>
            </w:r>
          </w:p>
        </w:tc>
        <w:tc>
          <w:tcPr>
            <w:tcW w:w="1984" w:type="dxa"/>
          </w:tcPr>
          <w:p w14:paraId="4FC6F5DB" w14:textId="58383E31" w:rsidR="008F09C6" w:rsidRPr="00710D28" w:rsidRDefault="00A56EAF" w:rsidP="00BD6F96">
            <w:pPr>
              <w:pStyle w:val="Sangra3detindependiente"/>
              <w:widowControl w:val="0"/>
              <w:ind w:left="0" w:firstLine="0"/>
              <w:jc w:val="both"/>
              <w:rPr>
                <w:rFonts w:cs="Arial"/>
                <w:i w:val="0"/>
              </w:rPr>
            </w:pPr>
            <w:r w:rsidRPr="00710D28">
              <w:rPr>
                <w:rFonts w:cs="Arial"/>
                <w:i w:val="0"/>
              </w:rPr>
              <w:t>Artículos 63 y 64 del Reglamento.</w:t>
            </w:r>
          </w:p>
        </w:tc>
      </w:tr>
      <w:tr w:rsidR="004B5F6D" w:rsidRPr="00710D28" w14:paraId="17C996F9" w14:textId="77777777" w:rsidTr="7C07F342">
        <w:trPr>
          <w:trHeight w:val="1020"/>
        </w:trPr>
        <w:tc>
          <w:tcPr>
            <w:tcW w:w="2410" w:type="dxa"/>
          </w:tcPr>
          <w:p w14:paraId="09B19D1E" w14:textId="19D6A332" w:rsidR="00B46C0E" w:rsidRPr="00710D28" w:rsidRDefault="00A56EAF" w:rsidP="007626B9">
            <w:pPr>
              <w:pStyle w:val="Sangra3detindependiente"/>
              <w:widowControl w:val="0"/>
              <w:numPr>
                <w:ilvl w:val="0"/>
                <w:numId w:val="27"/>
              </w:numPr>
              <w:ind w:left="363" w:hanging="284"/>
              <w:jc w:val="both"/>
              <w:rPr>
                <w:rFonts w:cs="Arial"/>
                <w:b/>
                <w:bCs/>
                <w:i w:val="0"/>
              </w:rPr>
            </w:pPr>
            <w:r w:rsidRPr="00710D28">
              <w:rPr>
                <w:rFonts w:cs="Arial"/>
                <w:b/>
                <w:bCs/>
                <w:i w:val="0"/>
              </w:rPr>
              <w:t xml:space="preserve">Registro de </w:t>
            </w:r>
            <w:r w:rsidR="405E1F75" w:rsidRPr="00710D28">
              <w:rPr>
                <w:rFonts w:cs="Arial"/>
                <w:b/>
                <w:bCs/>
                <w:i w:val="0"/>
              </w:rPr>
              <w:t>p</w:t>
            </w:r>
            <w:r w:rsidR="33240477" w:rsidRPr="00710D28">
              <w:rPr>
                <w:rFonts w:cs="Arial"/>
                <w:b/>
                <w:bCs/>
                <w:i w:val="0"/>
              </w:rPr>
              <w:t>articipantes</w:t>
            </w:r>
          </w:p>
        </w:tc>
        <w:tc>
          <w:tcPr>
            <w:tcW w:w="4678" w:type="dxa"/>
          </w:tcPr>
          <w:p w14:paraId="7DE54EDA" w14:textId="7E683E83" w:rsidR="00B46C0E" w:rsidRPr="00710D28" w:rsidRDefault="00647826" w:rsidP="00BD6F96">
            <w:pPr>
              <w:pStyle w:val="Sangra3detindependiente"/>
              <w:widowControl w:val="0"/>
              <w:ind w:left="0" w:firstLine="0"/>
              <w:jc w:val="both"/>
              <w:rPr>
                <w:rFonts w:cs="Arial"/>
                <w:i w:val="0"/>
              </w:rPr>
            </w:pPr>
            <w:r w:rsidRPr="00710D28">
              <w:rPr>
                <w:rFonts w:cs="Arial"/>
                <w:i w:val="0"/>
              </w:rPr>
              <w:t xml:space="preserve">Aplica </w:t>
            </w:r>
            <w:r w:rsidR="33240477" w:rsidRPr="00710D28">
              <w:rPr>
                <w:rFonts w:cs="Arial"/>
                <w:i w:val="0"/>
              </w:rPr>
              <w:t>lista abierta</w:t>
            </w:r>
            <w:r w:rsidR="00A56EAF" w:rsidRPr="00710D28">
              <w:rPr>
                <w:rFonts w:cs="Arial"/>
                <w:i w:val="0"/>
              </w:rPr>
              <w:t xml:space="preserve">, por lo que cualquier proveedor puede registrarse como participante en el procedimiento de selección. </w:t>
            </w:r>
          </w:p>
        </w:tc>
        <w:tc>
          <w:tcPr>
            <w:tcW w:w="1984" w:type="dxa"/>
          </w:tcPr>
          <w:p w14:paraId="610F01EC" w14:textId="0B92D2FD" w:rsidR="00B46C0E" w:rsidRPr="00710D28" w:rsidRDefault="00A56EAF" w:rsidP="00BD6F96">
            <w:pPr>
              <w:pStyle w:val="Sangra3detindependiente"/>
              <w:widowControl w:val="0"/>
              <w:ind w:left="0" w:firstLine="0"/>
              <w:jc w:val="both"/>
              <w:rPr>
                <w:rFonts w:cs="Arial"/>
                <w:i w:val="0"/>
              </w:rPr>
            </w:pPr>
            <w:r w:rsidRPr="00710D28">
              <w:rPr>
                <w:rFonts w:cs="Arial"/>
                <w:i w:val="0"/>
              </w:rPr>
              <w:t>Artículos 65 y 93 del Reglamento.</w:t>
            </w:r>
          </w:p>
        </w:tc>
      </w:tr>
      <w:tr w:rsidR="004B5F6D" w:rsidRPr="00710D28" w14:paraId="392B3608" w14:textId="77777777" w:rsidTr="7C07F342">
        <w:trPr>
          <w:trHeight w:val="20"/>
        </w:trPr>
        <w:tc>
          <w:tcPr>
            <w:tcW w:w="2410" w:type="dxa"/>
          </w:tcPr>
          <w:p w14:paraId="42FAFB30" w14:textId="77777777" w:rsidR="00A56EAF" w:rsidRPr="00710D28" w:rsidRDefault="00A56EAF" w:rsidP="1FDB9BC0">
            <w:pPr>
              <w:pStyle w:val="Sangra3detindependiente"/>
              <w:widowControl w:val="0"/>
              <w:ind w:left="0" w:firstLine="0"/>
              <w:jc w:val="both"/>
              <w:rPr>
                <w:rFonts w:cs="Arial"/>
                <w:b/>
                <w:bCs/>
                <w:i w:val="0"/>
              </w:rPr>
            </w:pPr>
          </w:p>
          <w:p w14:paraId="23F50A89" w14:textId="067C78C5" w:rsidR="00C21C3D" w:rsidRPr="00710D28" w:rsidRDefault="00662F01" w:rsidP="007626B9">
            <w:pPr>
              <w:pStyle w:val="Sangra3detindependiente"/>
              <w:widowControl w:val="0"/>
              <w:numPr>
                <w:ilvl w:val="0"/>
                <w:numId w:val="27"/>
              </w:numPr>
              <w:ind w:left="363" w:hanging="284"/>
              <w:jc w:val="both"/>
              <w:rPr>
                <w:rFonts w:cs="Arial"/>
                <w:b/>
                <w:bCs/>
                <w:i w:val="0"/>
              </w:rPr>
            </w:pPr>
            <w:r w:rsidRPr="00710D28">
              <w:rPr>
                <w:rFonts w:cs="Arial"/>
                <w:b/>
                <w:bCs/>
                <w:i w:val="0"/>
              </w:rPr>
              <w:t xml:space="preserve">Cuestionamientos a las </w:t>
            </w:r>
            <w:r w:rsidR="792800DA" w:rsidRPr="00710D28">
              <w:rPr>
                <w:rFonts w:cs="Arial"/>
                <w:b/>
                <w:bCs/>
                <w:i w:val="0"/>
              </w:rPr>
              <w:t>b</w:t>
            </w:r>
            <w:r w:rsidR="02A2EC5C" w:rsidRPr="00710D28">
              <w:rPr>
                <w:rFonts w:cs="Arial"/>
                <w:b/>
                <w:bCs/>
                <w:i w:val="0"/>
              </w:rPr>
              <w:t>ases</w:t>
            </w:r>
            <w:r w:rsidRPr="00710D28">
              <w:rPr>
                <w:rFonts w:cs="Arial"/>
                <w:b/>
                <w:bCs/>
                <w:i w:val="0"/>
              </w:rPr>
              <w:t xml:space="preserve"> (</w:t>
            </w:r>
            <w:r w:rsidR="0BD89F59" w:rsidRPr="00710D28">
              <w:rPr>
                <w:rFonts w:cs="Arial"/>
                <w:b/>
                <w:bCs/>
                <w:i w:val="0"/>
              </w:rPr>
              <w:t>c</w:t>
            </w:r>
            <w:r w:rsidR="09BBF135" w:rsidRPr="00710D28">
              <w:rPr>
                <w:rFonts w:cs="Arial"/>
                <w:b/>
                <w:bCs/>
                <w:i w:val="0"/>
              </w:rPr>
              <w:t>onsultas</w:t>
            </w:r>
            <w:r w:rsidR="00C21C3D" w:rsidRPr="00710D28">
              <w:rPr>
                <w:rFonts w:cs="Arial"/>
                <w:b/>
                <w:bCs/>
                <w:i w:val="0"/>
              </w:rPr>
              <w:t>, observaciones e integración</w:t>
            </w:r>
            <w:r w:rsidRPr="00710D28">
              <w:rPr>
                <w:rFonts w:cs="Arial"/>
                <w:b/>
                <w:bCs/>
                <w:i w:val="0"/>
              </w:rPr>
              <w:t>)</w:t>
            </w:r>
          </w:p>
        </w:tc>
        <w:tc>
          <w:tcPr>
            <w:tcW w:w="4678" w:type="dxa"/>
          </w:tcPr>
          <w:p w14:paraId="000662DF" w14:textId="0FF01CEC" w:rsidR="00A56EAF" w:rsidRPr="00710D28" w:rsidRDefault="00D04A93" w:rsidP="007626B9">
            <w:pPr>
              <w:pStyle w:val="Sangra3detindependiente"/>
              <w:widowControl w:val="0"/>
              <w:numPr>
                <w:ilvl w:val="0"/>
                <w:numId w:val="23"/>
              </w:numPr>
              <w:ind w:left="356" w:hanging="283"/>
              <w:jc w:val="both"/>
              <w:rPr>
                <w:rFonts w:cs="Arial"/>
                <w:i w:val="0"/>
              </w:rPr>
            </w:pPr>
            <w:r w:rsidRPr="00710D28">
              <w:rPr>
                <w:rFonts w:cs="Arial"/>
                <w:i w:val="0"/>
              </w:rPr>
              <w:t>La presentación de consultas y</w:t>
            </w:r>
            <w:r w:rsidR="00937C9A" w:rsidRPr="00710D28">
              <w:rPr>
                <w:rFonts w:cs="Arial"/>
                <w:i w:val="0"/>
              </w:rPr>
              <w:t>/u</w:t>
            </w:r>
            <w:r w:rsidRPr="00710D28">
              <w:rPr>
                <w:rFonts w:cs="Arial"/>
                <w:i w:val="0"/>
              </w:rPr>
              <w:t xml:space="preserve"> observaciones se </w:t>
            </w:r>
            <w:r w:rsidR="2D6BE1EC" w:rsidRPr="00710D28">
              <w:rPr>
                <w:rFonts w:cs="Arial"/>
                <w:i w:val="0"/>
              </w:rPr>
              <w:t>realiza</w:t>
            </w:r>
            <w:r w:rsidRPr="00710D28">
              <w:rPr>
                <w:rFonts w:cs="Arial"/>
                <w:i w:val="0"/>
              </w:rPr>
              <w:t xml:space="preserve"> en un plazo no menor a </w:t>
            </w:r>
            <w:r w:rsidR="0078137B" w:rsidRPr="00710D28">
              <w:rPr>
                <w:rFonts w:cs="Arial"/>
                <w:i w:val="0"/>
              </w:rPr>
              <w:t>tres</w:t>
            </w:r>
            <w:r w:rsidRPr="00710D28">
              <w:rPr>
                <w:rFonts w:cs="Arial"/>
                <w:i w:val="0"/>
              </w:rPr>
              <w:t xml:space="preserve"> días hábiles contabilizados desde el día siguiente de la convocatoria.</w:t>
            </w:r>
          </w:p>
          <w:p w14:paraId="3F0CDE64" w14:textId="77777777" w:rsidR="00662F01" w:rsidRPr="00710D28" w:rsidRDefault="00662F01" w:rsidP="006B48EB">
            <w:pPr>
              <w:pStyle w:val="Sangra3detindependiente"/>
              <w:widowControl w:val="0"/>
              <w:ind w:left="356" w:firstLine="0"/>
              <w:jc w:val="both"/>
              <w:rPr>
                <w:rFonts w:cs="Arial"/>
                <w:i w:val="0"/>
              </w:rPr>
            </w:pPr>
          </w:p>
          <w:p w14:paraId="5D11B833" w14:textId="0BFE4EF2" w:rsidR="00662F01" w:rsidRPr="00710D28" w:rsidRDefault="00662F01" w:rsidP="007626B9">
            <w:pPr>
              <w:pStyle w:val="Sangra3detindependiente"/>
              <w:widowControl w:val="0"/>
              <w:numPr>
                <w:ilvl w:val="0"/>
                <w:numId w:val="23"/>
              </w:numPr>
              <w:ind w:left="356" w:hanging="283"/>
              <w:jc w:val="both"/>
              <w:rPr>
                <w:rFonts w:cs="Arial"/>
                <w:i w:val="0"/>
              </w:rPr>
            </w:pPr>
            <w:r w:rsidRPr="00710D28">
              <w:rPr>
                <w:rFonts w:cs="Arial"/>
                <w:i w:val="0"/>
              </w:rPr>
              <w:t xml:space="preserve">La absolución de los referidos cuestionamientos y la publicación de las </w:t>
            </w:r>
            <w:r w:rsidR="22C36279" w:rsidRPr="00710D28">
              <w:rPr>
                <w:rFonts w:cs="Arial"/>
                <w:i w:val="0"/>
              </w:rPr>
              <w:t>b</w:t>
            </w:r>
            <w:r w:rsidR="02A2EC5C" w:rsidRPr="00710D28">
              <w:rPr>
                <w:rFonts w:cs="Arial"/>
                <w:i w:val="0"/>
              </w:rPr>
              <w:t>ases</w:t>
            </w:r>
            <w:r w:rsidRPr="00710D28">
              <w:rPr>
                <w:rFonts w:cs="Arial"/>
                <w:i w:val="0"/>
              </w:rPr>
              <w:t xml:space="preserve"> integradas se realiza en la fecha prevista en el cronograma del procedimiento de selección.</w:t>
            </w:r>
          </w:p>
          <w:p w14:paraId="0446503A" w14:textId="48844508" w:rsidR="00662F01" w:rsidRPr="00710D28" w:rsidRDefault="00662F01" w:rsidP="007E7FBA">
            <w:pPr>
              <w:pStyle w:val="Sangra3detindependiente"/>
              <w:widowControl w:val="0"/>
              <w:ind w:left="0" w:firstLine="0"/>
              <w:jc w:val="both"/>
              <w:rPr>
                <w:rFonts w:cs="Arial"/>
                <w:i w:val="0"/>
              </w:rPr>
            </w:pPr>
          </w:p>
          <w:p w14:paraId="0AA1E2F2" w14:textId="4891FB7A" w:rsidR="00D04A93" w:rsidRPr="00710D28" w:rsidRDefault="00D04A93" w:rsidP="00BD6F96">
            <w:pPr>
              <w:pStyle w:val="Sangra3detindependiente"/>
              <w:widowControl w:val="0"/>
              <w:ind w:left="0" w:firstLine="0"/>
              <w:jc w:val="both"/>
              <w:rPr>
                <w:rFonts w:cs="Arial"/>
                <w:i w:val="0"/>
              </w:rPr>
            </w:pPr>
          </w:p>
        </w:tc>
        <w:tc>
          <w:tcPr>
            <w:tcW w:w="1984" w:type="dxa"/>
          </w:tcPr>
          <w:p w14:paraId="7F8C01BA" w14:textId="727E4AFF" w:rsidR="00A56EAF" w:rsidRPr="00710D28" w:rsidRDefault="0047601E" w:rsidP="00BD6F96">
            <w:pPr>
              <w:pStyle w:val="Sangra3detindependiente"/>
              <w:widowControl w:val="0"/>
              <w:ind w:left="0" w:firstLine="0"/>
              <w:jc w:val="both"/>
              <w:rPr>
                <w:rFonts w:cs="Arial"/>
                <w:i w:val="0"/>
              </w:rPr>
            </w:pPr>
            <w:r w:rsidRPr="00710D28">
              <w:rPr>
                <w:rFonts w:cs="Arial"/>
                <w:i w:val="0"/>
              </w:rPr>
              <w:t xml:space="preserve">Artículos 66 </w:t>
            </w:r>
            <w:r w:rsidR="00FF0F78" w:rsidRPr="00710D28">
              <w:rPr>
                <w:rFonts w:cs="Arial"/>
                <w:i w:val="0"/>
              </w:rPr>
              <w:t>y 93</w:t>
            </w:r>
            <w:r w:rsidR="009F0D07" w:rsidRPr="00710D28">
              <w:rPr>
                <w:rFonts w:cs="Arial"/>
                <w:i w:val="0"/>
              </w:rPr>
              <w:t xml:space="preserve"> del Reglamento.</w:t>
            </w:r>
          </w:p>
        </w:tc>
      </w:tr>
      <w:tr w:rsidR="008C6548" w:rsidRPr="00710D28" w14:paraId="122FB875" w14:textId="77777777" w:rsidTr="7C07F342">
        <w:trPr>
          <w:trHeight w:val="20"/>
        </w:trPr>
        <w:tc>
          <w:tcPr>
            <w:tcW w:w="2410" w:type="dxa"/>
            <w:vMerge w:val="restart"/>
          </w:tcPr>
          <w:p w14:paraId="697C2CC7" w14:textId="77777777" w:rsidR="008C6548" w:rsidRPr="00710D28" w:rsidRDefault="008C6548" w:rsidP="00BD6F96">
            <w:pPr>
              <w:pStyle w:val="Sangra3detindependiente"/>
              <w:widowControl w:val="0"/>
              <w:ind w:left="0" w:firstLine="0"/>
              <w:jc w:val="both"/>
              <w:rPr>
                <w:rFonts w:cs="Arial"/>
                <w:b/>
                <w:bCs/>
                <w:i w:val="0"/>
              </w:rPr>
            </w:pPr>
          </w:p>
          <w:p w14:paraId="11437A6F" w14:textId="1D7A7CFE" w:rsidR="008C6548" w:rsidRPr="00710D28" w:rsidRDefault="008C6548" w:rsidP="007626B9">
            <w:pPr>
              <w:pStyle w:val="Sangra3detindependiente"/>
              <w:widowControl w:val="0"/>
              <w:numPr>
                <w:ilvl w:val="0"/>
                <w:numId w:val="27"/>
              </w:numPr>
              <w:ind w:left="363" w:hanging="284"/>
              <w:jc w:val="both"/>
              <w:rPr>
                <w:rFonts w:cs="Arial"/>
                <w:b/>
                <w:bCs/>
                <w:i w:val="0"/>
                <w:iCs/>
              </w:rPr>
            </w:pPr>
            <w:r w:rsidRPr="00710D28">
              <w:rPr>
                <w:rFonts w:cs="Arial"/>
                <w:b/>
                <w:bCs/>
                <w:i w:val="0"/>
                <w:iCs/>
              </w:rPr>
              <w:t>Evaluación de ofertas técnicas y económicas</w:t>
            </w:r>
          </w:p>
        </w:tc>
        <w:tc>
          <w:tcPr>
            <w:tcW w:w="4678" w:type="dxa"/>
          </w:tcPr>
          <w:p w14:paraId="0A48E19D" w14:textId="77777777" w:rsidR="008C6548" w:rsidRPr="00710D28" w:rsidRDefault="008C6548" w:rsidP="00CF555D">
            <w:pPr>
              <w:jc w:val="both"/>
              <w:rPr>
                <w:rFonts w:ascii="Arial" w:hAnsi="Arial" w:cs="Arial"/>
                <w:sz w:val="20"/>
                <w:lang w:val="es-ES" w:eastAsia="es-ES"/>
              </w:rPr>
            </w:pPr>
          </w:p>
          <w:p w14:paraId="1AFE4B31" w14:textId="149827DC" w:rsidR="008C6548" w:rsidRPr="00710D28" w:rsidRDefault="008C6548" w:rsidP="007626B9">
            <w:pPr>
              <w:pStyle w:val="Prrafodelista"/>
              <w:numPr>
                <w:ilvl w:val="0"/>
                <w:numId w:val="24"/>
              </w:numPr>
              <w:ind w:left="356" w:hanging="283"/>
              <w:jc w:val="both"/>
              <w:rPr>
                <w:rFonts w:ascii="Arial" w:hAnsi="Arial" w:cs="Arial"/>
                <w:sz w:val="20"/>
                <w:lang w:val="es-ES" w:eastAsia="es-ES"/>
              </w:rPr>
            </w:pPr>
            <w:r w:rsidRPr="00710D28">
              <w:rPr>
                <w:rFonts w:ascii="Arial" w:hAnsi="Arial" w:cs="Arial"/>
                <w:sz w:val="20"/>
                <w:szCs w:val="20"/>
                <w:lang w:val="es-ES" w:eastAsia="es-ES"/>
              </w:rPr>
              <w:t>L</w:t>
            </w:r>
            <w:r w:rsidR="007430C7" w:rsidRPr="00710D28">
              <w:rPr>
                <w:rFonts w:ascii="Arial" w:hAnsi="Arial" w:cs="Arial"/>
                <w:sz w:val="20"/>
                <w:szCs w:val="20"/>
                <w:lang w:val="es-ES" w:eastAsia="es-ES"/>
              </w:rPr>
              <w:t xml:space="preserve">a presentación de ofertas se realiza a través del SEACE de la Pladicop desde las 00:01 hasta las 23:59 horas (hora peruana) de la fecha prevista en el cronograma del procedimiento de selección. Dicha fecha no puede ser </w:t>
            </w:r>
            <w:r w:rsidR="00824A08" w:rsidRPr="00710D28">
              <w:rPr>
                <w:rFonts w:ascii="Arial" w:hAnsi="Arial" w:cs="Arial"/>
                <w:sz w:val="20"/>
                <w:szCs w:val="20"/>
                <w:lang w:val="es-ES" w:eastAsia="es-ES"/>
              </w:rPr>
              <w:t xml:space="preserve">fijada en </w:t>
            </w:r>
            <w:r w:rsidR="007430C7" w:rsidRPr="00710D28" w:rsidDel="00824A08">
              <w:rPr>
                <w:rFonts w:ascii="Arial" w:hAnsi="Arial" w:cs="Arial"/>
                <w:sz w:val="20"/>
                <w:szCs w:val="20"/>
                <w:lang w:val="es-ES" w:eastAsia="es-ES"/>
              </w:rPr>
              <w:t xml:space="preserve">menos de </w:t>
            </w:r>
            <w:r w:rsidR="00AA7998" w:rsidRPr="00710D28" w:rsidDel="00824A08">
              <w:rPr>
                <w:rFonts w:ascii="Arial" w:hAnsi="Arial" w:cs="Arial"/>
                <w:sz w:val="20"/>
                <w:szCs w:val="20"/>
                <w:lang w:val="es-ES" w:eastAsia="es-ES"/>
              </w:rPr>
              <w:t xml:space="preserve">tres </w:t>
            </w:r>
            <w:r w:rsidR="007430C7" w:rsidRPr="00710D28" w:rsidDel="00824A08">
              <w:rPr>
                <w:rFonts w:ascii="Arial" w:hAnsi="Arial" w:cs="Arial"/>
                <w:sz w:val="20"/>
                <w:szCs w:val="20"/>
                <w:lang w:val="es-ES" w:eastAsia="es-ES"/>
              </w:rPr>
              <w:t>días hábiles desde la publicación de la integración de bases</w:t>
            </w:r>
            <w:r w:rsidR="007430C7" w:rsidRPr="00710D28" w:rsidDel="000C4180">
              <w:rPr>
                <w:rFonts w:ascii="Arial" w:eastAsia="Arial" w:hAnsi="Arial" w:cs="Arial"/>
                <w:sz w:val="20"/>
                <w:szCs w:val="20"/>
                <w:lang w:val="es-ES" w:eastAsia="es-ES"/>
              </w:rPr>
              <w:t>.</w:t>
            </w:r>
          </w:p>
          <w:p w14:paraId="15E9909F" w14:textId="77777777" w:rsidR="00995F1F" w:rsidRPr="00710D28" w:rsidRDefault="00995F1F" w:rsidP="00CF555D">
            <w:pPr>
              <w:pStyle w:val="Prrafodelista"/>
              <w:ind w:left="356"/>
              <w:jc w:val="both"/>
              <w:rPr>
                <w:rFonts w:ascii="Arial" w:hAnsi="Arial" w:cs="Arial"/>
                <w:sz w:val="20"/>
                <w:lang w:val="es-ES" w:eastAsia="es-ES"/>
              </w:rPr>
            </w:pPr>
          </w:p>
          <w:p w14:paraId="3E606453" w14:textId="08431B67" w:rsidR="00995F1F" w:rsidRPr="00710D28" w:rsidRDefault="00995F1F" w:rsidP="007626B9">
            <w:pPr>
              <w:pStyle w:val="Prrafodelista"/>
              <w:numPr>
                <w:ilvl w:val="0"/>
                <w:numId w:val="24"/>
              </w:numPr>
              <w:ind w:left="356" w:hanging="283"/>
              <w:jc w:val="both"/>
              <w:rPr>
                <w:rFonts w:ascii="Arial" w:hAnsi="Arial" w:cs="Arial"/>
                <w:sz w:val="20"/>
                <w:szCs w:val="20"/>
                <w:lang w:val="es-ES" w:eastAsia="es-ES"/>
              </w:rPr>
            </w:pPr>
            <w:r w:rsidRPr="00710D28">
              <w:rPr>
                <w:rFonts w:ascii="Arial" w:eastAsia="Arial" w:hAnsi="Arial" w:cs="Arial"/>
                <w:sz w:val="20"/>
                <w:szCs w:val="20"/>
                <w:lang w:val="es-ES" w:eastAsia="es-ES"/>
              </w:rPr>
              <w:t xml:space="preserve">La presentación de ofertas se realiza </w:t>
            </w:r>
            <w:r w:rsidRPr="00710D28">
              <w:rPr>
                <w:rFonts w:ascii="Arial" w:hAnsi="Arial" w:cs="Arial"/>
                <w:sz w:val="20"/>
                <w:szCs w:val="20"/>
                <w:lang w:val="es-ES" w:eastAsia="es-ES"/>
              </w:rPr>
              <w:t>adjuntando el archivo digitalizado que contenga los documentos que la conforman, según lo requerido en las bases</w:t>
            </w:r>
            <w:r w:rsidRPr="00710D28">
              <w:rPr>
                <w:rStyle w:val="Refdenotaalpie"/>
                <w:rFonts w:ascii="Arial" w:hAnsi="Arial" w:cs="Arial"/>
                <w:sz w:val="20"/>
                <w:lang w:val="es-ES" w:eastAsia="es-ES"/>
              </w:rPr>
              <w:footnoteReference w:id="3"/>
            </w:r>
            <w:r w:rsidRPr="00710D28">
              <w:rPr>
                <w:rFonts w:ascii="Arial" w:hAnsi="Arial" w:cs="Arial"/>
                <w:sz w:val="20"/>
                <w:szCs w:val="20"/>
                <w:lang w:val="es-ES" w:eastAsia="es-ES"/>
              </w:rPr>
              <w:t>.</w:t>
            </w:r>
          </w:p>
          <w:p w14:paraId="3B9BE0A4" w14:textId="77777777" w:rsidR="00586DC1" w:rsidRPr="00710D28" w:rsidRDefault="00586DC1" w:rsidP="00CF555D">
            <w:pPr>
              <w:jc w:val="both"/>
              <w:rPr>
                <w:rFonts w:ascii="Arial" w:hAnsi="Arial" w:cs="Arial"/>
                <w:sz w:val="20"/>
                <w:lang w:val="es-ES" w:eastAsia="es-ES"/>
              </w:rPr>
            </w:pPr>
          </w:p>
          <w:p w14:paraId="038EAC53" w14:textId="2B10B927" w:rsidR="008C6548" w:rsidRPr="00710D28" w:rsidRDefault="008C6548" w:rsidP="007626B9">
            <w:pPr>
              <w:pStyle w:val="Prrafodelista"/>
              <w:numPr>
                <w:ilvl w:val="0"/>
                <w:numId w:val="24"/>
              </w:numPr>
              <w:ind w:left="356" w:hanging="283"/>
              <w:jc w:val="both"/>
              <w:rPr>
                <w:rFonts w:ascii="Arial" w:hAnsi="Arial" w:cs="Arial"/>
                <w:sz w:val="20"/>
                <w:lang w:val="es-ES" w:eastAsia="es-ES"/>
              </w:rPr>
            </w:pPr>
            <w:r w:rsidRPr="00710D28">
              <w:rPr>
                <w:rFonts w:ascii="Arial" w:hAnsi="Arial" w:cs="Arial"/>
                <w:sz w:val="20"/>
                <w:lang w:val="es-ES" w:eastAsia="es-ES"/>
              </w:rPr>
              <w:t xml:space="preserve">La evaluación de ofertas es </w:t>
            </w:r>
            <w:r w:rsidRPr="00710D28">
              <w:rPr>
                <w:rFonts w:ascii="Arial" w:hAnsi="Arial" w:cs="Arial"/>
                <w:sz w:val="20"/>
                <w:u w:val="single"/>
                <w:lang w:val="es-ES" w:eastAsia="es-ES"/>
              </w:rPr>
              <w:t>SIN PRECALIFICACIÓN</w:t>
            </w:r>
            <w:r w:rsidRPr="00710D28">
              <w:rPr>
                <w:rFonts w:ascii="Arial" w:hAnsi="Arial" w:cs="Arial"/>
                <w:sz w:val="20"/>
                <w:lang w:val="es-ES" w:eastAsia="es-ES"/>
              </w:rPr>
              <w:t xml:space="preserve"> y consiste en:</w:t>
            </w:r>
          </w:p>
          <w:p w14:paraId="2B3638DF" w14:textId="2CB9BFB7" w:rsidR="008C6548" w:rsidRPr="00710D28" w:rsidRDefault="008C6548" w:rsidP="007626B9">
            <w:pPr>
              <w:pStyle w:val="Prrafodelista"/>
              <w:numPr>
                <w:ilvl w:val="1"/>
                <w:numId w:val="31"/>
              </w:numPr>
              <w:ind w:left="640" w:hanging="283"/>
              <w:jc w:val="both"/>
              <w:rPr>
                <w:rFonts w:ascii="Arial" w:hAnsi="Arial" w:cs="Arial"/>
                <w:sz w:val="20"/>
                <w:szCs w:val="20"/>
                <w:lang w:val="es-ES" w:eastAsia="es-ES"/>
              </w:rPr>
            </w:pPr>
            <w:r w:rsidRPr="00710D28">
              <w:rPr>
                <w:rFonts w:ascii="Arial" w:hAnsi="Arial" w:cs="Arial"/>
                <w:sz w:val="20"/>
                <w:szCs w:val="20"/>
                <w:lang w:val="es-ES" w:eastAsia="es-ES"/>
              </w:rPr>
              <w:t>Admisión de las ofertas: Los evaluadores revisan que la oferta contenga los documentos señalados en el Capítulo II de la Sección Específica de las bases, caso contrario la oferta se considera no admitida.</w:t>
            </w:r>
          </w:p>
          <w:p w14:paraId="5A308DA4" w14:textId="1035EB2A" w:rsidR="008C6548" w:rsidRPr="00710D28" w:rsidRDefault="008C6548" w:rsidP="007626B9">
            <w:pPr>
              <w:pStyle w:val="Prrafodelista"/>
              <w:numPr>
                <w:ilvl w:val="1"/>
                <w:numId w:val="31"/>
              </w:numPr>
              <w:ind w:left="640" w:hanging="283"/>
              <w:jc w:val="both"/>
              <w:rPr>
                <w:rFonts w:ascii="Arial" w:hAnsi="Arial" w:cs="Arial"/>
                <w:sz w:val="20"/>
                <w:szCs w:val="20"/>
                <w:lang w:val="es-ES" w:eastAsia="es-ES"/>
              </w:rPr>
            </w:pPr>
            <w:r w:rsidRPr="00710D28">
              <w:rPr>
                <w:rFonts w:ascii="Arial" w:hAnsi="Arial" w:cs="Arial"/>
                <w:sz w:val="20"/>
                <w:szCs w:val="20"/>
                <w:lang w:val="es-ES" w:eastAsia="es-ES"/>
              </w:rPr>
              <w:lastRenderedPageBreak/>
              <w:t>Revisión de los requisitos de calificación: Los evaluadores califican a los postores verificando que cumplan con los requisitos de calificación detallados en el Capítulo III de la Sección Específica de las bases.</w:t>
            </w:r>
            <w:r w:rsidR="00C736AC" w:rsidRPr="00710D28">
              <w:rPr>
                <w:rFonts w:ascii="Arial" w:hAnsi="Arial" w:cs="Arial"/>
                <w:sz w:val="20"/>
                <w:szCs w:val="20"/>
                <w:lang w:val="es-ES" w:eastAsia="es-ES"/>
              </w:rPr>
              <w:t xml:space="preserve"> Caso contrario la oferta se considera descalificada.</w:t>
            </w:r>
          </w:p>
          <w:p w14:paraId="22FFBA83" w14:textId="0E03E767" w:rsidR="008C6548" w:rsidRPr="00710D28" w:rsidRDefault="008C6548" w:rsidP="007626B9">
            <w:pPr>
              <w:pStyle w:val="Prrafodelista"/>
              <w:numPr>
                <w:ilvl w:val="1"/>
                <w:numId w:val="31"/>
              </w:numPr>
              <w:ind w:left="640" w:hanging="283"/>
              <w:jc w:val="both"/>
              <w:rPr>
                <w:rFonts w:ascii="Arial" w:hAnsi="Arial" w:cs="Arial"/>
                <w:sz w:val="20"/>
                <w:szCs w:val="20"/>
                <w:lang w:val="es-ES" w:eastAsia="es-ES"/>
              </w:rPr>
            </w:pPr>
            <w:r w:rsidRPr="00710D28">
              <w:rPr>
                <w:rFonts w:ascii="Arial" w:hAnsi="Arial" w:cs="Arial"/>
                <w:sz w:val="20"/>
                <w:szCs w:val="20"/>
                <w:lang w:val="es-ES" w:eastAsia="es-ES"/>
              </w:rPr>
              <w:t>Evaluación técnica:  Los evaluadores aplican los factores de evaluación previstos en el Capítulo IV de la Sección Específica de las bases a las ofertas que cumplen los requisitos de calificación. La evaluación de la oferta económica es simultánea a la evaluación técnica, por lo cual la oferta económica es un factor de evaluación.</w:t>
            </w:r>
          </w:p>
          <w:p w14:paraId="4062523B" w14:textId="77777777" w:rsidR="008C6548" w:rsidRPr="00710D28" w:rsidRDefault="008C6548" w:rsidP="00BD6F96">
            <w:pPr>
              <w:ind w:left="640"/>
              <w:jc w:val="both"/>
              <w:rPr>
                <w:rFonts w:ascii="Arial" w:hAnsi="Arial" w:cs="Arial"/>
                <w:sz w:val="20"/>
                <w:lang w:val="es-ES" w:eastAsia="es-ES"/>
              </w:rPr>
            </w:pPr>
          </w:p>
          <w:p w14:paraId="64BCA600" w14:textId="2514497B" w:rsidR="008C6548" w:rsidRPr="00710D28" w:rsidRDefault="008C6548" w:rsidP="007626B9">
            <w:pPr>
              <w:pStyle w:val="Prrafodelista"/>
              <w:numPr>
                <w:ilvl w:val="0"/>
                <w:numId w:val="24"/>
              </w:numPr>
              <w:ind w:left="356" w:hanging="283"/>
              <w:jc w:val="both"/>
              <w:rPr>
                <w:rFonts w:ascii="Arial" w:hAnsi="Arial" w:cs="Arial"/>
                <w:sz w:val="20"/>
                <w:szCs w:val="20"/>
                <w:lang w:val="es-ES" w:eastAsia="es-ES"/>
              </w:rPr>
            </w:pPr>
            <w:r w:rsidRPr="00710D28">
              <w:rPr>
                <w:rFonts w:ascii="Arial" w:hAnsi="Arial" w:cs="Arial"/>
                <w:sz w:val="20"/>
                <w:szCs w:val="20"/>
                <w:lang w:val="es-ES" w:eastAsia="es-ES"/>
              </w:rPr>
              <w:t>Todos los actos se realizan a través del SEACE de la Pladicop, incluyendo la subsanación de ofertas.</w:t>
            </w:r>
          </w:p>
        </w:tc>
        <w:tc>
          <w:tcPr>
            <w:tcW w:w="1984" w:type="dxa"/>
            <w:vMerge w:val="restart"/>
          </w:tcPr>
          <w:p w14:paraId="34393840" w14:textId="2B07E738" w:rsidR="008C6548" w:rsidRPr="00710D28" w:rsidRDefault="008C6548" w:rsidP="00BD6F96">
            <w:pPr>
              <w:pStyle w:val="Sangra3detindependiente"/>
              <w:widowControl w:val="0"/>
              <w:ind w:left="0" w:firstLine="0"/>
              <w:jc w:val="both"/>
              <w:rPr>
                <w:rFonts w:cs="Arial"/>
                <w:i w:val="0"/>
              </w:rPr>
            </w:pPr>
            <w:r w:rsidRPr="00710D28">
              <w:rPr>
                <w:rFonts w:cs="Arial"/>
                <w:i w:val="0"/>
              </w:rPr>
              <w:lastRenderedPageBreak/>
              <w:t>Artículos 68, 7</w:t>
            </w:r>
            <w:r w:rsidR="2B8CA55C" w:rsidRPr="00710D28">
              <w:rPr>
                <w:rFonts w:cs="Arial"/>
                <w:i w:val="0"/>
              </w:rPr>
              <w:t>0,</w:t>
            </w:r>
            <w:r w:rsidR="08976110" w:rsidRPr="00710D28">
              <w:rPr>
                <w:rFonts w:cs="Arial"/>
                <w:i w:val="0"/>
              </w:rPr>
              <w:t xml:space="preserve"> </w:t>
            </w:r>
            <w:r w:rsidRPr="00710D28">
              <w:rPr>
                <w:rFonts w:cs="Arial"/>
                <w:i w:val="0"/>
              </w:rPr>
              <w:t>71, 72, 73, 74, 75</w:t>
            </w:r>
            <w:r w:rsidR="001331FB" w:rsidRPr="00710D28">
              <w:rPr>
                <w:rFonts w:cs="Arial"/>
                <w:i w:val="0"/>
              </w:rPr>
              <w:t>, 78 y 132 del Reglamento</w:t>
            </w:r>
          </w:p>
        </w:tc>
      </w:tr>
      <w:tr w:rsidR="008C6548" w:rsidRPr="00710D28" w14:paraId="4E372BA1" w14:textId="77777777" w:rsidTr="7C07F342">
        <w:trPr>
          <w:trHeight w:val="20"/>
        </w:trPr>
        <w:tc>
          <w:tcPr>
            <w:tcW w:w="2410" w:type="dxa"/>
            <w:vMerge/>
          </w:tcPr>
          <w:p w14:paraId="2A398D19" w14:textId="77777777" w:rsidR="008C6548" w:rsidRPr="00710D28" w:rsidRDefault="008C6548" w:rsidP="00BD6F96">
            <w:pPr>
              <w:pStyle w:val="Sangra3detindependiente"/>
              <w:widowControl w:val="0"/>
              <w:ind w:left="0" w:firstLine="0"/>
              <w:jc w:val="both"/>
              <w:rPr>
                <w:rFonts w:cs="Arial"/>
                <w:b/>
                <w:bCs/>
                <w:i w:val="0"/>
              </w:rPr>
            </w:pPr>
          </w:p>
        </w:tc>
        <w:tc>
          <w:tcPr>
            <w:tcW w:w="4678" w:type="dxa"/>
          </w:tcPr>
          <w:p w14:paraId="55446565" w14:textId="77777777" w:rsidR="008C6548" w:rsidRPr="00710D28" w:rsidRDefault="008C6548" w:rsidP="008C6548">
            <w:pPr>
              <w:pStyle w:val="Prrafodelista"/>
              <w:ind w:left="356"/>
              <w:jc w:val="both"/>
              <w:rPr>
                <w:rFonts w:ascii="Arial" w:hAnsi="Arial" w:cs="Arial"/>
                <w:sz w:val="20"/>
                <w:szCs w:val="20"/>
                <w:lang w:val="es-ES" w:eastAsia="es-ES"/>
              </w:rPr>
            </w:pPr>
          </w:p>
          <w:p w14:paraId="5D0BE44A" w14:textId="77777777" w:rsidR="00AB103E" w:rsidRPr="00710D28" w:rsidRDefault="00AB103E" w:rsidP="00AB103E">
            <w:pPr>
              <w:pStyle w:val="Sangra3detindependiente"/>
              <w:widowControl w:val="0"/>
              <w:ind w:left="71" w:firstLine="0"/>
              <w:jc w:val="both"/>
              <w:rPr>
                <w:rFonts w:cs="Arial"/>
                <w:b/>
                <w:i w:val="0"/>
              </w:rPr>
            </w:pPr>
            <w:r w:rsidRPr="00710D28">
              <w:rPr>
                <w:rFonts w:cs="Arial"/>
                <w:b/>
                <w:i w:val="0"/>
              </w:rPr>
              <w:t xml:space="preserve">Rechazo de ofertas </w:t>
            </w:r>
          </w:p>
          <w:p w14:paraId="2C41DDF9" w14:textId="77777777" w:rsidR="00AB103E" w:rsidRPr="00710D28" w:rsidRDefault="00AB103E" w:rsidP="00AB103E">
            <w:pPr>
              <w:pStyle w:val="Sangra3detindependiente"/>
              <w:widowControl w:val="0"/>
              <w:ind w:left="71" w:firstLine="0"/>
              <w:jc w:val="both"/>
              <w:rPr>
                <w:rFonts w:cs="Arial"/>
                <w:i w:val="0"/>
              </w:rPr>
            </w:pPr>
          </w:p>
          <w:p w14:paraId="2A31E788" w14:textId="5E73C19D" w:rsidR="00862874" w:rsidRPr="00710D28" w:rsidRDefault="00AB103E" w:rsidP="00862874">
            <w:pPr>
              <w:pStyle w:val="Sangra3detindependiente"/>
              <w:widowControl w:val="0"/>
              <w:ind w:left="73" w:firstLine="0"/>
              <w:jc w:val="both"/>
              <w:rPr>
                <w:rFonts w:cs="Arial"/>
                <w:i w:val="0"/>
              </w:rPr>
            </w:pPr>
            <w:r w:rsidRPr="00710D28">
              <w:rPr>
                <w:rFonts w:cs="Arial"/>
                <w:i w:val="0"/>
              </w:rPr>
              <w:t>Los evaluadores pueden rechazar ofertas económicas que se encuentren por debajo de la cuantía de la contratación, en los siguientes casos: i) la oferta se encuentra sustancialmente por debajo de la cuantía de la contratación; ii) la oferta no incorpora alguna de las prestaciones requeridas; o (iii) las prestaciones requeridas no se encuentren suficientemente presupuestadas. Para ello, los evaluadores solicitan al postor por escrito o por medios electrónicos, una descripción detallada de los elementos que componen su oferta, pudiendo proporcionarle un formato de estructura de costos con los aspectos mínimos que deben ser acreditados, además de solicitarle información complementaria pertinente</w:t>
            </w:r>
            <w:r w:rsidR="001670C9" w:rsidRPr="00710D28">
              <w:rPr>
                <w:rFonts w:cs="Arial"/>
                <w:i w:val="0"/>
              </w:rPr>
              <w:t xml:space="preserve">. </w:t>
            </w:r>
            <w:r w:rsidRPr="00710D28">
              <w:rPr>
                <w:rFonts w:cs="Arial"/>
                <w:i w:val="0"/>
              </w:rPr>
              <w:t>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w:t>
            </w:r>
            <w:r w:rsidR="00862874" w:rsidRPr="00710D28">
              <w:rPr>
                <w:rFonts w:cs="Arial"/>
              </w:rPr>
              <w:t xml:space="preserve"> </w:t>
            </w:r>
            <w:r w:rsidR="00862874" w:rsidRPr="00710D28">
              <w:rPr>
                <w:rFonts w:cs="Arial"/>
                <w:i w:val="0"/>
              </w:rPr>
              <w:t>mediante decisión debidamente motivada.</w:t>
            </w:r>
          </w:p>
          <w:p w14:paraId="7CE6CC39" w14:textId="77777777" w:rsidR="008C6548" w:rsidRPr="00710D28" w:rsidRDefault="008C6548" w:rsidP="00CF555D">
            <w:pPr>
              <w:jc w:val="both"/>
              <w:rPr>
                <w:rFonts w:ascii="Arial" w:hAnsi="Arial" w:cs="Arial"/>
                <w:sz w:val="20"/>
                <w:szCs w:val="20"/>
                <w:lang w:val="es-ES" w:eastAsia="es-ES"/>
              </w:rPr>
            </w:pPr>
          </w:p>
        </w:tc>
        <w:tc>
          <w:tcPr>
            <w:tcW w:w="1984" w:type="dxa"/>
            <w:vMerge/>
          </w:tcPr>
          <w:p w14:paraId="3D35A63C" w14:textId="77777777" w:rsidR="008C6548" w:rsidRPr="00710D28" w:rsidRDefault="008C6548" w:rsidP="00BD6F96">
            <w:pPr>
              <w:pStyle w:val="Sangra3detindependiente"/>
              <w:widowControl w:val="0"/>
              <w:ind w:left="0" w:firstLine="0"/>
              <w:jc w:val="both"/>
              <w:rPr>
                <w:rFonts w:cs="Arial"/>
                <w:i w:val="0"/>
              </w:rPr>
            </w:pPr>
          </w:p>
        </w:tc>
      </w:tr>
      <w:tr w:rsidR="008C6548" w:rsidRPr="00710D28" w14:paraId="62D52C21" w14:textId="77777777" w:rsidTr="7C07F342">
        <w:trPr>
          <w:trHeight w:val="397"/>
        </w:trPr>
        <w:tc>
          <w:tcPr>
            <w:tcW w:w="2410" w:type="dxa"/>
            <w:vMerge/>
          </w:tcPr>
          <w:p w14:paraId="38F8FB64" w14:textId="77777777" w:rsidR="008C6548" w:rsidRPr="00710D28" w:rsidRDefault="008C6548" w:rsidP="00BD6F96">
            <w:pPr>
              <w:pStyle w:val="Sangra3detindependiente"/>
              <w:widowControl w:val="0"/>
              <w:ind w:left="0"/>
              <w:jc w:val="both"/>
              <w:rPr>
                <w:rFonts w:cs="Arial"/>
                <w:b/>
                <w:bCs/>
                <w:i w:val="0"/>
                <w:iCs/>
                <w:szCs w:val="20"/>
              </w:rPr>
            </w:pPr>
          </w:p>
        </w:tc>
        <w:tc>
          <w:tcPr>
            <w:tcW w:w="4678" w:type="dxa"/>
          </w:tcPr>
          <w:p w14:paraId="301CB199" w14:textId="77777777" w:rsidR="000F6A8B" w:rsidRPr="00710D28" w:rsidRDefault="000F6A8B" w:rsidP="000F6A8B">
            <w:pPr>
              <w:pStyle w:val="Ttulo3"/>
              <w:jc w:val="both"/>
              <w:rPr>
                <w:rFonts w:ascii="Arial" w:hAnsi="Arial" w:cs="Arial"/>
                <w:color w:val="auto"/>
                <w:sz w:val="20"/>
                <w:szCs w:val="20"/>
              </w:rPr>
            </w:pPr>
            <w:r w:rsidRPr="00710D28">
              <w:rPr>
                <w:rFonts w:ascii="Arial" w:hAnsi="Arial" w:cs="Arial"/>
                <w:color w:val="auto"/>
                <w:sz w:val="20"/>
                <w:szCs w:val="20"/>
              </w:rPr>
              <w:t>Oferta económica de mejor puntaje que supera la cuantía de la contratación</w:t>
            </w:r>
          </w:p>
          <w:p w14:paraId="0850F2F0" w14:textId="77777777" w:rsidR="00BD335F" w:rsidRPr="00710D28" w:rsidRDefault="00BD335F" w:rsidP="00BD335F">
            <w:pPr>
              <w:pStyle w:val="Prrafodelista"/>
              <w:widowControl w:val="0"/>
              <w:ind w:left="0"/>
              <w:jc w:val="both"/>
              <w:rPr>
                <w:rFonts w:ascii="Arial" w:hAnsi="Arial" w:cs="Arial"/>
                <w:b/>
                <w:sz w:val="20"/>
                <w:szCs w:val="20"/>
              </w:rPr>
            </w:pPr>
          </w:p>
          <w:p w14:paraId="24848980" w14:textId="7FE13639" w:rsidR="00BD335F" w:rsidRPr="00710D28" w:rsidRDefault="00BD335F" w:rsidP="00BD335F">
            <w:pPr>
              <w:pStyle w:val="Sangra3detindependiente"/>
              <w:widowControl w:val="0"/>
              <w:ind w:left="0" w:firstLine="0"/>
              <w:jc w:val="both"/>
              <w:rPr>
                <w:rFonts w:cs="Arial"/>
              </w:rPr>
            </w:pPr>
            <w:r w:rsidRPr="00710D28">
              <w:rPr>
                <w:rFonts w:cs="Arial"/>
                <w:i w:val="0"/>
              </w:rPr>
              <w:t>En caso la oferta económica del postor que obtiene el mejor puntaje total supere la cuantía de la contratación, se siguen los siguientes pasos, de conformidad con el artículo 132 del Reglamento:</w:t>
            </w:r>
          </w:p>
          <w:p w14:paraId="0B9BC2B4" w14:textId="77777777" w:rsidR="00BD335F" w:rsidRPr="00710D28" w:rsidRDefault="00BD335F" w:rsidP="00BD335F">
            <w:pPr>
              <w:pStyle w:val="Prrafodelista"/>
              <w:widowControl w:val="0"/>
              <w:ind w:left="0"/>
              <w:jc w:val="both"/>
              <w:rPr>
                <w:rFonts w:ascii="Arial" w:hAnsi="Arial" w:cs="Arial"/>
                <w:sz w:val="20"/>
                <w:szCs w:val="20"/>
              </w:rPr>
            </w:pPr>
          </w:p>
          <w:p w14:paraId="718926A4" w14:textId="77777777" w:rsidR="00BD335F" w:rsidRPr="00710D28" w:rsidRDefault="00BD335F" w:rsidP="007626B9">
            <w:pPr>
              <w:pStyle w:val="Prrafodelista"/>
              <w:widowControl w:val="0"/>
              <w:numPr>
                <w:ilvl w:val="0"/>
                <w:numId w:val="66"/>
              </w:numPr>
              <w:ind w:left="350" w:hanging="142"/>
              <w:jc w:val="both"/>
              <w:rPr>
                <w:rFonts w:ascii="Arial" w:hAnsi="Arial" w:cs="Arial"/>
                <w:sz w:val="20"/>
                <w:szCs w:val="20"/>
              </w:rPr>
            </w:pPr>
            <w:r w:rsidRPr="00710D28">
              <w:rPr>
                <w:rFonts w:ascii="Arial" w:hAnsi="Arial" w:cs="Arial"/>
                <w:sz w:val="20"/>
                <w:szCs w:val="20"/>
              </w:rPr>
              <w:t xml:space="preserve">La DEC gestiona la solicitud de la ampliación de la certificación de crédito presupuestario y/o previsión presupuestal correspondiente. De otorgarse la ampliación, se procede a adjudicar </w:t>
            </w:r>
            <w:r w:rsidRPr="00710D28">
              <w:rPr>
                <w:rFonts w:ascii="Arial" w:hAnsi="Arial" w:cs="Arial"/>
                <w:sz w:val="20"/>
                <w:szCs w:val="20"/>
              </w:rPr>
              <w:lastRenderedPageBreak/>
              <w:t>la buena pro.</w:t>
            </w:r>
          </w:p>
          <w:p w14:paraId="359C44B6" w14:textId="693E0FEE" w:rsidR="00BD335F" w:rsidRPr="00710D28" w:rsidRDefault="00BD335F" w:rsidP="007626B9">
            <w:pPr>
              <w:pStyle w:val="Prrafodelista"/>
              <w:widowControl w:val="0"/>
              <w:numPr>
                <w:ilvl w:val="0"/>
                <w:numId w:val="66"/>
              </w:numPr>
              <w:ind w:left="350" w:hanging="142"/>
              <w:jc w:val="both"/>
              <w:rPr>
                <w:rFonts w:ascii="Arial" w:hAnsi="Arial" w:cs="Arial"/>
                <w:sz w:val="20"/>
                <w:szCs w:val="20"/>
              </w:rPr>
            </w:pPr>
            <w:r w:rsidRPr="00710D28">
              <w:rPr>
                <w:rFonts w:ascii="Arial" w:hAnsi="Arial" w:cs="Arial"/>
                <w:sz w:val="20"/>
                <w:szCs w:val="20"/>
              </w:rPr>
              <w:t>De no contar con la ampliación de la certificación de crédito presupuestario y/o previsión presupuestal, los evaluadores negocian con el postor que obtuvo el mejor puntaje total</w:t>
            </w:r>
            <w:r w:rsidR="00523921" w:rsidRPr="00710D28">
              <w:rPr>
                <w:rFonts w:ascii="Arial" w:hAnsi="Arial" w:cs="Arial"/>
                <w:sz w:val="20"/>
                <w:szCs w:val="20"/>
              </w:rPr>
              <w:t>,</w:t>
            </w:r>
            <w:r w:rsidRPr="00710D28">
              <w:rPr>
                <w:rFonts w:ascii="Arial" w:hAnsi="Arial" w:cs="Arial"/>
                <w:sz w:val="20"/>
                <w:szCs w:val="20"/>
              </w:rPr>
              <w:t xml:space="preserve"> </w:t>
            </w:r>
            <w:r w:rsidR="00523921" w:rsidRPr="00710D28">
              <w:rPr>
                <w:rFonts w:ascii="Arial" w:hAnsi="Arial" w:cs="Arial"/>
                <w:sz w:val="20"/>
                <w:szCs w:val="20"/>
              </w:rPr>
              <w:t>en este orden: i) la reducción de su oferta económica; ii) la reducción de las prestaciones o condiciones del requerimiento, conforme al numeral 132.1 del artículo 132 del Reglamento</w:t>
            </w:r>
            <w:r w:rsidRPr="00710D28">
              <w:rPr>
                <w:rFonts w:ascii="Arial" w:hAnsi="Arial" w:cs="Arial"/>
                <w:sz w:val="20"/>
                <w:szCs w:val="20"/>
              </w:rPr>
              <w:t>.</w:t>
            </w:r>
            <w:r w:rsidR="00E6176A" w:rsidRPr="00710D28">
              <w:rPr>
                <w:rFonts w:ascii="Arial" w:hAnsi="Arial" w:cs="Arial"/>
                <w:sz w:val="20"/>
                <w:szCs w:val="20"/>
              </w:rPr>
              <w:t xml:space="preserve">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4704B995" w14:textId="644FA7DE" w:rsidR="00BD335F" w:rsidRPr="00710D28" w:rsidRDefault="00BD335F" w:rsidP="007626B9">
            <w:pPr>
              <w:pStyle w:val="Prrafodelista"/>
              <w:widowControl w:val="0"/>
              <w:numPr>
                <w:ilvl w:val="0"/>
                <w:numId w:val="66"/>
              </w:numPr>
              <w:ind w:left="350" w:hanging="142"/>
              <w:jc w:val="both"/>
              <w:rPr>
                <w:rFonts w:ascii="Arial" w:hAnsi="Arial" w:cs="Arial"/>
                <w:sz w:val="20"/>
                <w:szCs w:val="20"/>
              </w:rPr>
            </w:pPr>
            <w:r w:rsidRPr="00710D28">
              <w:rPr>
                <w:rFonts w:ascii="Arial" w:hAnsi="Arial" w:cs="Arial"/>
                <w:sz w:val="20"/>
                <w:szCs w:val="20"/>
              </w:rPr>
              <w:t xml:space="preserve">En caso el postor con el mejor puntaje no acepte, se procede a negociar con los siguientes postores en el orden de prelación que obtuvieron. Si </w:t>
            </w:r>
            <w:r w:rsidR="003F0F00" w:rsidRPr="00710D28">
              <w:rPr>
                <w:rFonts w:ascii="Arial" w:hAnsi="Arial" w:cs="Arial"/>
                <w:sz w:val="20"/>
                <w:szCs w:val="20"/>
              </w:rPr>
              <w:t xml:space="preserve">postor que </w:t>
            </w:r>
            <w:r w:rsidR="00DE42EB" w:rsidRPr="00710D28">
              <w:rPr>
                <w:rFonts w:ascii="Arial" w:hAnsi="Arial" w:cs="Arial"/>
                <w:sz w:val="20"/>
                <w:szCs w:val="20"/>
              </w:rPr>
              <w:t xml:space="preserve">sigue </w:t>
            </w:r>
            <w:r w:rsidRPr="00710D28">
              <w:rPr>
                <w:rFonts w:ascii="Arial" w:hAnsi="Arial" w:cs="Arial"/>
                <w:sz w:val="20"/>
                <w:szCs w:val="20"/>
              </w:rPr>
              <w:t xml:space="preserve">en el orden de prelación ofertó un monto </w:t>
            </w:r>
            <w:r w:rsidR="00DE42EB" w:rsidRPr="00710D28">
              <w:rPr>
                <w:rFonts w:ascii="Arial" w:hAnsi="Arial" w:cs="Arial"/>
                <w:sz w:val="20"/>
                <w:szCs w:val="20"/>
              </w:rPr>
              <w:t>igual o menor a</w:t>
            </w:r>
            <w:r w:rsidRPr="00710D28">
              <w:rPr>
                <w:rFonts w:ascii="Arial" w:hAnsi="Arial" w:cs="Arial"/>
                <w:sz w:val="20"/>
                <w:szCs w:val="20"/>
              </w:rPr>
              <w:t xml:space="preserve"> la cuantía de la contratación, se le adjudica la buena pro.</w:t>
            </w:r>
          </w:p>
          <w:p w14:paraId="1B505D33" w14:textId="1823A03D" w:rsidR="00BD335F" w:rsidRPr="00710D28" w:rsidRDefault="00BD335F" w:rsidP="007626B9">
            <w:pPr>
              <w:pStyle w:val="Prrafodelista"/>
              <w:widowControl w:val="0"/>
              <w:numPr>
                <w:ilvl w:val="0"/>
                <w:numId w:val="66"/>
              </w:numPr>
              <w:ind w:left="350" w:hanging="142"/>
              <w:jc w:val="both"/>
              <w:rPr>
                <w:rFonts w:ascii="Arial" w:hAnsi="Arial" w:cs="Arial"/>
                <w:sz w:val="20"/>
                <w:szCs w:val="20"/>
              </w:rPr>
            </w:pPr>
            <w:r w:rsidRPr="00710D28">
              <w:rPr>
                <w:rFonts w:ascii="Arial" w:hAnsi="Arial" w:cs="Arial"/>
                <w:sz w:val="20"/>
                <w:szCs w:val="20"/>
              </w:rPr>
              <w:t>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en el orden de prelación o declarar desierto el procedimiento de selección.</w:t>
            </w:r>
          </w:p>
          <w:p w14:paraId="42D0F92E" w14:textId="7D8BCDF7" w:rsidR="008C6548" w:rsidRPr="00710D28" w:rsidRDefault="00BD335F" w:rsidP="007626B9">
            <w:pPr>
              <w:pStyle w:val="Sangra3detindependiente"/>
              <w:widowControl w:val="0"/>
              <w:numPr>
                <w:ilvl w:val="0"/>
                <w:numId w:val="66"/>
              </w:numPr>
              <w:ind w:left="356" w:hanging="141"/>
              <w:jc w:val="both"/>
              <w:rPr>
                <w:rFonts w:cs="Arial"/>
                <w:i w:val="0"/>
              </w:rPr>
            </w:pPr>
            <w:r w:rsidRPr="00710D28">
              <w:rPr>
                <w:rFonts w:cs="Arial"/>
                <w:i w:val="0"/>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984" w:type="dxa"/>
            <w:vMerge/>
          </w:tcPr>
          <w:p w14:paraId="65F428FC" w14:textId="77777777" w:rsidR="008C6548" w:rsidRPr="00710D28" w:rsidRDefault="008C6548" w:rsidP="00BD6F96">
            <w:pPr>
              <w:pStyle w:val="Sangra3detindependiente"/>
              <w:widowControl w:val="0"/>
              <w:ind w:left="0"/>
              <w:jc w:val="both"/>
              <w:rPr>
                <w:rFonts w:cs="Arial"/>
                <w:i w:val="0"/>
                <w:szCs w:val="20"/>
              </w:rPr>
            </w:pPr>
          </w:p>
        </w:tc>
      </w:tr>
      <w:tr w:rsidR="004B5F6D" w:rsidRPr="00710D28" w14:paraId="7F53AF06" w14:textId="77777777" w:rsidTr="003E3B4F">
        <w:trPr>
          <w:trHeight w:val="397"/>
        </w:trPr>
        <w:tc>
          <w:tcPr>
            <w:tcW w:w="2410" w:type="dxa"/>
          </w:tcPr>
          <w:p w14:paraId="6D94306A" w14:textId="77777777" w:rsidR="0047601E" w:rsidRPr="00710D28" w:rsidRDefault="0047601E" w:rsidP="00BD6F96">
            <w:pPr>
              <w:pStyle w:val="Sangra3detindependiente"/>
              <w:widowControl w:val="0"/>
              <w:ind w:left="0"/>
              <w:jc w:val="both"/>
              <w:rPr>
                <w:rFonts w:cs="Arial"/>
                <w:b/>
                <w:bCs/>
                <w:i w:val="0"/>
                <w:iCs/>
                <w:szCs w:val="20"/>
              </w:rPr>
            </w:pPr>
          </w:p>
          <w:p w14:paraId="6040AF10" w14:textId="719A96CD" w:rsidR="00FA5231" w:rsidRPr="00710D28" w:rsidRDefault="00FA5231" w:rsidP="007626B9">
            <w:pPr>
              <w:pStyle w:val="Sangra3detindependiente"/>
              <w:widowControl w:val="0"/>
              <w:numPr>
                <w:ilvl w:val="0"/>
                <w:numId w:val="27"/>
              </w:numPr>
              <w:ind w:left="363" w:hanging="284"/>
              <w:jc w:val="both"/>
              <w:rPr>
                <w:rFonts w:cs="Arial"/>
                <w:b/>
                <w:bCs/>
                <w:szCs w:val="20"/>
              </w:rPr>
            </w:pPr>
            <w:r w:rsidRPr="00710D28">
              <w:rPr>
                <w:rFonts w:cs="Arial"/>
                <w:b/>
                <w:bCs/>
                <w:i w:val="0"/>
                <w:iCs/>
                <w:szCs w:val="20"/>
              </w:rPr>
              <w:t>Otorgamiento de la buena pro</w:t>
            </w:r>
          </w:p>
        </w:tc>
        <w:tc>
          <w:tcPr>
            <w:tcW w:w="4678" w:type="dxa"/>
          </w:tcPr>
          <w:p w14:paraId="4F6F2929" w14:textId="77C4C38D" w:rsidR="0047601E" w:rsidRPr="00710D28" w:rsidRDefault="00FA5231" w:rsidP="007626B9">
            <w:pPr>
              <w:pStyle w:val="Sangra3detindependiente"/>
              <w:widowControl w:val="0"/>
              <w:numPr>
                <w:ilvl w:val="0"/>
                <w:numId w:val="25"/>
              </w:numPr>
              <w:ind w:left="356"/>
              <w:jc w:val="both"/>
              <w:rPr>
                <w:rFonts w:cs="Arial"/>
                <w:i w:val="0"/>
              </w:rPr>
            </w:pPr>
            <w:r w:rsidRPr="00710D28">
              <w:rPr>
                <w:rFonts w:cs="Arial"/>
                <w:i w:val="0"/>
              </w:rPr>
              <w:t>De</w:t>
            </w:r>
            <w:r w:rsidR="006C6B46" w:rsidRPr="00710D28">
              <w:rPr>
                <w:rFonts w:cs="Arial"/>
                <w:i w:val="0"/>
              </w:rPr>
              <w:t>terminada</w:t>
            </w:r>
            <w:r w:rsidRPr="00710D28">
              <w:rPr>
                <w:rFonts w:cs="Arial"/>
                <w:i w:val="0"/>
              </w:rPr>
              <w:t xml:space="preserve"> la oferta ganadora, los evaluadores otorgan la buena pro, mediante su publicación en el </w:t>
            </w:r>
            <w:r w:rsidR="00FA4E9C" w:rsidRPr="00710D28">
              <w:rPr>
                <w:rFonts w:cs="Arial"/>
                <w:i w:val="0"/>
              </w:rPr>
              <w:t>SEACE</w:t>
            </w:r>
            <w:r w:rsidRPr="00710D28">
              <w:rPr>
                <w:rFonts w:cs="Arial"/>
                <w:i w:val="0"/>
              </w:rPr>
              <w:t xml:space="preserve"> de la Pladicop, incluyendo los documentos que sustenten los resultados de la admisión, calificación, evaluación y el otorgamiento de la buena pro.</w:t>
            </w:r>
          </w:p>
          <w:p w14:paraId="37DF435E" w14:textId="77777777" w:rsidR="00FA5231" w:rsidRPr="00710D28" w:rsidRDefault="00FA5231" w:rsidP="006B48EB">
            <w:pPr>
              <w:pStyle w:val="Sangra3detindependiente"/>
              <w:widowControl w:val="0"/>
              <w:ind w:left="356" w:firstLine="0"/>
              <w:jc w:val="both"/>
              <w:rPr>
                <w:rFonts w:cs="Arial"/>
                <w:i w:val="0"/>
              </w:rPr>
            </w:pPr>
          </w:p>
          <w:p w14:paraId="0586C369" w14:textId="4580AE35" w:rsidR="00FA5231" w:rsidRPr="00710D28" w:rsidRDefault="00FA5231" w:rsidP="007626B9">
            <w:pPr>
              <w:pStyle w:val="Sangra3detindependiente"/>
              <w:widowControl w:val="0"/>
              <w:numPr>
                <w:ilvl w:val="0"/>
                <w:numId w:val="25"/>
              </w:numPr>
              <w:ind w:left="356"/>
              <w:jc w:val="both"/>
              <w:rPr>
                <w:rFonts w:cs="Arial"/>
                <w:i w:val="0"/>
              </w:rPr>
            </w:pPr>
            <w:r w:rsidRPr="00710D28">
              <w:rPr>
                <w:rFonts w:cs="Arial"/>
                <w:i w:val="0"/>
              </w:rPr>
              <w:t>En caso de haber sorteo por desempate, éste se realiza a través del S</w:t>
            </w:r>
            <w:r w:rsidR="00BC5724" w:rsidRPr="00710D28">
              <w:rPr>
                <w:rFonts w:cs="Arial"/>
                <w:i w:val="0"/>
              </w:rPr>
              <w:t>EACE</w:t>
            </w:r>
            <w:r w:rsidRPr="00710D28">
              <w:rPr>
                <w:rFonts w:cs="Arial"/>
                <w:i w:val="0"/>
              </w:rPr>
              <w:t xml:space="preserve"> de la Pladicop.</w:t>
            </w:r>
          </w:p>
          <w:p w14:paraId="0B0A872E" w14:textId="7A1286B1" w:rsidR="00FA5231" w:rsidRPr="00710D28" w:rsidRDefault="00FA5231" w:rsidP="006B48EB">
            <w:pPr>
              <w:pStyle w:val="Sangra3detindependiente"/>
              <w:widowControl w:val="0"/>
              <w:ind w:left="356" w:hanging="360"/>
              <w:jc w:val="both"/>
              <w:rPr>
                <w:rFonts w:cs="Arial"/>
                <w:i w:val="0"/>
              </w:rPr>
            </w:pPr>
            <w:r w:rsidRPr="00710D28">
              <w:rPr>
                <w:rFonts w:cs="Arial"/>
                <w:i w:val="0"/>
              </w:rPr>
              <w:t xml:space="preserve"> </w:t>
            </w:r>
          </w:p>
          <w:p w14:paraId="4DA72B98" w14:textId="3F46B701" w:rsidR="00FA5231" w:rsidRPr="00710D28" w:rsidRDefault="00FA5231" w:rsidP="007626B9">
            <w:pPr>
              <w:pStyle w:val="Sangra3detindependiente"/>
              <w:widowControl w:val="0"/>
              <w:numPr>
                <w:ilvl w:val="0"/>
                <w:numId w:val="25"/>
              </w:numPr>
              <w:ind w:left="356"/>
              <w:jc w:val="both"/>
              <w:rPr>
                <w:rFonts w:cs="Arial"/>
                <w:i w:val="0"/>
              </w:rPr>
            </w:pPr>
            <w:r w:rsidRPr="00710D28">
              <w:rPr>
                <w:rFonts w:cs="Arial"/>
                <w:i w:val="0"/>
              </w:rPr>
              <w:t>En caso</w:t>
            </w:r>
            <w:r w:rsidR="36F9A0A6" w:rsidRPr="00710D28">
              <w:rPr>
                <w:rFonts w:cs="Arial"/>
                <w:i w:val="0"/>
              </w:rPr>
              <w:t xml:space="preserve"> se </w:t>
            </w:r>
            <w:r w:rsidRPr="00710D28">
              <w:rPr>
                <w:rFonts w:cs="Arial"/>
                <w:i w:val="0"/>
              </w:rPr>
              <w:t xml:space="preserve">hayan presentado dos o más ofertas, el consentimiento de la buena pro </w:t>
            </w:r>
            <w:r w:rsidR="278307D6" w:rsidRPr="00710D28">
              <w:rPr>
                <w:rFonts w:cs="Arial"/>
                <w:i w:val="0"/>
              </w:rPr>
              <w:t>se produce y registra</w:t>
            </w:r>
            <w:r w:rsidRPr="00710D28">
              <w:rPr>
                <w:rFonts w:cs="Arial"/>
                <w:i w:val="0"/>
              </w:rPr>
              <w:t xml:space="preserve"> a través del </w:t>
            </w:r>
            <w:r w:rsidR="2DD36535" w:rsidRPr="00710D28">
              <w:rPr>
                <w:rFonts w:cs="Arial"/>
                <w:i w:val="0"/>
              </w:rPr>
              <w:t>SEACE</w:t>
            </w:r>
            <w:r w:rsidRPr="00710D28">
              <w:rPr>
                <w:rFonts w:cs="Arial"/>
                <w:i w:val="0"/>
              </w:rPr>
              <w:t xml:space="preserve"> de la Pladicop al día siguiente de vencido el plazo correspondiente para interponer recurso de apelación, sin que los postores hayan ejercido el derecho de interponer dicho recurso.</w:t>
            </w:r>
          </w:p>
          <w:p w14:paraId="21403FFC" w14:textId="77777777" w:rsidR="00FA5231" w:rsidRPr="00710D28" w:rsidRDefault="00FA5231" w:rsidP="006B48EB">
            <w:pPr>
              <w:pStyle w:val="Sangra3detindependiente"/>
              <w:widowControl w:val="0"/>
              <w:ind w:left="356" w:hanging="360"/>
              <w:jc w:val="both"/>
              <w:rPr>
                <w:rFonts w:cs="Arial"/>
                <w:i w:val="0"/>
              </w:rPr>
            </w:pPr>
            <w:r w:rsidRPr="00710D28">
              <w:rPr>
                <w:rFonts w:cs="Arial"/>
                <w:i w:val="0"/>
              </w:rPr>
              <w:t xml:space="preserve"> </w:t>
            </w:r>
          </w:p>
          <w:p w14:paraId="2C88D400" w14:textId="042DEC4A" w:rsidR="00FA5231" w:rsidRPr="00710D28" w:rsidRDefault="00FA5231" w:rsidP="00CF555D">
            <w:pPr>
              <w:pStyle w:val="Sangra3detindependiente"/>
              <w:widowControl w:val="0"/>
              <w:ind w:left="356" w:firstLine="0"/>
              <w:jc w:val="both"/>
              <w:rPr>
                <w:rFonts w:cs="Arial"/>
                <w:i w:val="0"/>
              </w:rPr>
            </w:pPr>
            <w:r w:rsidRPr="00710D28">
              <w:rPr>
                <w:rFonts w:cs="Arial"/>
                <w:i w:val="0"/>
              </w:rPr>
              <w:t xml:space="preserve">En caso de que se haya presentado una sola </w:t>
            </w:r>
            <w:r w:rsidRPr="00710D28">
              <w:rPr>
                <w:rFonts w:cs="Arial"/>
                <w:i w:val="0"/>
              </w:rPr>
              <w:lastRenderedPageBreak/>
              <w:t>oferta, el consentimiento de la buena pro se produce el mismo día de la notificación de su otorgamiento</w:t>
            </w:r>
            <w:r w:rsidR="007C44ED" w:rsidRPr="00710D28">
              <w:rPr>
                <w:rFonts w:cs="Arial"/>
                <w:i w:val="0"/>
              </w:rPr>
              <w:t xml:space="preserve"> y se registra en el SEACE de la Pladicop al día siguiente.</w:t>
            </w:r>
          </w:p>
        </w:tc>
        <w:tc>
          <w:tcPr>
            <w:tcW w:w="1984" w:type="dxa"/>
          </w:tcPr>
          <w:p w14:paraId="79FE4A42" w14:textId="77777777" w:rsidR="0047601E" w:rsidRPr="00710D28" w:rsidRDefault="0047601E" w:rsidP="00BD6F96">
            <w:pPr>
              <w:pStyle w:val="Sangra3detindependiente"/>
              <w:widowControl w:val="0"/>
              <w:ind w:left="0"/>
              <w:jc w:val="both"/>
              <w:rPr>
                <w:rFonts w:cs="Arial"/>
                <w:i w:val="0"/>
                <w:szCs w:val="20"/>
              </w:rPr>
            </w:pPr>
          </w:p>
          <w:p w14:paraId="1839E004" w14:textId="3A49FA72" w:rsidR="00FA5231" w:rsidRPr="00710D28" w:rsidRDefault="00FA5231" w:rsidP="00BD6F96">
            <w:pPr>
              <w:jc w:val="both"/>
              <w:rPr>
                <w:rFonts w:ascii="Arial" w:hAnsi="Arial" w:cs="Arial"/>
                <w:sz w:val="20"/>
                <w:szCs w:val="20"/>
                <w:lang w:val="es-ES" w:eastAsia="es-ES"/>
              </w:rPr>
            </w:pPr>
            <w:r w:rsidRPr="00710D28">
              <w:rPr>
                <w:rFonts w:ascii="Arial" w:hAnsi="Arial" w:cs="Arial"/>
                <w:sz w:val="20"/>
                <w:szCs w:val="20"/>
                <w:lang w:val="es-ES" w:eastAsia="es-ES"/>
              </w:rPr>
              <w:t>Artículos 80,</w:t>
            </w:r>
            <w:r w:rsidR="161AEC4D" w:rsidRPr="00710D28">
              <w:rPr>
                <w:rFonts w:ascii="Arial" w:hAnsi="Arial" w:cs="Arial"/>
                <w:sz w:val="20"/>
                <w:szCs w:val="20"/>
                <w:lang w:val="es-ES" w:eastAsia="es-ES"/>
              </w:rPr>
              <w:t xml:space="preserve"> </w:t>
            </w:r>
            <w:r w:rsidRPr="00710D28">
              <w:rPr>
                <w:rFonts w:ascii="Arial" w:hAnsi="Arial" w:cs="Arial"/>
                <w:sz w:val="20"/>
                <w:szCs w:val="20"/>
                <w:lang w:val="es-ES" w:eastAsia="es-ES"/>
              </w:rPr>
              <w:t>81,</w:t>
            </w:r>
            <w:r w:rsidR="79601AB5" w:rsidRPr="00710D28">
              <w:rPr>
                <w:rFonts w:ascii="Arial" w:hAnsi="Arial" w:cs="Arial"/>
                <w:sz w:val="20"/>
                <w:szCs w:val="20"/>
                <w:lang w:val="es-ES" w:eastAsia="es-ES"/>
              </w:rPr>
              <w:t xml:space="preserve"> </w:t>
            </w:r>
            <w:r w:rsidRPr="00710D28">
              <w:rPr>
                <w:rFonts w:ascii="Arial" w:hAnsi="Arial" w:cs="Arial"/>
                <w:sz w:val="20"/>
                <w:szCs w:val="20"/>
                <w:lang w:val="es-ES" w:eastAsia="es-ES"/>
              </w:rPr>
              <w:t>82,</w:t>
            </w:r>
            <w:r w:rsidR="379FBA4D" w:rsidRPr="00710D28">
              <w:rPr>
                <w:rFonts w:ascii="Arial" w:hAnsi="Arial" w:cs="Arial"/>
                <w:sz w:val="20"/>
                <w:szCs w:val="20"/>
                <w:lang w:val="es-ES" w:eastAsia="es-ES"/>
              </w:rPr>
              <w:t xml:space="preserve"> </w:t>
            </w:r>
            <w:r w:rsidRPr="00710D28">
              <w:rPr>
                <w:rFonts w:ascii="Arial" w:hAnsi="Arial" w:cs="Arial"/>
                <w:sz w:val="20"/>
                <w:szCs w:val="20"/>
                <w:lang w:val="es-ES" w:eastAsia="es-ES"/>
              </w:rPr>
              <w:t>83 y 84 del Reglamento.</w:t>
            </w:r>
          </w:p>
        </w:tc>
      </w:tr>
    </w:tbl>
    <w:p w14:paraId="35208BE0" w14:textId="77777777" w:rsidR="00545651" w:rsidRPr="00710D28" w:rsidRDefault="00545651" w:rsidP="00545651">
      <w:pPr>
        <w:widowControl w:val="0"/>
        <w:jc w:val="both"/>
        <w:rPr>
          <w:rFonts w:ascii="Arial" w:hAnsi="Arial"/>
          <w:i/>
          <w:sz w:val="20"/>
          <w:lang w:val="es-ES" w:eastAsia="es-ES"/>
        </w:rPr>
      </w:pPr>
      <w:bookmarkStart w:id="9" w:name="_Hlk189752894"/>
    </w:p>
    <w:p w14:paraId="0CF879BF" w14:textId="70CE8109" w:rsidR="00545651" w:rsidRPr="00710D28" w:rsidRDefault="008A1273" w:rsidP="00F77FEA">
      <w:pPr>
        <w:pStyle w:val="Ttulo3"/>
        <w:numPr>
          <w:ilvl w:val="1"/>
          <w:numId w:val="74"/>
        </w:numPr>
        <w:jc w:val="both"/>
        <w:rPr>
          <w:rFonts w:cs="Arial"/>
          <w:b w:val="0"/>
          <w:i/>
        </w:rPr>
      </w:pPr>
      <w:r w:rsidRPr="00710D28">
        <w:rPr>
          <w:rFonts w:ascii="Arial" w:hAnsi="Arial" w:cs="Arial"/>
          <w:color w:val="auto"/>
          <w:sz w:val="20"/>
          <w:szCs w:val="20"/>
        </w:rPr>
        <w:t xml:space="preserve">CONSIDERACIONES </w:t>
      </w:r>
      <w:r w:rsidR="00545651" w:rsidRPr="00710D28">
        <w:rPr>
          <w:rFonts w:ascii="Arial" w:hAnsi="Arial" w:cs="Arial"/>
          <w:color w:val="auto"/>
          <w:sz w:val="20"/>
          <w:szCs w:val="20"/>
        </w:rPr>
        <w:t>PARA TODOS LOS PROVEEDORES:</w:t>
      </w:r>
    </w:p>
    <w:p w14:paraId="369EB58D" w14:textId="77777777" w:rsidR="00BB58C4" w:rsidRPr="00710D28" w:rsidRDefault="00BB58C4" w:rsidP="00BB58C4">
      <w:pPr>
        <w:pStyle w:val="Sangra3detindependiente"/>
        <w:widowControl w:val="0"/>
        <w:ind w:left="360" w:firstLine="0"/>
        <w:jc w:val="both"/>
        <w:rPr>
          <w:rFonts w:cs="Arial"/>
          <w:b/>
          <w:bCs/>
          <w:i w:val="0"/>
        </w:rPr>
      </w:pPr>
    </w:p>
    <w:bookmarkEnd w:id="9"/>
    <w:p w14:paraId="516E08FF" w14:textId="30C61DB2" w:rsidR="008F09C6" w:rsidRPr="00710D28" w:rsidRDefault="00A423EC" w:rsidP="00F77FEA">
      <w:pPr>
        <w:pStyle w:val="Sangra3detindependiente"/>
        <w:widowControl w:val="0"/>
        <w:numPr>
          <w:ilvl w:val="2"/>
          <w:numId w:val="74"/>
        </w:numPr>
        <w:jc w:val="both"/>
        <w:rPr>
          <w:rFonts w:cs="Arial"/>
          <w:i w:val="0"/>
        </w:rPr>
      </w:pPr>
      <w:r w:rsidRPr="00710D28">
        <w:rPr>
          <w:rFonts w:cs="Arial"/>
          <w:i w:val="0"/>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00CC722A" w:rsidRPr="00710D28">
        <w:rPr>
          <w:rFonts w:cs="Arial"/>
          <w:i w:val="0"/>
        </w:rPr>
        <w:t xml:space="preserve"> en el registro correspondiente al objeto del procedimiento de </w:t>
      </w:r>
      <w:r w:rsidR="00CC697A" w:rsidRPr="00710D28">
        <w:rPr>
          <w:rFonts w:cs="Arial"/>
          <w:i w:val="0"/>
        </w:rPr>
        <w:t>selección. Para</w:t>
      </w:r>
      <w:r w:rsidRPr="00710D28">
        <w:rPr>
          <w:rFonts w:cs="Arial"/>
          <w:i w:val="0"/>
        </w:rPr>
        <w:t xml:space="preserve"> obtener mayor información, se puede ingresar a la siguiente dirección electrónica: </w:t>
      </w:r>
      <w:hyperlink r:id="rId25" w:history="1">
        <w:r w:rsidRPr="00710D28">
          <w:rPr>
            <w:rStyle w:val="Hipervnculo"/>
            <w:rFonts w:cs="Arial"/>
            <w:i w:val="0"/>
          </w:rPr>
          <w:t>www.rnp.gob.pe</w:t>
        </w:r>
      </w:hyperlink>
      <w:r w:rsidRPr="00710D28">
        <w:rPr>
          <w:rFonts w:cs="Arial"/>
          <w:i w:val="0"/>
        </w:rPr>
        <w:t>.</w:t>
      </w:r>
    </w:p>
    <w:p w14:paraId="506355E6" w14:textId="77777777" w:rsidR="002F6D30" w:rsidRPr="00710D28" w:rsidRDefault="002F6D30" w:rsidP="00CF555D">
      <w:pPr>
        <w:pStyle w:val="Sangra3detindependiente"/>
        <w:widowControl w:val="0"/>
        <w:ind w:left="1009" w:firstLine="551"/>
        <w:jc w:val="both"/>
        <w:rPr>
          <w:rFonts w:cs="Arial"/>
          <w:i w:val="0"/>
        </w:rPr>
      </w:pPr>
    </w:p>
    <w:p w14:paraId="3740F26A" w14:textId="412C3066" w:rsidR="00A423EC" w:rsidRPr="00710D28" w:rsidRDefault="00A423EC" w:rsidP="00F77FEA">
      <w:pPr>
        <w:pStyle w:val="Sangra3detindependiente"/>
        <w:widowControl w:val="0"/>
        <w:numPr>
          <w:ilvl w:val="2"/>
          <w:numId w:val="74"/>
        </w:numPr>
        <w:jc w:val="both"/>
        <w:rPr>
          <w:rFonts w:cs="Arial"/>
          <w:i w:val="0"/>
        </w:rPr>
      </w:pPr>
      <w:r w:rsidRPr="00710D28">
        <w:rPr>
          <w:rFonts w:cs="Arial"/>
          <w:i w:val="0"/>
        </w:rPr>
        <w:t>Los proveedores que deseen registrar su participación deben ingresar al SEACE de la Pladicop utilizando su certificado (usuario y contraseña).</w:t>
      </w:r>
    </w:p>
    <w:p w14:paraId="1D20786E" w14:textId="77777777" w:rsidR="002F6D30" w:rsidRPr="00710D28" w:rsidRDefault="002F6D30" w:rsidP="002F6D30">
      <w:pPr>
        <w:pStyle w:val="Sangra3detindependiente"/>
        <w:widowControl w:val="0"/>
        <w:ind w:left="0" w:firstLine="0"/>
        <w:jc w:val="both"/>
        <w:rPr>
          <w:rFonts w:cs="Arial"/>
          <w:i w:val="0"/>
        </w:rPr>
      </w:pPr>
    </w:p>
    <w:p w14:paraId="48DB4210" w14:textId="20BA266C" w:rsidR="00A423EC" w:rsidRPr="00710D28" w:rsidRDefault="00A423EC" w:rsidP="00F77FEA">
      <w:pPr>
        <w:pStyle w:val="Sangra3detindependiente"/>
        <w:widowControl w:val="0"/>
        <w:numPr>
          <w:ilvl w:val="2"/>
          <w:numId w:val="74"/>
        </w:numPr>
        <w:jc w:val="both"/>
        <w:rPr>
          <w:rFonts w:cs="Arial"/>
          <w:i w:val="0"/>
        </w:rPr>
      </w:pPr>
      <w:r w:rsidRPr="00710D28">
        <w:rPr>
          <w:rFonts w:cs="Arial"/>
          <w:i w:val="0"/>
        </w:rPr>
        <w:t>No pueden formularse consultas ni observaciones respecto del contenido de una ficha</w:t>
      </w:r>
      <w:r w:rsidR="6CDEF8FE" w:rsidRPr="00710D28">
        <w:rPr>
          <w:rFonts w:cs="Arial"/>
          <w:i w:val="0"/>
        </w:rPr>
        <w:t xml:space="preserve"> técnica</w:t>
      </w:r>
      <w:r w:rsidRPr="00710D28">
        <w:rPr>
          <w:rFonts w:cs="Arial"/>
          <w:i w:val="0"/>
        </w:rPr>
        <w:t xml:space="preserve"> </w:t>
      </w:r>
      <w:r w:rsidR="00782F2B" w:rsidRPr="00710D28">
        <w:rPr>
          <w:rFonts w:cs="Arial"/>
          <w:i w:val="0"/>
        </w:rPr>
        <w:t xml:space="preserve">o </w:t>
      </w:r>
      <w:r w:rsidRPr="00710D28">
        <w:rPr>
          <w:rFonts w:cs="Arial"/>
          <w:i w:val="0"/>
        </w:rPr>
        <w:t xml:space="preserve">de homologación aprobada, aun cuando el requerimiento haya sido </w:t>
      </w:r>
      <w:r w:rsidR="00782F2B" w:rsidRPr="00710D28">
        <w:rPr>
          <w:rFonts w:cs="Arial"/>
          <w:i w:val="0"/>
        </w:rPr>
        <w:t xml:space="preserve">estandarizado </w:t>
      </w:r>
      <w:r w:rsidRPr="00710D28">
        <w:rPr>
          <w:rFonts w:cs="Arial"/>
          <w:i w:val="0"/>
        </w:rPr>
        <w:t>parcialmente respecto a las características técnicas y/o requisitos de calificación y/o condiciones de ejecución. Las consultas y observaciones que se formulen sobre el particular se tienen como no presentadas.</w:t>
      </w:r>
    </w:p>
    <w:p w14:paraId="06CD350F" w14:textId="34F74270" w:rsidR="002F6D30" w:rsidRPr="00710D28" w:rsidRDefault="002F6D30" w:rsidP="002F6D30">
      <w:pPr>
        <w:pStyle w:val="Sangra3detindependiente"/>
        <w:widowControl w:val="0"/>
        <w:ind w:left="0" w:firstLine="0"/>
        <w:jc w:val="both"/>
        <w:rPr>
          <w:rFonts w:cs="Arial"/>
          <w:i w:val="0"/>
        </w:rPr>
      </w:pPr>
    </w:p>
    <w:p w14:paraId="5D667EDD" w14:textId="12C14CB2" w:rsidR="00A423EC" w:rsidRPr="00710D28" w:rsidRDefault="5E54B5F2" w:rsidP="00F77FEA">
      <w:pPr>
        <w:pStyle w:val="Sangra3detindependiente"/>
        <w:widowControl w:val="0"/>
        <w:numPr>
          <w:ilvl w:val="2"/>
          <w:numId w:val="74"/>
        </w:numPr>
        <w:jc w:val="both"/>
        <w:rPr>
          <w:rFonts w:cs="Arial"/>
          <w:i w:val="0"/>
        </w:rPr>
      </w:pPr>
      <w:r w:rsidRPr="00710D28">
        <w:rPr>
          <w:rFonts w:cs="Arial"/>
          <w:i w:val="0"/>
        </w:rPr>
        <w:t>Las declaraciones juradas, formatos o formularios previstos en las bases que conforman la oferta deben estar debidamente firmados por el postor (firma manuscrita o digital</w:t>
      </w:r>
      <w:r w:rsidR="00040E3F" w:rsidRPr="00710D28">
        <w:rPr>
          <w:rStyle w:val="Refdenotaalpie"/>
          <w:rFonts w:cs="Arial"/>
          <w:i w:val="0"/>
        </w:rPr>
        <w:footnoteReference w:id="4"/>
      </w:r>
      <w:r w:rsidR="00CD061B" w:rsidRPr="00710D28">
        <w:rPr>
          <w:rFonts w:cs="Arial"/>
          <w:i w:val="0"/>
        </w:rPr>
        <w:t xml:space="preserve">, </w:t>
      </w:r>
      <w:r w:rsidRPr="00710D28">
        <w:rPr>
          <w:rFonts w:cs="Arial"/>
          <w:i w:val="0"/>
        </w:rPr>
        <w:t>según la Ley Nº 27269, Ley de Firmas y Certificados Digitales</w:t>
      </w:r>
      <w:r w:rsidR="5C77684B" w:rsidRPr="00710D28">
        <w:rPr>
          <w:rFonts w:cs="Arial"/>
          <w:i w:val="0"/>
        </w:rPr>
        <w:t>)</w:t>
      </w:r>
      <w:r w:rsidR="5C77684B" w:rsidRPr="00710D28">
        <w:t>.</w:t>
      </w:r>
      <w:r w:rsidRPr="00710D28">
        <w:rPr>
          <w:rFonts w:cs="Arial"/>
          <w:i w:val="0"/>
        </w:rPr>
        <w:t xml:space="preserve"> No se acepta insertar la imagen de una firma.</w:t>
      </w:r>
      <w:r w:rsidR="1E23AEF2" w:rsidRPr="00710D28">
        <w:t xml:space="preserve"> </w:t>
      </w:r>
      <w:r w:rsidR="20E83536" w:rsidRPr="00710D28">
        <w:rPr>
          <w:i w:val="0"/>
        </w:rPr>
        <w:t>El postor, el representante legal</w:t>
      </w:r>
      <w:r w:rsidR="749C6297" w:rsidRPr="00710D28">
        <w:rPr>
          <w:i w:val="0"/>
        </w:rPr>
        <w:t xml:space="preserve"> o </w:t>
      </w:r>
      <w:r w:rsidR="6B5E522C" w:rsidRPr="00710D28">
        <w:rPr>
          <w:i w:val="0"/>
        </w:rPr>
        <w:t>común</w:t>
      </w:r>
      <w:r w:rsidR="20E83536" w:rsidRPr="00710D28">
        <w:rPr>
          <w:i w:val="0"/>
        </w:rPr>
        <w:t xml:space="preserve">, apoderado o mandatario designado se hace responsable de la totalidad de los documentos </w:t>
      </w:r>
      <w:r w:rsidR="00CE667B" w:rsidRPr="00710D28">
        <w:rPr>
          <w:i w:val="0"/>
        </w:rPr>
        <w:t>incluidos</w:t>
      </w:r>
      <w:r w:rsidR="20E83536" w:rsidRPr="00710D28">
        <w:rPr>
          <w:i w:val="0"/>
        </w:rPr>
        <w:t xml:space="preserve"> en la oferta.</w:t>
      </w:r>
      <w:r w:rsidR="20E83536" w:rsidRPr="00710D28">
        <w:rPr>
          <w:rFonts w:cs="Arial"/>
          <w:i w:val="0"/>
        </w:rPr>
        <w:t xml:space="preserve">  </w:t>
      </w:r>
      <w:r w:rsidRPr="00710D28">
        <w:rPr>
          <w:rFonts w:cs="Arial"/>
          <w:i w:val="0"/>
        </w:rPr>
        <w:t xml:space="preserve">El </w:t>
      </w:r>
      <w:r w:rsidR="20E83536" w:rsidRPr="00710D28">
        <w:rPr>
          <w:rFonts w:cs="Arial"/>
          <w:i w:val="0"/>
        </w:rPr>
        <w:t xml:space="preserve">postor </w:t>
      </w:r>
      <w:r w:rsidRPr="00710D28">
        <w:rPr>
          <w:rFonts w:cs="Arial"/>
          <w:i w:val="0"/>
        </w:rPr>
        <w:t>es responsable de verificar, antes de su envío, que el archivo pueda ser descargado y su contenido sea legible.</w:t>
      </w:r>
      <w:r w:rsidR="57CBB3C3" w:rsidRPr="00710D28">
        <w:rPr>
          <w:rFonts w:cs="Arial"/>
          <w:i w:val="0"/>
        </w:rPr>
        <w:t xml:space="preserve"> En caso la información contenida en los documentos que conforman la oferta no coincida con lo declarado a través del SEACE de la Pladicop, prevalece la información declarada en los documentos de la oferta.</w:t>
      </w:r>
    </w:p>
    <w:p w14:paraId="7781F178" w14:textId="77777777" w:rsidR="00C53C02" w:rsidRPr="00710D28" w:rsidRDefault="00C53C02" w:rsidP="00CF555D">
      <w:pPr>
        <w:pStyle w:val="Prrafodelista"/>
        <w:rPr>
          <w:rFonts w:cs="Arial"/>
        </w:rPr>
      </w:pPr>
    </w:p>
    <w:tbl>
      <w:tblPr>
        <w:tblStyle w:val="Tabladecuadrcula1clara-nfasis510"/>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363"/>
      </w:tblGrid>
      <w:tr w:rsidR="00C53C02" w:rsidRPr="00710D28" w14:paraId="61C09615" w14:textId="77777777" w:rsidTr="003C02B6">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1C361497" w14:textId="77777777" w:rsidR="00C53C02" w:rsidRPr="00710D28" w:rsidRDefault="00C53C02" w:rsidP="00D3605D">
            <w:pPr>
              <w:jc w:val="both"/>
              <w:rPr>
                <w:rFonts w:ascii="Arial" w:hAnsi="Arial" w:cs="Arial"/>
                <w:color w:val="FF0000"/>
                <w:sz w:val="20"/>
                <w:szCs w:val="20"/>
                <w:lang w:val="es-ES"/>
              </w:rPr>
            </w:pPr>
            <w:r w:rsidRPr="00710D28">
              <w:rPr>
                <w:rFonts w:ascii="Arial" w:hAnsi="Arial" w:cs="Arial"/>
                <w:color w:val="FF0000"/>
                <w:sz w:val="20"/>
                <w:szCs w:val="20"/>
              </w:rPr>
              <w:t>Advertencia</w:t>
            </w:r>
          </w:p>
        </w:tc>
      </w:tr>
      <w:tr w:rsidR="00C53C02" w:rsidRPr="00710D28" w14:paraId="2AAD7FE5" w14:textId="77777777" w:rsidTr="00BD07AB">
        <w:trPr>
          <w:trHeight w:val="217"/>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344A8A6E" w14:textId="454D8932" w:rsidR="00C53C02" w:rsidRPr="00710D28" w:rsidRDefault="00C53C02" w:rsidP="00D3605D">
            <w:pPr>
              <w:jc w:val="both"/>
              <w:rPr>
                <w:rFonts w:ascii="Arial" w:hAnsi="Arial" w:cs="Arial"/>
                <w:b w:val="0"/>
                <w:bCs w:val="0"/>
                <w:color w:val="FF0000"/>
                <w:sz w:val="18"/>
                <w:szCs w:val="18"/>
              </w:rPr>
            </w:pPr>
            <w:r w:rsidRPr="00710D28">
              <w:rPr>
                <w:rFonts w:ascii="Arial" w:hAnsi="Arial" w:cs="Arial"/>
                <w:b w:val="0"/>
                <w:bCs w:val="0"/>
                <w:color w:val="EE0000"/>
                <w:sz w:val="18"/>
                <w:szCs w:val="18"/>
              </w:rPr>
              <w:t>En caso de que, el proveedor emplee la firma digital como una única firma en los documentos que conforman la oferta, esta es suficiente para que el documento sea considerado firmado legalmente</w:t>
            </w:r>
            <w:r w:rsidRPr="00710D28">
              <w:rPr>
                <w:rFonts w:ascii="Arial" w:hAnsi="Arial" w:cs="Arial"/>
                <w:b w:val="0"/>
                <w:bCs w:val="0"/>
                <w:color w:val="FF0000"/>
                <w:sz w:val="18"/>
                <w:szCs w:val="18"/>
              </w:rPr>
              <w:t xml:space="preserve">. </w:t>
            </w:r>
          </w:p>
        </w:tc>
      </w:tr>
    </w:tbl>
    <w:p w14:paraId="49A627B8" w14:textId="2848D1B9" w:rsidR="00E929EB" w:rsidRPr="00710D28" w:rsidRDefault="00E929EB" w:rsidP="00CF555D">
      <w:pPr>
        <w:pStyle w:val="Sangra3detindependiente"/>
        <w:widowControl w:val="0"/>
        <w:ind w:left="0" w:firstLine="0"/>
        <w:jc w:val="both"/>
        <w:rPr>
          <w:rFonts w:cs="Arial"/>
          <w:i w:val="0"/>
        </w:rPr>
      </w:pPr>
    </w:p>
    <w:p w14:paraId="5A045048" w14:textId="553CF29C" w:rsidR="006860C4" w:rsidRPr="00710D28" w:rsidRDefault="006860C4" w:rsidP="00F77FEA">
      <w:pPr>
        <w:pStyle w:val="Sangra3detindependiente"/>
        <w:widowControl w:val="0"/>
        <w:numPr>
          <w:ilvl w:val="2"/>
          <w:numId w:val="74"/>
        </w:numPr>
        <w:jc w:val="both"/>
        <w:rPr>
          <w:rFonts w:cs="Arial"/>
          <w:i w:val="0"/>
        </w:rPr>
      </w:pPr>
      <w:r w:rsidRPr="00710D28">
        <w:rPr>
          <w:rFonts w:eastAsia="Arial" w:cs="Arial"/>
          <w:i w:val="0"/>
        </w:rPr>
        <w:t xml:space="preserve">En caso que al registrarse como participante el proveedor presente una declaración jurada de desafectación del impedimento debido al parentesco establecido en el inciso 2 del numeral 30.1 del artículo 30 de la Ley, debe presentar adicionalmente para la </w:t>
      </w:r>
      <w:r w:rsidR="00880C38" w:rsidRPr="00710D28">
        <w:rPr>
          <w:rFonts w:cs="Arial"/>
          <w:i w:val="0"/>
        </w:rPr>
        <w:t>admisión de su oferta la acreditación documental de su condición de desafectación conforme a lo indicado en el literal f) del numeral 2.2.1.1., del Capítulo II de la Sección Especifica de las bases.</w:t>
      </w:r>
    </w:p>
    <w:p w14:paraId="6D21F83F" w14:textId="77777777" w:rsidR="006860C4" w:rsidRPr="00710D28" w:rsidRDefault="006860C4" w:rsidP="006860C4">
      <w:pPr>
        <w:pStyle w:val="Sangra3detindependiente"/>
        <w:widowControl w:val="0"/>
        <w:ind w:left="851" w:firstLine="0"/>
        <w:jc w:val="both"/>
        <w:rPr>
          <w:rFonts w:cs="Arial"/>
          <w:i w:val="0"/>
        </w:rPr>
      </w:pPr>
    </w:p>
    <w:p w14:paraId="66A50723" w14:textId="2C422F65" w:rsidR="00A423EC" w:rsidRPr="00710D28" w:rsidRDefault="00A423EC" w:rsidP="00F77FEA">
      <w:pPr>
        <w:pStyle w:val="Ttulo3"/>
        <w:numPr>
          <w:ilvl w:val="1"/>
          <w:numId w:val="74"/>
        </w:numPr>
        <w:jc w:val="both"/>
        <w:rPr>
          <w:rFonts w:cs="Arial"/>
          <w:szCs w:val="20"/>
        </w:rPr>
      </w:pPr>
      <w:bookmarkStart w:id="10" w:name="_Toc210240527"/>
      <w:r w:rsidRPr="00710D28">
        <w:rPr>
          <w:rFonts w:ascii="Arial" w:hAnsi="Arial" w:cs="Arial"/>
          <w:color w:val="auto"/>
          <w:sz w:val="20"/>
          <w:szCs w:val="20"/>
        </w:rPr>
        <w:t xml:space="preserve">CONSIDERACIONES </w:t>
      </w:r>
      <w:r w:rsidR="0077717B" w:rsidRPr="00710D28">
        <w:rPr>
          <w:rFonts w:ascii="Arial" w:hAnsi="Arial" w:cs="Arial"/>
          <w:color w:val="auto"/>
          <w:sz w:val="20"/>
          <w:szCs w:val="20"/>
        </w:rPr>
        <w:t xml:space="preserve">ADICIONALES </w:t>
      </w:r>
      <w:r w:rsidRPr="00710D28">
        <w:rPr>
          <w:rFonts w:ascii="Arial" w:hAnsi="Arial" w:cs="Arial"/>
          <w:color w:val="auto"/>
          <w:sz w:val="20"/>
          <w:szCs w:val="20"/>
        </w:rPr>
        <w:t>PARA LOS CONSORCIOS:</w:t>
      </w:r>
      <w:bookmarkEnd w:id="10"/>
    </w:p>
    <w:p w14:paraId="103AAD22" w14:textId="77777777" w:rsidR="00BB58C4" w:rsidRPr="00710D28" w:rsidRDefault="00BB58C4" w:rsidP="00BB58C4">
      <w:pPr>
        <w:pStyle w:val="Sangra3detindependiente"/>
        <w:widowControl w:val="0"/>
        <w:ind w:left="360" w:firstLine="0"/>
        <w:jc w:val="both"/>
        <w:rPr>
          <w:rFonts w:cs="Arial"/>
          <w:b/>
          <w:bCs/>
          <w:i w:val="0"/>
        </w:rPr>
      </w:pPr>
    </w:p>
    <w:p w14:paraId="678DB557" w14:textId="5615FE71" w:rsidR="00570A38" w:rsidRPr="00710D28" w:rsidRDefault="00570A38" w:rsidP="00F77FEA">
      <w:pPr>
        <w:pStyle w:val="Sangra3detindependiente"/>
        <w:widowControl w:val="0"/>
        <w:numPr>
          <w:ilvl w:val="2"/>
          <w:numId w:val="74"/>
        </w:numPr>
        <w:tabs>
          <w:tab w:val="left" w:pos="993"/>
        </w:tabs>
        <w:jc w:val="both"/>
        <w:rPr>
          <w:rFonts w:cs="Arial"/>
          <w:i w:val="0"/>
          <w:iCs/>
        </w:rPr>
      </w:pPr>
      <w:r w:rsidRPr="00710D28">
        <w:rPr>
          <w:rFonts w:cs="Arial"/>
          <w:i w:val="0"/>
          <w:iCs/>
        </w:rPr>
        <w:t xml:space="preserve">En el caso de consorcios, basta que uno de sus integrantes se haya registrado como participante en el procedimiento de selección, para lo cual dicho integrante debe contar con inscripción vigente en el RNP como proveedor de bienes. Los demás integrantes del consorcio deben contar con inscripción vigente en el RNP, en las demás etapas del procedimiento de selección. No se considera consorcio a la asociación de personas de duración ilimitada o </w:t>
      </w:r>
      <w:r w:rsidRPr="00710D28">
        <w:rPr>
          <w:rFonts w:cs="Arial"/>
          <w:i w:val="0"/>
          <w:iCs/>
        </w:rPr>
        <w:lastRenderedPageBreak/>
        <w:t>indefinida que, denominándose consorcios, han sido constituidas como personas jurídicas en los Registros Públicos.</w:t>
      </w:r>
    </w:p>
    <w:p w14:paraId="6420ECBF" w14:textId="77777777" w:rsidR="002F6D30" w:rsidRPr="00710D28" w:rsidRDefault="002F6D30" w:rsidP="002F6D30">
      <w:pPr>
        <w:widowControl w:val="0"/>
        <w:ind w:left="1009"/>
        <w:jc w:val="both"/>
        <w:rPr>
          <w:rFonts w:ascii="Arial" w:hAnsi="Arial" w:cs="Arial"/>
          <w:iCs/>
          <w:sz w:val="20"/>
          <w:lang w:val="es-ES" w:eastAsia="es-ES"/>
        </w:rPr>
      </w:pPr>
    </w:p>
    <w:p w14:paraId="4D556CCA" w14:textId="05E2103D" w:rsidR="0077717B" w:rsidRPr="00710D28" w:rsidRDefault="0077717B" w:rsidP="00F77FEA">
      <w:pPr>
        <w:pStyle w:val="Sangra3detindependiente"/>
        <w:widowControl w:val="0"/>
        <w:numPr>
          <w:ilvl w:val="2"/>
          <w:numId w:val="74"/>
        </w:numPr>
        <w:tabs>
          <w:tab w:val="left" w:pos="993"/>
        </w:tabs>
        <w:jc w:val="both"/>
        <w:rPr>
          <w:rFonts w:cs="Arial"/>
          <w:i w:val="0"/>
          <w:iCs/>
        </w:rPr>
      </w:pPr>
      <w:r w:rsidRPr="00710D28">
        <w:rPr>
          <w:rFonts w:cs="Arial"/>
          <w:i w:val="0"/>
          <w:iCs/>
        </w:rPr>
        <w:t>Los integrantes de un consorcio no pueden presentar ofertas individuales ni conformar más de un consorcio en un procedimiento de selección o en un determinado ítem</w:t>
      </w:r>
      <w:r w:rsidR="00893F86" w:rsidRPr="00710D28">
        <w:rPr>
          <w:rFonts w:cs="Arial"/>
          <w:i w:val="0"/>
          <w:iCs/>
        </w:rPr>
        <w:t>,</w:t>
      </w:r>
      <w:r w:rsidRPr="00710D28">
        <w:rPr>
          <w:rFonts w:cs="Arial"/>
          <w:i w:val="0"/>
          <w:iCs/>
        </w:rPr>
        <w:t xml:space="preserve"> cuando se trate de procedimientos de selección según relación de ítems. </w:t>
      </w:r>
      <w:r w:rsidR="004E0C3E" w:rsidRPr="00710D28">
        <w:rPr>
          <w:rFonts w:cs="Arial"/>
          <w:i w:val="0"/>
          <w:iCs/>
        </w:rPr>
        <w:t>En este segundo supuesto</w:t>
      </w:r>
      <w:r w:rsidR="001C0DC0" w:rsidRPr="00710D28">
        <w:rPr>
          <w:rFonts w:cs="Arial"/>
          <w:i w:val="0"/>
          <w:iCs/>
        </w:rPr>
        <w:t>,</w:t>
      </w:r>
      <w:r w:rsidRPr="00710D28">
        <w:rPr>
          <w:rFonts w:cs="Arial"/>
          <w:i w:val="0"/>
          <w:iCs/>
        </w:rPr>
        <w:t xml:space="preserve"> los integrantes del consorcio pueden participar en ítems distintos a</w:t>
      </w:r>
      <w:r w:rsidR="00A24A99" w:rsidRPr="00710D28">
        <w:rPr>
          <w:rFonts w:cs="Arial"/>
          <w:i w:val="0"/>
          <w:iCs/>
        </w:rPr>
        <w:t xml:space="preserve"> aque</w:t>
      </w:r>
      <w:r w:rsidRPr="00710D28">
        <w:rPr>
          <w:rFonts w:cs="Arial"/>
          <w:i w:val="0"/>
          <w:iCs/>
        </w:rPr>
        <w:t xml:space="preserve">l </w:t>
      </w:r>
      <w:r w:rsidR="00A24A99" w:rsidRPr="00710D28">
        <w:rPr>
          <w:rFonts w:cs="Arial"/>
          <w:i w:val="0"/>
          <w:iCs/>
        </w:rPr>
        <w:t xml:space="preserve">en el </w:t>
      </w:r>
      <w:r w:rsidRPr="00710D28">
        <w:rPr>
          <w:rFonts w:cs="Arial"/>
          <w:i w:val="0"/>
          <w:iCs/>
        </w:rPr>
        <w:t>que se presentaron en consorcio, sea en forma individual o en consorcio.</w:t>
      </w:r>
    </w:p>
    <w:p w14:paraId="2284364B" w14:textId="77777777" w:rsidR="002F6D30" w:rsidRPr="00710D28" w:rsidRDefault="002F6D30" w:rsidP="002F6D30">
      <w:pPr>
        <w:jc w:val="both"/>
        <w:rPr>
          <w:rFonts w:ascii="Arial" w:hAnsi="Arial" w:cs="Arial"/>
          <w:sz w:val="20"/>
          <w:szCs w:val="20"/>
          <w:lang w:val="es-ES" w:eastAsia="es-ES"/>
        </w:rPr>
      </w:pPr>
    </w:p>
    <w:p w14:paraId="47EA9359" w14:textId="23FEE4DE" w:rsidR="007D72B5" w:rsidRPr="00710D28" w:rsidRDefault="007D72B5" w:rsidP="00F77FEA">
      <w:pPr>
        <w:pStyle w:val="Sangra3detindependiente"/>
        <w:widowControl w:val="0"/>
        <w:numPr>
          <w:ilvl w:val="2"/>
          <w:numId w:val="74"/>
        </w:numPr>
        <w:tabs>
          <w:tab w:val="left" w:pos="993"/>
        </w:tabs>
        <w:jc w:val="both"/>
        <w:rPr>
          <w:rFonts w:cs="Arial"/>
          <w:i w:val="0"/>
        </w:rPr>
      </w:pPr>
      <w:r w:rsidRPr="00710D28">
        <w:rPr>
          <w:rFonts w:cs="Arial"/>
          <w:i w:val="0"/>
        </w:rPr>
        <w:t xml:space="preserve">Como parte de los documentos de su oferta </w:t>
      </w:r>
      <w:r w:rsidR="00045631" w:rsidRPr="00710D28">
        <w:rPr>
          <w:rFonts w:cs="Arial"/>
          <w:i w:val="0"/>
        </w:rPr>
        <w:t xml:space="preserve">el consorcio debe presentar la promesa de consorcio con firmas </w:t>
      </w:r>
      <w:r w:rsidR="21B5D470" w:rsidRPr="00710D28">
        <w:rPr>
          <w:rFonts w:cs="Arial"/>
          <w:i w:val="0"/>
        </w:rPr>
        <w:t>digitales</w:t>
      </w:r>
      <w:r w:rsidRPr="00710D28">
        <w:rPr>
          <w:rFonts w:cs="Arial"/>
          <w:i w:val="0"/>
        </w:rPr>
        <w:t xml:space="preserve"> de todos sus integrantes</w:t>
      </w:r>
      <w:r w:rsidR="00045631" w:rsidRPr="00710D28">
        <w:rPr>
          <w:rFonts w:cs="Arial"/>
          <w:i w:val="0"/>
        </w:rPr>
        <w:t xml:space="preserve">, o en su defecto, firmas legalizadas, de ser el caso, </w:t>
      </w:r>
      <w:r w:rsidR="002D5773" w:rsidRPr="00710D28">
        <w:rPr>
          <w:rFonts w:cs="Arial"/>
          <w:i w:val="0"/>
          <w:lang w:val="es-PE"/>
        </w:rPr>
        <w:t>conforme a lo establecido en el literal d) del numeral 69.1 del artículo 69 del Reglamento</w:t>
      </w:r>
      <w:r w:rsidR="001474E4" w:rsidRPr="00710D28">
        <w:rPr>
          <w:rFonts w:cs="Arial"/>
          <w:i w:val="0"/>
        </w:rPr>
        <w:t xml:space="preserve">. La promesa de consorcio debe </w:t>
      </w:r>
      <w:r w:rsidR="00D60A0C" w:rsidRPr="00710D28">
        <w:rPr>
          <w:rFonts w:cs="Arial"/>
          <w:i w:val="0"/>
          <w:lang w:val="es-PE"/>
        </w:rPr>
        <w:t>consignar</w:t>
      </w:r>
      <w:r w:rsidR="0086065C" w:rsidRPr="00710D28">
        <w:rPr>
          <w:rFonts w:cs="Arial"/>
          <w:i w:val="0"/>
          <w:lang w:val="es-PE"/>
        </w:rPr>
        <w:t xml:space="preserve">, como </w:t>
      </w:r>
      <w:r w:rsidR="002A0980" w:rsidRPr="00710D28">
        <w:rPr>
          <w:rFonts w:cs="Arial"/>
          <w:i w:val="0"/>
          <w:lang w:val="es-PE"/>
        </w:rPr>
        <w:t>mínimo,</w:t>
      </w:r>
      <w:r w:rsidR="001474E4" w:rsidRPr="00710D28">
        <w:rPr>
          <w:rFonts w:cs="Arial"/>
          <w:i w:val="0"/>
        </w:rPr>
        <w:t xml:space="preserve"> </w:t>
      </w:r>
      <w:r w:rsidR="00045631" w:rsidRPr="00710D28">
        <w:rPr>
          <w:rFonts w:cs="Arial"/>
          <w:i w:val="0"/>
        </w:rPr>
        <w:t>l</w:t>
      </w:r>
      <w:r w:rsidRPr="00710D28">
        <w:rPr>
          <w:rFonts w:cs="Arial"/>
          <w:i w:val="0"/>
        </w:rPr>
        <w:t xml:space="preserve">o </w:t>
      </w:r>
      <w:r w:rsidR="00DC43BB" w:rsidRPr="00710D28">
        <w:rPr>
          <w:rFonts w:cs="Arial"/>
          <w:i w:val="0"/>
        </w:rPr>
        <w:t>siguiente</w:t>
      </w:r>
      <w:r w:rsidRPr="00710D28">
        <w:rPr>
          <w:rFonts w:cs="Arial"/>
          <w:i w:val="0"/>
        </w:rPr>
        <w:t>:</w:t>
      </w:r>
    </w:p>
    <w:p w14:paraId="338EF7F5" w14:textId="79B24AC0" w:rsidR="00045631" w:rsidRPr="00710D28" w:rsidRDefault="00045631" w:rsidP="002F6D30">
      <w:pPr>
        <w:pStyle w:val="Prrafodelista"/>
        <w:ind w:left="1009"/>
        <w:jc w:val="both"/>
        <w:rPr>
          <w:rFonts w:ascii="Arial" w:hAnsi="Arial" w:cs="Arial"/>
          <w:sz w:val="20"/>
          <w:szCs w:val="20"/>
          <w:lang w:val="es-ES" w:eastAsia="es-ES"/>
        </w:rPr>
      </w:pPr>
      <w:r w:rsidRPr="00710D28">
        <w:rPr>
          <w:rFonts w:ascii="Arial" w:hAnsi="Arial" w:cs="Arial"/>
          <w:sz w:val="20"/>
          <w:szCs w:val="20"/>
          <w:lang w:val="es-ES" w:eastAsia="es-ES"/>
        </w:rPr>
        <w:t xml:space="preserve"> </w:t>
      </w:r>
    </w:p>
    <w:p w14:paraId="10E68669" w14:textId="5ADE3490" w:rsidR="004E07C7" w:rsidRPr="00710D28" w:rsidRDefault="007D72B5" w:rsidP="007626B9">
      <w:pPr>
        <w:pStyle w:val="Prrafodelista"/>
        <w:numPr>
          <w:ilvl w:val="1"/>
          <w:numId w:val="26"/>
        </w:numPr>
        <w:ind w:left="1276" w:hanging="284"/>
        <w:jc w:val="both"/>
        <w:rPr>
          <w:rFonts w:ascii="Arial" w:hAnsi="Arial" w:cs="Arial"/>
          <w:sz w:val="20"/>
          <w:szCs w:val="20"/>
          <w:lang w:val="es-ES" w:eastAsia="es-ES"/>
        </w:rPr>
      </w:pPr>
      <w:r w:rsidRPr="00710D28">
        <w:rPr>
          <w:rFonts w:ascii="Arial" w:hAnsi="Arial" w:cs="Arial"/>
          <w:sz w:val="20"/>
          <w:szCs w:val="20"/>
          <w:lang w:val="es-ES" w:eastAsia="es-ES"/>
        </w:rPr>
        <w:t>La identificación de los integrantes del consorcio. Se debe precisar el nombre completo o la denominación o razón social de los integrantes del consorcio, según corresponda.</w:t>
      </w:r>
    </w:p>
    <w:p w14:paraId="5FC5C52F" w14:textId="7F67AF39" w:rsidR="004E07C7" w:rsidRPr="00710D28" w:rsidRDefault="007D72B5" w:rsidP="007626B9">
      <w:pPr>
        <w:pStyle w:val="Prrafodelista"/>
        <w:numPr>
          <w:ilvl w:val="1"/>
          <w:numId w:val="26"/>
        </w:numPr>
        <w:ind w:left="1276" w:hanging="284"/>
        <w:jc w:val="both"/>
        <w:rPr>
          <w:iCs/>
          <w:lang w:val="es-ES" w:eastAsia="es-ES"/>
        </w:rPr>
      </w:pPr>
      <w:r w:rsidRPr="00710D28">
        <w:rPr>
          <w:rFonts w:ascii="Arial" w:hAnsi="Arial" w:cs="Arial"/>
          <w:iCs/>
          <w:sz w:val="20"/>
          <w:lang w:val="es-ES" w:eastAsia="es-ES"/>
        </w:rPr>
        <w:t xml:space="preserve">La designación del representante común de consorcio. </w:t>
      </w:r>
    </w:p>
    <w:p w14:paraId="06D7E3E5" w14:textId="1E0919BE" w:rsidR="004E07C7" w:rsidRPr="00710D28" w:rsidRDefault="007D72B5" w:rsidP="007626B9">
      <w:pPr>
        <w:pStyle w:val="Prrafodelista"/>
        <w:numPr>
          <w:ilvl w:val="1"/>
          <w:numId w:val="26"/>
        </w:numPr>
        <w:ind w:left="1276" w:hanging="284"/>
        <w:rPr>
          <w:iCs/>
          <w:lang w:val="es-ES" w:eastAsia="es-ES"/>
        </w:rPr>
      </w:pPr>
      <w:r w:rsidRPr="00710D28">
        <w:rPr>
          <w:rFonts w:ascii="Arial" w:hAnsi="Arial" w:cs="Arial"/>
          <w:iCs/>
          <w:sz w:val="20"/>
          <w:lang w:val="es-ES" w:eastAsia="es-ES"/>
        </w:rPr>
        <w:t>El domicilio común del consorcio.</w:t>
      </w:r>
    </w:p>
    <w:p w14:paraId="6B9033EC" w14:textId="04E775C1" w:rsidR="004E07C7" w:rsidRPr="00710D28" w:rsidRDefault="004E07C7" w:rsidP="007626B9">
      <w:pPr>
        <w:pStyle w:val="Prrafodelista"/>
        <w:numPr>
          <w:ilvl w:val="1"/>
          <w:numId w:val="26"/>
        </w:numPr>
        <w:ind w:left="1276" w:hanging="284"/>
        <w:jc w:val="both"/>
        <w:rPr>
          <w:rFonts w:ascii="Arial" w:hAnsi="Arial" w:cs="Arial"/>
          <w:iCs/>
          <w:sz w:val="20"/>
          <w:lang w:val="es-ES" w:eastAsia="es-ES"/>
        </w:rPr>
      </w:pPr>
      <w:r w:rsidRPr="00710D28">
        <w:rPr>
          <w:rFonts w:ascii="Arial" w:hAnsi="Arial" w:cs="Arial"/>
          <w:iCs/>
          <w:sz w:val="20"/>
          <w:lang w:val="es-ES" w:eastAsia="es-ES"/>
        </w:rPr>
        <w:t xml:space="preserve">El correo electrónico común del consorcio, al cual se </w:t>
      </w:r>
      <w:r w:rsidR="00854F82" w:rsidRPr="00710D28">
        <w:rPr>
          <w:rFonts w:ascii="Arial" w:hAnsi="Arial" w:cs="Arial"/>
          <w:iCs/>
          <w:sz w:val="20"/>
          <w:lang w:val="es-ES" w:eastAsia="es-ES"/>
        </w:rPr>
        <w:t>dirigirán</w:t>
      </w:r>
      <w:r w:rsidRPr="00710D28">
        <w:rPr>
          <w:rFonts w:ascii="Arial" w:hAnsi="Arial" w:cs="Arial"/>
          <w:iCs/>
          <w:sz w:val="20"/>
          <w:lang w:val="es-ES" w:eastAsia="es-ES"/>
        </w:rPr>
        <w:t xml:space="preserve"> todas las comunicaciones remitidas por la entidad contratante al consorcio durante el proceso de contratación, siendo éste el único válido para todos los efectos.</w:t>
      </w:r>
    </w:p>
    <w:p w14:paraId="514B1DCA" w14:textId="154A2F34" w:rsidR="004E07C7" w:rsidRPr="00710D28" w:rsidRDefault="007D72B5" w:rsidP="007626B9">
      <w:pPr>
        <w:pStyle w:val="Prrafodelista"/>
        <w:numPr>
          <w:ilvl w:val="1"/>
          <w:numId w:val="26"/>
        </w:numPr>
        <w:ind w:left="1276" w:hanging="284"/>
        <w:jc w:val="both"/>
        <w:rPr>
          <w:rFonts w:ascii="Arial" w:hAnsi="Arial" w:cs="Arial"/>
          <w:iCs/>
          <w:sz w:val="20"/>
          <w:lang w:val="es-ES" w:eastAsia="es-ES"/>
        </w:rPr>
      </w:pPr>
      <w:r w:rsidRPr="00710D28">
        <w:rPr>
          <w:rFonts w:ascii="Arial" w:hAnsi="Arial" w:cs="Arial"/>
          <w:iCs/>
          <w:sz w:val="20"/>
          <w:lang w:val="es-ES" w:eastAsia="es-ES"/>
        </w:rPr>
        <w:t xml:space="preserve">Las obligaciones que correspondan a cada uno de los integrantes del consorcio. </w:t>
      </w:r>
    </w:p>
    <w:p w14:paraId="22031BE4" w14:textId="5A018A9F" w:rsidR="007D72B5" w:rsidRPr="00710D28" w:rsidRDefault="007D72B5" w:rsidP="007626B9">
      <w:pPr>
        <w:pStyle w:val="Prrafodelista"/>
        <w:numPr>
          <w:ilvl w:val="1"/>
          <w:numId w:val="26"/>
        </w:numPr>
        <w:ind w:left="1276" w:hanging="284"/>
        <w:jc w:val="both"/>
        <w:rPr>
          <w:rFonts w:ascii="Arial" w:hAnsi="Arial" w:cs="Arial"/>
          <w:iCs/>
          <w:sz w:val="20"/>
          <w:lang w:val="es-ES" w:eastAsia="es-ES"/>
        </w:rPr>
      </w:pPr>
      <w:r w:rsidRPr="00710D28">
        <w:rPr>
          <w:rFonts w:ascii="Arial" w:hAnsi="Arial" w:cs="Arial"/>
          <w:iCs/>
          <w:sz w:val="20"/>
          <w:lang w:val="es-ES" w:eastAsia="es-ES"/>
        </w:rPr>
        <w:t>El porcentaje</w:t>
      </w:r>
      <w:r w:rsidR="00A0141F" w:rsidRPr="00710D28">
        <w:rPr>
          <w:rFonts w:ascii="Arial" w:hAnsi="Arial" w:cs="Arial"/>
          <w:iCs/>
          <w:sz w:val="20"/>
          <w:lang w:val="es-ES" w:eastAsia="es-ES"/>
        </w:rPr>
        <w:t xml:space="preserve"> del total</w:t>
      </w:r>
      <w:r w:rsidRPr="00710D28">
        <w:rPr>
          <w:rFonts w:ascii="Arial" w:hAnsi="Arial" w:cs="Arial"/>
          <w:iCs/>
          <w:sz w:val="20"/>
          <w:lang w:val="es-ES" w:eastAsia="es-ES"/>
        </w:rPr>
        <w:t xml:space="preserve"> de las obligaciones de cada uno de los integrantes</w:t>
      </w:r>
      <w:r w:rsidR="00A0141F" w:rsidRPr="00710D28">
        <w:rPr>
          <w:rFonts w:ascii="Arial" w:hAnsi="Arial" w:cs="Arial"/>
          <w:iCs/>
          <w:sz w:val="20"/>
          <w:lang w:val="es-ES" w:eastAsia="es-ES"/>
        </w:rPr>
        <w:t xml:space="preserve">, </w:t>
      </w:r>
      <w:r w:rsidRPr="00710D28">
        <w:rPr>
          <w:rFonts w:ascii="Arial" w:hAnsi="Arial" w:cs="Arial"/>
          <w:iCs/>
          <w:sz w:val="20"/>
          <w:lang w:val="es-ES" w:eastAsia="es-ES"/>
        </w:rPr>
        <w:t>respecto del objeto del contrato. Dicho porcentaje debe ser expresado en número entero, sin decimales</w:t>
      </w:r>
      <w:r w:rsidR="004E07C7" w:rsidRPr="00710D28">
        <w:rPr>
          <w:rFonts w:ascii="Arial" w:hAnsi="Arial" w:cs="Arial"/>
          <w:iCs/>
          <w:sz w:val="20"/>
          <w:lang w:val="es-ES" w:eastAsia="es-ES"/>
        </w:rPr>
        <w:t>.</w:t>
      </w:r>
    </w:p>
    <w:p w14:paraId="6B8B268A" w14:textId="6E12B456" w:rsidR="00366A92" w:rsidRPr="00710D28" w:rsidRDefault="00366A92" w:rsidP="001A2092">
      <w:pPr>
        <w:jc w:val="both"/>
        <w:rPr>
          <w:rFonts w:ascii="Arial" w:hAnsi="Arial" w:cs="Arial"/>
          <w:iCs/>
          <w:sz w:val="20"/>
          <w:lang w:val="es-ES" w:eastAsia="es-ES"/>
        </w:rPr>
      </w:pPr>
    </w:p>
    <w:p w14:paraId="51FBFE88" w14:textId="4093833C" w:rsidR="0071563C" w:rsidRPr="00710D28" w:rsidRDefault="0071563C" w:rsidP="00F77FEA">
      <w:pPr>
        <w:pStyle w:val="Sangra3detindependiente"/>
        <w:widowControl w:val="0"/>
        <w:numPr>
          <w:ilvl w:val="2"/>
          <w:numId w:val="74"/>
        </w:numPr>
        <w:tabs>
          <w:tab w:val="left" w:pos="993"/>
        </w:tabs>
        <w:jc w:val="both"/>
        <w:rPr>
          <w:rFonts w:cs="Arial"/>
          <w:i w:val="0"/>
          <w:iCs/>
        </w:rPr>
      </w:pPr>
      <w:r w:rsidRPr="00710D28">
        <w:rPr>
          <w:rFonts w:cs="Arial"/>
          <w:i w:val="0"/>
          <w:iCs/>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123829BB" w14:textId="77777777" w:rsidR="002F6D30" w:rsidRPr="00710D28" w:rsidRDefault="002F6D30" w:rsidP="002F6D30">
      <w:pPr>
        <w:pStyle w:val="Prrafodelista"/>
        <w:ind w:left="1009"/>
        <w:jc w:val="both"/>
        <w:rPr>
          <w:rFonts w:ascii="Arial" w:hAnsi="Arial" w:cs="Arial"/>
          <w:iCs/>
          <w:sz w:val="20"/>
          <w:lang w:val="es-ES" w:eastAsia="es-ES"/>
        </w:rPr>
      </w:pPr>
    </w:p>
    <w:p w14:paraId="316D9BF5" w14:textId="12946C47" w:rsidR="002F6D30" w:rsidRPr="00710D28" w:rsidRDefault="00366A92" w:rsidP="00F77FEA">
      <w:pPr>
        <w:pStyle w:val="Sangra3detindependiente"/>
        <w:widowControl w:val="0"/>
        <w:numPr>
          <w:ilvl w:val="2"/>
          <w:numId w:val="74"/>
        </w:numPr>
        <w:tabs>
          <w:tab w:val="left" w:pos="993"/>
        </w:tabs>
        <w:jc w:val="both"/>
        <w:rPr>
          <w:rFonts w:cs="Arial"/>
          <w:i w:val="0"/>
        </w:rPr>
      </w:pPr>
      <w:r w:rsidRPr="00710D28">
        <w:rPr>
          <w:rFonts w:cs="Arial"/>
          <w:i w:val="0"/>
        </w:rPr>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w:t>
      </w:r>
      <w:r w:rsidR="00E929EB" w:rsidRPr="00710D28">
        <w:rPr>
          <w:rFonts w:cs="Arial"/>
          <w:i w:val="0"/>
        </w:rPr>
        <w:t xml:space="preserve">deben firmar </w:t>
      </w:r>
      <w:r w:rsidR="003D1B51" w:rsidRPr="00710D28">
        <w:rPr>
          <w:rFonts w:cs="Arial"/>
          <w:i w:val="0"/>
        </w:rPr>
        <w:t>(</w:t>
      </w:r>
      <w:r w:rsidR="00CC00C4" w:rsidRPr="00710D28">
        <w:rPr>
          <w:rFonts w:cs="Arial"/>
          <w:i w:val="0"/>
        </w:rPr>
        <w:t xml:space="preserve">mediante firmas legalizadas o firmas </w:t>
      </w:r>
      <w:r w:rsidR="78245082" w:rsidRPr="00710D28">
        <w:rPr>
          <w:rFonts w:cs="Arial"/>
          <w:i w:val="0"/>
        </w:rPr>
        <w:t>digitales</w:t>
      </w:r>
      <w:r w:rsidR="00C3130F" w:rsidRPr="00710D28">
        <w:rPr>
          <w:rFonts w:cs="Arial"/>
          <w:i w:val="0"/>
        </w:rPr>
        <w:t>)</w:t>
      </w:r>
      <w:r w:rsidR="00E929EB" w:rsidRPr="00710D28">
        <w:rPr>
          <w:rFonts w:cs="Arial"/>
          <w:i w:val="0"/>
        </w:rPr>
        <w:t xml:space="preserve"> el</w:t>
      </w:r>
      <w:r w:rsidR="00EA6A1A" w:rsidRPr="00710D28">
        <w:rPr>
          <w:rFonts w:cs="Arial"/>
          <w:i w:val="0"/>
        </w:rPr>
        <w:t xml:space="preserve"> documento </w:t>
      </w:r>
      <w:r w:rsidR="00276152" w:rsidRPr="00710D28">
        <w:rPr>
          <w:rFonts w:cs="Arial"/>
          <w:i w:val="0"/>
        </w:rPr>
        <w:t xml:space="preserve">en el que conste </w:t>
      </w:r>
      <w:r w:rsidR="00C75AEE" w:rsidRPr="00710D28">
        <w:rPr>
          <w:rFonts w:cs="Arial"/>
          <w:i w:val="0"/>
        </w:rPr>
        <w:t>el acuerdo</w:t>
      </w:r>
      <w:r w:rsidR="00E929EB" w:rsidRPr="00710D28">
        <w:rPr>
          <w:rFonts w:cs="Arial"/>
          <w:i w:val="0"/>
        </w:rPr>
        <w:t>, el cual surte efectos cuando es notificado a la entidad contratante.</w:t>
      </w:r>
    </w:p>
    <w:p w14:paraId="12EF22EA" w14:textId="77777777" w:rsidR="002F6D30" w:rsidRPr="00710D28" w:rsidRDefault="002F6D30" w:rsidP="002F6D30">
      <w:pPr>
        <w:jc w:val="both"/>
        <w:rPr>
          <w:rFonts w:ascii="Arial" w:hAnsi="Arial" w:cs="Arial"/>
          <w:iCs/>
          <w:sz w:val="20"/>
          <w:lang w:val="es-ES" w:eastAsia="es-ES"/>
        </w:rPr>
      </w:pPr>
    </w:p>
    <w:p w14:paraId="4DB2492C" w14:textId="184F0986" w:rsidR="002F6D30" w:rsidRPr="00710D28" w:rsidRDefault="003E63E4" w:rsidP="00F77FEA">
      <w:pPr>
        <w:pStyle w:val="Sangra3detindependiente"/>
        <w:widowControl w:val="0"/>
        <w:numPr>
          <w:ilvl w:val="2"/>
          <w:numId w:val="74"/>
        </w:numPr>
        <w:tabs>
          <w:tab w:val="left" w:pos="993"/>
        </w:tabs>
        <w:jc w:val="both"/>
        <w:rPr>
          <w:rFonts w:cs="Arial"/>
          <w:i w:val="0"/>
          <w:iCs/>
        </w:rPr>
      </w:pPr>
      <w:r w:rsidRPr="00710D28">
        <w:rPr>
          <w:rFonts w:cs="Arial"/>
          <w:i w:val="0"/>
          <w:iCs/>
        </w:rPr>
        <w:t>L</w:t>
      </w:r>
      <w:r w:rsidR="00555A14" w:rsidRPr="00710D28">
        <w:rPr>
          <w:rFonts w:cs="Arial"/>
          <w:i w:val="0"/>
          <w:iCs/>
        </w:rPr>
        <w:t>as declaraciones juradas, formatos o formularios previstos en las bases que conforman la oferta deben estar debidamente firmados por el representante común</w:t>
      </w:r>
      <w:r w:rsidR="00FE331F" w:rsidRPr="00710D28">
        <w:rPr>
          <w:rFonts w:cs="Arial"/>
          <w:i w:val="0"/>
          <w:iCs/>
        </w:rPr>
        <w:t xml:space="preserve">, </w:t>
      </w:r>
      <w:r w:rsidR="00555A14" w:rsidRPr="00710D28">
        <w:rPr>
          <w:rFonts w:cs="Arial"/>
          <w:i w:val="0"/>
          <w:iCs/>
        </w:rPr>
        <w:t>por todos los integrantes del consorcio</w:t>
      </w:r>
      <w:r w:rsidR="00FE331F" w:rsidRPr="00710D28">
        <w:rPr>
          <w:rFonts w:cs="Arial"/>
          <w:i w:val="0"/>
          <w:iCs/>
        </w:rPr>
        <w:t xml:space="preserve"> o de forma independiente por cada consorciado</w:t>
      </w:r>
      <w:r w:rsidR="00555A14" w:rsidRPr="00710D28">
        <w:rPr>
          <w:rFonts w:cs="Arial"/>
          <w:i w:val="0"/>
          <w:iCs/>
        </w:rPr>
        <w:t xml:space="preserve">, según corresponda (firma manuscrita o digital, según la Ley Nº 27269, Ley de Firmas y Certificados Digitales). </w:t>
      </w:r>
      <w:r w:rsidR="004E75CA" w:rsidRPr="00710D28">
        <w:rPr>
          <w:rFonts w:cs="Arial"/>
          <w:i w:val="0"/>
          <w:iCs/>
        </w:rPr>
        <w:t>En el caso de los documentos que deb</w:t>
      </w:r>
      <w:r w:rsidR="00555A14" w:rsidRPr="00710D28">
        <w:rPr>
          <w:rFonts w:cs="Arial"/>
          <w:i w:val="0"/>
          <w:iCs/>
        </w:rPr>
        <w:t>a</w:t>
      </w:r>
      <w:r w:rsidR="004E75CA" w:rsidRPr="00710D28">
        <w:rPr>
          <w:rFonts w:cs="Arial"/>
          <w:i w:val="0"/>
          <w:iCs/>
        </w:rPr>
        <w:t xml:space="preserve">n </w:t>
      </w:r>
      <w:r w:rsidR="00555A14" w:rsidRPr="00710D28">
        <w:rPr>
          <w:rFonts w:cs="Arial"/>
          <w:i w:val="0"/>
          <w:iCs/>
        </w:rPr>
        <w:t>suscribir todos los integrantes del consorcio</w:t>
      </w:r>
      <w:r w:rsidR="0071563C" w:rsidRPr="00710D28">
        <w:rPr>
          <w:rFonts w:cs="Arial"/>
          <w:i w:val="0"/>
          <w:iCs/>
        </w:rPr>
        <w:t xml:space="preserve">, </w:t>
      </w:r>
      <w:r w:rsidR="00555A14" w:rsidRPr="00710D28">
        <w:rPr>
          <w:rFonts w:cs="Arial"/>
          <w:i w:val="0"/>
          <w:iCs/>
        </w:rPr>
        <w:t>la firma es</w:t>
      </w:r>
      <w:r w:rsidR="0071563C" w:rsidRPr="00710D28">
        <w:rPr>
          <w:rFonts w:cs="Arial"/>
          <w:i w:val="0"/>
          <w:iCs/>
        </w:rPr>
        <w:t xml:space="preserve"> seguida de la razón social o denominación de cada uno de ellos. Lo mismo aplica </w:t>
      </w:r>
      <w:r w:rsidR="004E75CA" w:rsidRPr="00710D28">
        <w:rPr>
          <w:rFonts w:cs="Arial"/>
          <w:i w:val="0"/>
          <w:iCs/>
        </w:rPr>
        <w:t>en caso</w:t>
      </w:r>
      <w:r w:rsidR="0071563C" w:rsidRPr="00710D28">
        <w:rPr>
          <w:rFonts w:cs="Arial"/>
          <w:i w:val="0"/>
          <w:iCs/>
        </w:rPr>
        <w:t xml:space="preserve"> deban ser suscritos en forma independiente por cada integrante del consorcio, de acuerdo con lo establecido en los documentos del procedimiento de selección. En el caso de un consorcio integrado por una persona natural, basta que la persona natural indique debajo de su </w:t>
      </w:r>
      <w:r w:rsidR="00E8655D" w:rsidRPr="00710D28">
        <w:rPr>
          <w:rFonts w:cs="Arial"/>
          <w:i w:val="0"/>
          <w:iCs/>
        </w:rPr>
        <w:t>firma</w:t>
      </w:r>
      <w:r w:rsidR="0071563C" w:rsidRPr="00710D28">
        <w:rPr>
          <w:rFonts w:cs="Arial"/>
          <w:i w:val="0"/>
          <w:iCs/>
        </w:rPr>
        <w:t>, sus nombres y apellidos completos.</w:t>
      </w:r>
    </w:p>
    <w:p w14:paraId="04DA81CD" w14:textId="77777777" w:rsidR="002F6D30" w:rsidRPr="00710D28" w:rsidRDefault="002F6D30" w:rsidP="002F6D30">
      <w:pPr>
        <w:pStyle w:val="Prrafodelista"/>
        <w:ind w:left="1009"/>
        <w:jc w:val="both"/>
        <w:rPr>
          <w:rFonts w:ascii="Arial" w:hAnsi="Arial" w:cs="Arial"/>
          <w:iCs/>
          <w:sz w:val="20"/>
          <w:lang w:val="es-ES" w:eastAsia="es-ES"/>
        </w:rPr>
      </w:pPr>
    </w:p>
    <w:p w14:paraId="5EC28AE8" w14:textId="08BAF290" w:rsidR="00E929EB" w:rsidRPr="00710D28" w:rsidRDefault="00E929EB" w:rsidP="00750F42">
      <w:pPr>
        <w:pStyle w:val="Sangra3detindependiente"/>
        <w:widowControl w:val="0"/>
        <w:numPr>
          <w:ilvl w:val="2"/>
          <w:numId w:val="74"/>
        </w:numPr>
        <w:tabs>
          <w:tab w:val="left" w:pos="993"/>
        </w:tabs>
        <w:jc w:val="both"/>
        <w:rPr>
          <w:rFonts w:cs="Arial"/>
          <w:i w:val="0"/>
          <w:iCs/>
        </w:rPr>
      </w:pPr>
      <w:r w:rsidRPr="00710D28">
        <w:rPr>
          <w:rFonts w:cs="Arial"/>
          <w:i w:val="0"/>
          <w:iCs/>
        </w:rPr>
        <w:t>La acreditación de</w:t>
      </w:r>
      <w:r w:rsidR="00B33545" w:rsidRPr="00710D28">
        <w:rPr>
          <w:rFonts w:cs="Arial"/>
          <w:i w:val="0"/>
          <w:iCs/>
        </w:rPr>
        <w:t>l requisito de calificación de</w:t>
      </w:r>
      <w:r w:rsidRPr="00710D28">
        <w:rPr>
          <w:rFonts w:cs="Arial"/>
          <w:i w:val="0"/>
          <w:iCs/>
        </w:rPr>
        <w:t xml:space="preserve"> la experiencia del postor se realiza en base a la documentación aportada por los integrantes del consorcio que se hubieran comprometido a ejecutar conjuntamente las obligaciones vinculadas directamente </w:t>
      </w:r>
      <w:r w:rsidR="006E44E3" w:rsidRPr="00710D28">
        <w:rPr>
          <w:rFonts w:cs="Arial"/>
          <w:i w:val="0"/>
          <w:iCs/>
        </w:rPr>
        <w:t>con e</w:t>
      </w:r>
      <w:r w:rsidRPr="00710D28">
        <w:rPr>
          <w:rFonts w:cs="Arial"/>
          <w:i w:val="0"/>
          <w:iCs/>
        </w:rPr>
        <w:t>l objeto materia de la contratación, de acuerdo con lo declarado en la promesa de consorcio. Para ello se debe seguir los siguientes pasos:</w:t>
      </w:r>
    </w:p>
    <w:p w14:paraId="6857C956" w14:textId="77777777" w:rsidR="00E929EB" w:rsidRPr="00710D28" w:rsidRDefault="00E929EB" w:rsidP="002F6D30">
      <w:pPr>
        <w:pStyle w:val="Prrafodelista"/>
        <w:ind w:left="1009"/>
        <w:jc w:val="both"/>
        <w:rPr>
          <w:rFonts w:ascii="Arial" w:hAnsi="Arial" w:cs="Arial"/>
          <w:iCs/>
          <w:sz w:val="20"/>
          <w:lang w:val="es-ES" w:eastAsia="es-ES"/>
        </w:rPr>
      </w:pPr>
    </w:p>
    <w:p w14:paraId="0AD3C708" w14:textId="2FC2DB85" w:rsidR="00E929EB" w:rsidRPr="00710D28" w:rsidRDefault="00E929EB" w:rsidP="007626B9">
      <w:pPr>
        <w:pStyle w:val="Prrafodelista"/>
        <w:numPr>
          <w:ilvl w:val="1"/>
          <w:numId w:val="28"/>
        </w:numPr>
        <w:ind w:left="1276" w:hanging="284"/>
        <w:jc w:val="both"/>
        <w:rPr>
          <w:rFonts w:ascii="Arial" w:hAnsi="Arial" w:cs="Arial"/>
          <w:iCs/>
          <w:sz w:val="20"/>
          <w:lang w:val="es-ES" w:eastAsia="es-ES"/>
        </w:rPr>
      </w:pPr>
      <w:r w:rsidRPr="00710D28">
        <w:rPr>
          <w:rFonts w:ascii="Arial" w:hAnsi="Arial" w:cs="Arial"/>
          <w:iCs/>
          <w:sz w:val="20"/>
          <w:lang w:val="es-ES" w:eastAsia="es-ES"/>
        </w:rPr>
        <w:lastRenderedPageBreak/>
        <w:t>Primer paso: obtener el monto de facturación por cada integrante del consorcio</w:t>
      </w:r>
      <w:r w:rsidR="004F4CA0" w:rsidRPr="00710D28">
        <w:rPr>
          <w:rFonts w:ascii="Arial" w:hAnsi="Arial" w:cs="Arial"/>
          <w:iCs/>
          <w:sz w:val="20"/>
          <w:lang w:val="es-ES" w:eastAsia="es-ES"/>
        </w:rPr>
        <w:t>, el cual</w:t>
      </w:r>
      <w:r w:rsidRPr="00710D28">
        <w:rPr>
          <w:rFonts w:ascii="Arial" w:hAnsi="Arial" w:cs="Arial"/>
          <w:iCs/>
          <w:sz w:val="20"/>
          <w:lang w:val="es-ES" w:eastAsia="es-ES"/>
        </w:rPr>
        <w:t xml:space="preserve"> se obtiene de la sumatoria de montos facturados por éste que, a criterio del evaluador han sido acreditados conforme a las bases, correspondiente a las contrataciones ejecutadas en forma individual y/o consorcio.</w:t>
      </w:r>
    </w:p>
    <w:p w14:paraId="798728C3" w14:textId="77777777" w:rsidR="00E929EB" w:rsidRPr="00710D28" w:rsidRDefault="00E929EB" w:rsidP="00B0172C">
      <w:pPr>
        <w:pStyle w:val="Prrafodelista"/>
        <w:ind w:left="1276" w:hanging="284"/>
        <w:jc w:val="both"/>
        <w:rPr>
          <w:rFonts w:ascii="Arial" w:hAnsi="Arial" w:cs="Arial"/>
          <w:iCs/>
          <w:sz w:val="20"/>
          <w:lang w:val="es-ES" w:eastAsia="es-ES"/>
        </w:rPr>
      </w:pPr>
    </w:p>
    <w:p w14:paraId="5133BD25" w14:textId="76C1468F" w:rsidR="00E929EB" w:rsidRPr="00710D28" w:rsidRDefault="00E929EB" w:rsidP="673D4761">
      <w:pPr>
        <w:pStyle w:val="Prrafodelista"/>
        <w:ind w:left="1276"/>
        <w:jc w:val="both"/>
        <w:rPr>
          <w:rFonts w:ascii="Arial" w:hAnsi="Arial" w:cs="Arial"/>
          <w:sz w:val="20"/>
          <w:szCs w:val="20"/>
          <w:lang w:val="es-ES" w:eastAsia="es-ES"/>
        </w:rPr>
      </w:pPr>
      <w:r w:rsidRPr="673D4761">
        <w:rPr>
          <w:rFonts w:ascii="Arial" w:hAnsi="Arial" w:cs="Arial"/>
          <w:sz w:val="20"/>
          <w:szCs w:val="20"/>
          <w:lang w:val="es-ES" w:eastAsia="es-ES"/>
        </w:rPr>
        <w:t xml:space="preserve">En caso un integrante del consorcio presente facturación de contrataciones ejecutadas en consorcio, se considera el monto que corresponda al porcentaje de las obligaciones del referido integrante </w:t>
      </w:r>
      <w:r w:rsidR="29FB82D9" w:rsidRPr="673D4761">
        <w:rPr>
          <w:rFonts w:ascii="Arial" w:hAnsi="Arial" w:cs="Arial"/>
          <w:sz w:val="20"/>
          <w:szCs w:val="20"/>
          <w:lang w:val="es-ES" w:eastAsia="es-ES"/>
        </w:rPr>
        <w:t xml:space="preserve">del </w:t>
      </w:r>
      <w:r w:rsidRPr="673D4761">
        <w:rPr>
          <w:rFonts w:ascii="Arial" w:hAnsi="Arial" w:cs="Arial"/>
          <w:sz w:val="20"/>
          <w:szCs w:val="20"/>
          <w:lang w:val="es-ES" w:eastAsia="es-ES"/>
        </w:rPr>
        <w:t>consorcio. Este porcentaje debe estar consignado expresamente en la promesa o en el contrato de consorcio, de lo contrario, no se considera la experiencia ofertada en consorcio.</w:t>
      </w:r>
    </w:p>
    <w:p w14:paraId="48EC1B78" w14:textId="77777777" w:rsidR="00E929EB" w:rsidRPr="00710D28" w:rsidRDefault="00E929EB" w:rsidP="00B0172C">
      <w:pPr>
        <w:pStyle w:val="Prrafodelista"/>
        <w:ind w:left="1276" w:hanging="284"/>
        <w:jc w:val="both"/>
        <w:rPr>
          <w:rFonts w:ascii="Arial" w:hAnsi="Arial" w:cs="Arial"/>
          <w:iCs/>
          <w:sz w:val="20"/>
          <w:lang w:val="es-ES" w:eastAsia="es-ES"/>
        </w:rPr>
      </w:pPr>
    </w:p>
    <w:p w14:paraId="24E69B12" w14:textId="77777777" w:rsidR="00E929EB" w:rsidRPr="00710D28" w:rsidRDefault="00E929EB" w:rsidP="007626B9">
      <w:pPr>
        <w:pStyle w:val="Prrafodelista"/>
        <w:numPr>
          <w:ilvl w:val="1"/>
          <w:numId w:val="28"/>
        </w:numPr>
        <w:ind w:left="1276" w:hanging="284"/>
        <w:jc w:val="both"/>
        <w:rPr>
          <w:rFonts w:ascii="Arial" w:hAnsi="Arial" w:cs="Arial"/>
          <w:iCs/>
          <w:sz w:val="20"/>
          <w:lang w:val="es-ES" w:eastAsia="es-ES"/>
        </w:rPr>
      </w:pPr>
      <w:r w:rsidRPr="00710D28">
        <w:rPr>
          <w:rFonts w:ascii="Arial" w:hAnsi="Arial" w:cs="Arial"/>
          <w:iCs/>
          <w:sz w:val="20"/>
          <w:lang w:val="es-ES" w:eastAsia="es-ES"/>
        </w:rPr>
        <w:t>Segundo paso: verificar que el integrante del consorcio que acredita la mayor experiencia cumpla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3DD7B82A" w14:textId="77777777" w:rsidR="00E929EB" w:rsidRPr="00710D28" w:rsidRDefault="00E929EB" w:rsidP="00B0172C">
      <w:pPr>
        <w:ind w:left="1276" w:hanging="284"/>
        <w:jc w:val="both"/>
        <w:rPr>
          <w:rFonts w:ascii="Arial" w:hAnsi="Arial" w:cs="Arial"/>
          <w:iCs/>
          <w:sz w:val="20"/>
          <w:lang w:val="es-ES" w:eastAsia="es-ES"/>
        </w:rPr>
      </w:pPr>
    </w:p>
    <w:p w14:paraId="17C0E6B2" w14:textId="77777777" w:rsidR="00E929EB" w:rsidRPr="00710D28" w:rsidRDefault="00E929EB" w:rsidP="007626B9">
      <w:pPr>
        <w:pStyle w:val="Prrafodelista"/>
        <w:numPr>
          <w:ilvl w:val="1"/>
          <w:numId w:val="28"/>
        </w:numPr>
        <w:ind w:left="1276" w:hanging="284"/>
        <w:jc w:val="both"/>
        <w:rPr>
          <w:rFonts w:ascii="Arial" w:hAnsi="Arial" w:cs="Arial"/>
          <w:iCs/>
          <w:sz w:val="20"/>
          <w:lang w:val="es-ES" w:eastAsia="es-ES"/>
        </w:rPr>
      </w:pPr>
      <w:r w:rsidRPr="00710D28">
        <w:rPr>
          <w:rFonts w:ascii="Arial" w:hAnsi="Arial" w:cs="Arial"/>
          <w:iCs/>
          <w:sz w:val="20"/>
          <w:lang w:val="es-ES" w:eastAsia="es-ES"/>
        </w:rPr>
        <w:t>Tercer paso: sumatoria de experiencia de los consorciados. Para obtener la experiencia del consorcio se suma el monto de facturación aportado por cada integrante que cumple con lo señalado previamente.</w:t>
      </w:r>
    </w:p>
    <w:p w14:paraId="5E5F006C" w14:textId="77777777" w:rsidR="00E929EB" w:rsidRPr="00710D28" w:rsidRDefault="00E929EB" w:rsidP="002F6D30">
      <w:pPr>
        <w:pStyle w:val="Prrafodelista"/>
        <w:ind w:left="1009"/>
        <w:jc w:val="both"/>
        <w:rPr>
          <w:rFonts w:ascii="Arial" w:hAnsi="Arial" w:cs="Arial"/>
          <w:iCs/>
          <w:sz w:val="20"/>
          <w:lang w:val="es-ES" w:eastAsia="es-ES"/>
        </w:rPr>
      </w:pPr>
    </w:p>
    <w:p w14:paraId="7DA00D31" w14:textId="77777777" w:rsidR="00E929EB" w:rsidRPr="00710D28" w:rsidRDefault="00E929EB" w:rsidP="00750F42">
      <w:pPr>
        <w:pStyle w:val="Sangra3detindependiente"/>
        <w:widowControl w:val="0"/>
        <w:numPr>
          <w:ilvl w:val="2"/>
          <w:numId w:val="74"/>
        </w:numPr>
        <w:tabs>
          <w:tab w:val="left" w:pos="993"/>
        </w:tabs>
        <w:jc w:val="both"/>
        <w:rPr>
          <w:rFonts w:cs="Arial"/>
          <w:i w:val="0"/>
          <w:iCs/>
        </w:rPr>
      </w:pPr>
      <w:r w:rsidRPr="00710D28">
        <w:rPr>
          <w:rFonts w:cs="Arial"/>
          <w:i w:val="0"/>
          <w:iCs/>
        </w:rPr>
        <w:t>Para calificar la experiencia del postor no se toma en cuenta la documentación presentada por el o los consorciados que asumen las obligaciones referidas a las siguientes actividades:</w:t>
      </w:r>
    </w:p>
    <w:p w14:paraId="00270877" w14:textId="77777777" w:rsidR="00E929EB" w:rsidRPr="00710D28" w:rsidRDefault="00E929EB" w:rsidP="002F6D30">
      <w:pPr>
        <w:pStyle w:val="Prrafodelista"/>
        <w:ind w:left="1009"/>
        <w:jc w:val="both"/>
        <w:rPr>
          <w:rFonts w:ascii="Arial" w:hAnsi="Arial" w:cs="Arial"/>
          <w:iCs/>
          <w:sz w:val="20"/>
          <w:lang w:val="es-ES" w:eastAsia="es-ES"/>
        </w:rPr>
      </w:pPr>
    </w:p>
    <w:p w14:paraId="747C73DA" w14:textId="1B6911F2" w:rsidR="00E929EB" w:rsidRPr="00710D28" w:rsidRDefault="00E929EB" w:rsidP="007626B9">
      <w:pPr>
        <w:pStyle w:val="Prrafodelista"/>
        <w:numPr>
          <w:ilvl w:val="0"/>
          <w:numId w:val="29"/>
        </w:numPr>
        <w:ind w:left="1701" w:hanging="284"/>
        <w:jc w:val="both"/>
        <w:rPr>
          <w:rFonts w:ascii="Arial" w:hAnsi="Arial" w:cs="Arial"/>
          <w:iCs/>
          <w:sz w:val="20"/>
          <w:lang w:val="es-ES" w:eastAsia="es-ES"/>
        </w:rPr>
      </w:pPr>
      <w:r w:rsidRPr="00710D28">
        <w:rPr>
          <w:rFonts w:ascii="Arial" w:hAnsi="Arial" w:cs="Arial"/>
          <w:iCs/>
          <w:sz w:val="20"/>
          <w:lang w:val="es-ES" w:eastAsia="es-ES"/>
        </w:rPr>
        <w:t>Actividades de carácter administrativo o de gestión como facturación, financiamiento, aporte de garantías, entre otras.</w:t>
      </w:r>
    </w:p>
    <w:p w14:paraId="65755BFE" w14:textId="77777777" w:rsidR="00E929EB" w:rsidRPr="00710D28" w:rsidRDefault="00E929EB" w:rsidP="00B0172C">
      <w:pPr>
        <w:pStyle w:val="Prrafodelista"/>
        <w:ind w:left="1701" w:hanging="284"/>
        <w:jc w:val="both"/>
        <w:rPr>
          <w:rFonts w:ascii="Arial" w:hAnsi="Arial" w:cs="Arial"/>
          <w:iCs/>
          <w:sz w:val="20"/>
          <w:lang w:val="es-ES" w:eastAsia="es-ES"/>
        </w:rPr>
      </w:pPr>
    </w:p>
    <w:p w14:paraId="625719C8" w14:textId="1796D9DF" w:rsidR="00E929EB" w:rsidRPr="00710D28" w:rsidRDefault="001E27B2" w:rsidP="00B0172C">
      <w:pPr>
        <w:pStyle w:val="Prrafodelista"/>
        <w:ind w:left="1701" w:hanging="284"/>
        <w:jc w:val="both"/>
        <w:rPr>
          <w:rFonts w:ascii="Arial" w:hAnsi="Arial" w:cs="Arial"/>
          <w:iCs/>
          <w:sz w:val="20"/>
          <w:lang w:val="es-ES" w:eastAsia="es-ES"/>
        </w:rPr>
      </w:pPr>
      <w:r w:rsidRPr="00710D28">
        <w:rPr>
          <w:rFonts w:ascii="Arial" w:hAnsi="Arial" w:cs="Arial"/>
          <w:iCs/>
          <w:sz w:val="20"/>
          <w:lang w:val="es-ES" w:eastAsia="es-ES"/>
        </w:rPr>
        <w:t xml:space="preserve">ii) </w:t>
      </w:r>
      <w:r w:rsidR="00E929EB" w:rsidRPr="00710D28">
        <w:rPr>
          <w:rFonts w:ascii="Arial" w:hAnsi="Arial" w:cs="Arial"/>
          <w:iCs/>
          <w:sz w:val="20"/>
          <w:lang w:val="es-ES" w:eastAsia="es-ES"/>
        </w:rPr>
        <w:t xml:space="preserve">Actividades relacionadas con asuntos de organización interna, tales como representación u otros aspectos que no se relacionan con la ejecución de las prestaciones, entre otras. </w:t>
      </w:r>
    </w:p>
    <w:p w14:paraId="4284E6D2" w14:textId="77777777" w:rsidR="00E929EB" w:rsidRPr="00710D28" w:rsidRDefault="00E929EB" w:rsidP="002F6D30">
      <w:pPr>
        <w:pStyle w:val="Prrafodelista"/>
        <w:ind w:left="1009"/>
        <w:jc w:val="both"/>
        <w:rPr>
          <w:rFonts w:ascii="Arial" w:hAnsi="Arial" w:cs="Arial"/>
          <w:iCs/>
          <w:sz w:val="20"/>
          <w:lang w:val="es-ES" w:eastAsia="es-ES"/>
        </w:rPr>
      </w:pPr>
    </w:p>
    <w:p w14:paraId="7F97E5F8" w14:textId="00D8C4EB" w:rsidR="00E929EB" w:rsidRPr="00710D28" w:rsidRDefault="00E929EB" w:rsidP="235915BE">
      <w:pPr>
        <w:pStyle w:val="Sangra3detindependiente"/>
        <w:widowControl w:val="0"/>
        <w:numPr>
          <w:ilvl w:val="2"/>
          <w:numId w:val="74"/>
        </w:numPr>
        <w:tabs>
          <w:tab w:val="left" w:pos="993"/>
        </w:tabs>
        <w:jc w:val="both"/>
        <w:rPr>
          <w:rFonts w:cs="Arial"/>
          <w:i w:val="0"/>
        </w:rPr>
      </w:pPr>
      <w:r w:rsidRPr="235915BE">
        <w:rPr>
          <w:rFonts w:cs="Arial"/>
          <w:i w:val="0"/>
        </w:rPr>
        <w:t xml:space="preserve">Tratándose de bienes, solo se consideran las obligaciones vinculadas directamente </w:t>
      </w:r>
      <w:r w:rsidR="6773C823" w:rsidRPr="235915BE">
        <w:rPr>
          <w:rFonts w:cs="Arial"/>
          <w:i w:val="0"/>
        </w:rPr>
        <w:t>con el</w:t>
      </w:r>
      <w:r w:rsidRPr="235915BE">
        <w:rPr>
          <w:rFonts w:cs="Arial"/>
          <w:i w:val="0"/>
        </w:rPr>
        <w:t xml:space="preserve"> objeto de la contratación, como la fabricación y/o comercialización. No corresponde considerar la experiencia presentada por los integrantes del consorcio que se obliguen a ejecutar las demás actividades de la cadena productiva y actividades accesorias, tales como el aporte de materias primas, combustible, infraestructura, transporte, envasado, almacenaje, entre otras.</w:t>
      </w:r>
    </w:p>
    <w:p w14:paraId="085CE488" w14:textId="77777777" w:rsidR="0056260B" w:rsidRPr="00710D28" w:rsidRDefault="0056260B" w:rsidP="0056260B">
      <w:pPr>
        <w:pStyle w:val="Sangra3detindependiente"/>
        <w:widowControl w:val="0"/>
        <w:ind w:left="709" w:firstLine="0"/>
        <w:jc w:val="both"/>
        <w:rPr>
          <w:rFonts w:cs="Arial"/>
          <w:i w:val="0"/>
          <w:iCs/>
        </w:rPr>
      </w:pPr>
    </w:p>
    <w:p w14:paraId="19F1DD76" w14:textId="6FB2A0FF" w:rsidR="0056260B" w:rsidRPr="00710D28" w:rsidRDefault="0056260B" w:rsidP="00750F42">
      <w:pPr>
        <w:pStyle w:val="Sangra3detindependiente"/>
        <w:widowControl w:val="0"/>
        <w:numPr>
          <w:ilvl w:val="2"/>
          <w:numId w:val="74"/>
        </w:numPr>
        <w:tabs>
          <w:tab w:val="left" w:pos="993"/>
        </w:tabs>
        <w:jc w:val="both"/>
        <w:rPr>
          <w:rFonts w:cs="Arial"/>
          <w:i w:val="0"/>
          <w:iCs/>
        </w:rPr>
      </w:pPr>
      <w:r w:rsidRPr="00710D28">
        <w:rPr>
          <w:rFonts w:cs="Arial"/>
          <w:i w:val="0"/>
          <w:iCs/>
        </w:rPr>
        <w:t>Los integrantes del consorcio son responsables</w:t>
      </w:r>
      <w:r w:rsidRPr="00710D28">
        <w:t xml:space="preserve"> </w:t>
      </w:r>
      <w:r w:rsidRPr="00710D28">
        <w:rPr>
          <w:rFonts w:cs="Arial"/>
          <w:i w:val="0"/>
          <w:iCs/>
        </w:rPr>
        <w:t xml:space="preserve">de que su inscripción en el RNP se encuentre vigente, así como </w:t>
      </w:r>
      <w:r w:rsidR="00DB0408" w:rsidRPr="00710D28">
        <w:rPr>
          <w:rFonts w:cs="Arial"/>
          <w:i w:val="0"/>
          <w:iCs/>
        </w:rPr>
        <w:t xml:space="preserve">de </w:t>
      </w:r>
      <w:r w:rsidRPr="00710D28">
        <w:rPr>
          <w:rFonts w:cs="Arial"/>
          <w:i w:val="0"/>
          <w:iCs/>
        </w:rPr>
        <w:t>no estar inhabilitado</w:t>
      </w:r>
      <w:r w:rsidR="000F12D0" w:rsidRPr="00710D28">
        <w:rPr>
          <w:rFonts w:cs="Arial"/>
          <w:i w:val="0"/>
          <w:iCs/>
        </w:rPr>
        <w:t>s</w:t>
      </w:r>
      <w:r w:rsidRPr="00710D28">
        <w:rPr>
          <w:rFonts w:cs="Arial"/>
          <w:i w:val="0"/>
          <w:iCs/>
        </w:rPr>
        <w:t xml:space="preserve"> o suspendido</w:t>
      </w:r>
      <w:r w:rsidR="002D5DE8" w:rsidRPr="00710D28">
        <w:rPr>
          <w:rFonts w:cs="Arial"/>
          <w:i w:val="0"/>
          <w:iCs/>
        </w:rPr>
        <w:t>s</w:t>
      </w:r>
      <w:r w:rsidRPr="00710D28">
        <w:rPr>
          <w:rFonts w:cs="Arial"/>
          <w:i w:val="0"/>
          <w:iCs/>
        </w:rPr>
        <w:t xml:space="preserve"> al registrarse como participantes, en la presentación de ofertas, </w:t>
      </w:r>
      <w:r w:rsidR="00DB0408" w:rsidRPr="00710D28">
        <w:rPr>
          <w:rFonts w:cs="Arial"/>
          <w:i w:val="0"/>
          <w:iCs/>
        </w:rPr>
        <w:t>a</w:t>
      </w:r>
      <w:r w:rsidRPr="00710D28">
        <w:rPr>
          <w:rFonts w:cs="Arial"/>
          <w:i w:val="0"/>
          <w:iCs/>
        </w:rPr>
        <w:t xml:space="preserve">l otorgamiento de la buena pro y </w:t>
      </w:r>
      <w:r w:rsidR="00DB0408" w:rsidRPr="00710D28">
        <w:rPr>
          <w:rFonts w:cs="Arial"/>
          <w:i w:val="0"/>
          <w:iCs/>
        </w:rPr>
        <w:t>a</w:t>
      </w:r>
      <w:r w:rsidRPr="00710D28">
        <w:rPr>
          <w:rFonts w:cs="Arial"/>
          <w:i w:val="0"/>
          <w:iCs/>
        </w:rPr>
        <w:t>l perfeccionamiento del contrato.</w:t>
      </w:r>
    </w:p>
    <w:p w14:paraId="40216B4E" w14:textId="77777777" w:rsidR="0056260B" w:rsidRPr="00710D28" w:rsidRDefault="0056260B" w:rsidP="00CF555D">
      <w:pPr>
        <w:pStyle w:val="Sangra3detindependiente"/>
        <w:widowControl w:val="0"/>
        <w:ind w:left="709" w:firstLine="0"/>
        <w:jc w:val="both"/>
        <w:rPr>
          <w:rFonts w:cs="Arial"/>
          <w:i w:val="0"/>
          <w:iCs/>
        </w:rPr>
      </w:pPr>
    </w:p>
    <w:p w14:paraId="7F0BDC78" w14:textId="6295EED2" w:rsidR="00F43844" w:rsidRPr="00710D28" w:rsidRDefault="00E929EB" w:rsidP="00750F42">
      <w:pPr>
        <w:pStyle w:val="Sangra3detindependiente"/>
        <w:widowControl w:val="0"/>
        <w:numPr>
          <w:ilvl w:val="2"/>
          <w:numId w:val="74"/>
        </w:numPr>
        <w:tabs>
          <w:tab w:val="left" w:pos="993"/>
        </w:tabs>
        <w:jc w:val="both"/>
        <w:rPr>
          <w:rFonts w:cs="Arial"/>
          <w:i w:val="0"/>
          <w:iCs/>
        </w:rPr>
      </w:pPr>
      <w:r w:rsidRPr="00710D28">
        <w:rPr>
          <w:rFonts w:cs="Arial"/>
          <w:i w:val="0"/>
          <w:iC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670DAC94" w14:textId="77777777" w:rsidR="00511270" w:rsidRPr="00710D28" w:rsidRDefault="00511270" w:rsidP="002C7806">
      <w:pPr>
        <w:pStyle w:val="Sangra3detindependiente"/>
        <w:widowControl w:val="0"/>
        <w:ind w:left="720" w:firstLine="0"/>
        <w:jc w:val="both"/>
        <w:rPr>
          <w:rFonts w:cs="Arial"/>
          <w:i w:val="0"/>
          <w:iCs/>
        </w:rPr>
      </w:pPr>
    </w:p>
    <w:p w14:paraId="6A1E901C" w14:textId="77777777" w:rsidR="001027B8" w:rsidRPr="00710D28" w:rsidRDefault="001027B8" w:rsidP="0034635B">
      <w:pPr>
        <w:pStyle w:val="Sangra3detindependiente"/>
        <w:pageBreakBefore/>
        <w:widowControl w:val="0"/>
        <w:ind w:left="720" w:firstLine="0"/>
        <w:jc w:val="both"/>
        <w:rPr>
          <w:rFonts w:cs="Arial"/>
          <w:i w:val="0"/>
          <w:iCs/>
        </w:rPr>
      </w:pPr>
    </w:p>
    <w:p w14:paraId="0A43D7EF" w14:textId="49FE9245" w:rsidR="00FC5566" w:rsidRPr="00710D28" w:rsidRDefault="00FC5566" w:rsidP="00CF555D">
      <w:pPr>
        <w:pStyle w:val="Ttulo2"/>
        <w:spacing w:before="0"/>
        <w:jc w:val="center"/>
        <w:rPr>
          <w:rFonts w:ascii="Arial" w:hAnsi="Arial" w:cs="Arial"/>
        </w:rPr>
      </w:pPr>
      <w:bookmarkStart w:id="11" w:name="_Toc210240528"/>
      <w:r w:rsidRPr="00710D28">
        <w:rPr>
          <w:rFonts w:ascii="Arial" w:hAnsi="Arial" w:cs="Arial"/>
          <w:color w:val="auto"/>
        </w:rPr>
        <w:t>CAPÍTULO II</w:t>
      </w:r>
      <w:r w:rsidR="00284EA4" w:rsidRPr="00710D28">
        <w:rPr>
          <w:rFonts w:ascii="Arial" w:hAnsi="Arial" w:cs="Arial"/>
          <w:color w:val="auto"/>
        </w:rPr>
        <w:t>I</w:t>
      </w:r>
      <w:bookmarkEnd w:id="11"/>
    </w:p>
    <w:p w14:paraId="67BF928F" w14:textId="2D7F0A7D" w:rsidR="00FC5566" w:rsidRPr="00710D28" w:rsidRDefault="00284EA4" w:rsidP="00CF555D">
      <w:pPr>
        <w:pStyle w:val="Ttulo2"/>
        <w:spacing w:before="0"/>
        <w:jc w:val="center"/>
        <w:rPr>
          <w:rFonts w:ascii="Arial" w:hAnsi="Arial" w:cs="Arial"/>
          <w:b w:val="0"/>
        </w:rPr>
      </w:pPr>
      <w:bookmarkStart w:id="12" w:name="_Toc210240529"/>
      <w:r w:rsidRPr="00710D28">
        <w:rPr>
          <w:rFonts w:ascii="Arial" w:hAnsi="Arial" w:cs="Arial"/>
          <w:color w:val="auto"/>
        </w:rPr>
        <w:t>RECURSO DE APELACIÓN</w:t>
      </w:r>
      <w:bookmarkEnd w:id="12"/>
    </w:p>
    <w:p w14:paraId="19F8785E" w14:textId="77777777" w:rsidR="00F97985" w:rsidRPr="00710D28" w:rsidRDefault="00F97985" w:rsidP="00DD1A61">
      <w:pPr>
        <w:widowControl w:val="0"/>
        <w:ind w:left="96"/>
        <w:jc w:val="both"/>
        <w:rPr>
          <w:rFonts w:ascii="Arial" w:hAnsi="Arial" w:cs="Arial"/>
        </w:rPr>
      </w:pPr>
    </w:p>
    <w:p w14:paraId="731FC4CA" w14:textId="4097A430" w:rsidR="00381AB9" w:rsidRPr="00710D28" w:rsidRDefault="00381AB9" w:rsidP="007626B9">
      <w:pPr>
        <w:pStyle w:val="Ttulo3"/>
        <w:numPr>
          <w:ilvl w:val="1"/>
          <w:numId w:val="25"/>
        </w:numPr>
        <w:rPr>
          <w:rFonts w:ascii="Arial" w:hAnsi="Arial" w:cs="Arial"/>
          <w:b w:val="0"/>
          <w:sz w:val="20"/>
          <w:szCs w:val="20"/>
        </w:rPr>
      </w:pPr>
      <w:bookmarkStart w:id="13" w:name="_Toc210240530"/>
      <w:r w:rsidRPr="00710D28">
        <w:rPr>
          <w:rFonts w:ascii="Arial" w:hAnsi="Arial" w:cs="Arial"/>
          <w:color w:val="auto"/>
          <w:sz w:val="20"/>
          <w:szCs w:val="20"/>
        </w:rPr>
        <w:t>ACCESO AL EXPEDIENTE DE CONTRATACIÓN</w:t>
      </w:r>
      <w:bookmarkEnd w:id="13"/>
      <w:r w:rsidRPr="00710D28">
        <w:rPr>
          <w:rFonts w:ascii="Arial" w:hAnsi="Arial" w:cs="Arial"/>
          <w:color w:val="auto"/>
          <w:sz w:val="20"/>
          <w:szCs w:val="20"/>
        </w:rPr>
        <w:t xml:space="preserve"> </w:t>
      </w:r>
    </w:p>
    <w:p w14:paraId="741CDB4E" w14:textId="77777777" w:rsidR="00381AB9" w:rsidRPr="00710D28" w:rsidRDefault="00381AB9" w:rsidP="00381AB9">
      <w:pPr>
        <w:pStyle w:val="Prrafodelista"/>
        <w:widowControl w:val="0"/>
        <w:ind w:left="709"/>
        <w:jc w:val="both"/>
        <w:rPr>
          <w:rFonts w:ascii="Arial" w:hAnsi="Arial" w:cs="Arial"/>
          <w:b/>
          <w:caps/>
          <w:sz w:val="22"/>
          <w:szCs w:val="22"/>
        </w:rPr>
      </w:pPr>
    </w:p>
    <w:p w14:paraId="197C8E92" w14:textId="2B2D1207" w:rsidR="00381AB9" w:rsidRPr="00710D28" w:rsidRDefault="00D178E0" w:rsidP="17784565">
      <w:pPr>
        <w:spacing w:after="160" w:line="259" w:lineRule="auto"/>
        <w:ind w:left="709"/>
        <w:jc w:val="both"/>
        <w:rPr>
          <w:rFonts w:ascii="Arial" w:eastAsia="Aptos" w:hAnsi="Arial" w:cs="Arial"/>
          <w:b/>
          <w:bCs/>
          <w:kern w:val="2"/>
          <w:sz w:val="20"/>
          <w:szCs w:val="20"/>
          <w:lang w:eastAsia="en-US"/>
          <w14:ligatures w14:val="standardContextual"/>
        </w:rPr>
      </w:pPr>
      <w:r w:rsidRPr="00710D28">
        <w:rPr>
          <w:rFonts w:ascii="Arial" w:eastAsia="Aptos" w:hAnsi="Arial" w:cs="Arial"/>
          <w:kern w:val="2"/>
          <w:sz w:val="20"/>
          <w:szCs w:val="20"/>
          <w:lang w:eastAsia="en-US"/>
          <w14:ligatures w14:val="standardContextual"/>
        </w:rPr>
        <w:t xml:space="preserve">Una vez otorgada la buena pro, la </w:t>
      </w:r>
      <w:r w:rsidR="005C7117" w:rsidRPr="00710D28">
        <w:rPr>
          <w:rFonts w:ascii="Arial" w:eastAsia="Aptos" w:hAnsi="Arial" w:cs="Arial"/>
          <w:kern w:val="2"/>
          <w:sz w:val="20"/>
          <w:szCs w:val="20"/>
          <w:lang w:eastAsia="en-US"/>
          <w14:ligatures w14:val="standardContextual"/>
        </w:rPr>
        <w:t>DEC</w:t>
      </w:r>
      <w:r w:rsidR="00AB51DE" w:rsidRPr="00710D28">
        <w:rPr>
          <w:rFonts w:ascii="Arial" w:eastAsia="Aptos" w:hAnsi="Arial" w:cs="Arial"/>
          <w:kern w:val="2"/>
          <w:sz w:val="20"/>
          <w:szCs w:val="20"/>
          <w:lang w:eastAsia="en-US"/>
          <w14:ligatures w14:val="standardContextual"/>
        </w:rPr>
        <w:t xml:space="preserve"> </w:t>
      </w:r>
      <w:r w:rsidRPr="00710D28">
        <w:rPr>
          <w:rFonts w:ascii="Arial" w:eastAsia="Aptos" w:hAnsi="Arial" w:cs="Arial"/>
          <w:kern w:val="2"/>
          <w:sz w:val="20"/>
          <w:szCs w:val="20"/>
          <w:lang w:eastAsia="en-US"/>
          <w14:ligatures w14:val="standardContextual"/>
        </w:rPr>
        <w:t xml:space="preserve">está en la obligación de permitir el acceso de los participantes y postores al expediente de contratación, </w:t>
      </w:r>
      <w:r w:rsidR="2DFF3954" w:rsidRPr="00710D28">
        <w:rPr>
          <w:rFonts w:ascii="Arial" w:eastAsia="Aptos" w:hAnsi="Arial" w:cs="Arial"/>
          <w:kern w:val="2"/>
          <w:sz w:val="20"/>
          <w:szCs w:val="20"/>
          <w:lang w:eastAsia="en-US"/>
          <w14:ligatures w14:val="standardContextual"/>
        </w:rPr>
        <w:t xml:space="preserve">con excepción de </w:t>
      </w:r>
      <w:r w:rsidRPr="00710D28">
        <w:rPr>
          <w:rFonts w:ascii="Arial" w:eastAsia="Aptos" w:hAnsi="Arial" w:cs="Arial"/>
          <w:kern w:val="2"/>
          <w:sz w:val="20"/>
          <w:szCs w:val="20"/>
          <w:lang w:eastAsia="en-US"/>
          <w14:ligatures w14:val="standardContextual"/>
        </w:rPr>
        <w:t>la información calificada como secreta, confidencial o reservada por la normativa de la materia</w:t>
      </w:r>
      <w:r w:rsidR="75269F38" w:rsidRPr="00710D28">
        <w:rPr>
          <w:rFonts w:ascii="Arial" w:eastAsia="Aptos" w:hAnsi="Arial" w:cs="Arial"/>
          <w:kern w:val="2"/>
          <w:sz w:val="20"/>
          <w:szCs w:val="20"/>
          <w:lang w:eastAsia="en-US"/>
          <w14:ligatures w14:val="standardContextual"/>
        </w:rPr>
        <w:t xml:space="preserve"> y de </w:t>
      </w:r>
      <w:r w:rsidRPr="00710D28">
        <w:rPr>
          <w:rFonts w:ascii="Arial" w:eastAsia="Aptos" w:hAnsi="Arial" w:cs="Arial"/>
          <w:kern w:val="2"/>
          <w:sz w:val="20"/>
          <w:szCs w:val="20"/>
          <w:lang w:eastAsia="en-US"/>
          <w14:ligatures w14:val="standardContextual"/>
        </w:rPr>
        <w:t>aquella correspondiente a las ofertas que no fueron admitidas, a más tardar dentro del día hábil siguiente de haberse solicitado por escrito.</w:t>
      </w:r>
    </w:p>
    <w:p w14:paraId="5A763A19" w14:textId="7E0A08AB" w:rsidR="00381AB9" w:rsidRPr="00710D28" w:rsidRDefault="00381AB9" w:rsidP="17784565">
      <w:pPr>
        <w:spacing w:after="160" w:line="259" w:lineRule="auto"/>
        <w:ind w:left="709"/>
        <w:contextualSpacing/>
        <w:jc w:val="both"/>
        <w:rPr>
          <w:rFonts w:ascii="Arial" w:eastAsia="Aptos" w:hAnsi="Arial" w:cs="Arial"/>
          <w:b/>
          <w:bCs/>
          <w:kern w:val="2"/>
          <w:sz w:val="20"/>
          <w:szCs w:val="20"/>
          <w:lang w:eastAsia="en-US"/>
          <w14:ligatures w14:val="standardContextual"/>
        </w:rPr>
      </w:pPr>
      <w:r w:rsidRPr="00710D28">
        <w:rPr>
          <w:rFonts w:ascii="Arial" w:eastAsia="Aptos" w:hAnsi="Arial" w:cs="Arial"/>
          <w:kern w:val="2"/>
          <w:sz w:val="20"/>
          <w:szCs w:val="20"/>
          <w:lang w:eastAsia="en-US"/>
          <w14:ligatures w14:val="standardContextual"/>
        </w:rPr>
        <w:t>A efectos de recoger la información de su interés, los</w:t>
      </w:r>
      <w:r w:rsidR="005C7117" w:rsidRPr="00710D28">
        <w:rPr>
          <w:rFonts w:ascii="Arial" w:eastAsia="Aptos" w:hAnsi="Arial" w:cs="Arial"/>
          <w:kern w:val="2"/>
          <w:sz w:val="20"/>
          <w:szCs w:val="20"/>
          <w:lang w:eastAsia="en-US"/>
          <w14:ligatures w14:val="standardContextual"/>
        </w:rPr>
        <w:t xml:space="preserve"> participantes y</w:t>
      </w:r>
      <w:r w:rsidRPr="00710D28">
        <w:rPr>
          <w:rFonts w:ascii="Arial" w:eastAsia="Aptos" w:hAnsi="Arial" w:cs="Arial"/>
          <w:kern w:val="2"/>
          <w:sz w:val="20"/>
          <w:szCs w:val="20"/>
          <w:lang w:eastAsia="en-US"/>
          <w14:ligatures w14:val="standardContextual"/>
        </w:rPr>
        <w:t xml:space="preserve">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w:t>
      </w:r>
      <w:r w:rsidR="00585BA1" w:rsidRPr="00710D28">
        <w:rPr>
          <w:rFonts w:ascii="Arial" w:eastAsia="Aptos" w:hAnsi="Arial" w:cs="Arial"/>
          <w:kern w:val="2"/>
          <w:sz w:val="20"/>
          <w:szCs w:val="20"/>
          <w:lang w:eastAsia="en-US"/>
          <w14:ligatures w14:val="standardContextual"/>
        </w:rPr>
        <w:t xml:space="preserve">de la tasa </w:t>
      </w:r>
      <w:r w:rsidRPr="00710D28">
        <w:rPr>
          <w:rFonts w:ascii="Arial" w:eastAsia="Aptos" w:hAnsi="Arial" w:cs="Arial"/>
          <w:kern w:val="2"/>
          <w:sz w:val="20"/>
          <w:szCs w:val="20"/>
          <w:lang w:eastAsia="en-US"/>
          <w14:ligatures w14:val="standardContextual"/>
        </w:rPr>
        <w:t>por tal concepto</w:t>
      </w:r>
      <w:r w:rsidR="00D70D1F" w:rsidRPr="00710D28">
        <w:rPr>
          <w:rFonts w:ascii="Arial" w:eastAsia="Aptos" w:hAnsi="Arial" w:cs="Arial"/>
          <w:kern w:val="2"/>
          <w:sz w:val="20"/>
          <w:szCs w:val="20"/>
          <w:lang w:eastAsia="en-US"/>
          <w14:ligatures w14:val="standardContextual"/>
        </w:rPr>
        <w:t xml:space="preserve"> previsto en el </w:t>
      </w:r>
      <w:r w:rsidR="00A11EAC" w:rsidRPr="00710D28">
        <w:rPr>
          <w:rFonts w:ascii="Arial" w:eastAsia="Aptos" w:hAnsi="Arial" w:cs="Arial"/>
          <w:kern w:val="2"/>
          <w:sz w:val="20"/>
          <w:szCs w:val="20"/>
          <w:lang w:eastAsia="en-US"/>
          <w14:ligatures w14:val="standardContextual"/>
        </w:rPr>
        <w:t xml:space="preserve">Texto Único de Procedimientos </w:t>
      </w:r>
      <w:r w:rsidR="00043D91" w:rsidRPr="00710D28">
        <w:rPr>
          <w:rFonts w:ascii="Arial" w:eastAsia="Aptos" w:hAnsi="Arial" w:cs="Arial"/>
          <w:kern w:val="2"/>
          <w:sz w:val="20"/>
          <w:szCs w:val="20"/>
          <w:lang w:eastAsia="en-US"/>
          <w14:ligatures w14:val="standardContextual"/>
        </w:rPr>
        <w:t>Administrativos</w:t>
      </w:r>
      <w:r w:rsidR="004A21E3" w:rsidRPr="00710D28">
        <w:rPr>
          <w:rFonts w:ascii="Arial" w:eastAsia="Aptos" w:hAnsi="Arial" w:cs="Arial"/>
          <w:kern w:val="2"/>
          <w:sz w:val="20"/>
          <w:szCs w:val="20"/>
          <w:lang w:eastAsia="en-US"/>
          <w14:ligatures w14:val="standardContextual"/>
        </w:rPr>
        <w:t xml:space="preserve"> (TUPA)</w:t>
      </w:r>
      <w:r w:rsidR="00A95B2F" w:rsidRPr="00710D28">
        <w:rPr>
          <w:rFonts w:ascii="Arial" w:eastAsia="Aptos" w:hAnsi="Arial" w:cs="Arial"/>
          <w:kern w:val="2"/>
          <w:sz w:val="20"/>
          <w:szCs w:val="20"/>
          <w:lang w:eastAsia="en-US"/>
          <w14:ligatures w14:val="standardContextual"/>
        </w:rPr>
        <w:t xml:space="preserve"> </w:t>
      </w:r>
      <w:r w:rsidR="000F4031" w:rsidRPr="00710D28">
        <w:rPr>
          <w:rFonts w:ascii="Arial" w:eastAsia="Aptos" w:hAnsi="Arial" w:cs="Arial"/>
          <w:kern w:val="2"/>
          <w:sz w:val="20"/>
          <w:szCs w:val="20"/>
          <w:lang w:eastAsia="en-US"/>
          <w14:ligatures w14:val="standardContextual"/>
        </w:rPr>
        <w:t>de la respectiva entidad</w:t>
      </w:r>
      <w:r w:rsidR="00F94795" w:rsidRPr="00710D28">
        <w:rPr>
          <w:rFonts w:ascii="Arial" w:eastAsia="Aptos" w:hAnsi="Arial" w:cs="Arial"/>
          <w:kern w:val="2"/>
          <w:sz w:val="20"/>
          <w:szCs w:val="20"/>
          <w:lang w:eastAsia="en-US"/>
          <w14:ligatures w14:val="standardContextual"/>
        </w:rPr>
        <w:t xml:space="preserve"> contratante</w:t>
      </w:r>
      <w:r w:rsidRPr="00710D28">
        <w:rPr>
          <w:rFonts w:ascii="Arial" w:eastAsia="Aptos" w:hAnsi="Arial" w:cs="Arial"/>
          <w:kern w:val="2"/>
          <w:sz w:val="20"/>
          <w:szCs w:val="20"/>
          <w:lang w:eastAsia="en-US"/>
          <w14:ligatures w14:val="standardContextual"/>
        </w:rPr>
        <w:t>.</w:t>
      </w:r>
    </w:p>
    <w:p w14:paraId="31361616" w14:textId="77777777" w:rsidR="00381AB9" w:rsidRPr="00710D28" w:rsidRDefault="00381AB9" w:rsidP="002F6D30">
      <w:pPr>
        <w:widowControl w:val="0"/>
        <w:jc w:val="both"/>
        <w:rPr>
          <w:rFonts w:ascii="Arial" w:hAnsi="Arial" w:cs="Arial"/>
          <w:b/>
          <w:caps/>
          <w:sz w:val="20"/>
          <w:szCs w:val="20"/>
        </w:rPr>
      </w:pPr>
    </w:p>
    <w:p w14:paraId="474D5847" w14:textId="302E1671" w:rsidR="00F97985" w:rsidRPr="00710D28" w:rsidRDefault="00F97985" w:rsidP="007626B9">
      <w:pPr>
        <w:pStyle w:val="Ttulo3"/>
        <w:numPr>
          <w:ilvl w:val="1"/>
          <w:numId w:val="25"/>
        </w:numPr>
        <w:rPr>
          <w:rFonts w:ascii="Arial" w:hAnsi="Arial" w:cs="Arial"/>
          <w:b w:val="0"/>
          <w:sz w:val="20"/>
          <w:szCs w:val="20"/>
        </w:rPr>
      </w:pPr>
      <w:bookmarkStart w:id="14" w:name="_Toc210240531"/>
      <w:r w:rsidRPr="00710D28">
        <w:rPr>
          <w:rFonts w:ascii="Arial" w:hAnsi="Arial" w:cs="Arial"/>
          <w:color w:val="auto"/>
          <w:sz w:val="20"/>
          <w:szCs w:val="20"/>
        </w:rPr>
        <w:t xml:space="preserve">RECURSO DE </w:t>
      </w:r>
      <w:r w:rsidR="009A4B81" w:rsidRPr="00710D28">
        <w:rPr>
          <w:rFonts w:ascii="Arial" w:hAnsi="Arial" w:cs="Arial"/>
          <w:color w:val="auto"/>
          <w:sz w:val="20"/>
          <w:szCs w:val="20"/>
        </w:rPr>
        <w:t>APELACIÓN</w:t>
      </w:r>
      <w:bookmarkEnd w:id="14"/>
    </w:p>
    <w:p w14:paraId="7D40788D" w14:textId="77777777" w:rsidR="00F97985" w:rsidRPr="00710D28" w:rsidRDefault="00F97985" w:rsidP="00DD1A61">
      <w:pPr>
        <w:widowControl w:val="0"/>
        <w:tabs>
          <w:tab w:val="center" w:pos="8505"/>
          <w:tab w:val="right" w:pos="11389"/>
        </w:tabs>
        <w:ind w:left="709"/>
        <w:jc w:val="both"/>
        <w:rPr>
          <w:rFonts w:ascii="Arial" w:hAnsi="Arial" w:cs="Arial"/>
        </w:rPr>
      </w:pPr>
    </w:p>
    <w:p w14:paraId="2D5DB47B" w14:textId="115D02A3" w:rsidR="00C452B8" w:rsidRPr="00710D28" w:rsidRDefault="00C452B8" w:rsidP="00DD1A61">
      <w:pPr>
        <w:pStyle w:val="Prrafodelista"/>
        <w:widowControl w:val="0"/>
        <w:ind w:left="709"/>
        <w:jc w:val="both"/>
        <w:rPr>
          <w:rFonts w:ascii="Arial" w:hAnsi="Arial" w:cs="Arial"/>
          <w:sz w:val="20"/>
          <w:szCs w:val="20"/>
        </w:rPr>
      </w:pPr>
      <w:r w:rsidRPr="00710D28">
        <w:rPr>
          <w:rFonts w:ascii="Arial" w:hAnsi="Arial" w:cs="Arial"/>
          <w:sz w:val="20"/>
          <w:szCs w:val="20"/>
        </w:rPr>
        <w:t xml:space="preserve">A través del recurso de apelación se </w:t>
      </w:r>
      <w:r w:rsidR="00DA7B8F" w:rsidRPr="00710D28">
        <w:rPr>
          <w:rFonts w:ascii="Arial" w:hAnsi="Arial" w:cs="Arial"/>
          <w:sz w:val="20"/>
          <w:szCs w:val="20"/>
        </w:rPr>
        <w:t xml:space="preserve">pueden </w:t>
      </w:r>
      <w:r w:rsidRPr="00710D28">
        <w:rPr>
          <w:rFonts w:ascii="Arial" w:hAnsi="Arial" w:cs="Arial"/>
          <w:sz w:val="20"/>
          <w:szCs w:val="20"/>
        </w:rPr>
        <w:t>impugna</w:t>
      </w:r>
      <w:r w:rsidR="00DA7B8F" w:rsidRPr="00710D28">
        <w:rPr>
          <w:rFonts w:ascii="Arial" w:hAnsi="Arial" w:cs="Arial"/>
          <w:sz w:val="20"/>
          <w:szCs w:val="20"/>
        </w:rPr>
        <w:t>r</w:t>
      </w:r>
      <w:r w:rsidRPr="00710D28">
        <w:rPr>
          <w:rFonts w:ascii="Arial" w:hAnsi="Arial" w:cs="Arial"/>
          <w:sz w:val="20"/>
          <w:szCs w:val="20"/>
        </w:rPr>
        <w:t xml:space="preserve"> los actos dictados durante el desarrollo del proce</w:t>
      </w:r>
      <w:r w:rsidR="00DA7B8F" w:rsidRPr="00710D28">
        <w:rPr>
          <w:rFonts w:ascii="Arial" w:hAnsi="Arial" w:cs="Arial"/>
          <w:sz w:val="20"/>
          <w:szCs w:val="20"/>
        </w:rPr>
        <w:t>dimiento</w:t>
      </w:r>
      <w:r w:rsidRPr="00710D28">
        <w:rPr>
          <w:rFonts w:ascii="Arial" w:hAnsi="Arial" w:cs="Arial"/>
          <w:sz w:val="20"/>
          <w:szCs w:val="20"/>
        </w:rPr>
        <w:t xml:space="preserve"> de selección hasta </w:t>
      </w:r>
      <w:r w:rsidR="00DA7B8F" w:rsidRPr="00710D28">
        <w:rPr>
          <w:rFonts w:ascii="Arial" w:hAnsi="Arial" w:cs="Arial"/>
          <w:sz w:val="20"/>
          <w:szCs w:val="20"/>
        </w:rPr>
        <w:t>antes del perfeccionamiento</w:t>
      </w:r>
      <w:r w:rsidRPr="00710D28">
        <w:rPr>
          <w:rFonts w:ascii="Arial" w:hAnsi="Arial" w:cs="Arial"/>
          <w:sz w:val="20"/>
          <w:szCs w:val="20"/>
        </w:rPr>
        <w:t xml:space="preserve"> del contrato</w:t>
      </w:r>
      <w:r w:rsidR="00381AB9" w:rsidRPr="00710D28">
        <w:rPr>
          <w:rFonts w:ascii="Arial" w:hAnsi="Arial" w:cs="Arial"/>
          <w:sz w:val="20"/>
          <w:szCs w:val="20"/>
        </w:rPr>
        <w:t xml:space="preserve">, incluyendo aquellos que declaren la nulidad de oficio, la cancelación del procedimiento de selección y otros actos emitidos por </w:t>
      </w:r>
      <w:r w:rsidR="004811EC" w:rsidRPr="00710D28">
        <w:rPr>
          <w:rFonts w:ascii="Arial" w:hAnsi="Arial" w:cs="Arial"/>
          <w:sz w:val="20"/>
          <w:szCs w:val="20"/>
        </w:rPr>
        <w:t>la entidad</w:t>
      </w:r>
      <w:r w:rsidR="00381AB9" w:rsidRPr="00710D28">
        <w:rPr>
          <w:rFonts w:ascii="Arial" w:hAnsi="Arial" w:cs="Arial"/>
          <w:sz w:val="20"/>
          <w:szCs w:val="20"/>
        </w:rPr>
        <w:t xml:space="preserve"> contratante que afecten la continuidad de éste.</w:t>
      </w:r>
    </w:p>
    <w:p w14:paraId="7EE1A4E0" w14:textId="77777777" w:rsidR="00C452B8" w:rsidRPr="00710D28" w:rsidRDefault="00C452B8" w:rsidP="00DD1A61">
      <w:pPr>
        <w:pStyle w:val="Prrafodelista"/>
        <w:widowControl w:val="0"/>
        <w:ind w:left="709"/>
        <w:jc w:val="both"/>
        <w:rPr>
          <w:rFonts w:ascii="Arial" w:hAnsi="Arial" w:cs="Arial"/>
          <w:sz w:val="20"/>
          <w:szCs w:val="20"/>
        </w:rPr>
      </w:pPr>
    </w:p>
    <w:p w14:paraId="54777369" w14:textId="29E79237" w:rsidR="00D25BE8" w:rsidRPr="00710D28" w:rsidRDefault="43629F6E" w:rsidP="796CBD88">
      <w:pPr>
        <w:pStyle w:val="Prrafodelista"/>
        <w:widowControl w:val="0"/>
        <w:ind w:left="709"/>
        <w:jc w:val="both"/>
        <w:rPr>
          <w:rFonts w:ascii="Arial" w:hAnsi="Arial" w:cs="Arial"/>
          <w:sz w:val="20"/>
          <w:szCs w:val="20"/>
        </w:rPr>
      </w:pPr>
      <w:r w:rsidRPr="00710D28">
        <w:rPr>
          <w:rFonts w:ascii="Arial" w:hAnsi="Arial" w:cs="Arial"/>
          <w:sz w:val="20"/>
          <w:szCs w:val="20"/>
        </w:rPr>
        <w:t xml:space="preserve">El recurso de apelación se presenta ante </w:t>
      </w:r>
      <w:r w:rsidR="00381AB9" w:rsidRPr="00710D28">
        <w:rPr>
          <w:rFonts w:ascii="Arial" w:hAnsi="Arial" w:cs="Arial"/>
          <w:sz w:val="20"/>
          <w:szCs w:val="20"/>
        </w:rPr>
        <w:t>la mesa de partes digital o física del</w:t>
      </w:r>
      <w:r w:rsidRPr="00710D28">
        <w:rPr>
          <w:rFonts w:ascii="Arial" w:hAnsi="Arial" w:cs="Arial"/>
          <w:sz w:val="20"/>
          <w:szCs w:val="20"/>
        </w:rPr>
        <w:t xml:space="preserve"> Tribunal de Contrataciones </w:t>
      </w:r>
      <w:r w:rsidR="2843099F" w:rsidRPr="00710D28">
        <w:rPr>
          <w:rFonts w:ascii="Arial" w:hAnsi="Arial" w:cs="Arial"/>
          <w:sz w:val="20"/>
          <w:szCs w:val="20"/>
        </w:rPr>
        <w:t>Públicas</w:t>
      </w:r>
      <w:r w:rsidR="4022B55A" w:rsidRPr="00710D28">
        <w:rPr>
          <w:rFonts w:ascii="Arial" w:hAnsi="Arial" w:cs="Arial"/>
          <w:sz w:val="20"/>
          <w:szCs w:val="20"/>
        </w:rPr>
        <w:t xml:space="preserve"> </w:t>
      </w:r>
      <w:r w:rsidR="007D7520" w:rsidRPr="00710D28">
        <w:rPr>
          <w:rFonts w:ascii="Arial" w:hAnsi="Arial" w:cs="Arial"/>
          <w:sz w:val="20"/>
          <w:szCs w:val="20"/>
        </w:rPr>
        <w:t xml:space="preserve">o de la entidad contratante, según corresponda. </w:t>
      </w:r>
    </w:p>
    <w:p w14:paraId="58152C7E" w14:textId="77777777" w:rsidR="0096053F" w:rsidRPr="00710D28" w:rsidRDefault="0096053F" w:rsidP="2FEC5E42">
      <w:pPr>
        <w:pStyle w:val="Prrafodelista"/>
        <w:widowControl w:val="0"/>
        <w:ind w:left="709"/>
        <w:jc w:val="both"/>
        <w:rPr>
          <w:rFonts w:ascii="Arial" w:hAnsi="Arial" w:cs="Arial"/>
          <w:sz w:val="20"/>
          <w:szCs w:val="20"/>
        </w:rPr>
      </w:pPr>
    </w:p>
    <w:p w14:paraId="6F33B633" w14:textId="07371D47" w:rsidR="00F97985" w:rsidRPr="00710D28" w:rsidRDefault="00AD2AD2" w:rsidP="007626B9">
      <w:pPr>
        <w:pStyle w:val="Ttulo3"/>
        <w:numPr>
          <w:ilvl w:val="1"/>
          <w:numId w:val="25"/>
        </w:numPr>
        <w:rPr>
          <w:rFonts w:ascii="Arial" w:hAnsi="Arial" w:cs="Arial"/>
          <w:b w:val="0"/>
          <w:sz w:val="20"/>
          <w:szCs w:val="20"/>
        </w:rPr>
      </w:pPr>
      <w:bookmarkStart w:id="15" w:name="_Toc210240532"/>
      <w:r w:rsidRPr="00710D28">
        <w:rPr>
          <w:rFonts w:ascii="Arial" w:hAnsi="Arial" w:cs="Arial"/>
          <w:color w:val="auto"/>
          <w:sz w:val="20"/>
          <w:szCs w:val="20"/>
        </w:rPr>
        <w:t>PLAZOS DE INTERPOSICIÓN DEL RECURSO DE APELACIÓN</w:t>
      </w:r>
      <w:bookmarkEnd w:id="15"/>
      <w:r w:rsidRPr="00710D28">
        <w:rPr>
          <w:rFonts w:ascii="Arial" w:hAnsi="Arial" w:cs="Arial"/>
          <w:color w:val="auto"/>
          <w:sz w:val="20"/>
          <w:szCs w:val="20"/>
        </w:rPr>
        <w:t xml:space="preserve"> </w:t>
      </w:r>
    </w:p>
    <w:p w14:paraId="2DE1C1C2" w14:textId="77777777" w:rsidR="00F97985" w:rsidRPr="00710D28" w:rsidRDefault="00F97985" w:rsidP="49BA610B">
      <w:pPr>
        <w:widowControl w:val="0"/>
        <w:ind w:left="709"/>
        <w:jc w:val="both"/>
        <w:rPr>
          <w:rFonts w:ascii="Arial" w:hAnsi="Arial" w:cs="Arial"/>
        </w:rPr>
      </w:pPr>
    </w:p>
    <w:p w14:paraId="48D2F370" w14:textId="27C3C138" w:rsidR="009054AA" w:rsidRPr="00710D28" w:rsidRDefault="39B7055B" w:rsidP="779A1813">
      <w:pPr>
        <w:pStyle w:val="Prrafodelista"/>
        <w:widowControl w:val="0"/>
        <w:ind w:left="709"/>
        <w:jc w:val="both"/>
        <w:rPr>
          <w:rFonts w:ascii="Arial" w:hAnsi="Arial" w:cs="Arial"/>
          <w:sz w:val="20"/>
          <w:szCs w:val="20"/>
          <w:lang w:val="es-ES"/>
        </w:rPr>
      </w:pPr>
      <w:r w:rsidRPr="00710D28">
        <w:rPr>
          <w:rFonts w:ascii="Arial" w:hAnsi="Arial" w:cs="Arial"/>
          <w:sz w:val="20"/>
          <w:szCs w:val="20"/>
        </w:rPr>
        <w:t xml:space="preserve">La apelación contra el otorgamiento de la </w:t>
      </w:r>
      <w:r w:rsidR="78381AA7" w:rsidRPr="00710D28">
        <w:rPr>
          <w:rFonts w:ascii="Arial" w:hAnsi="Arial" w:cs="Arial"/>
          <w:sz w:val="20"/>
          <w:szCs w:val="20"/>
        </w:rPr>
        <w:t>b</w:t>
      </w:r>
      <w:r w:rsidR="5FEA7C4A" w:rsidRPr="00710D28">
        <w:rPr>
          <w:rFonts w:ascii="Arial" w:hAnsi="Arial" w:cs="Arial"/>
          <w:sz w:val="20"/>
          <w:szCs w:val="20"/>
        </w:rPr>
        <w:t xml:space="preserve">uena </w:t>
      </w:r>
      <w:r w:rsidR="78381AA7" w:rsidRPr="00710D28">
        <w:rPr>
          <w:rFonts w:ascii="Arial" w:hAnsi="Arial" w:cs="Arial"/>
          <w:sz w:val="20"/>
          <w:szCs w:val="20"/>
        </w:rPr>
        <w:t>p</w:t>
      </w:r>
      <w:r w:rsidR="5FEA7C4A" w:rsidRPr="00710D28">
        <w:rPr>
          <w:rFonts w:ascii="Arial" w:hAnsi="Arial" w:cs="Arial"/>
          <w:sz w:val="20"/>
          <w:szCs w:val="20"/>
        </w:rPr>
        <w:t>ro</w:t>
      </w:r>
      <w:r w:rsidRPr="00710D28">
        <w:rPr>
          <w:rFonts w:ascii="Arial" w:hAnsi="Arial" w:cs="Arial"/>
          <w:sz w:val="20"/>
          <w:szCs w:val="20"/>
        </w:rPr>
        <w:t xml:space="preserve"> o contra los actos dictados con anterioridad a ella </w:t>
      </w:r>
      <w:r w:rsidR="7DD1AC62" w:rsidRPr="00710D28">
        <w:rPr>
          <w:rFonts w:ascii="Arial" w:hAnsi="Arial" w:cs="Arial"/>
          <w:sz w:val="20"/>
          <w:szCs w:val="20"/>
        </w:rPr>
        <w:t>se</w:t>
      </w:r>
      <w:r w:rsidRPr="00710D28">
        <w:rPr>
          <w:rFonts w:ascii="Arial" w:hAnsi="Arial" w:cs="Arial"/>
          <w:sz w:val="20"/>
          <w:szCs w:val="20"/>
        </w:rPr>
        <w:t xml:space="preserve"> interpone</w:t>
      </w:r>
      <w:r w:rsidR="42A6AF56" w:rsidRPr="00710D28">
        <w:rPr>
          <w:rFonts w:ascii="Arial" w:hAnsi="Arial" w:cs="Arial"/>
          <w:sz w:val="20"/>
          <w:szCs w:val="20"/>
        </w:rPr>
        <w:t>, como máximo,</w:t>
      </w:r>
      <w:r w:rsidR="009040B4" w:rsidRPr="00710D28">
        <w:rPr>
          <w:rFonts w:ascii="Arial" w:hAnsi="Arial" w:cs="Arial"/>
          <w:sz w:val="20"/>
          <w:szCs w:val="20"/>
        </w:rPr>
        <w:t xml:space="preserve"> </w:t>
      </w:r>
      <w:r w:rsidRPr="00710D28">
        <w:rPr>
          <w:rFonts w:ascii="Arial" w:hAnsi="Arial" w:cs="Arial"/>
          <w:sz w:val="20"/>
          <w:szCs w:val="20"/>
        </w:rPr>
        <w:t xml:space="preserve">dentro de los </w:t>
      </w:r>
      <w:r w:rsidR="000F41FB" w:rsidRPr="00710D28">
        <w:rPr>
          <w:rFonts w:ascii="Arial" w:hAnsi="Arial" w:cs="Arial"/>
          <w:sz w:val="20"/>
          <w:szCs w:val="20"/>
          <w:u w:val="single"/>
        </w:rPr>
        <w:t>cinco</w:t>
      </w:r>
      <w:r w:rsidRPr="00710D28">
        <w:rPr>
          <w:rFonts w:ascii="Arial" w:hAnsi="Arial" w:cs="Arial"/>
          <w:sz w:val="20"/>
          <w:szCs w:val="20"/>
          <w:u w:val="single"/>
        </w:rPr>
        <w:t xml:space="preserve"> días hábiles</w:t>
      </w:r>
      <w:r w:rsidRPr="00710D28">
        <w:rPr>
          <w:rFonts w:ascii="Arial" w:hAnsi="Arial" w:cs="Arial"/>
          <w:sz w:val="20"/>
          <w:szCs w:val="20"/>
        </w:rPr>
        <w:t xml:space="preserve"> siguientes de haberse </w:t>
      </w:r>
      <w:r w:rsidR="21E85971" w:rsidRPr="00710D28">
        <w:rPr>
          <w:rFonts w:ascii="Arial" w:hAnsi="Arial" w:cs="Arial"/>
          <w:sz w:val="20"/>
          <w:szCs w:val="20"/>
        </w:rPr>
        <w:t xml:space="preserve">notificado el </w:t>
      </w:r>
      <w:r w:rsidRPr="00710D28">
        <w:rPr>
          <w:rFonts w:ascii="Arial" w:hAnsi="Arial" w:cs="Arial"/>
          <w:sz w:val="20"/>
          <w:szCs w:val="20"/>
        </w:rPr>
        <w:t>otorga</w:t>
      </w:r>
      <w:r w:rsidR="21E85971" w:rsidRPr="00710D28">
        <w:rPr>
          <w:rFonts w:ascii="Arial" w:hAnsi="Arial" w:cs="Arial"/>
          <w:sz w:val="20"/>
          <w:szCs w:val="20"/>
        </w:rPr>
        <w:t>miento</w:t>
      </w:r>
      <w:r w:rsidRPr="00710D28">
        <w:rPr>
          <w:rFonts w:ascii="Arial" w:hAnsi="Arial" w:cs="Arial"/>
          <w:sz w:val="20"/>
          <w:szCs w:val="20"/>
        </w:rPr>
        <w:t xml:space="preserve"> </w:t>
      </w:r>
      <w:r w:rsidR="21E85971" w:rsidRPr="00710D28">
        <w:rPr>
          <w:rFonts w:ascii="Arial" w:hAnsi="Arial" w:cs="Arial"/>
          <w:sz w:val="20"/>
          <w:szCs w:val="20"/>
        </w:rPr>
        <w:t xml:space="preserve">de </w:t>
      </w:r>
      <w:r w:rsidRPr="00710D28">
        <w:rPr>
          <w:rFonts w:ascii="Arial" w:hAnsi="Arial" w:cs="Arial"/>
          <w:sz w:val="20"/>
          <w:szCs w:val="20"/>
        </w:rPr>
        <w:t xml:space="preserve">la </w:t>
      </w:r>
      <w:r w:rsidR="5EDD4E43" w:rsidRPr="00710D28">
        <w:rPr>
          <w:rFonts w:ascii="Arial" w:hAnsi="Arial" w:cs="Arial"/>
          <w:sz w:val="20"/>
          <w:szCs w:val="20"/>
        </w:rPr>
        <w:t>b</w:t>
      </w:r>
      <w:r w:rsidR="5FEA7C4A" w:rsidRPr="00710D28">
        <w:rPr>
          <w:rFonts w:ascii="Arial" w:hAnsi="Arial" w:cs="Arial"/>
          <w:sz w:val="20"/>
          <w:szCs w:val="20"/>
        </w:rPr>
        <w:t xml:space="preserve">uena </w:t>
      </w:r>
      <w:r w:rsidR="5EDD4E43" w:rsidRPr="00710D28">
        <w:rPr>
          <w:rFonts w:ascii="Arial" w:hAnsi="Arial" w:cs="Arial"/>
          <w:sz w:val="20"/>
          <w:szCs w:val="20"/>
        </w:rPr>
        <w:t>p</w:t>
      </w:r>
      <w:r w:rsidR="5FEA7C4A" w:rsidRPr="00710D28">
        <w:rPr>
          <w:rFonts w:ascii="Arial" w:hAnsi="Arial" w:cs="Arial"/>
          <w:sz w:val="20"/>
          <w:szCs w:val="20"/>
        </w:rPr>
        <w:t>ro</w:t>
      </w:r>
      <w:r w:rsidR="3DE8D7A1" w:rsidRPr="00710D28">
        <w:rPr>
          <w:rFonts w:ascii="Arial" w:hAnsi="Arial" w:cs="Arial"/>
          <w:sz w:val="20"/>
          <w:szCs w:val="20"/>
        </w:rPr>
        <w:t xml:space="preserve"> a través del </w:t>
      </w:r>
      <w:r w:rsidR="00CF5BD5" w:rsidRPr="00710D28">
        <w:rPr>
          <w:rFonts w:ascii="Arial" w:hAnsi="Arial" w:cs="Arial"/>
          <w:sz w:val="20"/>
          <w:szCs w:val="20"/>
        </w:rPr>
        <w:t xml:space="preserve">SEACE </w:t>
      </w:r>
      <w:r w:rsidR="3DE8D7A1" w:rsidRPr="00710D28">
        <w:rPr>
          <w:rFonts w:ascii="Arial" w:hAnsi="Arial" w:cs="Arial"/>
          <w:sz w:val="20"/>
          <w:szCs w:val="20"/>
        </w:rPr>
        <w:t>de la Pladicop</w:t>
      </w:r>
      <w:r w:rsidR="00C134BE" w:rsidRPr="00710D28">
        <w:rPr>
          <w:rFonts w:ascii="Arial" w:hAnsi="Arial" w:cs="Arial"/>
          <w:sz w:val="20"/>
          <w:szCs w:val="20"/>
        </w:rPr>
        <w:t>.</w:t>
      </w:r>
    </w:p>
    <w:p w14:paraId="5FD1DFDC" w14:textId="5C29FDF7" w:rsidR="009054AA" w:rsidRPr="00710D28" w:rsidRDefault="009054AA" w:rsidP="00DD1A61">
      <w:pPr>
        <w:pStyle w:val="Prrafodelista"/>
        <w:widowControl w:val="0"/>
        <w:ind w:left="709"/>
        <w:jc w:val="both"/>
        <w:rPr>
          <w:rFonts w:ascii="Arial" w:hAnsi="Arial" w:cs="Arial"/>
          <w:sz w:val="20"/>
          <w:szCs w:val="20"/>
          <w:lang w:val="es-ES"/>
        </w:rPr>
      </w:pPr>
    </w:p>
    <w:p w14:paraId="13E98940" w14:textId="208EE553" w:rsidR="004E75CA" w:rsidRPr="00710D28" w:rsidRDefault="2D00AC91" w:rsidP="004E75CA">
      <w:pPr>
        <w:widowControl w:val="0"/>
        <w:ind w:left="709"/>
        <w:jc w:val="both"/>
        <w:rPr>
          <w:rFonts w:ascii="Arial" w:eastAsia="Batang" w:hAnsi="Arial" w:cs="Arial"/>
          <w:color w:val="000000" w:themeColor="text1"/>
          <w:sz w:val="20"/>
          <w:szCs w:val="20"/>
        </w:rPr>
      </w:pPr>
      <w:r w:rsidRPr="00710D28">
        <w:rPr>
          <w:rFonts w:ascii="Arial" w:hAnsi="Arial" w:cs="Arial"/>
          <w:sz w:val="20"/>
          <w:szCs w:val="20"/>
        </w:rPr>
        <w:t>En el caso de la</w:t>
      </w:r>
      <w:r w:rsidR="7D63BA12" w:rsidRPr="00710D28">
        <w:rPr>
          <w:rFonts w:ascii="Arial" w:hAnsi="Arial" w:cs="Arial"/>
          <w:sz w:val="20"/>
          <w:szCs w:val="20"/>
        </w:rPr>
        <w:t xml:space="preserve"> apelación contra los actos dictados con posterioridad al otorgamiento de la buen</w:t>
      </w:r>
      <w:r w:rsidR="0A16CFF8" w:rsidRPr="00710D28">
        <w:rPr>
          <w:rFonts w:ascii="Arial" w:hAnsi="Arial" w:cs="Arial"/>
          <w:sz w:val="20"/>
          <w:szCs w:val="20"/>
        </w:rPr>
        <w:t>a pro</w:t>
      </w:r>
      <w:r w:rsidR="7D63BA12" w:rsidRPr="00710D28">
        <w:rPr>
          <w:rFonts w:ascii="Arial" w:hAnsi="Arial" w:cs="Arial"/>
          <w:sz w:val="20"/>
          <w:szCs w:val="20"/>
        </w:rPr>
        <w:t>, contra la declaración de nulidad, cancelación y declaratoria de desierto del procedimiento</w:t>
      </w:r>
      <w:r w:rsidR="00FE7941" w:rsidRPr="00710D28">
        <w:rPr>
          <w:rFonts w:ascii="Arial" w:hAnsi="Arial" w:cs="Arial"/>
          <w:sz w:val="20"/>
          <w:szCs w:val="20"/>
        </w:rPr>
        <w:t xml:space="preserve"> de selección</w:t>
      </w:r>
      <w:r w:rsidR="7D63BA12" w:rsidRPr="00710D28">
        <w:rPr>
          <w:rFonts w:ascii="Arial" w:hAnsi="Arial" w:cs="Arial"/>
          <w:sz w:val="20"/>
          <w:szCs w:val="20"/>
        </w:rPr>
        <w:t xml:space="preserve">, </w:t>
      </w:r>
      <w:r w:rsidR="007D7B72" w:rsidRPr="00710D28">
        <w:rPr>
          <w:rFonts w:ascii="Arial" w:eastAsia="Arial" w:hAnsi="Arial" w:cs="Arial"/>
          <w:color w:val="000000" w:themeColor="text1"/>
          <w:sz w:val="19"/>
          <w:szCs w:val="19"/>
        </w:rPr>
        <w:t>el</w:t>
      </w:r>
      <w:r w:rsidR="007D7B72" w:rsidRPr="00710D28">
        <w:rPr>
          <w:rFonts w:ascii="Arial" w:eastAsia="Batang" w:hAnsi="Arial" w:cs="Arial"/>
          <w:color w:val="000000" w:themeColor="text1"/>
          <w:sz w:val="20"/>
          <w:szCs w:val="20"/>
        </w:rPr>
        <w:t xml:space="preserve"> </w:t>
      </w:r>
      <w:r w:rsidR="39F6883C" w:rsidRPr="00710D28">
        <w:rPr>
          <w:rFonts w:ascii="Arial" w:eastAsia="Batang" w:hAnsi="Arial" w:cs="Arial"/>
          <w:color w:val="000000" w:themeColor="text1"/>
          <w:sz w:val="20"/>
          <w:szCs w:val="20"/>
        </w:rPr>
        <w:t xml:space="preserve">plazo indicado en </w:t>
      </w:r>
      <w:r w:rsidR="00956815" w:rsidRPr="00710D28">
        <w:rPr>
          <w:rFonts w:ascii="Arial" w:eastAsia="Batang" w:hAnsi="Arial" w:cs="Arial"/>
          <w:color w:val="000000" w:themeColor="text1"/>
          <w:sz w:val="20"/>
          <w:szCs w:val="20"/>
        </w:rPr>
        <w:t>el</w:t>
      </w:r>
      <w:r w:rsidR="39F6883C" w:rsidRPr="00710D28">
        <w:rPr>
          <w:rFonts w:ascii="Arial" w:eastAsia="Batang" w:hAnsi="Arial" w:cs="Arial"/>
          <w:color w:val="000000" w:themeColor="text1"/>
          <w:sz w:val="20"/>
          <w:szCs w:val="20"/>
        </w:rPr>
        <w:t xml:space="preserve"> </w:t>
      </w:r>
      <w:r w:rsidR="00853313" w:rsidRPr="00710D28">
        <w:rPr>
          <w:rFonts w:ascii="Arial" w:eastAsia="Batang" w:hAnsi="Arial" w:cs="Arial"/>
          <w:color w:val="000000" w:themeColor="text1"/>
          <w:sz w:val="20"/>
          <w:szCs w:val="20"/>
        </w:rPr>
        <w:t>párrafo</w:t>
      </w:r>
      <w:r w:rsidR="39F6883C" w:rsidRPr="00710D28">
        <w:rPr>
          <w:rFonts w:ascii="Arial" w:eastAsia="Batang" w:hAnsi="Arial" w:cs="Arial"/>
          <w:color w:val="000000" w:themeColor="text1"/>
          <w:sz w:val="20"/>
          <w:szCs w:val="20"/>
        </w:rPr>
        <w:t xml:space="preserve"> precedente se contabiliza desde que se toma conocimiento del acto que se desea impugnar.</w:t>
      </w:r>
      <w:r w:rsidR="004E75CA" w:rsidRPr="00710D28">
        <w:rPr>
          <w:rFonts w:ascii="Arial" w:eastAsia="Batang" w:hAnsi="Arial" w:cs="Arial"/>
          <w:color w:val="000000" w:themeColor="text1"/>
          <w:sz w:val="20"/>
          <w:szCs w:val="20"/>
        </w:rPr>
        <w:t xml:space="preserve"> Se considera que se ha tomado conocimiento en el día de la publicación en el SEACE de la Pladicop del acto que se desea impugnar.</w:t>
      </w:r>
    </w:p>
    <w:p w14:paraId="716CA1B0" w14:textId="014320F7" w:rsidR="00381AB9" w:rsidRPr="00710D28" w:rsidRDefault="00381AB9" w:rsidP="17784565">
      <w:pPr>
        <w:widowControl w:val="0"/>
        <w:ind w:left="709"/>
        <w:jc w:val="both"/>
        <w:rPr>
          <w:rFonts w:ascii="Arial" w:eastAsia="Batang" w:hAnsi="Arial" w:cs="Arial"/>
          <w:color w:val="000000" w:themeColor="text1"/>
          <w:sz w:val="20"/>
          <w:szCs w:val="20"/>
        </w:rPr>
      </w:pPr>
    </w:p>
    <w:p w14:paraId="287A53FF" w14:textId="77777777" w:rsidR="00381AB9" w:rsidRPr="00710D28" w:rsidRDefault="00381AB9" w:rsidP="257E3F1A">
      <w:pPr>
        <w:widowControl w:val="0"/>
        <w:ind w:left="709"/>
        <w:jc w:val="both"/>
        <w:rPr>
          <w:rFonts w:ascii="Arial" w:hAnsi="Arial" w:cs="Arial"/>
          <w:color w:val="000000" w:themeColor="text1"/>
        </w:rPr>
      </w:pPr>
    </w:p>
    <w:p w14:paraId="179248D8" w14:textId="77777777" w:rsidR="00381AB9" w:rsidRPr="00710D28" w:rsidRDefault="00381AB9" w:rsidP="257E3F1A">
      <w:pPr>
        <w:widowControl w:val="0"/>
        <w:ind w:left="709"/>
        <w:jc w:val="both"/>
        <w:rPr>
          <w:rFonts w:ascii="Arial" w:hAnsi="Arial" w:cs="Arial"/>
          <w:color w:val="000000" w:themeColor="text1"/>
        </w:rPr>
      </w:pPr>
    </w:p>
    <w:p w14:paraId="5888D914" w14:textId="40F1CEAB" w:rsidR="00F97985" w:rsidRPr="00710D28" w:rsidRDefault="00F97985" w:rsidP="002F6D30">
      <w:pPr>
        <w:widowControl w:val="0"/>
        <w:jc w:val="both"/>
        <w:rPr>
          <w:rFonts w:ascii="Arial" w:hAnsi="Arial" w:cs="Arial"/>
        </w:rPr>
      </w:pPr>
      <w:r w:rsidRPr="00710D28">
        <w:rPr>
          <w:rFonts w:ascii="Arial" w:hAnsi="Arial" w:cs="Arial"/>
        </w:rPr>
        <w:br w:type="page"/>
      </w:r>
    </w:p>
    <w:p w14:paraId="432CA458" w14:textId="48147B28" w:rsidR="00A23A4B" w:rsidRPr="00710D28" w:rsidRDefault="00A23A4B" w:rsidP="00CF555D">
      <w:pPr>
        <w:pStyle w:val="Ttulo2"/>
        <w:spacing w:before="0"/>
        <w:jc w:val="center"/>
        <w:rPr>
          <w:rFonts w:ascii="Arial" w:hAnsi="Arial" w:cs="Arial"/>
        </w:rPr>
      </w:pPr>
      <w:bookmarkStart w:id="16" w:name="_Toc210240533"/>
      <w:r w:rsidRPr="00710D28">
        <w:rPr>
          <w:rFonts w:ascii="Arial" w:hAnsi="Arial" w:cs="Arial"/>
          <w:color w:val="auto"/>
        </w:rPr>
        <w:lastRenderedPageBreak/>
        <w:t xml:space="preserve">CAPÍTULO </w:t>
      </w:r>
      <w:r w:rsidR="00284EA4" w:rsidRPr="00710D28">
        <w:rPr>
          <w:rFonts w:ascii="Arial" w:hAnsi="Arial" w:cs="Arial"/>
          <w:color w:val="auto"/>
        </w:rPr>
        <w:t>IV</w:t>
      </w:r>
      <w:bookmarkEnd w:id="16"/>
    </w:p>
    <w:p w14:paraId="22A98AC7" w14:textId="77777777" w:rsidR="00A23A4B" w:rsidRPr="00710D28" w:rsidRDefault="00A23A4B" w:rsidP="00CF555D">
      <w:pPr>
        <w:pStyle w:val="Ttulo2"/>
        <w:spacing w:before="0"/>
        <w:jc w:val="center"/>
        <w:rPr>
          <w:rFonts w:ascii="Arial" w:hAnsi="Arial" w:cs="Arial"/>
          <w:b w:val="0"/>
        </w:rPr>
      </w:pPr>
      <w:bookmarkStart w:id="17" w:name="_Toc210240534"/>
      <w:r w:rsidRPr="00710D28">
        <w:rPr>
          <w:rFonts w:ascii="Arial" w:hAnsi="Arial" w:cs="Arial"/>
          <w:color w:val="auto"/>
        </w:rPr>
        <w:t>DEL CONTRATO</w:t>
      </w:r>
      <w:bookmarkEnd w:id="17"/>
    </w:p>
    <w:p w14:paraId="407E577B" w14:textId="77777777" w:rsidR="009D7157" w:rsidRPr="00710D28" w:rsidRDefault="009D7157" w:rsidP="0049643C">
      <w:pPr>
        <w:widowControl w:val="0"/>
        <w:jc w:val="both"/>
        <w:rPr>
          <w:rFonts w:ascii="Arial" w:hAnsi="Arial" w:cs="Arial"/>
          <w:b/>
          <w:bCs/>
          <w:caps/>
          <w:sz w:val="20"/>
          <w:szCs w:val="20"/>
        </w:rPr>
      </w:pPr>
    </w:p>
    <w:p w14:paraId="1EA96F53" w14:textId="5D7CC3AF" w:rsidR="009D7157" w:rsidRPr="00710D28" w:rsidRDefault="009D7157" w:rsidP="007626B9">
      <w:pPr>
        <w:pStyle w:val="Ttulo3"/>
        <w:numPr>
          <w:ilvl w:val="1"/>
          <w:numId w:val="60"/>
        </w:numPr>
        <w:rPr>
          <w:rFonts w:ascii="Arial" w:hAnsi="Arial" w:cs="Arial"/>
          <w:b w:val="0"/>
          <w:sz w:val="20"/>
          <w:szCs w:val="20"/>
        </w:rPr>
      </w:pPr>
      <w:bookmarkStart w:id="18" w:name="_Toc210240535"/>
      <w:r w:rsidRPr="00710D28">
        <w:rPr>
          <w:rFonts w:ascii="Arial" w:hAnsi="Arial" w:cs="Arial"/>
          <w:color w:val="auto"/>
          <w:sz w:val="20"/>
          <w:szCs w:val="20"/>
        </w:rPr>
        <w:t>REQUISITOS PARA EL PERFECCIONAMIENTO DEL CONTRATO:</w:t>
      </w:r>
      <w:bookmarkEnd w:id="18"/>
    </w:p>
    <w:p w14:paraId="29122938" w14:textId="77777777" w:rsidR="00DC27A6" w:rsidRPr="00710D28" w:rsidRDefault="00DC27A6" w:rsidP="00DC27A6">
      <w:pPr>
        <w:pStyle w:val="Prrafodelista"/>
        <w:widowControl w:val="0"/>
        <w:ind w:left="502"/>
        <w:jc w:val="both"/>
        <w:rPr>
          <w:rFonts w:ascii="Arial" w:hAnsi="Arial" w:cs="Arial"/>
          <w:b/>
          <w:caps/>
          <w:sz w:val="20"/>
          <w:szCs w:val="20"/>
        </w:rPr>
      </w:pPr>
    </w:p>
    <w:p w14:paraId="45CF5B37" w14:textId="70D823B7" w:rsidR="009D7157" w:rsidRPr="00710D28" w:rsidRDefault="000B181E" w:rsidP="0033323F">
      <w:pPr>
        <w:widowControl w:val="0"/>
        <w:ind w:left="580"/>
        <w:jc w:val="both"/>
        <w:rPr>
          <w:rFonts w:ascii="Arial" w:hAnsi="Arial" w:cs="Arial"/>
          <w:sz w:val="20"/>
          <w:szCs w:val="20"/>
        </w:rPr>
      </w:pPr>
      <w:r w:rsidRPr="00710D28">
        <w:rPr>
          <w:rFonts w:ascii="Arial" w:hAnsi="Arial" w:cs="Arial"/>
          <w:sz w:val="20"/>
          <w:szCs w:val="20"/>
        </w:rPr>
        <w:t xml:space="preserve">Para perfeccionar el contrato, el </w:t>
      </w:r>
      <w:r w:rsidR="5F2182AF" w:rsidRPr="00710D28">
        <w:rPr>
          <w:rFonts w:ascii="Arial" w:hAnsi="Arial" w:cs="Arial"/>
          <w:sz w:val="20"/>
          <w:szCs w:val="20"/>
        </w:rPr>
        <w:t xml:space="preserve">postor o postores ganadores de la buena pro </w:t>
      </w:r>
      <w:r w:rsidRPr="00710D28">
        <w:rPr>
          <w:rFonts w:ascii="Arial" w:hAnsi="Arial" w:cs="Arial"/>
          <w:sz w:val="20"/>
          <w:szCs w:val="20"/>
        </w:rPr>
        <w:t>presentan lo</w:t>
      </w:r>
      <w:r w:rsidR="00A32B00" w:rsidRPr="00710D28">
        <w:rPr>
          <w:rFonts w:ascii="Arial" w:hAnsi="Arial" w:cs="Arial"/>
          <w:sz w:val="20"/>
          <w:szCs w:val="20"/>
        </w:rPr>
        <w:t>s</w:t>
      </w:r>
      <w:r w:rsidRPr="00710D28">
        <w:rPr>
          <w:rFonts w:ascii="Arial" w:hAnsi="Arial" w:cs="Arial"/>
          <w:sz w:val="20"/>
          <w:szCs w:val="20"/>
        </w:rPr>
        <w:t xml:space="preserve"> siguiente</w:t>
      </w:r>
      <w:r w:rsidR="00A32B00" w:rsidRPr="00710D28">
        <w:rPr>
          <w:rFonts w:ascii="Arial" w:hAnsi="Arial" w:cs="Arial"/>
          <w:sz w:val="20"/>
          <w:szCs w:val="20"/>
        </w:rPr>
        <w:t>s</w:t>
      </w:r>
      <w:r w:rsidR="00473B80" w:rsidRPr="00710D28">
        <w:rPr>
          <w:rFonts w:ascii="Arial" w:hAnsi="Arial" w:cs="Arial"/>
          <w:sz w:val="20"/>
          <w:szCs w:val="20"/>
        </w:rPr>
        <w:t xml:space="preserve"> requisitos</w:t>
      </w:r>
      <w:r w:rsidRPr="00710D28">
        <w:rPr>
          <w:rFonts w:ascii="Arial" w:hAnsi="Arial" w:cs="Arial"/>
          <w:sz w:val="20"/>
          <w:szCs w:val="20"/>
        </w:rPr>
        <w:t xml:space="preserve"> de conformidad con el </w:t>
      </w:r>
      <w:r w:rsidR="00FF017B" w:rsidRPr="00710D28">
        <w:rPr>
          <w:rFonts w:ascii="Arial" w:hAnsi="Arial" w:cs="Arial"/>
          <w:sz w:val="20"/>
          <w:szCs w:val="20"/>
        </w:rPr>
        <w:t>artículo 88 del Reglamento</w:t>
      </w:r>
      <w:r w:rsidRPr="00710D28">
        <w:rPr>
          <w:rFonts w:ascii="Arial" w:hAnsi="Arial" w:cs="Arial"/>
          <w:sz w:val="20"/>
          <w:szCs w:val="20"/>
        </w:rPr>
        <w:t xml:space="preserve">: </w:t>
      </w:r>
    </w:p>
    <w:p w14:paraId="68A4F384" w14:textId="77777777" w:rsidR="000B181E" w:rsidRPr="00710D28" w:rsidRDefault="000B181E" w:rsidP="009D7157">
      <w:pPr>
        <w:pStyle w:val="Prrafodelista"/>
        <w:widowControl w:val="0"/>
        <w:ind w:left="616"/>
        <w:jc w:val="both"/>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4677"/>
        <w:gridCol w:w="2268"/>
      </w:tblGrid>
      <w:tr w:rsidR="00A524B2" w:rsidRPr="00710D28" w14:paraId="2CA91975" w14:textId="7D84F0D4" w:rsidTr="673D4761">
        <w:trPr>
          <w:trHeight w:val="483"/>
        </w:trPr>
        <w:tc>
          <w:tcPr>
            <w:tcW w:w="1985" w:type="dxa"/>
            <w:vAlign w:val="center"/>
          </w:tcPr>
          <w:p w14:paraId="7EF413E3" w14:textId="77777777" w:rsidR="0009713E" w:rsidRPr="00710D28" w:rsidRDefault="0009713E" w:rsidP="0009713E">
            <w:pPr>
              <w:pStyle w:val="Prrafodelista"/>
              <w:ind w:left="399"/>
              <w:jc w:val="center"/>
              <w:rPr>
                <w:rFonts w:ascii="Arial" w:hAnsi="Arial" w:cs="Arial"/>
                <w:b/>
                <w:bCs/>
                <w:sz w:val="20"/>
                <w:szCs w:val="20"/>
              </w:rPr>
            </w:pPr>
          </w:p>
          <w:p w14:paraId="0309FD8B" w14:textId="71665C69" w:rsidR="000B0B1A" w:rsidRPr="00710D28" w:rsidRDefault="000B0B1A" w:rsidP="0009713E">
            <w:pPr>
              <w:pStyle w:val="Prrafodelista"/>
              <w:ind w:left="399"/>
              <w:jc w:val="center"/>
              <w:rPr>
                <w:rFonts w:ascii="Arial" w:hAnsi="Arial" w:cs="Arial"/>
                <w:b/>
                <w:bCs/>
                <w:sz w:val="20"/>
                <w:szCs w:val="20"/>
              </w:rPr>
            </w:pPr>
            <w:r w:rsidRPr="00710D28">
              <w:rPr>
                <w:rFonts w:ascii="Arial" w:hAnsi="Arial" w:cs="Arial"/>
                <w:b/>
                <w:bCs/>
                <w:sz w:val="20"/>
                <w:szCs w:val="20"/>
              </w:rPr>
              <w:t>REQUISITO</w:t>
            </w:r>
          </w:p>
          <w:p w14:paraId="12C50DA4" w14:textId="08CA3388" w:rsidR="00A524B2" w:rsidRPr="00710D28" w:rsidRDefault="00A524B2" w:rsidP="0009713E">
            <w:pPr>
              <w:pStyle w:val="Prrafodelista"/>
              <w:widowControl w:val="0"/>
              <w:ind w:left="399"/>
              <w:jc w:val="center"/>
              <w:rPr>
                <w:rFonts w:ascii="Arial" w:hAnsi="Arial" w:cs="Arial"/>
                <w:b/>
                <w:bCs/>
                <w:sz w:val="20"/>
                <w:szCs w:val="20"/>
              </w:rPr>
            </w:pPr>
          </w:p>
        </w:tc>
        <w:tc>
          <w:tcPr>
            <w:tcW w:w="4677" w:type="dxa"/>
            <w:vAlign w:val="center"/>
          </w:tcPr>
          <w:p w14:paraId="140479EC" w14:textId="397BC022" w:rsidR="00A81412" w:rsidRPr="00710D28" w:rsidRDefault="009539BF" w:rsidP="0009713E">
            <w:pPr>
              <w:widowControl w:val="0"/>
              <w:jc w:val="center"/>
              <w:rPr>
                <w:rFonts w:ascii="Arial" w:hAnsi="Arial" w:cs="Arial"/>
                <w:b/>
                <w:bCs/>
                <w:sz w:val="20"/>
                <w:szCs w:val="20"/>
              </w:rPr>
            </w:pPr>
            <w:r w:rsidRPr="00710D28">
              <w:rPr>
                <w:rFonts w:ascii="Arial" w:hAnsi="Arial" w:cs="Arial"/>
                <w:b/>
                <w:bCs/>
                <w:sz w:val="20"/>
                <w:szCs w:val="20"/>
              </w:rPr>
              <w:t>CONSIDERACIONES ADICIONALES</w:t>
            </w:r>
          </w:p>
        </w:tc>
        <w:tc>
          <w:tcPr>
            <w:tcW w:w="2268" w:type="dxa"/>
            <w:vAlign w:val="center"/>
          </w:tcPr>
          <w:p w14:paraId="7017E5B5" w14:textId="005400FC" w:rsidR="00A524B2" w:rsidRPr="00710D28" w:rsidRDefault="009539BF" w:rsidP="0009713E">
            <w:pPr>
              <w:widowControl w:val="0"/>
              <w:rPr>
                <w:rFonts w:ascii="Arial" w:hAnsi="Arial" w:cs="Arial"/>
                <w:b/>
                <w:bCs/>
                <w:sz w:val="20"/>
                <w:szCs w:val="20"/>
              </w:rPr>
            </w:pPr>
            <w:r w:rsidRPr="00710D28">
              <w:rPr>
                <w:rFonts w:ascii="Arial" w:hAnsi="Arial" w:cs="Arial"/>
                <w:b/>
                <w:bCs/>
                <w:sz w:val="20"/>
                <w:szCs w:val="20"/>
              </w:rPr>
              <w:t>BASE LEGAL</w:t>
            </w:r>
          </w:p>
        </w:tc>
      </w:tr>
      <w:tr w:rsidR="000B0B1A" w:rsidRPr="00710D28" w14:paraId="6D6A4B08" w14:textId="77777777" w:rsidTr="673D4761">
        <w:trPr>
          <w:trHeight w:val="3915"/>
        </w:trPr>
        <w:tc>
          <w:tcPr>
            <w:tcW w:w="1985" w:type="dxa"/>
          </w:tcPr>
          <w:p w14:paraId="5F4988D1" w14:textId="77777777" w:rsidR="000B0B1A" w:rsidRPr="00710D28" w:rsidRDefault="000B0B1A" w:rsidP="0009713E">
            <w:pPr>
              <w:pStyle w:val="Prrafodelista"/>
              <w:ind w:left="208" w:hanging="278"/>
              <w:jc w:val="both"/>
              <w:rPr>
                <w:rFonts w:ascii="Arial" w:hAnsi="Arial" w:cs="Arial"/>
                <w:b/>
                <w:bCs/>
                <w:sz w:val="20"/>
                <w:szCs w:val="20"/>
              </w:rPr>
            </w:pPr>
          </w:p>
          <w:p w14:paraId="2312A779" w14:textId="77777777" w:rsidR="000B0B1A" w:rsidRPr="00710D28" w:rsidRDefault="000B0B1A" w:rsidP="0009713E">
            <w:pPr>
              <w:pStyle w:val="Prrafodelista"/>
              <w:ind w:left="208" w:hanging="278"/>
              <w:jc w:val="both"/>
              <w:rPr>
                <w:rFonts w:ascii="Arial" w:hAnsi="Arial" w:cs="Arial"/>
                <w:b/>
                <w:bCs/>
                <w:sz w:val="20"/>
                <w:szCs w:val="20"/>
              </w:rPr>
            </w:pPr>
          </w:p>
          <w:p w14:paraId="1DAF95DD" w14:textId="77777777" w:rsidR="000B0B1A" w:rsidRPr="00710D28" w:rsidRDefault="000B0B1A" w:rsidP="007626B9">
            <w:pPr>
              <w:pStyle w:val="Prrafodelista"/>
              <w:numPr>
                <w:ilvl w:val="0"/>
                <w:numId w:val="30"/>
              </w:numPr>
              <w:ind w:left="350" w:hanging="278"/>
              <w:jc w:val="both"/>
              <w:rPr>
                <w:rFonts w:ascii="Arial" w:hAnsi="Arial" w:cs="Arial"/>
                <w:b/>
                <w:bCs/>
                <w:sz w:val="20"/>
                <w:szCs w:val="20"/>
              </w:rPr>
            </w:pPr>
            <w:r w:rsidRPr="00710D28">
              <w:rPr>
                <w:rFonts w:ascii="Arial" w:hAnsi="Arial" w:cs="Arial"/>
                <w:b/>
                <w:bCs/>
                <w:sz w:val="20"/>
                <w:szCs w:val="20"/>
              </w:rPr>
              <w:t>Garantías, salvo casos de excepción.</w:t>
            </w:r>
          </w:p>
          <w:p w14:paraId="544AC633" w14:textId="77777777" w:rsidR="000B0B1A" w:rsidRPr="00710D28" w:rsidRDefault="000B0B1A" w:rsidP="0009713E">
            <w:pPr>
              <w:pStyle w:val="Prrafodelista"/>
              <w:widowControl w:val="0"/>
              <w:ind w:left="208" w:hanging="278"/>
              <w:jc w:val="both"/>
              <w:rPr>
                <w:rFonts w:ascii="Arial" w:hAnsi="Arial" w:cs="Arial"/>
                <w:b/>
                <w:bCs/>
                <w:sz w:val="20"/>
                <w:szCs w:val="20"/>
              </w:rPr>
            </w:pPr>
          </w:p>
        </w:tc>
        <w:tc>
          <w:tcPr>
            <w:tcW w:w="4677" w:type="dxa"/>
          </w:tcPr>
          <w:p w14:paraId="6916FF9E" w14:textId="77777777" w:rsidR="000B0B1A" w:rsidRPr="00710D28" w:rsidRDefault="000B0B1A" w:rsidP="0009713E">
            <w:pPr>
              <w:pStyle w:val="Prrafodelista"/>
              <w:widowControl w:val="0"/>
              <w:ind w:left="208"/>
              <w:jc w:val="both"/>
              <w:rPr>
                <w:rFonts w:ascii="Arial" w:hAnsi="Arial" w:cs="Arial"/>
                <w:sz w:val="20"/>
                <w:szCs w:val="20"/>
              </w:rPr>
            </w:pPr>
          </w:p>
          <w:p w14:paraId="32594477" w14:textId="46589B20" w:rsidR="000B0B1A" w:rsidRPr="00710D28" w:rsidRDefault="000B0B1A" w:rsidP="0009713E">
            <w:pPr>
              <w:pStyle w:val="Prrafodelista"/>
              <w:widowControl w:val="0"/>
              <w:ind w:left="208"/>
              <w:jc w:val="both"/>
              <w:rPr>
                <w:rFonts w:ascii="Arial" w:hAnsi="Arial" w:cs="Arial"/>
                <w:sz w:val="20"/>
                <w:szCs w:val="20"/>
              </w:rPr>
            </w:pPr>
            <w:r w:rsidRPr="00710D28">
              <w:rPr>
                <w:rFonts w:ascii="Arial" w:hAnsi="Arial" w:cs="Arial"/>
                <w:sz w:val="20"/>
                <w:szCs w:val="20"/>
              </w:rPr>
              <w:t>En los contratos de bienes</w:t>
            </w:r>
            <w:r w:rsidR="008824FB" w:rsidRPr="00710D28">
              <w:rPr>
                <w:rFonts w:ascii="Arial" w:hAnsi="Arial" w:cs="Arial"/>
                <w:sz w:val="20"/>
                <w:szCs w:val="20"/>
              </w:rPr>
              <w:t xml:space="preserve">, </w:t>
            </w:r>
            <w:r w:rsidR="004E75CA" w:rsidRPr="00710D28">
              <w:rPr>
                <w:rFonts w:ascii="Arial" w:hAnsi="Arial" w:cs="Arial"/>
                <w:sz w:val="20"/>
                <w:szCs w:val="20"/>
              </w:rPr>
              <w:t>e</w:t>
            </w:r>
            <w:r w:rsidR="00941898" w:rsidRPr="00710D28">
              <w:rPr>
                <w:rFonts w:ascii="Arial" w:hAnsi="Arial" w:cs="Arial"/>
                <w:sz w:val="20"/>
                <w:szCs w:val="20"/>
              </w:rPr>
              <w:t>l</w:t>
            </w:r>
            <w:r w:rsidRPr="00710D28">
              <w:rPr>
                <w:rFonts w:ascii="Arial" w:hAnsi="Arial" w:cs="Arial"/>
                <w:sz w:val="20"/>
                <w:szCs w:val="20"/>
              </w:rPr>
              <w:t xml:space="preserve"> postor ganador de la buena pro presenta una garantía de fiel cumplimiento</w:t>
            </w:r>
            <w:r w:rsidR="000A03E1" w:rsidRPr="00710D28">
              <w:rPr>
                <w:rFonts w:ascii="Arial" w:hAnsi="Arial" w:cs="Arial"/>
                <w:sz w:val="20"/>
                <w:szCs w:val="20"/>
              </w:rPr>
              <w:t xml:space="preserve"> por una suma equivalente al 10% del monto del contrato original</w:t>
            </w:r>
            <w:r w:rsidR="00FA4E9C" w:rsidRPr="00710D28">
              <w:rPr>
                <w:rFonts w:ascii="Arial" w:hAnsi="Arial" w:cs="Arial"/>
                <w:sz w:val="20"/>
                <w:szCs w:val="20"/>
              </w:rPr>
              <w:t>.</w:t>
            </w:r>
          </w:p>
          <w:p w14:paraId="25A44A92" w14:textId="77777777" w:rsidR="000B0B1A" w:rsidRPr="00710D28" w:rsidRDefault="000B0B1A" w:rsidP="0009713E">
            <w:pPr>
              <w:pStyle w:val="Prrafodelista"/>
              <w:widowControl w:val="0"/>
              <w:ind w:left="208"/>
              <w:jc w:val="both"/>
              <w:rPr>
                <w:rFonts w:ascii="Arial" w:hAnsi="Arial" w:cs="Arial"/>
                <w:b/>
                <w:bCs/>
                <w:sz w:val="20"/>
                <w:szCs w:val="20"/>
              </w:rPr>
            </w:pPr>
          </w:p>
          <w:p w14:paraId="69857791" w14:textId="77777777" w:rsidR="00550EEB" w:rsidRPr="00710D28" w:rsidRDefault="00550EEB" w:rsidP="00550EEB">
            <w:pPr>
              <w:ind w:left="208" w:right="-2"/>
              <w:jc w:val="both"/>
              <w:rPr>
                <w:rFonts w:ascii="Arial" w:eastAsia="Arial" w:hAnsi="Arial" w:cs="Arial"/>
                <w:sz w:val="20"/>
                <w:szCs w:val="20"/>
                <w:lang w:val="es-ES"/>
              </w:rPr>
            </w:pPr>
            <w:r w:rsidRPr="00710D28">
              <w:rPr>
                <w:rFonts w:ascii="Arial" w:eastAsia="Arial" w:hAnsi="Arial" w:cs="Arial"/>
                <w:sz w:val="20"/>
                <w:szCs w:val="20"/>
                <w:lang w:val="es-ES"/>
              </w:rPr>
              <w:t xml:space="preserve">La garantía de fiel cumplimiento puede ser: (i) fideicomiso, solo en caso el plazo de ejecución del contrato supere los 90 días calendario, (ii) carta fianza financiera, (iii) contrato de seguro o (iv) retención de pago. </w:t>
            </w:r>
          </w:p>
          <w:p w14:paraId="5FAB919E" w14:textId="77777777" w:rsidR="00550EEB" w:rsidRPr="00710D28" w:rsidRDefault="00550EEB" w:rsidP="00053AFE">
            <w:pPr>
              <w:ind w:right="-2"/>
              <w:jc w:val="both"/>
              <w:rPr>
                <w:rFonts w:ascii="Arial" w:eastAsia="Arial" w:hAnsi="Arial" w:cs="Arial"/>
                <w:sz w:val="20"/>
                <w:szCs w:val="20"/>
                <w:lang w:val="es-ES"/>
              </w:rPr>
            </w:pPr>
          </w:p>
          <w:p w14:paraId="5E6568F2" w14:textId="11DAF9F1" w:rsidR="00550EEB" w:rsidRPr="00710D28" w:rsidRDefault="3F515976" w:rsidP="17784565">
            <w:pPr>
              <w:pStyle w:val="Prrafodelista"/>
              <w:widowControl w:val="0"/>
              <w:ind w:left="208"/>
              <w:jc w:val="both"/>
              <w:rPr>
                <w:rFonts w:ascii="Arial" w:hAnsi="Arial" w:cs="Arial"/>
                <w:sz w:val="20"/>
                <w:szCs w:val="20"/>
              </w:rPr>
            </w:pPr>
            <w:r w:rsidRPr="00710D28">
              <w:rPr>
                <w:rFonts w:ascii="Arial" w:hAnsi="Arial" w:cs="Arial"/>
                <w:sz w:val="20"/>
                <w:szCs w:val="20"/>
              </w:rPr>
              <w:t>Asimismo, en la sección especifica de las Bases puede considerarse la presentación de: i) garantía de fiel cumplimiento de prestaciones accesorias y, ii) garantía por adelantos directos, siempre que se cumplan las condiciones señaladas en el Reglamento.</w:t>
            </w:r>
          </w:p>
          <w:p w14:paraId="705921E7" w14:textId="77777777" w:rsidR="00053AFE" w:rsidRPr="00710D28" w:rsidRDefault="00053AFE" w:rsidP="17784565">
            <w:pPr>
              <w:pStyle w:val="Prrafodelista"/>
              <w:widowControl w:val="0"/>
              <w:ind w:left="208"/>
              <w:jc w:val="both"/>
              <w:rPr>
                <w:rFonts w:ascii="Arial" w:hAnsi="Arial" w:cs="Arial"/>
                <w:sz w:val="20"/>
                <w:szCs w:val="20"/>
              </w:rPr>
            </w:pPr>
          </w:p>
          <w:p w14:paraId="2A727C54" w14:textId="70ED09A2" w:rsidR="00053AFE" w:rsidRPr="00710D28" w:rsidRDefault="00A0463C" w:rsidP="17784565">
            <w:pPr>
              <w:pStyle w:val="Prrafodelista"/>
              <w:widowControl w:val="0"/>
              <w:ind w:left="208"/>
              <w:jc w:val="both"/>
              <w:rPr>
                <w:rFonts w:ascii="Arial" w:hAnsi="Arial" w:cs="Arial"/>
                <w:sz w:val="20"/>
                <w:szCs w:val="20"/>
              </w:rPr>
            </w:pPr>
            <w:r w:rsidRPr="00710D28">
              <w:rPr>
                <w:rFonts w:ascii="Arial" w:hAnsi="Arial" w:cs="Arial"/>
                <w:sz w:val="20"/>
                <w:szCs w:val="20"/>
              </w:rPr>
              <w:t xml:space="preserve">La retención de pago como garantía de fiel cumplimiento o de prestaciones accesorias aplica para contrataciones cuya cuantía adjudicada sea igual o menor a S/ 480 000,00 (Cuatrocientos ochenta mil y 00/100 Soles) en el caso de bienes. </w:t>
            </w:r>
            <w:r w:rsidR="00053AFE" w:rsidRPr="00710D28">
              <w:rPr>
                <w:rFonts w:ascii="Arial" w:hAnsi="Arial" w:cs="Arial"/>
                <w:sz w:val="20"/>
                <w:szCs w:val="20"/>
              </w:rPr>
              <w:t>En el caso de las micro y pequeñas empresas estas pueden otorgar como garantía de fiel cumplimiento la retención de pago por parte de la entidad contratante con independencia de la cuantía de la contratación.</w:t>
            </w:r>
          </w:p>
          <w:p w14:paraId="3CC4EB59" w14:textId="0563D939" w:rsidR="00550EEB" w:rsidRPr="00710D28" w:rsidRDefault="003E3496" w:rsidP="00550EEB">
            <w:pPr>
              <w:widowControl w:val="0"/>
              <w:jc w:val="both"/>
              <w:rPr>
                <w:rFonts w:ascii="Arial" w:hAnsi="Arial" w:cs="Arial"/>
                <w:b/>
                <w:bCs/>
                <w:sz w:val="20"/>
                <w:szCs w:val="20"/>
              </w:rPr>
            </w:pPr>
            <w:r w:rsidRPr="00710D28">
              <w:rPr>
                <w:rFonts w:ascii="Arial" w:hAnsi="Arial" w:cs="Arial"/>
                <w:b/>
                <w:bCs/>
                <w:sz w:val="20"/>
                <w:szCs w:val="20"/>
              </w:rPr>
              <w:t xml:space="preserve">    </w:t>
            </w:r>
          </w:p>
          <w:p w14:paraId="0BA7DCB2" w14:textId="6DBF7358" w:rsidR="008B2E79" w:rsidRPr="00710D28" w:rsidRDefault="008B2E79" w:rsidP="008B2E79">
            <w:pPr>
              <w:pStyle w:val="Prrafodelista"/>
              <w:widowControl w:val="0"/>
              <w:ind w:left="208"/>
              <w:jc w:val="both"/>
              <w:rPr>
                <w:rFonts w:ascii="Arial" w:hAnsi="Arial" w:cs="Arial"/>
                <w:sz w:val="20"/>
                <w:u w:val="single"/>
              </w:rPr>
            </w:pPr>
            <w:r w:rsidRPr="00710D28">
              <w:rPr>
                <w:rFonts w:ascii="Arial" w:hAnsi="Arial" w:cs="Arial"/>
                <w:b/>
                <w:sz w:val="20"/>
                <w:u w:val="single"/>
              </w:rPr>
              <w:t>Excepciones:</w:t>
            </w:r>
            <w:r w:rsidRPr="00710D28">
              <w:rPr>
                <w:rFonts w:ascii="Arial" w:hAnsi="Arial" w:cs="Arial"/>
                <w:sz w:val="20"/>
                <w:u w:val="single"/>
              </w:rPr>
              <w:t xml:space="preserve"> </w:t>
            </w:r>
          </w:p>
          <w:p w14:paraId="5EBF7F6C" w14:textId="31C2DD8F" w:rsidR="008B2E79" w:rsidRPr="00710D28" w:rsidRDefault="008B2E79" w:rsidP="00EA27C1">
            <w:pPr>
              <w:widowControl w:val="0"/>
              <w:ind w:left="218"/>
              <w:jc w:val="both"/>
              <w:rPr>
                <w:rFonts w:ascii="Arial" w:hAnsi="Arial" w:cs="Arial"/>
                <w:b/>
                <w:bCs/>
                <w:sz w:val="20"/>
                <w:szCs w:val="20"/>
              </w:rPr>
            </w:pPr>
            <w:r w:rsidRPr="00710D28">
              <w:rPr>
                <w:rFonts w:ascii="Arial" w:hAnsi="Arial" w:cs="Arial"/>
                <w:sz w:val="20"/>
              </w:rPr>
              <w:t>Conforme a lo dispuesto en el literal a) del artículo 139 del Reglamento, en los contratos de bienes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w:t>
            </w:r>
          </w:p>
          <w:p w14:paraId="53A263E6" w14:textId="77777777" w:rsidR="000B0B1A" w:rsidRPr="00710D28" w:rsidRDefault="000B0B1A" w:rsidP="00D013D4">
            <w:pPr>
              <w:pStyle w:val="Prrafodelista"/>
              <w:widowControl w:val="0"/>
              <w:ind w:left="208"/>
              <w:jc w:val="both"/>
              <w:rPr>
                <w:rFonts w:ascii="Arial" w:hAnsi="Arial" w:cs="Arial"/>
                <w:sz w:val="20"/>
                <w:szCs w:val="20"/>
              </w:rPr>
            </w:pPr>
          </w:p>
        </w:tc>
        <w:tc>
          <w:tcPr>
            <w:tcW w:w="2268" w:type="dxa"/>
          </w:tcPr>
          <w:p w14:paraId="1C93876D" w14:textId="77777777" w:rsidR="000A03E1" w:rsidRPr="00710D28" w:rsidRDefault="000A03E1" w:rsidP="0009713E">
            <w:pPr>
              <w:pStyle w:val="Prrafodelista"/>
              <w:widowControl w:val="0"/>
              <w:ind w:left="65"/>
              <w:jc w:val="both"/>
              <w:rPr>
                <w:rFonts w:ascii="Arial" w:hAnsi="Arial" w:cs="Arial"/>
                <w:sz w:val="20"/>
                <w:szCs w:val="20"/>
              </w:rPr>
            </w:pPr>
          </w:p>
          <w:p w14:paraId="24EDC01D" w14:textId="77777777" w:rsidR="00AB061F" w:rsidRPr="00710D28" w:rsidRDefault="00AB061F" w:rsidP="0009713E">
            <w:pPr>
              <w:pStyle w:val="Prrafodelista"/>
              <w:widowControl w:val="0"/>
              <w:ind w:left="65"/>
              <w:jc w:val="both"/>
              <w:rPr>
                <w:rFonts w:ascii="Arial" w:hAnsi="Arial" w:cs="Arial"/>
                <w:sz w:val="20"/>
                <w:szCs w:val="20"/>
              </w:rPr>
            </w:pPr>
            <w:r w:rsidRPr="00710D28">
              <w:rPr>
                <w:rFonts w:ascii="Arial" w:hAnsi="Arial" w:cs="Arial"/>
                <w:sz w:val="20"/>
                <w:szCs w:val="20"/>
              </w:rPr>
              <w:t>Numerales 61.4 y 61.5 del artículo 61 de la Ley.</w:t>
            </w:r>
          </w:p>
          <w:p w14:paraId="5FFF2ABC" w14:textId="77777777" w:rsidR="00AB061F" w:rsidRPr="00710D28" w:rsidRDefault="00AB061F" w:rsidP="0009713E">
            <w:pPr>
              <w:pStyle w:val="Prrafodelista"/>
              <w:widowControl w:val="0"/>
              <w:ind w:left="65"/>
              <w:jc w:val="both"/>
              <w:rPr>
                <w:rFonts w:ascii="Arial" w:hAnsi="Arial" w:cs="Arial"/>
                <w:sz w:val="20"/>
                <w:szCs w:val="20"/>
              </w:rPr>
            </w:pPr>
          </w:p>
          <w:p w14:paraId="64B60C27" w14:textId="3DFEE9A3" w:rsidR="000A03E1" w:rsidRPr="00710D28" w:rsidRDefault="00B20CFB" w:rsidP="0009713E">
            <w:pPr>
              <w:pStyle w:val="Prrafodelista"/>
              <w:widowControl w:val="0"/>
              <w:ind w:left="65"/>
              <w:jc w:val="both"/>
              <w:rPr>
                <w:rFonts w:ascii="Arial" w:hAnsi="Arial" w:cs="Arial"/>
                <w:sz w:val="20"/>
                <w:szCs w:val="20"/>
              </w:rPr>
            </w:pPr>
            <w:r w:rsidRPr="00710D28">
              <w:rPr>
                <w:rFonts w:ascii="Arial" w:hAnsi="Arial" w:cs="Arial"/>
                <w:sz w:val="20"/>
                <w:szCs w:val="20"/>
              </w:rPr>
              <w:t xml:space="preserve">Literal a) del numeral 88.1 del </w:t>
            </w:r>
            <w:r w:rsidR="00FE6F03" w:rsidRPr="00710D28">
              <w:rPr>
                <w:rFonts w:ascii="Arial" w:hAnsi="Arial" w:cs="Arial"/>
                <w:sz w:val="20"/>
                <w:szCs w:val="20"/>
              </w:rPr>
              <w:t>a</w:t>
            </w:r>
            <w:r w:rsidR="000A03E1" w:rsidRPr="00710D28">
              <w:rPr>
                <w:rFonts w:ascii="Arial" w:hAnsi="Arial" w:cs="Arial"/>
                <w:sz w:val="20"/>
                <w:szCs w:val="20"/>
              </w:rPr>
              <w:t xml:space="preserve">rtículo </w:t>
            </w:r>
            <w:r w:rsidR="00F91DB0" w:rsidRPr="00710D28">
              <w:rPr>
                <w:rFonts w:ascii="Arial" w:hAnsi="Arial" w:cs="Arial"/>
                <w:sz w:val="20"/>
                <w:szCs w:val="20"/>
              </w:rPr>
              <w:t>88,</w:t>
            </w:r>
            <w:r w:rsidR="00607D3D" w:rsidRPr="00710D28">
              <w:rPr>
                <w:rFonts w:ascii="Arial" w:hAnsi="Arial" w:cs="Arial"/>
                <w:sz w:val="20"/>
                <w:szCs w:val="20"/>
              </w:rPr>
              <w:t xml:space="preserve"> y los </w:t>
            </w:r>
            <w:r w:rsidR="00BD2C82" w:rsidRPr="00710D28">
              <w:rPr>
                <w:rFonts w:ascii="Arial" w:hAnsi="Arial" w:cs="Arial"/>
                <w:sz w:val="20"/>
                <w:szCs w:val="20"/>
              </w:rPr>
              <w:t>artículos</w:t>
            </w:r>
            <w:r w:rsidR="00240FF9" w:rsidRPr="00710D28">
              <w:rPr>
                <w:rFonts w:ascii="Arial" w:hAnsi="Arial" w:cs="Arial"/>
                <w:sz w:val="20"/>
                <w:szCs w:val="20"/>
              </w:rPr>
              <w:t xml:space="preserve"> 113,</w:t>
            </w:r>
            <w:r w:rsidR="282197AE" w:rsidRPr="00710D28">
              <w:rPr>
                <w:rFonts w:ascii="Arial" w:hAnsi="Arial" w:cs="Arial"/>
                <w:sz w:val="20"/>
                <w:szCs w:val="20"/>
              </w:rPr>
              <w:t xml:space="preserve"> </w:t>
            </w:r>
            <w:r w:rsidR="000A03E1" w:rsidRPr="00710D28">
              <w:rPr>
                <w:rFonts w:ascii="Arial" w:hAnsi="Arial" w:cs="Arial"/>
                <w:sz w:val="20"/>
                <w:szCs w:val="20"/>
              </w:rPr>
              <w:t>114,</w:t>
            </w:r>
            <w:r w:rsidR="5A80B5DF" w:rsidRPr="00710D28">
              <w:rPr>
                <w:rFonts w:ascii="Arial" w:hAnsi="Arial" w:cs="Arial"/>
                <w:sz w:val="20"/>
                <w:szCs w:val="20"/>
              </w:rPr>
              <w:t xml:space="preserve"> </w:t>
            </w:r>
            <w:r w:rsidR="000A03E1" w:rsidRPr="00710D28">
              <w:rPr>
                <w:rFonts w:ascii="Arial" w:hAnsi="Arial" w:cs="Arial"/>
                <w:sz w:val="20"/>
                <w:szCs w:val="20"/>
              </w:rPr>
              <w:t>115</w:t>
            </w:r>
            <w:r w:rsidR="00423B5D" w:rsidRPr="00710D28">
              <w:rPr>
                <w:rFonts w:ascii="Arial" w:hAnsi="Arial" w:cs="Arial"/>
                <w:sz w:val="20"/>
                <w:szCs w:val="20"/>
              </w:rPr>
              <w:t>,</w:t>
            </w:r>
            <w:r w:rsidR="00A13105" w:rsidRPr="00710D28">
              <w:rPr>
                <w:rFonts w:ascii="Arial" w:hAnsi="Arial" w:cs="Arial"/>
                <w:sz w:val="20"/>
                <w:szCs w:val="20"/>
              </w:rPr>
              <w:t xml:space="preserve"> </w:t>
            </w:r>
            <w:r w:rsidR="000A03E1" w:rsidRPr="00710D28">
              <w:rPr>
                <w:rFonts w:ascii="Arial" w:hAnsi="Arial" w:cs="Arial"/>
                <w:sz w:val="20"/>
                <w:szCs w:val="20"/>
              </w:rPr>
              <w:t>116</w:t>
            </w:r>
            <w:r w:rsidR="00423B5D" w:rsidRPr="00710D28">
              <w:rPr>
                <w:rFonts w:ascii="Arial" w:hAnsi="Arial" w:cs="Arial"/>
                <w:sz w:val="20"/>
                <w:szCs w:val="20"/>
              </w:rPr>
              <w:t xml:space="preserve">, 138 y 139 </w:t>
            </w:r>
            <w:r w:rsidR="00F91DB0" w:rsidRPr="00710D28">
              <w:rPr>
                <w:rFonts w:ascii="Arial" w:hAnsi="Arial" w:cs="Arial"/>
                <w:sz w:val="20"/>
                <w:szCs w:val="20"/>
              </w:rPr>
              <w:t>del Reglamento.</w:t>
            </w:r>
            <w:r w:rsidR="000A03E1" w:rsidRPr="00710D28">
              <w:rPr>
                <w:rFonts w:ascii="Arial" w:hAnsi="Arial" w:cs="Arial"/>
                <w:sz w:val="20"/>
                <w:szCs w:val="20"/>
              </w:rPr>
              <w:t xml:space="preserve"> </w:t>
            </w:r>
          </w:p>
          <w:p w14:paraId="25B30D07" w14:textId="77777777" w:rsidR="000A03E1" w:rsidRPr="00710D28" w:rsidRDefault="000A03E1" w:rsidP="0009713E">
            <w:pPr>
              <w:pStyle w:val="Prrafodelista"/>
              <w:widowControl w:val="0"/>
              <w:ind w:left="65"/>
              <w:jc w:val="both"/>
              <w:rPr>
                <w:rFonts w:ascii="Arial" w:hAnsi="Arial" w:cs="Arial"/>
                <w:sz w:val="20"/>
                <w:szCs w:val="20"/>
              </w:rPr>
            </w:pPr>
          </w:p>
          <w:p w14:paraId="17DF5270" w14:textId="47BC1085" w:rsidR="000A03E1" w:rsidRPr="00710D28" w:rsidRDefault="000A03E1" w:rsidP="0009713E">
            <w:pPr>
              <w:pStyle w:val="Prrafodelista"/>
              <w:widowControl w:val="0"/>
              <w:ind w:left="65"/>
              <w:jc w:val="both"/>
              <w:rPr>
                <w:rFonts w:ascii="Arial" w:hAnsi="Arial" w:cs="Arial"/>
                <w:sz w:val="20"/>
                <w:szCs w:val="20"/>
              </w:rPr>
            </w:pPr>
          </w:p>
        </w:tc>
      </w:tr>
      <w:tr w:rsidR="00A524B2" w:rsidRPr="00710D28" w14:paraId="730C11EE" w14:textId="77777777" w:rsidTr="673D4761">
        <w:trPr>
          <w:trHeight w:val="330"/>
        </w:trPr>
        <w:tc>
          <w:tcPr>
            <w:tcW w:w="1985" w:type="dxa"/>
          </w:tcPr>
          <w:p w14:paraId="690622AE" w14:textId="5F946F58" w:rsidR="00A524B2" w:rsidRPr="00710D28" w:rsidRDefault="00DC04D2" w:rsidP="007626B9">
            <w:pPr>
              <w:pStyle w:val="Prrafodelista"/>
              <w:numPr>
                <w:ilvl w:val="0"/>
                <w:numId w:val="30"/>
              </w:numPr>
              <w:ind w:left="350" w:hanging="278"/>
              <w:jc w:val="both"/>
              <w:rPr>
                <w:rFonts w:ascii="Arial" w:hAnsi="Arial" w:cs="Arial"/>
                <w:b/>
                <w:bCs/>
                <w:sz w:val="20"/>
                <w:szCs w:val="20"/>
              </w:rPr>
            </w:pPr>
            <w:r w:rsidRPr="00710D28">
              <w:rPr>
                <w:rFonts w:ascii="Arial" w:hAnsi="Arial" w:cs="Arial"/>
                <w:b/>
                <w:bCs/>
                <w:sz w:val="20"/>
                <w:szCs w:val="20"/>
              </w:rPr>
              <w:t>Contrato de consorcio, de ser el caso.</w:t>
            </w:r>
          </w:p>
        </w:tc>
        <w:tc>
          <w:tcPr>
            <w:tcW w:w="4677" w:type="dxa"/>
          </w:tcPr>
          <w:p w14:paraId="20915934" w14:textId="57D26A48" w:rsidR="00043272" w:rsidRPr="00710D28" w:rsidRDefault="001703AE" w:rsidP="0009713E">
            <w:pPr>
              <w:widowControl w:val="0"/>
              <w:spacing w:line="259" w:lineRule="auto"/>
              <w:ind w:left="208"/>
              <w:jc w:val="both"/>
              <w:rPr>
                <w:rFonts w:ascii="Arial" w:eastAsia="Arial" w:hAnsi="Arial" w:cs="Arial"/>
                <w:color w:val="000000" w:themeColor="text1"/>
                <w:sz w:val="20"/>
                <w:szCs w:val="20"/>
              </w:rPr>
            </w:pPr>
            <w:r w:rsidRPr="00710D28">
              <w:rPr>
                <w:rFonts w:ascii="Arial" w:eastAsia="Arial" w:hAnsi="Arial" w:cs="Arial"/>
                <w:color w:val="000000" w:themeColor="text1"/>
                <w:sz w:val="20"/>
                <w:szCs w:val="20"/>
              </w:rPr>
              <w:t>E</w:t>
            </w:r>
            <w:r w:rsidR="00043272" w:rsidRPr="00710D28">
              <w:rPr>
                <w:rFonts w:ascii="Arial" w:eastAsia="Arial" w:hAnsi="Arial" w:cs="Arial"/>
                <w:color w:val="000000" w:themeColor="text1"/>
                <w:sz w:val="20"/>
                <w:szCs w:val="20"/>
              </w:rPr>
              <w:t>l contrato de consorcio</w:t>
            </w:r>
            <w:r w:rsidR="00313694" w:rsidRPr="00710D28">
              <w:rPr>
                <w:rFonts w:ascii="Arial" w:eastAsia="Arial" w:hAnsi="Arial" w:cs="Arial"/>
                <w:color w:val="000000" w:themeColor="text1"/>
                <w:sz w:val="20"/>
                <w:szCs w:val="20"/>
              </w:rPr>
              <w:t xml:space="preserve"> </w:t>
            </w:r>
            <w:r w:rsidR="00043272" w:rsidRPr="00710D28">
              <w:rPr>
                <w:rFonts w:ascii="Arial" w:eastAsia="Arial" w:hAnsi="Arial" w:cs="Arial"/>
                <w:color w:val="000000" w:themeColor="text1"/>
                <w:sz w:val="20"/>
                <w:szCs w:val="20"/>
              </w:rPr>
              <w:t>debe cumplir con los siguientes requisitos:</w:t>
            </w:r>
          </w:p>
          <w:p w14:paraId="0317E7AD" w14:textId="77777777" w:rsidR="00043272" w:rsidRPr="00710D28" w:rsidRDefault="00043272" w:rsidP="0009713E">
            <w:pPr>
              <w:widowControl w:val="0"/>
              <w:spacing w:line="259" w:lineRule="auto"/>
              <w:ind w:left="208"/>
              <w:jc w:val="both"/>
              <w:rPr>
                <w:rFonts w:ascii="Arial" w:eastAsia="Arial" w:hAnsi="Arial" w:cs="Arial"/>
                <w:color w:val="000000" w:themeColor="text1"/>
                <w:sz w:val="20"/>
                <w:szCs w:val="20"/>
              </w:rPr>
            </w:pPr>
          </w:p>
          <w:p w14:paraId="471F8BC6" w14:textId="764AEF28" w:rsidR="00043272" w:rsidRPr="00710D28" w:rsidRDefault="1200BEA8" w:rsidP="007626B9">
            <w:pPr>
              <w:pStyle w:val="Prrafodelista"/>
              <w:widowControl w:val="0"/>
              <w:numPr>
                <w:ilvl w:val="0"/>
                <w:numId w:val="32"/>
              </w:numPr>
              <w:spacing w:line="259" w:lineRule="auto"/>
              <w:ind w:left="644" w:hanging="218"/>
              <w:jc w:val="both"/>
              <w:rPr>
                <w:rFonts w:ascii="Arial" w:eastAsia="Arial" w:hAnsi="Arial" w:cs="Arial"/>
                <w:color w:val="000000" w:themeColor="text1"/>
                <w:sz w:val="20"/>
                <w:szCs w:val="20"/>
              </w:rPr>
            </w:pPr>
            <w:r w:rsidRPr="673D4761">
              <w:rPr>
                <w:rFonts w:ascii="Arial" w:eastAsia="Arial" w:hAnsi="Arial" w:cs="Arial"/>
                <w:color w:val="000000" w:themeColor="text1"/>
                <w:sz w:val="20"/>
                <w:szCs w:val="20"/>
              </w:rPr>
              <w:t>Contener la información</w:t>
            </w:r>
            <w:r w:rsidR="7B9BAD10" w:rsidRPr="673D4761">
              <w:rPr>
                <w:rFonts w:ascii="Arial" w:eastAsia="Arial" w:hAnsi="Arial" w:cs="Arial"/>
                <w:color w:val="000000" w:themeColor="text1"/>
                <w:sz w:val="20"/>
                <w:szCs w:val="20"/>
              </w:rPr>
              <w:t xml:space="preserve"> </w:t>
            </w:r>
            <w:r w:rsidRPr="673D4761">
              <w:rPr>
                <w:rFonts w:ascii="Arial" w:eastAsia="Arial" w:hAnsi="Arial" w:cs="Arial"/>
                <w:color w:val="000000" w:themeColor="text1"/>
                <w:sz w:val="20"/>
                <w:szCs w:val="20"/>
              </w:rPr>
              <w:t xml:space="preserve">indicada en el </w:t>
            </w:r>
            <w:r w:rsidR="659E322B" w:rsidRPr="673D4761">
              <w:rPr>
                <w:rFonts w:ascii="Arial" w:eastAsia="Arial" w:hAnsi="Arial" w:cs="Arial"/>
                <w:color w:val="000000" w:themeColor="text1"/>
                <w:sz w:val="20"/>
                <w:szCs w:val="20"/>
              </w:rPr>
              <w:lastRenderedPageBreak/>
              <w:t xml:space="preserve">numeral </w:t>
            </w:r>
            <w:r w:rsidR="232E7FF4" w:rsidRPr="673D4761">
              <w:rPr>
                <w:rFonts w:ascii="Arial" w:eastAsia="Arial" w:hAnsi="Arial" w:cs="Arial"/>
                <w:color w:val="000000" w:themeColor="text1"/>
                <w:sz w:val="20"/>
                <w:szCs w:val="20"/>
              </w:rPr>
              <w:t xml:space="preserve">2.3.3 </w:t>
            </w:r>
            <w:r w:rsidR="6429A93A" w:rsidRPr="673D4761">
              <w:rPr>
                <w:rFonts w:ascii="Arial" w:eastAsia="Arial" w:hAnsi="Arial" w:cs="Arial"/>
                <w:color w:val="000000" w:themeColor="text1"/>
                <w:sz w:val="20"/>
                <w:szCs w:val="20"/>
              </w:rPr>
              <w:t>del Capítulo II</w:t>
            </w:r>
            <w:r w:rsidR="232E7FF4" w:rsidRPr="673D4761">
              <w:rPr>
                <w:rFonts w:ascii="Arial" w:eastAsia="Arial" w:hAnsi="Arial" w:cs="Arial"/>
                <w:color w:val="000000" w:themeColor="text1"/>
                <w:sz w:val="20"/>
                <w:szCs w:val="20"/>
              </w:rPr>
              <w:t xml:space="preserve"> de</w:t>
            </w:r>
            <w:r w:rsidRPr="673D4761">
              <w:rPr>
                <w:rFonts w:ascii="Arial" w:eastAsia="Arial" w:hAnsi="Arial" w:cs="Arial"/>
                <w:color w:val="000000" w:themeColor="text1"/>
                <w:sz w:val="20"/>
                <w:szCs w:val="20"/>
              </w:rPr>
              <w:t xml:space="preserve"> </w:t>
            </w:r>
            <w:r w:rsidR="4C52F35D" w:rsidRPr="673D4761">
              <w:rPr>
                <w:rFonts w:ascii="Arial" w:eastAsia="Arial" w:hAnsi="Arial" w:cs="Arial"/>
                <w:color w:val="000000" w:themeColor="text1"/>
                <w:sz w:val="20"/>
                <w:szCs w:val="20"/>
              </w:rPr>
              <w:t xml:space="preserve">la Sección General </w:t>
            </w:r>
            <w:r w:rsidR="00CA085D" w:rsidRPr="673D4761">
              <w:rPr>
                <w:rFonts w:ascii="Arial" w:eastAsia="Arial" w:hAnsi="Arial" w:cs="Arial"/>
                <w:color w:val="000000" w:themeColor="text1"/>
                <w:sz w:val="20"/>
                <w:szCs w:val="20"/>
              </w:rPr>
              <w:t xml:space="preserve">de </w:t>
            </w:r>
            <w:r w:rsidRPr="673D4761">
              <w:rPr>
                <w:rFonts w:ascii="Arial" w:eastAsia="Arial" w:hAnsi="Arial" w:cs="Arial"/>
                <w:color w:val="000000" w:themeColor="text1"/>
                <w:sz w:val="20"/>
                <w:szCs w:val="20"/>
              </w:rPr>
              <w:t>las presentes bases.</w:t>
            </w:r>
          </w:p>
          <w:p w14:paraId="77400654" w14:textId="6724F03B" w:rsidR="673D4761" w:rsidRDefault="673D4761" w:rsidP="673D4761">
            <w:pPr>
              <w:pStyle w:val="Prrafodelista"/>
              <w:widowControl w:val="0"/>
              <w:spacing w:line="259" w:lineRule="auto"/>
              <w:ind w:left="644" w:hanging="218"/>
              <w:jc w:val="both"/>
              <w:rPr>
                <w:rFonts w:ascii="Arial" w:eastAsia="Arial" w:hAnsi="Arial" w:cs="Arial"/>
                <w:color w:val="000000" w:themeColor="text1"/>
                <w:sz w:val="20"/>
                <w:szCs w:val="20"/>
              </w:rPr>
            </w:pPr>
          </w:p>
          <w:p w14:paraId="2042000E" w14:textId="38389B81" w:rsidR="00043272" w:rsidRPr="00710D28" w:rsidRDefault="1200BEA8" w:rsidP="007626B9">
            <w:pPr>
              <w:pStyle w:val="Prrafodelista"/>
              <w:widowControl w:val="0"/>
              <w:numPr>
                <w:ilvl w:val="0"/>
                <w:numId w:val="32"/>
              </w:numPr>
              <w:spacing w:line="259" w:lineRule="auto"/>
              <w:ind w:left="644" w:hanging="218"/>
              <w:jc w:val="both"/>
              <w:rPr>
                <w:rFonts w:ascii="Arial" w:eastAsia="Arial" w:hAnsi="Arial" w:cs="Arial"/>
                <w:color w:val="000000" w:themeColor="text1"/>
                <w:sz w:val="20"/>
                <w:szCs w:val="20"/>
              </w:rPr>
            </w:pPr>
            <w:r w:rsidRPr="673D4761">
              <w:rPr>
                <w:rFonts w:ascii="Arial" w:eastAsia="Arial" w:hAnsi="Arial" w:cs="Arial"/>
                <w:color w:val="000000" w:themeColor="text1"/>
                <w:sz w:val="20"/>
                <w:szCs w:val="20"/>
              </w:rPr>
              <w:t>Identificar al integrante del consorcio a quien se efect</w:t>
            </w:r>
            <w:r w:rsidR="23262DF6" w:rsidRPr="673D4761">
              <w:rPr>
                <w:rFonts w:ascii="Arial" w:eastAsia="Arial" w:hAnsi="Arial" w:cs="Arial"/>
                <w:color w:val="000000" w:themeColor="text1"/>
                <w:sz w:val="20"/>
                <w:szCs w:val="20"/>
              </w:rPr>
              <w:t>ú</w:t>
            </w:r>
            <w:r w:rsidRPr="673D4761">
              <w:rPr>
                <w:rFonts w:ascii="Arial" w:eastAsia="Arial" w:hAnsi="Arial" w:cs="Arial"/>
                <w:color w:val="000000" w:themeColor="text1"/>
                <w:sz w:val="20"/>
                <w:szCs w:val="20"/>
              </w:rPr>
              <w:t>a el pago y emit</w:t>
            </w:r>
            <w:r w:rsidR="2EFEAA35" w:rsidRPr="673D4761">
              <w:rPr>
                <w:rFonts w:ascii="Arial" w:eastAsia="Arial" w:hAnsi="Arial" w:cs="Arial"/>
                <w:color w:val="000000" w:themeColor="text1"/>
                <w:sz w:val="20"/>
                <w:szCs w:val="20"/>
              </w:rPr>
              <w:t>e</w:t>
            </w:r>
            <w:r w:rsidRPr="673D4761">
              <w:rPr>
                <w:rFonts w:ascii="Arial" w:eastAsia="Arial" w:hAnsi="Arial" w:cs="Arial"/>
                <w:color w:val="000000" w:themeColor="text1"/>
                <w:sz w:val="20"/>
                <w:szCs w:val="20"/>
              </w:rPr>
              <w:t xml:space="preserve"> la respectiva factura o, en caso de llevar contabilidad independiente, señalar el</w:t>
            </w:r>
            <w:r w:rsidR="3CCAA8EF" w:rsidRPr="673D4761">
              <w:rPr>
                <w:rFonts w:ascii="Arial" w:eastAsia="Arial" w:hAnsi="Arial" w:cs="Arial"/>
                <w:color w:val="000000" w:themeColor="text1"/>
                <w:sz w:val="20"/>
                <w:szCs w:val="20"/>
              </w:rPr>
              <w:t xml:space="preserve"> número de</w:t>
            </w:r>
            <w:r w:rsidRPr="673D4761">
              <w:rPr>
                <w:rFonts w:ascii="Arial" w:eastAsia="Arial" w:hAnsi="Arial" w:cs="Arial"/>
                <w:color w:val="000000" w:themeColor="text1"/>
                <w:sz w:val="20"/>
                <w:szCs w:val="20"/>
              </w:rPr>
              <w:t xml:space="preserve"> Registro Único de Contribuyentes (RUC), del consorcio.</w:t>
            </w:r>
          </w:p>
          <w:p w14:paraId="27823E7C" w14:textId="48A76725" w:rsidR="673D4761" w:rsidRDefault="673D4761" w:rsidP="673D4761">
            <w:pPr>
              <w:pStyle w:val="Prrafodelista"/>
              <w:widowControl w:val="0"/>
              <w:spacing w:line="259" w:lineRule="auto"/>
              <w:ind w:left="644" w:hanging="218"/>
              <w:jc w:val="both"/>
              <w:rPr>
                <w:rFonts w:ascii="Arial" w:eastAsia="Arial" w:hAnsi="Arial" w:cs="Arial"/>
                <w:color w:val="000000" w:themeColor="text1"/>
                <w:sz w:val="20"/>
                <w:szCs w:val="20"/>
              </w:rPr>
            </w:pPr>
          </w:p>
          <w:p w14:paraId="1F08CA64" w14:textId="77777777" w:rsidR="00043272" w:rsidRPr="00710D28" w:rsidRDefault="00043272" w:rsidP="007626B9">
            <w:pPr>
              <w:pStyle w:val="Prrafodelista"/>
              <w:widowControl w:val="0"/>
              <w:numPr>
                <w:ilvl w:val="0"/>
                <w:numId w:val="32"/>
              </w:numPr>
              <w:spacing w:line="259" w:lineRule="auto"/>
              <w:ind w:left="644" w:hanging="218"/>
              <w:jc w:val="both"/>
              <w:rPr>
                <w:rFonts w:ascii="Arial" w:eastAsia="Arial" w:hAnsi="Arial" w:cs="Arial"/>
                <w:color w:val="000000" w:themeColor="text1"/>
                <w:sz w:val="20"/>
                <w:szCs w:val="20"/>
              </w:rPr>
            </w:pPr>
            <w:r w:rsidRPr="00710D28">
              <w:rPr>
                <w:rFonts w:ascii="Arial" w:eastAsia="Arial" w:hAnsi="Arial" w:cs="Arial"/>
                <w:color w:val="000000" w:themeColor="text1"/>
                <w:sz w:val="20"/>
                <w:szCs w:val="20"/>
              </w:rPr>
              <w:t>Consignar las firmas legalizadas ante notario público de cada uno de los integrantes del consorcio, de sus apoderados o de sus representantes legales, según corresponda.</w:t>
            </w:r>
          </w:p>
          <w:p w14:paraId="2F4925BC" w14:textId="77777777" w:rsidR="00043272" w:rsidRPr="00710D28" w:rsidRDefault="00043272" w:rsidP="0009713E">
            <w:pPr>
              <w:widowControl w:val="0"/>
              <w:spacing w:line="259" w:lineRule="auto"/>
              <w:ind w:left="208"/>
              <w:jc w:val="both"/>
              <w:rPr>
                <w:rFonts w:ascii="Arial" w:eastAsia="Arial" w:hAnsi="Arial" w:cs="Arial"/>
                <w:color w:val="000000" w:themeColor="text1"/>
                <w:sz w:val="20"/>
                <w:szCs w:val="20"/>
              </w:rPr>
            </w:pPr>
          </w:p>
          <w:p w14:paraId="24397B1C" w14:textId="7FB62F77" w:rsidR="00043272" w:rsidRPr="00710D28" w:rsidRDefault="00043272" w:rsidP="0009713E">
            <w:pPr>
              <w:widowControl w:val="0"/>
              <w:spacing w:line="259" w:lineRule="auto"/>
              <w:ind w:left="208"/>
              <w:jc w:val="both"/>
              <w:rPr>
                <w:rFonts w:ascii="Arial" w:eastAsia="Arial" w:hAnsi="Arial" w:cs="Arial"/>
                <w:color w:val="000000" w:themeColor="text1"/>
                <w:sz w:val="20"/>
                <w:szCs w:val="20"/>
              </w:rPr>
            </w:pPr>
            <w:r w:rsidRPr="00710D28">
              <w:rPr>
                <w:rFonts w:ascii="Arial" w:eastAsia="Arial" w:hAnsi="Arial" w:cs="Arial"/>
                <w:color w:val="000000" w:themeColor="text1"/>
                <w:sz w:val="20"/>
                <w:szCs w:val="20"/>
              </w:rPr>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837766" w:rsidRPr="00710D28">
              <w:rPr>
                <w:rFonts w:ascii="Arial" w:eastAsia="Arial" w:hAnsi="Arial" w:cs="Arial"/>
                <w:color w:val="000000" w:themeColor="text1"/>
                <w:sz w:val="20"/>
                <w:szCs w:val="20"/>
              </w:rPr>
              <w:t>8</w:t>
            </w:r>
            <w:r w:rsidRPr="00710D28">
              <w:rPr>
                <w:rFonts w:ascii="Arial" w:eastAsia="Arial" w:hAnsi="Arial" w:cs="Arial"/>
                <w:color w:val="000000" w:themeColor="text1"/>
                <w:sz w:val="20"/>
                <w:szCs w:val="20"/>
              </w:rPr>
              <w:t xml:space="preserve"> de la</w:t>
            </w:r>
            <w:r w:rsidR="00837766" w:rsidRPr="00710D28">
              <w:rPr>
                <w:rFonts w:ascii="Arial" w:eastAsia="Arial" w:hAnsi="Arial" w:cs="Arial"/>
                <w:color w:val="000000" w:themeColor="text1"/>
                <w:sz w:val="20"/>
                <w:szCs w:val="20"/>
              </w:rPr>
              <w:t xml:space="preserve"> Ley N° </w:t>
            </w:r>
            <w:r w:rsidR="00FA2076" w:rsidRPr="00710D28">
              <w:rPr>
                <w:rFonts w:ascii="Arial" w:eastAsia="Arial" w:hAnsi="Arial" w:cs="Arial"/>
                <w:color w:val="000000" w:themeColor="text1"/>
                <w:sz w:val="20"/>
                <w:szCs w:val="20"/>
              </w:rPr>
              <w:t>26887,</w:t>
            </w:r>
            <w:r w:rsidRPr="00710D28">
              <w:rPr>
                <w:rFonts w:ascii="Arial" w:eastAsia="Arial" w:hAnsi="Arial" w:cs="Arial"/>
                <w:color w:val="000000" w:themeColor="text1"/>
                <w:sz w:val="20"/>
                <w:szCs w:val="20"/>
              </w:rPr>
              <w:t xml:space="preserve"> Ley General de Sociedades.</w:t>
            </w:r>
          </w:p>
          <w:p w14:paraId="4C34A488" w14:textId="77777777" w:rsidR="00043272" w:rsidRPr="00710D28" w:rsidRDefault="00043272" w:rsidP="0009713E">
            <w:pPr>
              <w:widowControl w:val="0"/>
              <w:spacing w:line="259" w:lineRule="auto"/>
              <w:ind w:left="208"/>
              <w:jc w:val="both"/>
              <w:rPr>
                <w:rFonts w:ascii="Arial" w:eastAsia="Arial" w:hAnsi="Arial" w:cs="Arial"/>
                <w:color w:val="000000" w:themeColor="text1"/>
                <w:sz w:val="20"/>
                <w:szCs w:val="20"/>
              </w:rPr>
            </w:pPr>
          </w:p>
          <w:p w14:paraId="1A98DA90" w14:textId="2D032D68" w:rsidR="00043272" w:rsidRPr="00710D28" w:rsidRDefault="3254C8BC" w:rsidP="17784565">
            <w:pPr>
              <w:widowControl w:val="0"/>
              <w:spacing w:line="259" w:lineRule="auto"/>
              <w:ind w:left="208"/>
              <w:jc w:val="both"/>
              <w:rPr>
                <w:rFonts w:ascii="Arial" w:eastAsia="Arial" w:hAnsi="Arial" w:cs="Arial"/>
                <w:color w:val="000000" w:themeColor="text1"/>
                <w:sz w:val="20"/>
                <w:szCs w:val="20"/>
              </w:rPr>
            </w:pPr>
            <w:r w:rsidRPr="00710D28">
              <w:rPr>
                <w:rFonts w:ascii="Arial" w:eastAsia="Arial" w:hAnsi="Arial" w:cs="Arial"/>
                <w:color w:val="000000" w:themeColor="text1"/>
                <w:sz w:val="20"/>
                <w:szCs w:val="20"/>
              </w:rPr>
              <w:t xml:space="preserve">En ningún caso puede aceptarse la presentación de la promesa de consorcio que fue parte de la oferta, </w:t>
            </w:r>
            <w:r w:rsidR="007B55C3" w:rsidRPr="00710D28">
              <w:rPr>
                <w:rFonts w:ascii="Arial" w:eastAsia="Arial" w:hAnsi="Arial" w:cs="Arial"/>
                <w:color w:val="000000" w:themeColor="text1"/>
                <w:sz w:val="20"/>
                <w:szCs w:val="20"/>
              </w:rPr>
              <w:t xml:space="preserve">independientemente de que dicha </w:t>
            </w:r>
            <w:r w:rsidR="00782BF8" w:rsidRPr="00710D28">
              <w:rPr>
                <w:rFonts w:ascii="Arial" w:eastAsia="Arial" w:hAnsi="Arial" w:cs="Arial"/>
                <w:color w:val="000000" w:themeColor="text1"/>
                <w:sz w:val="20"/>
                <w:szCs w:val="20"/>
              </w:rPr>
              <w:t xml:space="preserve">promesa </w:t>
            </w:r>
            <w:r w:rsidRPr="00710D28">
              <w:rPr>
                <w:rFonts w:ascii="Arial" w:eastAsia="Arial" w:hAnsi="Arial" w:cs="Arial"/>
                <w:color w:val="000000" w:themeColor="text1"/>
                <w:sz w:val="20"/>
                <w:szCs w:val="20"/>
              </w:rPr>
              <w:t>contenga firmas legalizadas ante notario</w:t>
            </w:r>
            <w:r w:rsidR="00C708AE" w:rsidRPr="00710D28">
              <w:rPr>
                <w:rFonts w:ascii="Arial" w:eastAsia="Arial" w:hAnsi="Arial" w:cs="Arial"/>
                <w:color w:val="000000" w:themeColor="text1"/>
                <w:sz w:val="20"/>
                <w:szCs w:val="20"/>
              </w:rPr>
              <w:t xml:space="preserve"> público.</w:t>
            </w:r>
          </w:p>
          <w:p w14:paraId="2B6D5849" w14:textId="77777777" w:rsidR="00A524B2" w:rsidRPr="00710D28" w:rsidRDefault="00A524B2" w:rsidP="0009713E">
            <w:pPr>
              <w:pStyle w:val="Prrafodelista"/>
              <w:widowControl w:val="0"/>
              <w:ind w:left="208"/>
              <w:jc w:val="both"/>
              <w:rPr>
                <w:rFonts w:ascii="Arial" w:hAnsi="Arial" w:cs="Arial"/>
                <w:sz w:val="20"/>
                <w:szCs w:val="20"/>
              </w:rPr>
            </w:pPr>
          </w:p>
        </w:tc>
        <w:tc>
          <w:tcPr>
            <w:tcW w:w="2268" w:type="dxa"/>
          </w:tcPr>
          <w:p w14:paraId="1CE0B1A7" w14:textId="024040ED" w:rsidR="00A524B2" w:rsidRPr="00710D28" w:rsidRDefault="00737E72" w:rsidP="0009713E">
            <w:pPr>
              <w:pStyle w:val="Prrafodelista"/>
              <w:widowControl w:val="0"/>
              <w:ind w:left="65"/>
              <w:jc w:val="both"/>
              <w:rPr>
                <w:rFonts w:ascii="Arial" w:hAnsi="Arial" w:cs="Arial"/>
                <w:sz w:val="20"/>
                <w:szCs w:val="20"/>
              </w:rPr>
            </w:pPr>
            <w:r w:rsidRPr="00710D28">
              <w:rPr>
                <w:rFonts w:ascii="Arial" w:hAnsi="Arial" w:cs="Arial"/>
                <w:sz w:val="20"/>
                <w:szCs w:val="20"/>
              </w:rPr>
              <w:lastRenderedPageBreak/>
              <w:t xml:space="preserve">Literal b) del </w:t>
            </w:r>
            <w:r w:rsidR="00036AC3" w:rsidRPr="00710D28">
              <w:rPr>
                <w:rFonts w:ascii="Arial" w:hAnsi="Arial" w:cs="Arial"/>
                <w:sz w:val="20"/>
                <w:szCs w:val="20"/>
              </w:rPr>
              <w:t xml:space="preserve">numeral </w:t>
            </w:r>
            <w:r w:rsidR="00E4549E" w:rsidRPr="00710D28">
              <w:rPr>
                <w:rFonts w:ascii="Arial" w:hAnsi="Arial" w:cs="Arial"/>
                <w:sz w:val="20"/>
                <w:szCs w:val="20"/>
              </w:rPr>
              <w:t xml:space="preserve">88.1 </w:t>
            </w:r>
            <w:r w:rsidR="00F23669" w:rsidRPr="00710D28">
              <w:rPr>
                <w:rFonts w:ascii="Arial" w:hAnsi="Arial" w:cs="Arial"/>
                <w:sz w:val="20"/>
                <w:szCs w:val="20"/>
              </w:rPr>
              <w:t xml:space="preserve">del </w:t>
            </w:r>
            <w:r w:rsidRPr="00710D28">
              <w:rPr>
                <w:rFonts w:ascii="Arial" w:hAnsi="Arial" w:cs="Arial"/>
                <w:sz w:val="20"/>
                <w:szCs w:val="20"/>
              </w:rPr>
              <w:t>artículo 88</w:t>
            </w:r>
            <w:r w:rsidR="005866A9" w:rsidRPr="00710D28">
              <w:rPr>
                <w:rFonts w:ascii="Arial" w:hAnsi="Arial" w:cs="Arial"/>
                <w:sz w:val="20"/>
                <w:szCs w:val="20"/>
              </w:rPr>
              <w:t xml:space="preserve"> y </w:t>
            </w:r>
            <w:r w:rsidR="00E97B47" w:rsidRPr="00710D28">
              <w:rPr>
                <w:rFonts w:ascii="Arial" w:hAnsi="Arial" w:cs="Arial"/>
                <w:sz w:val="20"/>
                <w:szCs w:val="20"/>
              </w:rPr>
              <w:t>el artículo</w:t>
            </w:r>
            <w:r w:rsidR="00EE2EDC" w:rsidRPr="00710D28">
              <w:rPr>
                <w:rFonts w:ascii="Arial" w:hAnsi="Arial" w:cs="Arial"/>
                <w:sz w:val="20"/>
                <w:szCs w:val="20"/>
              </w:rPr>
              <w:t xml:space="preserve"> 89</w:t>
            </w:r>
            <w:r w:rsidRPr="00710D28">
              <w:rPr>
                <w:rFonts w:ascii="Arial" w:hAnsi="Arial" w:cs="Arial"/>
                <w:sz w:val="20"/>
                <w:szCs w:val="20"/>
              </w:rPr>
              <w:t xml:space="preserve"> del Reglamento</w:t>
            </w:r>
            <w:r w:rsidR="0098651F" w:rsidRPr="00710D28">
              <w:rPr>
                <w:rFonts w:ascii="Arial" w:hAnsi="Arial" w:cs="Arial"/>
                <w:sz w:val="20"/>
                <w:szCs w:val="20"/>
              </w:rPr>
              <w:t>.</w:t>
            </w:r>
          </w:p>
        </w:tc>
      </w:tr>
      <w:tr w:rsidR="00A524B2" w:rsidRPr="00710D28" w14:paraId="42597E72" w14:textId="77777777" w:rsidTr="673D4761">
        <w:trPr>
          <w:trHeight w:val="20"/>
        </w:trPr>
        <w:tc>
          <w:tcPr>
            <w:tcW w:w="1985" w:type="dxa"/>
          </w:tcPr>
          <w:p w14:paraId="13F124F3" w14:textId="4C196747" w:rsidR="00A524B2" w:rsidRPr="00710D28" w:rsidRDefault="00BD7EE0" w:rsidP="007626B9">
            <w:pPr>
              <w:pStyle w:val="Prrafodelista"/>
              <w:numPr>
                <w:ilvl w:val="0"/>
                <w:numId w:val="30"/>
              </w:numPr>
              <w:ind w:left="350" w:hanging="278"/>
              <w:jc w:val="both"/>
              <w:rPr>
                <w:rFonts w:ascii="Arial" w:hAnsi="Arial" w:cs="Arial"/>
                <w:b/>
                <w:bCs/>
                <w:sz w:val="20"/>
                <w:szCs w:val="20"/>
              </w:rPr>
            </w:pPr>
            <w:r w:rsidRPr="00710D28">
              <w:rPr>
                <w:rFonts w:ascii="Arial" w:hAnsi="Arial" w:cs="Arial"/>
                <w:b/>
                <w:bCs/>
                <w:sz w:val="20"/>
                <w:szCs w:val="20"/>
              </w:rPr>
              <w:t>Código de cuenta interbancaria (CCI) o, en el caso de proveedores no domiciliados, el número de cuenta bancaria y nombre de la entidad bancaria en el exterior.</w:t>
            </w:r>
          </w:p>
        </w:tc>
        <w:tc>
          <w:tcPr>
            <w:tcW w:w="4677" w:type="dxa"/>
          </w:tcPr>
          <w:p w14:paraId="1EC57491" w14:textId="6A2F3E86" w:rsidR="004B4C6E" w:rsidRPr="00710D28" w:rsidRDefault="00F36D41" w:rsidP="00F36D41">
            <w:pPr>
              <w:ind w:left="208"/>
              <w:jc w:val="both"/>
              <w:rPr>
                <w:rFonts w:ascii="Arial" w:hAnsi="Arial" w:cs="Arial"/>
                <w:color w:val="0F191E"/>
                <w:spacing w:val="-2"/>
                <w:sz w:val="20"/>
                <w:szCs w:val="20"/>
                <w:shd w:val="clear" w:color="auto" w:fill="FFFFFF"/>
              </w:rPr>
            </w:pPr>
            <w:r w:rsidRPr="00710D28">
              <w:rPr>
                <w:rFonts w:ascii="Arial" w:hAnsi="Arial" w:cs="Arial"/>
                <w:sz w:val="20"/>
                <w:szCs w:val="20"/>
              </w:rPr>
              <w:t xml:space="preserve">El CCI es </w:t>
            </w:r>
            <w:r w:rsidRPr="00710D28">
              <w:rPr>
                <w:rFonts w:ascii="Arial" w:hAnsi="Arial" w:cs="Arial"/>
                <w:color w:val="0F191E"/>
                <w:spacing w:val="-2"/>
                <w:sz w:val="20"/>
                <w:szCs w:val="20"/>
                <w:shd w:val="clear" w:color="auto" w:fill="FFFFFF"/>
              </w:rPr>
              <w:t>requisito indispensable para realizar una transferencia entre cuentas de bancos diferentes</w:t>
            </w:r>
            <w:r w:rsidR="002D6B8B" w:rsidRPr="00710D28">
              <w:rPr>
                <w:rFonts w:ascii="Arial" w:hAnsi="Arial" w:cs="Arial"/>
                <w:color w:val="0F191E"/>
                <w:spacing w:val="-2"/>
                <w:sz w:val="20"/>
                <w:szCs w:val="20"/>
                <w:shd w:val="clear" w:color="auto" w:fill="FFFFFF"/>
              </w:rPr>
              <w:t xml:space="preserve">, </w:t>
            </w:r>
            <w:r w:rsidR="001F5FB0" w:rsidRPr="00710D28">
              <w:rPr>
                <w:rFonts w:ascii="Arial" w:hAnsi="Arial" w:cs="Arial"/>
                <w:color w:val="0F191E"/>
                <w:spacing w:val="-2"/>
                <w:sz w:val="20"/>
                <w:szCs w:val="20"/>
                <w:shd w:val="clear" w:color="auto" w:fill="FFFFFF"/>
              </w:rPr>
              <w:t xml:space="preserve">requerido </w:t>
            </w:r>
            <w:r w:rsidR="002D6B8B" w:rsidRPr="00710D28">
              <w:rPr>
                <w:rFonts w:ascii="Arial" w:hAnsi="Arial" w:cs="Arial"/>
                <w:color w:val="0F191E"/>
                <w:spacing w:val="-2"/>
                <w:sz w:val="20"/>
                <w:szCs w:val="20"/>
                <w:shd w:val="clear" w:color="auto" w:fill="FFFFFF"/>
              </w:rPr>
              <w:t>para efectuar el pago a los proveedores</w:t>
            </w:r>
            <w:r w:rsidR="00E15219" w:rsidRPr="00710D28">
              <w:rPr>
                <w:rFonts w:ascii="Arial" w:hAnsi="Arial" w:cs="Arial"/>
                <w:color w:val="0F191E"/>
                <w:spacing w:val="-2"/>
                <w:sz w:val="20"/>
                <w:szCs w:val="20"/>
                <w:shd w:val="clear" w:color="auto" w:fill="FFFFFF"/>
              </w:rPr>
              <w:t xml:space="preserve"> domiciliados en el Perú</w:t>
            </w:r>
            <w:r w:rsidR="00A664D4" w:rsidRPr="00710D28">
              <w:rPr>
                <w:rFonts w:ascii="Arial" w:hAnsi="Arial" w:cs="Arial"/>
                <w:color w:val="0F191E"/>
                <w:spacing w:val="-2"/>
                <w:sz w:val="20"/>
                <w:szCs w:val="20"/>
                <w:shd w:val="clear" w:color="auto" w:fill="FFFFFF"/>
              </w:rPr>
              <w:t>.</w:t>
            </w:r>
          </w:p>
          <w:p w14:paraId="69484C54" w14:textId="77777777" w:rsidR="006750A5" w:rsidRPr="00710D28" w:rsidRDefault="006750A5" w:rsidP="00F36D41">
            <w:pPr>
              <w:ind w:left="208"/>
              <w:jc w:val="both"/>
              <w:rPr>
                <w:rFonts w:ascii="Arial" w:hAnsi="Arial" w:cs="Arial"/>
                <w:color w:val="0F191E"/>
                <w:spacing w:val="-2"/>
                <w:sz w:val="20"/>
                <w:szCs w:val="20"/>
                <w:shd w:val="clear" w:color="auto" w:fill="FFFFFF"/>
              </w:rPr>
            </w:pPr>
          </w:p>
          <w:p w14:paraId="5F39E219" w14:textId="5F452C6B" w:rsidR="006750A5" w:rsidRPr="00710D28" w:rsidRDefault="00CA47FF" w:rsidP="00F36D41">
            <w:pPr>
              <w:ind w:left="208"/>
              <w:jc w:val="both"/>
              <w:rPr>
                <w:rFonts w:ascii="Arial" w:hAnsi="Arial" w:cs="Arial"/>
                <w:color w:val="0F191E"/>
                <w:spacing w:val="-2"/>
                <w:sz w:val="20"/>
                <w:szCs w:val="20"/>
                <w:shd w:val="clear" w:color="auto" w:fill="FFFFFF"/>
              </w:rPr>
            </w:pPr>
            <w:r w:rsidRPr="00710D28">
              <w:rPr>
                <w:rFonts w:ascii="Arial" w:hAnsi="Arial" w:cs="Arial"/>
                <w:sz w:val="20"/>
                <w:szCs w:val="20"/>
              </w:rPr>
              <w:t>Para los</w:t>
            </w:r>
            <w:r w:rsidR="00A13CD6" w:rsidRPr="00710D28">
              <w:rPr>
                <w:rFonts w:ascii="Arial" w:hAnsi="Arial" w:cs="Arial"/>
                <w:sz w:val="20"/>
                <w:szCs w:val="20"/>
              </w:rPr>
              <w:t xml:space="preserve"> proveedores</w:t>
            </w:r>
            <w:r w:rsidRPr="00710D28">
              <w:rPr>
                <w:rFonts w:ascii="Arial" w:hAnsi="Arial" w:cs="Arial"/>
                <w:sz w:val="20"/>
                <w:szCs w:val="20"/>
              </w:rPr>
              <w:t xml:space="preserve"> no domiciliados, </w:t>
            </w:r>
            <w:r w:rsidR="00306BFD" w:rsidRPr="00710D28">
              <w:rPr>
                <w:rFonts w:ascii="Arial" w:hAnsi="Arial" w:cs="Arial"/>
                <w:sz w:val="20"/>
                <w:szCs w:val="20"/>
              </w:rPr>
              <w:t xml:space="preserve">corresponde </w:t>
            </w:r>
            <w:r w:rsidRPr="00710D28">
              <w:rPr>
                <w:rFonts w:ascii="Arial" w:hAnsi="Arial" w:cs="Arial"/>
                <w:sz w:val="20"/>
                <w:szCs w:val="20"/>
              </w:rPr>
              <w:t>el número de cuenta bancaria y nombre de la entidad bancaria en el exterior.</w:t>
            </w:r>
          </w:p>
          <w:p w14:paraId="06621EE6" w14:textId="77777777" w:rsidR="00A664D4" w:rsidRPr="00710D28" w:rsidRDefault="00A664D4" w:rsidP="00F36D41">
            <w:pPr>
              <w:ind w:left="208"/>
              <w:jc w:val="both"/>
              <w:rPr>
                <w:rFonts w:ascii="Arial" w:hAnsi="Arial" w:cs="Arial"/>
                <w:sz w:val="20"/>
                <w:szCs w:val="20"/>
              </w:rPr>
            </w:pPr>
          </w:p>
          <w:p w14:paraId="25233CB2" w14:textId="77777777" w:rsidR="005C0BB4" w:rsidRPr="00710D28" w:rsidRDefault="005C0BB4" w:rsidP="006F5DFC">
            <w:pPr>
              <w:pStyle w:val="Prrafodelista"/>
              <w:widowControl w:val="0"/>
              <w:ind w:left="208"/>
              <w:jc w:val="both"/>
              <w:rPr>
                <w:rFonts w:ascii="Arial" w:hAnsi="Arial" w:cs="Arial"/>
                <w:sz w:val="20"/>
                <w:szCs w:val="20"/>
              </w:rPr>
            </w:pPr>
          </w:p>
        </w:tc>
        <w:tc>
          <w:tcPr>
            <w:tcW w:w="2268" w:type="dxa"/>
          </w:tcPr>
          <w:p w14:paraId="7C034E04" w14:textId="33B8E2C8" w:rsidR="009C2124" w:rsidRPr="00710D28" w:rsidRDefault="009C2124" w:rsidP="0009713E">
            <w:pPr>
              <w:pStyle w:val="Prrafodelista"/>
              <w:widowControl w:val="0"/>
              <w:ind w:left="65"/>
              <w:jc w:val="both"/>
              <w:rPr>
                <w:rFonts w:ascii="Arial" w:hAnsi="Arial" w:cs="Arial"/>
                <w:sz w:val="20"/>
                <w:szCs w:val="20"/>
              </w:rPr>
            </w:pPr>
            <w:r w:rsidRPr="00710D28">
              <w:rPr>
                <w:rFonts w:ascii="Arial" w:hAnsi="Arial" w:cs="Arial"/>
                <w:sz w:val="20"/>
                <w:szCs w:val="20"/>
              </w:rPr>
              <w:t>Artículo 67 de la Ley.</w:t>
            </w:r>
          </w:p>
          <w:p w14:paraId="6D2F9DD6" w14:textId="77777777" w:rsidR="001A0B3F" w:rsidRPr="00710D28" w:rsidRDefault="001A0B3F" w:rsidP="0009713E">
            <w:pPr>
              <w:pStyle w:val="Prrafodelista"/>
              <w:widowControl w:val="0"/>
              <w:ind w:left="65"/>
              <w:jc w:val="both"/>
              <w:rPr>
                <w:rFonts w:ascii="Arial" w:hAnsi="Arial" w:cs="Arial"/>
                <w:sz w:val="20"/>
                <w:szCs w:val="20"/>
              </w:rPr>
            </w:pPr>
          </w:p>
          <w:p w14:paraId="53DC37E7" w14:textId="7755E562" w:rsidR="00A524B2" w:rsidRPr="00710D28" w:rsidRDefault="004342BE" w:rsidP="0009713E">
            <w:pPr>
              <w:pStyle w:val="Prrafodelista"/>
              <w:widowControl w:val="0"/>
              <w:ind w:left="65"/>
              <w:jc w:val="both"/>
              <w:rPr>
                <w:rFonts w:ascii="Arial" w:hAnsi="Arial" w:cs="Arial"/>
                <w:sz w:val="20"/>
                <w:szCs w:val="20"/>
              </w:rPr>
            </w:pPr>
            <w:r w:rsidRPr="00710D28">
              <w:rPr>
                <w:rFonts w:ascii="Arial" w:hAnsi="Arial" w:cs="Arial"/>
                <w:sz w:val="20"/>
                <w:szCs w:val="20"/>
              </w:rPr>
              <w:t xml:space="preserve">El literal </w:t>
            </w:r>
            <w:r w:rsidR="00E148EA" w:rsidRPr="00710D28">
              <w:rPr>
                <w:rFonts w:ascii="Arial" w:hAnsi="Arial" w:cs="Arial"/>
                <w:sz w:val="20"/>
                <w:szCs w:val="20"/>
              </w:rPr>
              <w:t xml:space="preserve">c) </w:t>
            </w:r>
            <w:r w:rsidR="007A3694" w:rsidRPr="00710D28">
              <w:rPr>
                <w:rFonts w:ascii="Arial" w:hAnsi="Arial" w:cs="Arial"/>
                <w:sz w:val="20"/>
                <w:szCs w:val="20"/>
              </w:rPr>
              <w:t xml:space="preserve">del numeral 88.1 </w:t>
            </w:r>
            <w:r w:rsidR="00E04291" w:rsidRPr="00710D28">
              <w:rPr>
                <w:rFonts w:ascii="Arial" w:hAnsi="Arial" w:cs="Arial"/>
                <w:sz w:val="20"/>
                <w:szCs w:val="20"/>
              </w:rPr>
              <w:t>del a</w:t>
            </w:r>
            <w:r w:rsidR="009C2124" w:rsidRPr="00710D28">
              <w:rPr>
                <w:rFonts w:ascii="Arial" w:hAnsi="Arial" w:cs="Arial"/>
                <w:sz w:val="20"/>
                <w:szCs w:val="20"/>
              </w:rPr>
              <w:t>rtículo</w:t>
            </w:r>
            <w:r w:rsidR="00383482" w:rsidRPr="00710D28">
              <w:rPr>
                <w:rFonts w:ascii="Arial" w:hAnsi="Arial" w:cs="Arial"/>
                <w:sz w:val="20"/>
                <w:szCs w:val="20"/>
              </w:rPr>
              <w:t xml:space="preserve"> 88,</w:t>
            </w:r>
            <w:r w:rsidR="009C2124" w:rsidRPr="00710D28">
              <w:rPr>
                <w:rFonts w:ascii="Arial" w:hAnsi="Arial" w:cs="Arial"/>
                <w:sz w:val="20"/>
                <w:szCs w:val="20"/>
              </w:rPr>
              <w:t xml:space="preserve"> </w:t>
            </w:r>
            <w:r w:rsidR="00B01044" w:rsidRPr="00710D28">
              <w:rPr>
                <w:rFonts w:ascii="Arial" w:hAnsi="Arial" w:cs="Arial"/>
                <w:sz w:val="20"/>
                <w:szCs w:val="20"/>
              </w:rPr>
              <w:t>del Reglamento.</w:t>
            </w:r>
          </w:p>
        </w:tc>
      </w:tr>
      <w:tr w:rsidR="00A524B2" w:rsidRPr="00710D28" w14:paraId="1CDEACB2" w14:textId="77777777" w:rsidTr="673D4761">
        <w:trPr>
          <w:trHeight w:val="20"/>
        </w:trPr>
        <w:tc>
          <w:tcPr>
            <w:tcW w:w="1985" w:type="dxa"/>
          </w:tcPr>
          <w:p w14:paraId="3BCD2A84" w14:textId="378737D0" w:rsidR="00A524B2" w:rsidRPr="00710D28" w:rsidRDefault="71A82B1E" w:rsidP="007626B9">
            <w:pPr>
              <w:pStyle w:val="Prrafodelista"/>
              <w:numPr>
                <w:ilvl w:val="0"/>
                <w:numId w:val="30"/>
              </w:numPr>
              <w:ind w:left="350" w:hanging="278"/>
              <w:jc w:val="both"/>
              <w:rPr>
                <w:rFonts w:ascii="Arial" w:hAnsi="Arial" w:cs="Arial"/>
                <w:b/>
                <w:sz w:val="20"/>
                <w:szCs w:val="20"/>
              </w:rPr>
            </w:pPr>
            <w:r w:rsidRPr="00710D28">
              <w:rPr>
                <w:rFonts w:ascii="Arial" w:hAnsi="Arial" w:cs="Arial"/>
                <w:b/>
                <w:sz w:val="20"/>
                <w:szCs w:val="20"/>
              </w:rPr>
              <w:t>Documento que acredite que cuenta con facultades para perfeccionar el contrato, cuando corresponda.</w:t>
            </w:r>
          </w:p>
        </w:tc>
        <w:tc>
          <w:tcPr>
            <w:tcW w:w="4677" w:type="dxa"/>
          </w:tcPr>
          <w:p w14:paraId="607C87E7" w14:textId="77777777" w:rsidR="000E66FD" w:rsidRPr="000E66FD" w:rsidRDefault="000E66FD" w:rsidP="000E66FD">
            <w:pPr>
              <w:ind w:left="195"/>
              <w:jc w:val="both"/>
              <w:textAlignment w:val="baseline"/>
              <w:rPr>
                <w:rFonts w:ascii="Segoe UI" w:hAnsi="Segoe UI" w:cs="Segoe UI"/>
                <w:sz w:val="18"/>
                <w:szCs w:val="18"/>
                <w:lang w:eastAsia="es-PE"/>
              </w:rPr>
            </w:pPr>
            <w:r w:rsidRPr="000E66FD">
              <w:rPr>
                <w:rFonts w:ascii="Arial" w:hAnsi="Arial" w:cs="Arial"/>
                <w:sz w:val="20"/>
                <w:szCs w:val="20"/>
                <w:lang w:eastAsia="es-PE"/>
              </w:rPr>
              <w:t>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2476986A" w14:textId="77777777" w:rsidR="000E66FD" w:rsidRPr="000E66FD" w:rsidRDefault="000E66FD" w:rsidP="000E66FD">
            <w:pPr>
              <w:ind w:left="195"/>
              <w:jc w:val="both"/>
              <w:textAlignment w:val="baseline"/>
              <w:rPr>
                <w:rFonts w:ascii="Segoe UI" w:hAnsi="Segoe UI" w:cs="Segoe UI"/>
                <w:sz w:val="18"/>
                <w:szCs w:val="18"/>
                <w:lang w:eastAsia="es-PE"/>
              </w:rPr>
            </w:pPr>
            <w:r w:rsidRPr="000E66FD">
              <w:rPr>
                <w:rFonts w:ascii="Arial" w:hAnsi="Arial" w:cs="Arial"/>
                <w:sz w:val="20"/>
                <w:szCs w:val="20"/>
                <w:lang w:eastAsia="es-PE"/>
              </w:rPr>
              <w:t> </w:t>
            </w:r>
          </w:p>
          <w:p w14:paraId="74C1D8C5" w14:textId="77777777" w:rsidR="000E66FD" w:rsidRPr="000E66FD" w:rsidRDefault="000E66FD" w:rsidP="000E66FD">
            <w:pPr>
              <w:ind w:left="195"/>
              <w:jc w:val="both"/>
              <w:textAlignment w:val="baseline"/>
              <w:rPr>
                <w:rFonts w:ascii="Segoe UI" w:hAnsi="Segoe UI" w:cs="Segoe UI"/>
                <w:sz w:val="18"/>
                <w:szCs w:val="18"/>
                <w:lang w:eastAsia="es-PE"/>
              </w:rPr>
            </w:pPr>
            <w:r w:rsidRPr="000E66FD">
              <w:rPr>
                <w:rFonts w:ascii="Arial" w:hAnsi="Arial" w:cs="Arial"/>
                <w:sz w:val="20"/>
                <w:szCs w:val="20"/>
                <w:lang w:eastAsia="es-PE"/>
              </w:rPr>
              <w:t>En el caso de personas naturales, se solicita copia de su documento de identidad (DNI o carné de extranjería, según corresponda). </w:t>
            </w:r>
          </w:p>
          <w:p w14:paraId="4BA5FB98" w14:textId="77777777" w:rsidR="000E66FD" w:rsidRPr="000E66FD" w:rsidRDefault="000E66FD" w:rsidP="000E66FD">
            <w:pPr>
              <w:ind w:left="195"/>
              <w:jc w:val="both"/>
              <w:textAlignment w:val="baseline"/>
              <w:rPr>
                <w:rFonts w:ascii="Segoe UI" w:hAnsi="Segoe UI" w:cs="Segoe UI"/>
                <w:sz w:val="18"/>
                <w:szCs w:val="18"/>
                <w:lang w:eastAsia="es-PE"/>
              </w:rPr>
            </w:pPr>
            <w:r w:rsidRPr="000E66FD">
              <w:rPr>
                <w:rFonts w:ascii="Arial" w:hAnsi="Arial" w:cs="Arial"/>
                <w:sz w:val="20"/>
                <w:szCs w:val="20"/>
                <w:lang w:eastAsia="es-PE"/>
              </w:rPr>
              <w:t> </w:t>
            </w:r>
          </w:p>
          <w:p w14:paraId="48E4D9E7" w14:textId="30E02DC6" w:rsidR="00A524B2" w:rsidRPr="000E66FD" w:rsidRDefault="000E66FD" w:rsidP="000E66FD">
            <w:pPr>
              <w:ind w:left="195"/>
              <w:jc w:val="both"/>
              <w:textAlignment w:val="baseline"/>
              <w:rPr>
                <w:rFonts w:ascii="Segoe UI" w:hAnsi="Segoe UI" w:cs="Segoe UI"/>
                <w:sz w:val="18"/>
                <w:szCs w:val="18"/>
                <w:lang w:eastAsia="es-PE"/>
              </w:rPr>
            </w:pPr>
            <w:r w:rsidRPr="000E66FD">
              <w:rPr>
                <w:rFonts w:ascii="Arial" w:hAnsi="Arial" w:cs="Arial"/>
                <w:sz w:val="20"/>
                <w:szCs w:val="20"/>
                <w:lang w:eastAsia="es-PE"/>
              </w:rPr>
              <w:lastRenderedPageBreak/>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2268" w:type="dxa"/>
          </w:tcPr>
          <w:p w14:paraId="0E88457E" w14:textId="35316C7C" w:rsidR="00A524B2" w:rsidRPr="00710D28" w:rsidRDefault="00FA6D7A" w:rsidP="0009713E">
            <w:pPr>
              <w:pStyle w:val="Prrafodelista"/>
              <w:widowControl w:val="0"/>
              <w:ind w:left="65"/>
              <w:jc w:val="both"/>
              <w:rPr>
                <w:rFonts w:ascii="Arial" w:hAnsi="Arial" w:cs="Arial"/>
                <w:sz w:val="20"/>
                <w:szCs w:val="20"/>
              </w:rPr>
            </w:pPr>
            <w:r w:rsidRPr="00710D28">
              <w:rPr>
                <w:rFonts w:ascii="Arial" w:hAnsi="Arial" w:cs="Arial"/>
                <w:sz w:val="20"/>
                <w:szCs w:val="20"/>
              </w:rPr>
              <w:lastRenderedPageBreak/>
              <w:t xml:space="preserve">Literal d) del </w:t>
            </w:r>
            <w:r w:rsidR="00784448" w:rsidRPr="00710D28">
              <w:rPr>
                <w:rFonts w:ascii="Arial" w:hAnsi="Arial" w:cs="Arial"/>
                <w:sz w:val="20"/>
                <w:szCs w:val="20"/>
              </w:rPr>
              <w:t xml:space="preserve">numeral 88.1 del </w:t>
            </w:r>
            <w:r w:rsidRPr="00710D28">
              <w:rPr>
                <w:rFonts w:ascii="Arial" w:hAnsi="Arial" w:cs="Arial"/>
                <w:sz w:val="20"/>
                <w:szCs w:val="20"/>
              </w:rPr>
              <w:t>artículo 88 del Reglamento</w:t>
            </w:r>
            <w:r w:rsidR="0098651F" w:rsidRPr="00710D28">
              <w:rPr>
                <w:rFonts w:ascii="Arial" w:hAnsi="Arial" w:cs="Arial"/>
                <w:sz w:val="20"/>
                <w:szCs w:val="20"/>
              </w:rPr>
              <w:t>.</w:t>
            </w:r>
          </w:p>
        </w:tc>
      </w:tr>
      <w:tr w:rsidR="000F6A92" w:rsidRPr="00710D28" w14:paraId="66683146" w14:textId="77777777" w:rsidTr="673D4761">
        <w:trPr>
          <w:trHeight w:val="645"/>
        </w:trPr>
        <w:tc>
          <w:tcPr>
            <w:tcW w:w="1985" w:type="dxa"/>
          </w:tcPr>
          <w:p w14:paraId="0DB470E9" w14:textId="2BB436FD" w:rsidR="000F6A92" w:rsidRPr="00710D28" w:rsidRDefault="34E68771" w:rsidP="007626B9">
            <w:pPr>
              <w:pStyle w:val="Prrafodelista"/>
              <w:numPr>
                <w:ilvl w:val="0"/>
                <w:numId w:val="30"/>
              </w:numPr>
              <w:ind w:left="350" w:hanging="278"/>
              <w:jc w:val="both"/>
              <w:rPr>
                <w:rFonts w:ascii="Arial" w:hAnsi="Arial" w:cs="Arial"/>
                <w:b/>
                <w:sz w:val="20"/>
                <w:szCs w:val="20"/>
              </w:rPr>
            </w:pPr>
            <w:r w:rsidRPr="00710D28">
              <w:rPr>
                <w:rFonts w:ascii="Arial" w:hAnsi="Arial" w:cs="Arial"/>
                <w:b/>
                <w:sz w:val="20"/>
                <w:szCs w:val="20"/>
              </w:rPr>
              <w:t xml:space="preserve"> Institución Arbitral </w:t>
            </w:r>
            <w:r w:rsidR="002762DA" w:rsidRPr="00710D28">
              <w:rPr>
                <w:rFonts w:ascii="Arial" w:hAnsi="Arial" w:cs="Arial"/>
                <w:b/>
                <w:sz w:val="20"/>
                <w:szCs w:val="20"/>
              </w:rPr>
              <w:t>elegida del listado de instituciones arbitrales propuesto por la entidad contratante o propuesta de tres instituciones arbitrales por el postor.</w:t>
            </w:r>
          </w:p>
        </w:tc>
        <w:tc>
          <w:tcPr>
            <w:tcW w:w="4677" w:type="dxa"/>
          </w:tcPr>
          <w:p w14:paraId="5E5C4C05" w14:textId="355194FD" w:rsidR="000F6A92" w:rsidRPr="00710D28" w:rsidRDefault="4A7B630A" w:rsidP="0009713E">
            <w:pPr>
              <w:widowControl w:val="0"/>
              <w:ind w:left="208"/>
              <w:jc w:val="both"/>
              <w:rPr>
                <w:rFonts w:ascii="Arial" w:hAnsi="Arial" w:cs="Arial"/>
                <w:sz w:val="20"/>
                <w:szCs w:val="20"/>
              </w:rPr>
            </w:pPr>
            <w:r w:rsidRPr="00710D28">
              <w:rPr>
                <w:rFonts w:ascii="Arial" w:hAnsi="Arial" w:cs="Arial"/>
                <w:sz w:val="20"/>
                <w:szCs w:val="20"/>
              </w:rPr>
              <w:t>Este requisito</w:t>
            </w:r>
            <w:r w:rsidR="2EB262D1" w:rsidRPr="00710D28">
              <w:rPr>
                <w:rFonts w:ascii="Arial" w:hAnsi="Arial" w:cs="Arial"/>
                <w:sz w:val="20"/>
                <w:szCs w:val="20"/>
              </w:rPr>
              <w:t xml:space="preserve"> es obligatorio para todos los contratos que superen las 10 UIT</w:t>
            </w:r>
            <w:r w:rsidR="008D20EC" w:rsidRPr="00710D28">
              <w:rPr>
                <w:rStyle w:val="Refdenotaalpie"/>
                <w:rFonts w:ascii="Arial" w:hAnsi="Arial" w:cs="Arial"/>
                <w:sz w:val="20"/>
                <w:szCs w:val="20"/>
              </w:rPr>
              <w:footnoteReference w:id="5"/>
            </w:r>
            <w:r w:rsidR="2EB262D1" w:rsidRPr="00710D28">
              <w:rPr>
                <w:rFonts w:ascii="Arial" w:hAnsi="Arial" w:cs="Arial"/>
                <w:sz w:val="20"/>
                <w:szCs w:val="20"/>
              </w:rPr>
              <w:t>.</w:t>
            </w:r>
            <w:r w:rsidRPr="00710D28">
              <w:rPr>
                <w:rFonts w:ascii="Arial" w:hAnsi="Arial" w:cs="Arial"/>
                <w:sz w:val="20"/>
                <w:szCs w:val="20"/>
              </w:rPr>
              <w:t xml:space="preserve"> </w:t>
            </w:r>
            <w:r w:rsidR="436F475D" w:rsidRPr="00710D28">
              <w:rPr>
                <w:rFonts w:ascii="Arial" w:hAnsi="Arial" w:cs="Arial"/>
                <w:sz w:val="20"/>
                <w:szCs w:val="20"/>
              </w:rPr>
              <w:t xml:space="preserve"> Desde el 1 de enero de 2026, la</w:t>
            </w:r>
            <w:r w:rsidRPr="00710D28">
              <w:rPr>
                <w:rFonts w:ascii="Arial" w:hAnsi="Arial" w:cs="Arial"/>
                <w:sz w:val="20"/>
                <w:szCs w:val="20"/>
              </w:rPr>
              <w:t xml:space="preserve"> institución arbitral elegida debe encontrarse inscrita en el</w:t>
            </w:r>
            <w:r w:rsidR="171A13CC" w:rsidRPr="00710D28">
              <w:rPr>
                <w:rFonts w:ascii="Arial" w:hAnsi="Arial" w:cs="Arial"/>
                <w:sz w:val="20"/>
                <w:szCs w:val="20"/>
              </w:rPr>
              <w:t xml:space="preserve"> Registro de Instituciones Arbitrales y Centros de Administración de Juntas de Prevención y Resolución de Disputa</w:t>
            </w:r>
            <w:r w:rsidR="37E878E9" w:rsidRPr="00710D28">
              <w:rPr>
                <w:rFonts w:ascii="Arial" w:hAnsi="Arial" w:cs="Arial"/>
                <w:sz w:val="20"/>
                <w:szCs w:val="20"/>
              </w:rPr>
              <w:t>s</w:t>
            </w:r>
            <w:r w:rsidRPr="00710D28">
              <w:rPr>
                <w:rFonts w:ascii="Arial" w:hAnsi="Arial" w:cs="Arial"/>
                <w:sz w:val="20"/>
                <w:szCs w:val="20"/>
              </w:rPr>
              <w:t xml:space="preserve"> </w:t>
            </w:r>
            <w:r w:rsidR="171A13CC" w:rsidRPr="00710D28">
              <w:rPr>
                <w:rFonts w:ascii="Arial" w:hAnsi="Arial" w:cs="Arial"/>
                <w:sz w:val="20"/>
                <w:szCs w:val="20"/>
              </w:rPr>
              <w:t>(</w:t>
            </w:r>
            <w:r w:rsidRPr="00710D28">
              <w:rPr>
                <w:rFonts w:ascii="Arial" w:hAnsi="Arial" w:cs="Arial"/>
                <w:sz w:val="20"/>
                <w:szCs w:val="20"/>
              </w:rPr>
              <w:t>REGAJU</w:t>
            </w:r>
            <w:r w:rsidR="171A13CC" w:rsidRPr="00710D28">
              <w:rPr>
                <w:rFonts w:ascii="Arial" w:hAnsi="Arial" w:cs="Arial"/>
                <w:sz w:val="20"/>
                <w:szCs w:val="20"/>
              </w:rPr>
              <w:t>)</w:t>
            </w:r>
            <w:r w:rsidR="436F475D" w:rsidRPr="00710D28">
              <w:rPr>
                <w:rFonts w:ascii="Arial" w:hAnsi="Arial" w:cs="Arial"/>
                <w:sz w:val="20"/>
                <w:szCs w:val="20"/>
              </w:rPr>
              <w:t xml:space="preserve">. </w:t>
            </w:r>
          </w:p>
        </w:tc>
        <w:tc>
          <w:tcPr>
            <w:tcW w:w="2268" w:type="dxa"/>
          </w:tcPr>
          <w:p w14:paraId="04FDD09E" w14:textId="77777777" w:rsidR="006A4097" w:rsidRPr="00710D28" w:rsidRDefault="006A4097" w:rsidP="0009713E">
            <w:pPr>
              <w:widowControl w:val="0"/>
              <w:ind w:left="65"/>
              <w:jc w:val="both"/>
              <w:rPr>
                <w:rFonts w:ascii="Arial" w:hAnsi="Arial" w:cs="Arial"/>
                <w:sz w:val="20"/>
                <w:szCs w:val="20"/>
              </w:rPr>
            </w:pPr>
          </w:p>
          <w:p w14:paraId="00856EBE" w14:textId="1E02440D" w:rsidR="000F6A92" w:rsidRPr="00710D28" w:rsidRDefault="00383482" w:rsidP="0009713E">
            <w:pPr>
              <w:pStyle w:val="Prrafodelista"/>
              <w:widowControl w:val="0"/>
              <w:ind w:left="65"/>
              <w:jc w:val="both"/>
              <w:rPr>
                <w:rFonts w:ascii="Arial" w:hAnsi="Arial" w:cs="Arial"/>
                <w:sz w:val="20"/>
                <w:szCs w:val="20"/>
              </w:rPr>
            </w:pPr>
            <w:r w:rsidRPr="00710D28">
              <w:rPr>
                <w:rFonts w:ascii="Arial" w:hAnsi="Arial" w:cs="Arial"/>
                <w:sz w:val="20"/>
                <w:szCs w:val="20"/>
              </w:rPr>
              <w:t>Artículo</w:t>
            </w:r>
            <w:r w:rsidR="00742930" w:rsidRPr="00710D28">
              <w:rPr>
                <w:rFonts w:ascii="Arial" w:hAnsi="Arial" w:cs="Arial"/>
                <w:sz w:val="20"/>
                <w:szCs w:val="20"/>
              </w:rPr>
              <w:t>s</w:t>
            </w:r>
            <w:r w:rsidR="001F1739" w:rsidRPr="00710D28">
              <w:rPr>
                <w:rFonts w:ascii="Arial" w:hAnsi="Arial" w:cs="Arial"/>
                <w:sz w:val="20"/>
                <w:szCs w:val="20"/>
              </w:rPr>
              <w:t xml:space="preserve"> 77</w:t>
            </w:r>
            <w:r w:rsidR="006A4097" w:rsidRPr="00710D28">
              <w:rPr>
                <w:rFonts w:ascii="Arial" w:hAnsi="Arial" w:cs="Arial"/>
                <w:sz w:val="20"/>
                <w:szCs w:val="20"/>
              </w:rPr>
              <w:t>, 83</w:t>
            </w:r>
            <w:r w:rsidR="001F1739" w:rsidRPr="00710D28">
              <w:rPr>
                <w:rFonts w:ascii="Arial" w:hAnsi="Arial" w:cs="Arial"/>
                <w:sz w:val="20"/>
                <w:szCs w:val="20"/>
              </w:rPr>
              <w:t xml:space="preserve"> y 84 </w:t>
            </w:r>
            <w:r w:rsidR="00533036" w:rsidRPr="00710D28">
              <w:rPr>
                <w:rFonts w:ascii="Arial" w:hAnsi="Arial" w:cs="Arial"/>
                <w:sz w:val="20"/>
                <w:szCs w:val="20"/>
              </w:rPr>
              <w:t>a</w:t>
            </w:r>
            <w:r w:rsidR="0098651F" w:rsidRPr="00710D28">
              <w:rPr>
                <w:rFonts w:ascii="Arial" w:hAnsi="Arial" w:cs="Arial"/>
                <w:sz w:val="20"/>
                <w:szCs w:val="20"/>
              </w:rPr>
              <w:t xml:space="preserve">sí como la </w:t>
            </w:r>
            <w:r w:rsidR="00135211" w:rsidRPr="00710D28">
              <w:rPr>
                <w:rFonts w:ascii="Arial" w:hAnsi="Arial" w:cs="Arial"/>
                <w:sz w:val="20"/>
                <w:szCs w:val="20"/>
              </w:rPr>
              <w:t xml:space="preserve">Décima </w:t>
            </w:r>
            <w:r w:rsidR="00C658B6" w:rsidRPr="00710D28">
              <w:rPr>
                <w:rFonts w:ascii="Arial" w:hAnsi="Arial" w:cs="Arial"/>
                <w:sz w:val="20"/>
                <w:szCs w:val="20"/>
              </w:rPr>
              <w:t xml:space="preserve">Disposición Complementaria Transitoria de la Ley. </w:t>
            </w:r>
          </w:p>
          <w:p w14:paraId="0F7FDDBE" w14:textId="77777777" w:rsidR="00383482" w:rsidRPr="00710D28" w:rsidRDefault="00383482" w:rsidP="0009713E">
            <w:pPr>
              <w:pStyle w:val="Prrafodelista"/>
              <w:widowControl w:val="0"/>
              <w:ind w:left="65"/>
              <w:jc w:val="both"/>
              <w:rPr>
                <w:rFonts w:ascii="Arial" w:hAnsi="Arial" w:cs="Arial"/>
                <w:sz w:val="20"/>
                <w:szCs w:val="20"/>
              </w:rPr>
            </w:pPr>
          </w:p>
          <w:p w14:paraId="15DD508F" w14:textId="354DD245" w:rsidR="00383482" w:rsidRPr="00710D28" w:rsidRDefault="004028CB" w:rsidP="0009713E">
            <w:pPr>
              <w:pStyle w:val="Prrafodelista"/>
              <w:widowControl w:val="0"/>
              <w:ind w:left="65"/>
              <w:jc w:val="both"/>
              <w:rPr>
                <w:rFonts w:ascii="Arial" w:hAnsi="Arial" w:cs="Arial"/>
                <w:sz w:val="20"/>
                <w:szCs w:val="20"/>
              </w:rPr>
            </w:pPr>
            <w:r w:rsidRPr="00710D28">
              <w:rPr>
                <w:rFonts w:ascii="Arial" w:hAnsi="Arial" w:cs="Arial"/>
                <w:sz w:val="20"/>
                <w:szCs w:val="20"/>
              </w:rPr>
              <w:t xml:space="preserve">El literal </w:t>
            </w:r>
            <w:r w:rsidR="00FD0B4A" w:rsidRPr="00710D28">
              <w:rPr>
                <w:rFonts w:ascii="Arial" w:hAnsi="Arial" w:cs="Arial"/>
                <w:sz w:val="20"/>
                <w:szCs w:val="20"/>
              </w:rPr>
              <w:t xml:space="preserve">e) del </w:t>
            </w:r>
            <w:r w:rsidR="00E222A4" w:rsidRPr="00710D28">
              <w:rPr>
                <w:rFonts w:ascii="Arial" w:hAnsi="Arial" w:cs="Arial"/>
                <w:sz w:val="20"/>
                <w:szCs w:val="20"/>
              </w:rPr>
              <w:t xml:space="preserve">numeral </w:t>
            </w:r>
            <w:r w:rsidR="00AC711D" w:rsidRPr="00710D28">
              <w:rPr>
                <w:rFonts w:ascii="Arial" w:hAnsi="Arial" w:cs="Arial"/>
                <w:sz w:val="20"/>
                <w:szCs w:val="20"/>
              </w:rPr>
              <w:t>88.1 del a</w:t>
            </w:r>
            <w:r w:rsidR="00383482" w:rsidRPr="00710D28">
              <w:rPr>
                <w:rFonts w:ascii="Arial" w:hAnsi="Arial" w:cs="Arial"/>
                <w:sz w:val="20"/>
                <w:szCs w:val="20"/>
              </w:rPr>
              <w:t>rtículo 88 del Reglamento</w:t>
            </w:r>
            <w:r w:rsidR="0098651F" w:rsidRPr="00710D28">
              <w:rPr>
                <w:rFonts w:ascii="Arial" w:hAnsi="Arial" w:cs="Arial"/>
                <w:sz w:val="20"/>
                <w:szCs w:val="20"/>
              </w:rPr>
              <w:t>.</w:t>
            </w:r>
          </w:p>
        </w:tc>
      </w:tr>
      <w:tr w:rsidR="000F6A92" w:rsidRPr="00710D28" w14:paraId="3B0E9606" w14:textId="77777777" w:rsidTr="673D4761">
        <w:trPr>
          <w:trHeight w:val="2260"/>
        </w:trPr>
        <w:tc>
          <w:tcPr>
            <w:tcW w:w="1985" w:type="dxa"/>
          </w:tcPr>
          <w:p w14:paraId="68C46015" w14:textId="43A394E4" w:rsidR="00362ED8" w:rsidRPr="00710D28" w:rsidRDefault="729C9DD0" w:rsidP="007626B9">
            <w:pPr>
              <w:pStyle w:val="Prrafodelista"/>
              <w:numPr>
                <w:ilvl w:val="0"/>
                <w:numId w:val="30"/>
              </w:numPr>
              <w:ind w:left="350" w:hanging="278"/>
              <w:jc w:val="both"/>
              <w:rPr>
                <w:rFonts w:ascii="Arial" w:hAnsi="Arial" w:cs="Arial"/>
                <w:b/>
                <w:bCs/>
                <w:sz w:val="20"/>
                <w:szCs w:val="20"/>
              </w:rPr>
            </w:pPr>
            <w:r w:rsidRPr="00710D28">
              <w:rPr>
                <w:rFonts w:ascii="Arial" w:hAnsi="Arial" w:cs="Arial"/>
                <w:b/>
                <w:bCs/>
                <w:sz w:val="20"/>
                <w:szCs w:val="20"/>
              </w:rPr>
              <w:t xml:space="preserve"> </w:t>
            </w:r>
            <w:r w:rsidR="41B202E6" w:rsidRPr="00710D28">
              <w:rPr>
                <w:rFonts w:ascii="Arial" w:hAnsi="Arial" w:cs="Arial"/>
                <w:b/>
                <w:sz w:val="20"/>
                <w:szCs w:val="20"/>
              </w:rPr>
              <w:t>C</w:t>
            </w:r>
            <w:r w:rsidRPr="00710D28">
              <w:rPr>
                <w:rFonts w:ascii="Arial" w:hAnsi="Arial" w:cs="Arial"/>
                <w:b/>
                <w:sz w:val="20"/>
                <w:szCs w:val="20"/>
              </w:rPr>
              <w:t>entro de administración de la JPRD elegid</w:t>
            </w:r>
            <w:r w:rsidR="00394777" w:rsidRPr="00710D28">
              <w:rPr>
                <w:rFonts w:ascii="Arial" w:hAnsi="Arial" w:cs="Arial"/>
                <w:b/>
                <w:sz w:val="20"/>
                <w:szCs w:val="20"/>
              </w:rPr>
              <w:t>o</w:t>
            </w:r>
            <w:r w:rsidRPr="00710D28">
              <w:rPr>
                <w:rFonts w:ascii="Arial" w:hAnsi="Arial" w:cs="Arial"/>
                <w:b/>
                <w:sz w:val="20"/>
                <w:szCs w:val="20"/>
              </w:rPr>
              <w:t xml:space="preserve"> </w:t>
            </w:r>
            <w:r w:rsidR="0078051D" w:rsidRPr="00710D28">
              <w:rPr>
                <w:rFonts w:ascii="Arial" w:eastAsia="Arial" w:hAnsi="Arial" w:cs="Arial"/>
                <w:b/>
                <w:color w:val="000000" w:themeColor="text1"/>
                <w:sz w:val="20"/>
                <w:szCs w:val="20"/>
              </w:rPr>
              <w:t xml:space="preserve">del listado de centros de administración propuesto por la entidad contratante o propuesta de tres centros de administración de la JPRD </w:t>
            </w:r>
            <w:r w:rsidR="007F3948" w:rsidRPr="00710D28">
              <w:rPr>
                <w:rFonts w:ascii="Arial" w:eastAsia="Arial" w:hAnsi="Arial" w:cs="Arial"/>
                <w:b/>
                <w:color w:val="000000" w:themeColor="text1"/>
                <w:sz w:val="20"/>
                <w:szCs w:val="20"/>
              </w:rPr>
              <w:t>d</w:t>
            </w:r>
            <w:r w:rsidR="0078051D" w:rsidRPr="00710D28">
              <w:rPr>
                <w:rFonts w:ascii="Arial" w:eastAsia="Arial" w:hAnsi="Arial" w:cs="Arial"/>
                <w:b/>
                <w:color w:val="000000" w:themeColor="text1"/>
                <w:sz w:val="20"/>
                <w:szCs w:val="20"/>
              </w:rPr>
              <w:t>el postor</w:t>
            </w:r>
            <w:r w:rsidR="009F7CB0" w:rsidRPr="00710D28">
              <w:rPr>
                <w:rFonts w:ascii="Arial" w:eastAsia="Arial" w:hAnsi="Arial" w:cs="Arial"/>
                <w:b/>
                <w:color w:val="000000" w:themeColor="text1"/>
                <w:sz w:val="20"/>
                <w:szCs w:val="20"/>
              </w:rPr>
              <w:t>.</w:t>
            </w:r>
          </w:p>
          <w:p w14:paraId="679FEB94" w14:textId="15544284" w:rsidR="00362ED8" w:rsidRPr="00710D28" w:rsidRDefault="00362ED8" w:rsidP="0009713E">
            <w:pPr>
              <w:widowControl w:val="0"/>
              <w:ind w:left="208" w:hanging="278"/>
              <w:jc w:val="both"/>
              <w:rPr>
                <w:rFonts w:ascii="Arial" w:hAnsi="Arial" w:cs="Arial"/>
                <w:b/>
                <w:bCs/>
                <w:sz w:val="20"/>
                <w:szCs w:val="20"/>
              </w:rPr>
            </w:pPr>
          </w:p>
        </w:tc>
        <w:tc>
          <w:tcPr>
            <w:tcW w:w="4677" w:type="dxa"/>
          </w:tcPr>
          <w:p w14:paraId="7D1D847F" w14:textId="1EBA4C6F" w:rsidR="00330099" w:rsidRPr="00710D28" w:rsidRDefault="1A84CDD9" w:rsidP="00620A5F">
            <w:pPr>
              <w:widowControl w:val="0"/>
              <w:ind w:left="208"/>
              <w:jc w:val="both"/>
              <w:rPr>
                <w:rFonts w:ascii="Arial" w:hAnsi="Arial" w:cs="Arial"/>
                <w:sz w:val="20"/>
                <w:szCs w:val="20"/>
              </w:rPr>
            </w:pPr>
            <w:r w:rsidRPr="00710D28">
              <w:rPr>
                <w:rFonts w:ascii="Arial" w:hAnsi="Arial" w:cs="Arial"/>
                <w:sz w:val="20"/>
                <w:szCs w:val="20"/>
              </w:rPr>
              <w:t>Solo procede este requisito cuando</w:t>
            </w:r>
            <w:r w:rsidR="5858EF16" w:rsidRPr="00710D28">
              <w:t xml:space="preserve"> </w:t>
            </w:r>
            <w:r w:rsidR="5858EF16" w:rsidRPr="00710D28">
              <w:rPr>
                <w:rFonts w:ascii="Arial" w:hAnsi="Arial" w:cs="Arial"/>
                <w:sz w:val="20"/>
                <w:szCs w:val="20"/>
              </w:rPr>
              <w:t xml:space="preserve">el contrato tenga como objeto el suministro de bienes </w:t>
            </w:r>
            <w:r w:rsidR="00CA085D" w:rsidRPr="00710D28">
              <w:rPr>
                <w:rFonts w:ascii="Arial" w:hAnsi="Arial" w:cs="Arial"/>
                <w:sz w:val="20"/>
                <w:szCs w:val="20"/>
              </w:rPr>
              <w:t>y supere</w:t>
            </w:r>
            <w:r w:rsidR="5858EF16" w:rsidRPr="00710D28">
              <w:rPr>
                <w:rFonts w:ascii="Arial" w:hAnsi="Arial" w:cs="Arial"/>
                <w:sz w:val="20"/>
                <w:szCs w:val="20"/>
              </w:rPr>
              <w:t xml:space="preserve"> S/ 10 000 000,00 (diez millones y 00/100 soles) y adicionalmente</w:t>
            </w:r>
            <w:r w:rsidRPr="00710D28">
              <w:rPr>
                <w:rFonts w:ascii="Arial" w:hAnsi="Arial" w:cs="Arial"/>
                <w:sz w:val="20"/>
                <w:szCs w:val="20"/>
              </w:rPr>
              <w:t xml:space="preserve"> </w:t>
            </w:r>
            <w:r w:rsidR="4FE1CEA1" w:rsidRPr="00710D28">
              <w:rPr>
                <w:rFonts w:ascii="Arial" w:hAnsi="Arial" w:cs="Arial"/>
                <w:sz w:val="20"/>
                <w:szCs w:val="20"/>
              </w:rPr>
              <w:t>se haya determinado la JPRD como medio de solución de controversias en la estrategia de contratación</w:t>
            </w:r>
            <w:r w:rsidR="5858EF16" w:rsidRPr="00710D28">
              <w:rPr>
                <w:rFonts w:ascii="Arial" w:hAnsi="Arial" w:cs="Arial"/>
                <w:sz w:val="20"/>
                <w:szCs w:val="20"/>
              </w:rPr>
              <w:t xml:space="preserve">. </w:t>
            </w:r>
          </w:p>
        </w:tc>
        <w:tc>
          <w:tcPr>
            <w:tcW w:w="2268" w:type="dxa"/>
          </w:tcPr>
          <w:p w14:paraId="4AA84055" w14:textId="77777777" w:rsidR="001A0B3F" w:rsidRPr="00710D28" w:rsidRDefault="001A0B3F" w:rsidP="0009713E">
            <w:pPr>
              <w:pStyle w:val="Prrafodelista"/>
              <w:widowControl w:val="0"/>
              <w:ind w:left="65"/>
              <w:jc w:val="both"/>
              <w:rPr>
                <w:rFonts w:ascii="Arial" w:hAnsi="Arial" w:cs="Arial"/>
                <w:sz w:val="20"/>
                <w:szCs w:val="20"/>
              </w:rPr>
            </w:pPr>
          </w:p>
          <w:p w14:paraId="5A2AAF25" w14:textId="23387946" w:rsidR="000F6A92" w:rsidRPr="00710D28" w:rsidRDefault="007B7A93" w:rsidP="0009713E">
            <w:pPr>
              <w:pStyle w:val="Prrafodelista"/>
              <w:widowControl w:val="0"/>
              <w:ind w:left="65"/>
              <w:jc w:val="both"/>
              <w:rPr>
                <w:rFonts w:ascii="Arial" w:hAnsi="Arial" w:cs="Arial"/>
                <w:sz w:val="20"/>
                <w:szCs w:val="20"/>
              </w:rPr>
            </w:pPr>
            <w:r w:rsidRPr="00710D28">
              <w:rPr>
                <w:rFonts w:ascii="Arial" w:hAnsi="Arial" w:cs="Arial"/>
                <w:sz w:val="20"/>
                <w:szCs w:val="20"/>
              </w:rPr>
              <w:t xml:space="preserve">Artículos </w:t>
            </w:r>
            <w:r w:rsidR="0019604B" w:rsidRPr="00710D28">
              <w:rPr>
                <w:rFonts w:ascii="Arial" w:hAnsi="Arial" w:cs="Arial"/>
                <w:sz w:val="20"/>
                <w:szCs w:val="20"/>
              </w:rPr>
              <w:t xml:space="preserve">77 y </w:t>
            </w:r>
            <w:r w:rsidR="00D073EB" w:rsidRPr="00710D28">
              <w:rPr>
                <w:rFonts w:ascii="Arial" w:hAnsi="Arial" w:cs="Arial"/>
                <w:sz w:val="20"/>
                <w:szCs w:val="20"/>
              </w:rPr>
              <w:t>79</w:t>
            </w:r>
            <w:r w:rsidR="00CA085D" w:rsidRPr="00710D28">
              <w:rPr>
                <w:rFonts w:ascii="Arial" w:hAnsi="Arial" w:cs="Arial"/>
                <w:sz w:val="20"/>
                <w:szCs w:val="20"/>
              </w:rPr>
              <w:t xml:space="preserve">, así como </w:t>
            </w:r>
            <w:r w:rsidR="001852E6" w:rsidRPr="00710D28">
              <w:rPr>
                <w:rFonts w:ascii="Arial" w:hAnsi="Arial" w:cs="Arial"/>
                <w:sz w:val="20"/>
                <w:szCs w:val="20"/>
              </w:rPr>
              <w:t xml:space="preserve">Décima </w:t>
            </w:r>
            <w:r w:rsidR="007458C6" w:rsidRPr="00710D28">
              <w:rPr>
                <w:rFonts w:ascii="Arial" w:hAnsi="Arial" w:cs="Arial"/>
                <w:sz w:val="20"/>
                <w:szCs w:val="20"/>
              </w:rPr>
              <w:t>Disposición Complementaria Transitoria de la Ley.</w:t>
            </w:r>
          </w:p>
          <w:p w14:paraId="0BEDAEA9" w14:textId="63FC4832" w:rsidR="00383482" w:rsidRPr="00710D28" w:rsidRDefault="00383482" w:rsidP="0009713E">
            <w:pPr>
              <w:pStyle w:val="Prrafodelista"/>
              <w:widowControl w:val="0"/>
              <w:ind w:left="65"/>
              <w:jc w:val="both"/>
              <w:rPr>
                <w:rFonts w:ascii="Arial" w:hAnsi="Arial" w:cs="Arial"/>
                <w:sz w:val="20"/>
                <w:szCs w:val="20"/>
              </w:rPr>
            </w:pPr>
          </w:p>
          <w:p w14:paraId="70710660" w14:textId="344B0474" w:rsidR="00383482" w:rsidRPr="00710D28" w:rsidRDefault="00383482" w:rsidP="0009713E">
            <w:pPr>
              <w:pStyle w:val="Prrafodelista"/>
              <w:widowControl w:val="0"/>
              <w:ind w:left="65"/>
              <w:jc w:val="both"/>
              <w:rPr>
                <w:rFonts w:ascii="Arial" w:hAnsi="Arial" w:cs="Arial"/>
                <w:sz w:val="20"/>
                <w:szCs w:val="20"/>
              </w:rPr>
            </w:pPr>
            <w:r w:rsidRPr="00710D28">
              <w:rPr>
                <w:rFonts w:ascii="Arial" w:hAnsi="Arial" w:cs="Arial"/>
                <w:sz w:val="20"/>
                <w:szCs w:val="20"/>
              </w:rPr>
              <w:t>Artículo</w:t>
            </w:r>
            <w:r w:rsidR="0022127F" w:rsidRPr="00710D28">
              <w:rPr>
                <w:rFonts w:ascii="Arial" w:hAnsi="Arial" w:cs="Arial"/>
                <w:sz w:val="20"/>
                <w:szCs w:val="20"/>
              </w:rPr>
              <w:t>s</w:t>
            </w:r>
            <w:r w:rsidRPr="00710D28">
              <w:rPr>
                <w:rFonts w:ascii="Arial" w:hAnsi="Arial" w:cs="Arial"/>
                <w:sz w:val="20"/>
                <w:szCs w:val="20"/>
              </w:rPr>
              <w:t xml:space="preserve"> 88 </w:t>
            </w:r>
            <w:r w:rsidR="0022127F" w:rsidRPr="00710D28">
              <w:rPr>
                <w:rFonts w:ascii="Arial" w:hAnsi="Arial" w:cs="Arial"/>
                <w:sz w:val="20"/>
                <w:szCs w:val="20"/>
              </w:rPr>
              <w:t xml:space="preserve">y 346 </w:t>
            </w:r>
            <w:r w:rsidRPr="00710D28">
              <w:rPr>
                <w:rFonts w:ascii="Arial" w:hAnsi="Arial" w:cs="Arial"/>
                <w:sz w:val="20"/>
                <w:szCs w:val="20"/>
              </w:rPr>
              <w:t>del Reglamento</w:t>
            </w:r>
          </w:p>
        </w:tc>
      </w:tr>
    </w:tbl>
    <w:p w14:paraId="5D6A8089" w14:textId="77777777" w:rsidR="00B41CBB" w:rsidRPr="00710D28" w:rsidRDefault="00B41CBB" w:rsidP="00C24581">
      <w:pPr>
        <w:pStyle w:val="Prrafodelista"/>
        <w:ind w:left="360"/>
        <w:rPr>
          <w:rFonts w:ascii="Arial" w:hAnsi="Arial" w:cs="Arial"/>
          <w:b/>
          <w:sz w:val="20"/>
          <w:szCs w:val="20"/>
        </w:rPr>
      </w:pPr>
      <w:bookmarkStart w:id="19" w:name="_Toc210240536"/>
    </w:p>
    <w:p w14:paraId="5951BA4A" w14:textId="78DD509D" w:rsidR="00F97985" w:rsidRPr="00710D28" w:rsidRDefault="003D5A05" w:rsidP="00C24581">
      <w:pPr>
        <w:pStyle w:val="Prrafodelista"/>
        <w:numPr>
          <w:ilvl w:val="1"/>
          <w:numId w:val="60"/>
        </w:numPr>
        <w:ind w:left="360"/>
        <w:rPr>
          <w:rFonts w:ascii="Arial" w:hAnsi="Arial" w:cs="Arial"/>
          <w:b/>
          <w:bCs/>
          <w:sz w:val="20"/>
          <w:szCs w:val="20"/>
        </w:rPr>
      </w:pPr>
      <w:r w:rsidRPr="00710D28">
        <w:rPr>
          <w:rFonts w:ascii="Arial" w:hAnsi="Arial" w:cs="Arial"/>
          <w:b/>
          <w:bCs/>
          <w:sz w:val="20"/>
          <w:szCs w:val="20"/>
        </w:rPr>
        <w:t>PERFECCIONAMIENTO DEL CONTRATO</w:t>
      </w:r>
      <w:bookmarkEnd w:id="19"/>
    </w:p>
    <w:p w14:paraId="2F64918F" w14:textId="77777777" w:rsidR="00F97985" w:rsidRPr="00710D28" w:rsidRDefault="00F97985" w:rsidP="00DD1A61">
      <w:pPr>
        <w:widowControl w:val="0"/>
        <w:ind w:left="709"/>
        <w:jc w:val="both"/>
        <w:rPr>
          <w:rFonts w:ascii="Arial" w:hAnsi="Arial" w:cs="Arial"/>
          <w:sz w:val="20"/>
          <w:szCs w:val="20"/>
        </w:rPr>
      </w:pPr>
    </w:p>
    <w:p w14:paraId="5F3E95BF" w14:textId="09C9CA31" w:rsidR="0096337F" w:rsidRPr="00710D28" w:rsidRDefault="00CC1E29" w:rsidP="00C24581">
      <w:pPr>
        <w:pStyle w:val="Prrafodelista"/>
        <w:widowControl w:val="0"/>
        <w:numPr>
          <w:ilvl w:val="2"/>
          <w:numId w:val="78"/>
        </w:numPr>
        <w:jc w:val="both"/>
        <w:rPr>
          <w:rFonts w:ascii="Arial" w:hAnsi="Arial" w:cs="Arial"/>
          <w:sz w:val="20"/>
          <w:szCs w:val="20"/>
        </w:rPr>
      </w:pPr>
      <w:r w:rsidRPr="673D4761">
        <w:rPr>
          <w:rFonts w:ascii="Arial" w:hAnsi="Arial" w:cs="Arial"/>
          <w:sz w:val="20"/>
          <w:szCs w:val="20"/>
        </w:rPr>
        <w:t xml:space="preserve">El postor ganador de la buena pro </w:t>
      </w:r>
      <w:r w:rsidR="00AB022F" w:rsidRPr="673D4761">
        <w:rPr>
          <w:rFonts w:ascii="Arial" w:hAnsi="Arial" w:cs="Arial"/>
          <w:sz w:val="20"/>
          <w:szCs w:val="20"/>
        </w:rPr>
        <w:t xml:space="preserve">debe </w:t>
      </w:r>
      <w:r w:rsidRPr="673D4761">
        <w:rPr>
          <w:rFonts w:ascii="Arial" w:hAnsi="Arial" w:cs="Arial"/>
          <w:sz w:val="20"/>
          <w:szCs w:val="20"/>
        </w:rPr>
        <w:t>presenta</w:t>
      </w:r>
      <w:r w:rsidR="00AB022F" w:rsidRPr="673D4761">
        <w:rPr>
          <w:rFonts w:ascii="Arial" w:hAnsi="Arial" w:cs="Arial"/>
          <w:sz w:val="20"/>
          <w:szCs w:val="20"/>
        </w:rPr>
        <w:t>r</w:t>
      </w:r>
      <w:r w:rsidRPr="673D4761">
        <w:rPr>
          <w:rFonts w:ascii="Arial" w:hAnsi="Arial" w:cs="Arial"/>
          <w:sz w:val="20"/>
          <w:szCs w:val="20"/>
        </w:rPr>
        <w:t xml:space="preserve"> los requisitos para perfeccionar el contrato</w:t>
      </w:r>
      <w:r w:rsidR="00290649" w:rsidRPr="673D4761">
        <w:rPr>
          <w:rFonts w:ascii="Arial" w:hAnsi="Arial" w:cs="Arial"/>
          <w:sz w:val="20"/>
          <w:szCs w:val="20"/>
        </w:rPr>
        <w:t xml:space="preserve"> </w:t>
      </w:r>
      <w:r w:rsidRPr="673D4761">
        <w:rPr>
          <w:rFonts w:ascii="Arial" w:hAnsi="Arial" w:cs="Arial"/>
          <w:sz w:val="20"/>
          <w:szCs w:val="20"/>
        </w:rPr>
        <w:t xml:space="preserve">dentro del plazo de </w:t>
      </w:r>
      <w:r w:rsidRPr="673D4761">
        <w:rPr>
          <w:rFonts w:ascii="Arial" w:hAnsi="Arial" w:cs="Arial"/>
          <w:sz w:val="20"/>
          <w:szCs w:val="20"/>
          <w:u w:val="single"/>
        </w:rPr>
        <w:t xml:space="preserve">ocho </w:t>
      </w:r>
      <w:r w:rsidR="00555A14" w:rsidRPr="673D4761">
        <w:rPr>
          <w:rFonts w:ascii="Arial" w:hAnsi="Arial" w:cs="Arial"/>
          <w:sz w:val="20"/>
          <w:szCs w:val="20"/>
          <w:u w:val="single"/>
        </w:rPr>
        <w:t xml:space="preserve">o cinco </w:t>
      </w:r>
      <w:r w:rsidRPr="673D4761">
        <w:rPr>
          <w:rFonts w:ascii="Arial" w:hAnsi="Arial" w:cs="Arial"/>
          <w:sz w:val="20"/>
          <w:szCs w:val="20"/>
          <w:u w:val="single"/>
        </w:rPr>
        <w:t>días hábiles</w:t>
      </w:r>
      <w:r w:rsidR="00555A14" w:rsidRPr="673D4761">
        <w:rPr>
          <w:rFonts w:ascii="Arial" w:hAnsi="Arial" w:cs="Arial"/>
          <w:sz w:val="20"/>
          <w:szCs w:val="20"/>
        </w:rPr>
        <w:t xml:space="preserve">, según corresponda, </w:t>
      </w:r>
      <w:r w:rsidR="00FE4679" w:rsidRPr="673D4761">
        <w:rPr>
          <w:rFonts w:ascii="Arial" w:hAnsi="Arial" w:cs="Arial"/>
          <w:sz w:val="20"/>
          <w:szCs w:val="20"/>
        </w:rPr>
        <w:t xml:space="preserve">plazo que se </w:t>
      </w:r>
      <w:r w:rsidRPr="673D4761">
        <w:rPr>
          <w:rFonts w:ascii="Arial" w:hAnsi="Arial" w:cs="Arial"/>
          <w:sz w:val="20"/>
          <w:szCs w:val="20"/>
        </w:rPr>
        <w:t xml:space="preserve">contabiliza desde el día siguiente </w:t>
      </w:r>
      <w:r w:rsidR="00EA627D" w:rsidRPr="673D4761">
        <w:rPr>
          <w:rFonts w:ascii="Arial" w:hAnsi="Arial" w:cs="Arial"/>
          <w:sz w:val="20"/>
          <w:szCs w:val="20"/>
        </w:rPr>
        <w:t>de</w:t>
      </w:r>
      <w:r w:rsidRPr="673D4761">
        <w:rPr>
          <w:rFonts w:ascii="Arial" w:hAnsi="Arial" w:cs="Arial"/>
          <w:sz w:val="20"/>
          <w:szCs w:val="20"/>
        </w:rPr>
        <w:t xml:space="preserve">l registro del consentimiento de la buena pro en </w:t>
      </w:r>
      <w:r w:rsidR="007A7538" w:rsidRPr="673D4761">
        <w:rPr>
          <w:rFonts w:ascii="Arial" w:hAnsi="Arial" w:cs="Arial"/>
          <w:sz w:val="20"/>
          <w:szCs w:val="20"/>
        </w:rPr>
        <w:t xml:space="preserve">el SEACE de </w:t>
      </w:r>
      <w:r w:rsidRPr="673D4761">
        <w:rPr>
          <w:rFonts w:ascii="Arial" w:hAnsi="Arial" w:cs="Arial"/>
          <w:sz w:val="20"/>
          <w:szCs w:val="20"/>
        </w:rPr>
        <w:t>la Pladicop o de</w:t>
      </w:r>
      <w:r w:rsidR="0218E8D8" w:rsidRPr="673D4761">
        <w:rPr>
          <w:rFonts w:ascii="Arial" w:hAnsi="Arial" w:cs="Arial"/>
          <w:sz w:val="20"/>
          <w:szCs w:val="20"/>
        </w:rPr>
        <w:t>sde</w:t>
      </w:r>
      <w:r w:rsidRPr="673D4761">
        <w:rPr>
          <w:rFonts w:ascii="Arial" w:hAnsi="Arial" w:cs="Arial"/>
          <w:sz w:val="20"/>
          <w:szCs w:val="20"/>
        </w:rPr>
        <w:t xml:space="preserve"> que ésta haya quedado administrativamente firme, de conformidad con el procedimiento y plazos dispuestos en los artículos </w:t>
      </w:r>
      <w:r w:rsidR="00E9253B" w:rsidRPr="673D4761">
        <w:rPr>
          <w:rFonts w:ascii="Arial" w:hAnsi="Arial" w:cs="Arial"/>
          <w:sz w:val="20"/>
          <w:szCs w:val="20"/>
        </w:rPr>
        <w:t>88, 89, 90 y 91 del Reglamento.</w:t>
      </w:r>
    </w:p>
    <w:p w14:paraId="0E553576" w14:textId="77777777" w:rsidR="008B0EA8" w:rsidRPr="00710D28" w:rsidRDefault="008B0EA8" w:rsidP="00C24581">
      <w:pPr>
        <w:pStyle w:val="Prrafodelista"/>
        <w:widowControl w:val="0"/>
        <w:ind w:hanging="720"/>
        <w:jc w:val="both"/>
        <w:rPr>
          <w:rFonts w:ascii="Arial" w:hAnsi="Arial" w:cs="Arial"/>
          <w:sz w:val="20"/>
          <w:szCs w:val="20"/>
        </w:rPr>
      </w:pPr>
    </w:p>
    <w:p w14:paraId="19144EE8" w14:textId="0F4DC680" w:rsidR="005F4798" w:rsidRPr="00710D28" w:rsidRDefault="005F4798" w:rsidP="00C24581">
      <w:pPr>
        <w:pStyle w:val="Prrafodelista"/>
        <w:widowControl w:val="0"/>
        <w:numPr>
          <w:ilvl w:val="2"/>
          <w:numId w:val="78"/>
        </w:numPr>
        <w:jc w:val="both"/>
        <w:rPr>
          <w:rFonts w:ascii="Arial" w:hAnsi="Arial" w:cs="Arial"/>
          <w:sz w:val="20"/>
          <w:szCs w:val="20"/>
        </w:rPr>
      </w:pPr>
      <w:r w:rsidRPr="00710D28">
        <w:rPr>
          <w:rFonts w:ascii="Arial" w:hAnsi="Arial" w:cs="Arial"/>
          <w:sz w:val="20"/>
          <w:szCs w:val="20"/>
        </w:rPr>
        <w:t xml:space="preserve">El contrato se suscribe mediante firma digital, siempre que el postor ganador de la buena pro cuente con certificado digital emitido por una </w:t>
      </w:r>
      <w:r w:rsidR="00BC34B8" w:rsidRPr="00710D28">
        <w:rPr>
          <w:rFonts w:ascii="Arial" w:hAnsi="Arial" w:cs="Arial"/>
          <w:sz w:val="20"/>
          <w:szCs w:val="20"/>
        </w:rPr>
        <w:t>entidad de certificación</w:t>
      </w:r>
      <w:r w:rsidRPr="00710D28">
        <w:rPr>
          <w:rFonts w:ascii="Arial" w:hAnsi="Arial" w:cs="Arial"/>
          <w:sz w:val="20"/>
          <w:szCs w:val="20"/>
        </w:rPr>
        <w:t>, de acuerdo con la normativa de la materia; caso contrario, se suscribe manualmente.</w:t>
      </w:r>
    </w:p>
    <w:p w14:paraId="3B23EBE1" w14:textId="77777777" w:rsidR="005F4798" w:rsidRPr="00710D28" w:rsidRDefault="005F4798" w:rsidP="005F4798">
      <w:pPr>
        <w:widowControl w:val="0"/>
        <w:ind w:left="567"/>
        <w:jc w:val="both"/>
        <w:rPr>
          <w:rFonts w:ascii="Arial" w:hAnsi="Arial" w:cs="Arial"/>
          <w:sz w:val="20"/>
        </w:rPr>
      </w:pPr>
    </w:p>
    <w:p w14:paraId="6C1CE928" w14:textId="37524142" w:rsidR="005F4798" w:rsidRPr="00710D28" w:rsidRDefault="00313654" w:rsidP="00C24581">
      <w:pPr>
        <w:pStyle w:val="Prrafodelista"/>
        <w:widowControl w:val="0"/>
        <w:numPr>
          <w:ilvl w:val="2"/>
          <w:numId w:val="78"/>
        </w:numPr>
        <w:jc w:val="both"/>
        <w:rPr>
          <w:rFonts w:ascii="Arial" w:hAnsi="Arial" w:cs="Arial"/>
          <w:sz w:val="20"/>
        </w:rPr>
      </w:pPr>
      <w:r w:rsidRPr="00710D28">
        <w:rPr>
          <w:rFonts w:ascii="Arial" w:hAnsi="Arial" w:cs="Arial"/>
          <w:sz w:val="20"/>
        </w:rPr>
        <w:t>De</w:t>
      </w:r>
      <w:r w:rsidR="005F4798" w:rsidRPr="00710D28">
        <w:rPr>
          <w:rFonts w:ascii="Arial" w:hAnsi="Arial" w:cs="Arial"/>
          <w:sz w:val="20"/>
        </w:rPr>
        <w:t xml:space="preserve"> conformidad con el numeral 87.3 del Reglamento, excepcionalmente, la entidad contratante puede sustentar la imposibilidad de suscribir el contrato mediante firma digital, supuesto en el cual la suscripción se realiza manualmente.</w:t>
      </w:r>
    </w:p>
    <w:p w14:paraId="303B4016" w14:textId="77777777" w:rsidR="00300D55" w:rsidRPr="00710D28" w:rsidRDefault="00300D55" w:rsidP="007E4CFC">
      <w:pPr>
        <w:widowControl w:val="0"/>
        <w:jc w:val="both"/>
        <w:rPr>
          <w:rFonts w:ascii="Arial" w:hAnsi="Arial" w:cs="Arial"/>
          <w:sz w:val="20"/>
          <w:szCs w:val="20"/>
        </w:rPr>
      </w:pPr>
    </w:p>
    <w:p w14:paraId="4A7AC913" w14:textId="2E10C7D1" w:rsidR="00461F9B" w:rsidRPr="00710D28" w:rsidRDefault="00AD2AD2" w:rsidP="00C24581">
      <w:pPr>
        <w:pStyle w:val="Prrafodelista"/>
        <w:numPr>
          <w:ilvl w:val="1"/>
          <w:numId w:val="60"/>
        </w:numPr>
        <w:ind w:left="360"/>
        <w:rPr>
          <w:rFonts w:ascii="Arial" w:hAnsi="Arial" w:cs="Arial"/>
          <w:b/>
          <w:bCs/>
          <w:sz w:val="20"/>
          <w:szCs w:val="20"/>
        </w:rPr>
      </w:pPr>
      <w:bookmarkStart w:id="20" w:name="_Toc210240537"/>
      <w:r w:rsidRPr="00710D28">
        <w:rPr>
          <w:rFonts w:ascii="Arial" w:hAnsi="Arial" w:cs="Arial"/>
          <w:b/>
          <w:bCs/>
          <w:sz w:val="20"/>
          <w:szCs w:val="20"/>
        </w:rPr>
        <w:t>CONSIDERACIONES PARA LOS CONSORCIOS</w:t>
      </w:r>
      <w:bookmarkEnd w:id="20"/>
    </w:p>
    <w:p w14:paraId="5E37ED1F" w14:textId="77777777" w:rsidR="00461F9B" w:rsidRPr="00710D28" w:rsidRDefault="00461F9B" w:rsidP="00461F9B">
      <w:pPr>
        <w:pStyle w:val="Prrafodelista"/>
        <w:widowControl w:val="0"/>
        <w:ind w:left="709"/>
        <w:jc w:val="both"/>
        <w:rPr>
          <w:rFonts w:ascii="Arial" w:hAnsi="Arial" w:cs="Arial"/>
          <w:b/>
          <w:caps/>
          <w:sz w:val="20"/>
          <w:szCs w:val="20"/>
        </w:rPr>
      </w:pPr>
    </w:p>
    <w:p w14:paraId="0DD78F01" w14:textId="77777777" w:rsidR="006C152F" w:rsidRPr="00710D28" w:rsidRDefault="006C152F" w:rsidP="007626B9">
      <w:pPr>
        <w:pStyle w:val="Prrafodelista"/>
        <w:widowControl w:val="0"/>
        <w:numPr>
          <w:ilvl w:val="0"/>
          <w:numId w:val="45"/>
        </w:numPr>
        <w:contextualSpacing w:val="0"/>
        <w:jc w:val="both"/>
        <w:rPr>
          <w:rFonts w:ascii="Arial" w:hAnsi="Arial" w:cs="Arial"/>
          <w:i/>
          <w:vanish/>
          <w:sz w:val="20"/>
          <w:szCs w:val="20"/>
          <w:lang w:val="es-ES" w:eastAsia="es-ES"/>
        </w:rPr>
      </w:pPr>
    </w:p>
    <w:p w14:paraId="0AE8C565" w14:textId="77777777" w:rsidR="006C152F" w:rsidRPr="00710D28" w:rsidRDefault="006C152F" w:rsidP="007626B9">
      <w:pPr>
        <w:pStyle w:val="Prrafodelista"/>
        <w:widowControl w:val="0"/>
        <w:numPr>
          <w:ilvl w:val="1"/>
          <w:numId w:val="45"/>
        </w:numPr>
        <w:contextualSpacing w:val="0"/>
        <w:jc w:val="both"/>
        <w:rPr>
          <w:rFonts w:ascii="Arial" w:hAnsi="Arial" w:cs="Arial"/>
          <w:i/>
          <w:vanish/>
          <w:sz w:val="20"/>
          <w:szCs w:val="20"/>
          <w:lang w:val="es-ES" w:eastAsia="es-ES"/>
        </w:rPr>
      </w:pPr>
    </w:p>
    <w:p w14:paraId="793C2468" w14:textId="77777777" w:rsidR="006C152F" w:rsidRPr="00710D28" w:rsidRDefault="006C152F" w:rsidP="007626B9">
      <w:pPr>
        <w:pStyle w:val="Prrafodelista"/>
        <w:widowControl w:val="0"/>
        <w:numPr>
          <w:ilvl w:val="1"/>
          <w:numId w:val="45"/>
        </w:numPr>
        <w:contextualSpacing w:val="0"/>
        <w:jc w:val="both"/>
        <w:rPr>
          <w:rFonts w:ascii="Arial" w:hAnsi="Arial" w:cs="Arial"/>
          <w:i/>
          <w:vanish/>
          <w:sz w:val="20"/>
          <w:szCs w:val="20"/>
          <w:lang w:val="es-ES" w:eastAsia="es-ES"/>
        </w:rPr>
      </w:pPr>
    </w:p>
    <w:p w14:paraId="21CD44EB" w14:textId="77777777" w:rsidR="006C152F" w:rsidRPr="00710D28" w:rsidRDefault="006C152F" w:rsidP="007626B9">
      <w:pPr>
        <w:pStyle w:val="Prrafodelista"/>
        <w:widowControl w:val="0"/>
        <w:numPr>
          <w:ilvl w:val="1"/>
          <w:numId w:val="45"/>
        </w:numPr>
        <w:contextualSpacing w:val="0"/>
        <w:jc w:val="both"/>
        <w:rPr>
          <w:rFonts w:ascii="Arial" w:hAnsi="Arial" w:cs="Arial"/>
          <w:i/>
          <w:vanish/>
          <w:sz w:val="20"/>
          <w:szCs w:val="20"/>
          <w:lang w:val="es-ES" w:eastAsia="es-ES"/>
        </w:rPr>
      </w:pPr>
    </w:p>
    <w:p w14:paraId="33A87BA4" w14:textId="70929FCD" w:rsidR="002C755D" w:rsidRPr="00710D28" w:rsidRDefault="00461F9B" w:rsidP="007626B9">
      <w:pPr>
        <w:pStyle w:val="Sangra3detindependiente"/>
        <w:widowControl w:val="0"/>
        <w:numPr>
          <w:ilvl w:val="2"/>
          <w:numId w:val="46"/>
        </w:numPr>
        <w:jc w:val="both"/>
        <w:rPr>
          <w:rFonts w:cs="Arial"/>
          <w:i w:val="0"/>
          <w:iCs/>
          <w:szCs w:val="20"/>
        </w:rPr>
      </w:pPr>
      <w:r w:rsidRPr="00710D28">
        <w:rPr>
          <w:rFonts w:cs="Arial"/>
          <w:i w:val="0"/>
          <w:iCs/>
          <w:szCs w:val="20"/>
        </w:rPr>
        <w:t xml:space="preserve">Las garantías que presenten los consorcios para el perfeccionamiento del contrato durante la </w:t>
      </w:r>
      <w:r w:rsidRPr="00710D28">
        <w:rPr>
          <w:rFonts w:cs="Arial"/>
          <w:i w:val="0"/>
          <w:iCs/>
          <w:szCs w:val="20"/>
        </w:rPr>
        <w:lastRenderedPageBreak/>
        <w:t>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1E3C748B" w14:textId="77777777" w:rsidR="00BB58C4" w:rsidRPr="00710D28" w:rsidRDefault="00BB58C4" w:rsidP="00CF555D">
      <w:pPr>
        <w:pStyle w:val="Sangra3detindependiente"/>
        <w:widowControl w:val="0"/>
        <w:ind w:left="851" w:hanging="709"/>
        <w:jc w:val="both"/>
        <w:rPr>
          <w:rFonts w:cs="Arial"/>
          <w:i w:val="0"/>
          <w:iCs/>
          <w:szCs w:val="20"/>
        </w:rPr>
      </w:pPr>
    </w:p>
    <w:p w14:paraId="7EBE794E" w14:textId="095007E7" w:rsidR="00FC436F" w:rsidRPr="00710D28" w:rsidRDefault="00FC436F" w:rsidP="00EA27C1">
      <w:pPr>
        <w:pStyle w:val="Sangra3detindependiente"/>
        <w:widowControl w:val="0"/>
        <w:numPr>
          <w:ilvl w:val="2"/>
          <w:numId w:val="46"/>
        </w:numPr>
        <w:jc w:val="both"/>
        <w:rPr>
          <w:rFonts w:cs="Arial"/>
          <w:szCs w:val="20"/>
        </w:rPr>
      </w:pPr>
      <w:r w:rsidRPr="00710D28">
        <w:rPr>
          <w:rFonts w:cs="Arial"/>
          <w:i w:val="0"/>
          <w:szCs w:val="20"/>
        </w:rPr>
        <w:t>La retención del 10% del monto del contrato original en calidad de garantía de fiel cumplimiento aplica cuando la cuantía adjudicada sea igual o menor a S/ 480 000,00 (Cuatrocientos ochenta mil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2739513F" w14:textId="77777777" w:rsidR="002C755D" w:rsidRPr="00710D28" w:rsidRDefault="002C755D" w:rsidP="00CF555D">
      <w:pPr>
        <w:jc w:val="both"/>
        <w:rPr>
          <w:rFonts w:ascii="Arial" w:hAnsi="Arial" w:cs="Arial"/>
          <w:sz w:val="20"/>
          <w:szCs w:val="20"/>
          <w:lang w:val="es-ES"/>
        </w:rPr>
      </w:pPr>
    </w:p>
    <w:p w14:paraId="0C3B0C3B" w14:textId="39C5178F" w:rsidR="002C755D" w:rsidRPr="00710D28" w:rsidRDefault="00AD2AD2" w:rsidP="00C24581">
      <w:pPr>
        <w:pStyle w:val="Prrafodelista"/>
        <w:numPr>
          <w:ilvl w:val="1"/>
          <w:numId w:val="60"/>
        </w:numPr>
        <w:ind w:left="360"/>
        <w:rPr>
          <w:rFonts w:ascii="Arial" w:hAnsi="Arial" w:cs="Arial"/>
          <w:b/>
          <w:bCs/>
          <w:sz w:val="20"/>
          <w:szCs w:val="20"/>
        </w:rPr>
      </w:pPr>
      <w:bookmarkStart w:id="21" w:name="_Toc210240538"/>
      <w:r w:rsidRPr="00710D28">
        <w:rPr>
          <w:rFonts w:ascii="Arial" w:hAnsi="Arial" w:cs="Arial"/>
          <w:b/>
          <w:bCs/>
          <w:sz w:val="20"/>
          <w:szCs w:val="20"/>
        </w:rPr>
        <w:t>CONSIDERACIONES PARA LAS GARANTÍAS FINANCIERAS</w:t>
      </w:r>
      <w:bookmarkEnd w:id="21"/>
    </w:p>
    <w:p w14:paraId="54BC9A61" w14:textId="77777777" w:rsidR="002C755D" w:rsidRPr="00710D28" w:rsidRDefault="002C755D" w:rsidP="00DD1A61">
      <w:pPr>
        <w:ind w:left="720"/>
        <w:jc w:val="both"/>
        <w:rPr>
          <w:rFonts w:ascii="Arial" w:hAnsi="Arial" w:cs="Arial"/>
          <w:sz w:val="20"/>
          <w:szCs w:val="20"/>
          <w:lang w:val="es-ES"/>
        </w:rPr>
      </w:pPr>
    </w:p>
    <w:p w14:paraId="0D3FDBEE" w14:textId="6D6273F9" w:rsidR="00A72D1D" w:rsidRPr="00710D28" w:rsidRDefault="000554FB" w:rsidP="00C24581">
      <w:pPr>
        <w:pStyle w:val="Prrafodelista"/>
        <w:numPr>
          <w:ilvl w:val="2"/>
          <w:numId w:val="80"/>
        </w:numPr>
        <w:jc w:val="both"/>
        <w:rPr>
          <w:rFonts w:ascii="Arial" w:hAnsi="Arial" w:cs="Arial"/>
          <w:iCs/>
          <w:sz w:val="20"/>
          <w:szCs w:val="20"/>
          <w:lang w:val="es-ES" w:eastAsia="es-ES"/>
        </w:rPr>
      </w:pPr>
      <w:r w:rsidRPr="00710D28">
        <w:rPr>
          <w:rFonts w:ascii="Arial" w:hAnsi="Arial" w:cs="Arial"/>
          <w:iCs/>
          <w:sz w:val="20"/>
          <w:szCs w:val="20"/>
          <w:lang w:val="es-ES" w:eastAsia="es-ES"/>
        </w:rPr>
        <w:t xml:space="preserve">En caso de garantías financieras, </w:t>
      </w:r>
      <w:r w:rsidR="00E42E20" w:rsidRPr="00710D28">
        <w:rPr>
          <w:rFonts w:ascii="Arial" w:hAnsi="Arial" w:cs="Arial"/>
          <w:iCs/>
          <w:sz w:val="20"/>
          <w:szCs w:val="20"/>
          <w:lang w:val="es-ES" w:eastAsia="es-ES"/>
        </w:rPr>
        <w:t>estas</w:t>
      </w:r>
      <w:r w:rsidRPr="00710D28">
        <w:rPr>
          <w:rFonts w:ascii="Arial" w:hAnsi="Arial" w:cs="Arial"/>
          <w:iCs/>
          <w:sz w:val="20"/>
          <w:szCs w:val="20"/>
          <w:lang w:val="es-ES" w:eastAsia="es-ES"/>
        </w:rPr>
        <w:t xml:space="preserve"> </w:t>
      </w:r>
      <w:r w:rsidR="00E42E20" w:rsidRPr="00710D28">
        <w:rPr>
          <w:rFonts w:ascii="Arial" w:hAnsi="Arial" w:cs="Arial"/>
          <w:iCs/>
          <w:sz w:val="20"/>
          <w:szCs w:val="20"/>
          <w:lang w:val="es-ES" w:eastAsia="es-ES"/>
        </w:rPr>
        <w:t>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1B6DD8D6" w14:textId="77777777" w:rsidR="00A72D1D" w:rsidRPr="00710D28" w:rsidRDefault="00A72D1D" w:rsidP="00BB58C4">
      <w:pPr>
        <w:pStyle w:val="Prrafodelista"/>
        <w:widowControl w:val="0"/>
        <w:ind w:left="709"/>
        <w:jc w:val="both"/>
        <w:rPr>
          <w:rFonts w:ascii="Arial" w:hAnsi="Arial" w:cs="Arial"/>
          <w:iCs/>
          <w:sz w:val="20"/>
          <w:szCs w:val="20"/>
        </w:rPr>
      </w:pPr>
    </w:p>
    <w:p w14:paraId="687F7BA4" w14:textId="77777777" w:rsidR="00A72D1D" w:rsidRPr="00710D28" w:rsidRDefault="002C755D" w:rsidP="00C24581">
      <w:pPr>
        <w:pStyle w:val="Prrafodelista"/>
        <w:numPr>
          <w:ilvl w:val="2"/>
          <w:numId w:val="80"/>
        </w:numPr>
        <w:jc w:val="both"/>
        <w:rPr>
          <w:rFonts w:ascii="Arial" w:hAnsi="Arial" w:cs="Arial"/>
          <w:iCs/>
          <w:sz w:val="20"/>
          <w:szCs w:val="20"/>
          <w:lang w:val="es-ES" w:eastAsia="es-ES"/>
        </w:rPr>
      </w:pPr>
      <w:r w:rsidRPr="00710D28">
        <w:rPr>
          <w:rFonts w:ascii="Arial" w:hAnsi="Arial" w:cs="Arial"/>
          <w:iCs/>
          <w:sz w:val="20"/>
          <w:szCs w:val="20"/>
          <w:lang w:val="es-ES" w:eastAsia="es-ES"/>
        </w:rPr>
        <w:t>La clasificadora de riesgo que asigna la clasificación a la empresa que emite la garantía debe encontrarse listada en el portal web de la SBS (</w:t>
      </w:r>
      <w:hyperlink r:id="rId26">
        <w:r w:rsidRPr="00710D28">
          <w:rPr>
            <w:rFonts w:ascii="Arial" w:hAnsi="Arial" w:cs="Arial"/>
            <w:iCs/>
            <w:sz w:val="20"/>
            <w:szCs w:val="20"/>
            <w:lang w:val="es-ES" w:eastAsia="es-ES"/>
          </w:rPr>
          <w:t>http://www.sbs.gob.pe/sistema-financiero/clasificadoras-de-riesgo</w:t>
        </w:r>
      </w:hyperlink>
      <w:r w:rsidRPr="00710D28">
        <w:rPr>
          <w:rFonts w:ascii="Arial" w:hAnsi="Arial" w:cs="Arial"/>
          <w:iCs/>
          <w:sz w:val="20"/>
          <w:szCs w:val="20"/>
          <w:lang w:val="es-ES" w:eastAsia="es-ES"/>
        </w:rPr>
        <w:t>).</w:t>
      </w:r>
    </w:p>
    <w:p w14:paraId="7DB73BE2" w14:textId="77777777" w:rsidR="00A72D1D" w:rsidRPr="00710D28" w:rsidRDefault="00A72D1D" w:rsidP="00C24581">
      <w:pPr>
        <w:pStyle w:val="Prrafodelista"/>
        <w:jc w:val="both"/>
        <w:rPr>
          <w:rFonts w:ascii="Arial" w:hAnsi="Arial" w:cs="Arial"/>
          <w:iCs/>
          <w:sz w:val="20"/>
          <w:szCs w:val="20"/>
          <w:lang w:val="es-ES" w:eastAsia="es-ES"/>
        </w:rPr>
      </w:pPr>
    </w:p>
    <w:p w14:paraId="797D4764" w14:textId="28A702A4" w:rsidR="00A72D1D" w:rsidRPr="00710D28" w:rsidRDefault="002C755D" w:rsidP="00C24581">
      <w:pPr>
        <w:pStyle w:val="Prrafodelista"/>
        <w:numPr>
          <w:ilvl w:val="2"/>
          <w:numId w:val="80"/>
        </w:numPr>
        <w:jc w:val="both"/>
        <w:rPr>
          <w:rFonts w:ascii="Arial" w:hAnsi="Arial" w:cs="Arial"/>
          <w:iCs/>
          <w:sz w:val="20"/>
          <w:szCs w:val="20"/>
          <w:lang w:val="es-ES" w:eastAsia="es-ES"/>
        </w:rPr>
      </w:pPr>
      <w:r w:rsidRPr="00710D28">
        <w:rPr>
          <w:rFonts w:ascii="Arial" w:hAnsi="Arial" w:cs="Arial"/>
          <w:iCs/>
          <w:sz w:val="20"/>
          <w:szCs w:val="20"/>
          <w:lang w:val="es-ES" w:eastAsia="es-ES"/>
        </w:rPr>
        <w:t>Se debe identificar en la página web de la clasificadora de riesgo respectiva, cuál es la clasificación vigente de la empresa que emite la garantía, considerando la vigencia a la fecha de emisión de la garantía.</w:t>
      </w:r>
      <w:r w:rsidR="00A72D1D" w:rsidRPr="00710D28">
        <w:rPr>
          <w:rFonts w:ascii="Arial" w:hAnsi="Arial" w:cs="Arial"/>
          <w:iCs/>
          <w:sz w:val="20"/>
          <w:szCs w:val="20"/>
          <w:lang w:val="es-ES" w:eastAsia="es-ES"/>
        </w:rPr>
        <w:t xml:space="preserve"> </w:t>
      </w:r>
      <w:r w:rsidRPr="00710D28">
        <w:rPr>
          <w:rFonts w:ascii="Arial" w:hAnsi="Arial" w:cs="Arial"/>
          <w:iCs/>
          <w:sz w:val="20"/>
          <w:szCs w:val="20"/>
          <w:lang w:val="es-ES" w:eastAsia="es-ES"/>
        </w:rPr>
        <w:t xml:space="preserve">Para fines de lo establecido en el artículo 61 de la Ley, </w:t>
      </w:r>
      <w:r w:rsidR="009A11F9" w:rsidRPr="00710D28">
        <w:rPr>
          <w:rFonts w:ascii="Arial" w:hAnsi="Arial" w:cs="Arial"/>
          <w:sz w:val="20"/>
          <w:szCs w:val="20"/>
          <w:lang w:val="es-ES" w:eastAsia="es-ES"/>
        </w:rPr>
        <w:t>se</w:t>
      </w:r>
      <w:r w:rsidR="00DC7A9C" w:rsidRPr="00710D28">
        <w:rPr>
          <w:rFonts w:ascii="Arial" w:hAnsi="Arial" w:cs="Arial"/>
          <w:sz w:val="20"/>
          <w:szCs w:val="20"/>
          <w:lang w:val="es-ES" w:eastAsia="es-ES"/>
        </w:rPr>
        <w:t xml:space="preserve"> requiere</w:t>
      </w:r>
      <w:r w:rsidR="00DC7A9C" w:rsidRPr="00710D28">
        <w:rPr>
          <w:rFonts w:ascii="Arial" w:hAnsi="Arial" w:cs="Arial"/>
          <w:iCs/>
          <w:sz w:val="20"/>
          <w:szCs w:val="20"/>
          <w:lang w:val="es-ES" w:eastAsia="es-ES"/>
        </w:rPr>
        <w:t xml:space="preserve"> </w:t>
      </w:r>
      <w:r w:rsidRPr="00710D28">
        <w:rPr>
          <w:rFonts w:ascii="Arial" w:hAnsi="Arial" w:cs="Arial"/>
          <w:iCs/>
          <w:sz w:val="20"/>
          <w:szCs w:val="20"/>
          <w:lang w:val="es-ES" w:eastAsia="es-ES"/>
        </w:rPr>
        <w:t>la clasificación de riesgo B</w:t>
      </w:r>
      <w:r w:rsidR="00E928A4" w:rsidRPr="00710D28">
        <w:rPr>
          <w:rFonts w:ascii="Arial" w:hAnsi="Arial" w:cs="Arial"/>
          <w:iCs/>
          <w:sz w:val="20"/>
          <w:szCs w:val="20"/>
          <w:lang w:val="es-ES" w:eastAsia="es-ES"/>
        </w:rPr>
        <w:t xml:space="preserve"> o superior</w:t>
      </w:r>
      <w:r w:rsidRPr="00710D28">
        <w:rPr>
          <w:rFonts w:ascii="Arial" w:hAnsi="Arial" w:cs="Arial"/>
          <w:iCs/>
          <w:sz w:val="20"/>
          <w:szCs w:val="20"/>
          <w:lang w:val="es-ES" w:eastAsia="es-ES"/>
        </w:rPr>
        <w:t>.</w:t>
      </w:r>
    </w:p>
    <w:p w14:paraId="5628CF19" w14:textId="77777777" w:rsidR="00A72D1D" w:rsidRPr="00710D28" w:rsidRDefault="00A72D1D" w:rsidP="00C24581">
      <w:pPr>
        <w:pStyle w:val="Prrafodelista"/>
        <w:jc w:val="both"/>
        <w:rPr>
          <w:rFonts w:ascii="Arial" w:hAnsi="Arial" w:cs="Arial"/>
          <w:iCs/>
          <w:sz w:val="20"/>
          <w:szCs w:val="20"/>
          <w:lang w:val="es-ES" w:eastAsia="es-ES"/>
        </w:rPr>
      </w:pPr>
    </w:p>
    <w:p w14:paraId="163F1CD9" w14:textId="77777777" w:rsidR="00A72D1D" w:rsidRPr="00710D28" w:rsidRDefault="002C755D" w:rsidP="00C24581">
      <w:pPr>
        <w:pStyle w:val="Prrafodelista"/>
        <w:numPr>
          <w:ilvl w:val="2"/>
          <w:numId w:val="80"/>
        </w:numPr>
        <w:jc w:val="both"/>
        <w:rPr>
          <w:rFonts w:ascii="Arial" w:hAnsi="Arial" w:cs="Arial"/>
          <w:iCs/>
          <w:sz w:val="20"/>
          <w:szCs w:val="20"/>
          <w:lang w:val="es-ES" w:eastAsia="es-ES"/>
        </w:rPr>
      </w:pPr>
      <w:r w:rsidRPr="00710D28">
        <w:rPr>
          <w:rFonts w:ascii="Arial" w:hAnsi="Arial" w:cs="Arial"/>
          <w:iCs/>
          <w:sz w:val="20"/>
          <w:szCs w:val="20"/>
          <w:lang w:val="es-ES" w:eastAsia="es-ES"/>
        </w:rPr>
        <w:t>Si la empresa que otorga la garantía cuenta con más de una clasificación de riesgo emitida por distintas empresas listadas en la sede digital de la SBS, bastará que en una de ellas cumpla con la clasificación mínima establecida en la Ley.</w:t>
      </w:r>
    </w:p>
    <w:p w14:paraId="0E425FF8" w14:textId="77777777" w:rsidR="00A72D1D" w:rsidRPr="00710D28" w:rsidRDefault="00A72D1D" w:rsidP="00C24581">
      <w:pPr>
        <w:pStyle w:val="Prrafodelista"/>
        <w:jc w:val="both"/>
        <w:rPr>
          <w:rFonts w:ascii="Arial" w:hAnsi="Arial" w:cs="Arial"/>
          <w:iCs/>
          <w:sz w:val="20"/>
          <w:szCs w:val="20"/>
          <w:lang w:val="es-ES" w:eastAsia="es-ES"/>
        </w:rPr>
      </w:pPr>
    </w:p>
    <w:p w14:paraId="3E70A9CF" w14:textId="77777777" w:rsidR="00A72D1D" w:rsidRPr="00710D28" w:rsidRDefault="002C755D" w:rsidP="00C24581">
      <w:pPr>
        <w:pStyle w:val="Prrafodelista"/>
        <w:numPr>
          <w:ilvl w:val="2"/>
          <w:numId w:val="80"/>
        </w:numPr>
        <w:jc w:val="both"/>
        <w:rPr>
          <w:rFonts w:ascii="Arial" w:hAnsi="Arial" w:cs="Arial"/>
          <w:iCs/>
          <w:sz w:val="20"/>
          <w:szCs w:val="20"/>
          <w:lang w:val="es-ES" w:eastAsia="es-ES"/>
        </w:rPr>
      </w:pPr>
      <w:r w:rsidRPr="00710D28">
        <w:rPr>
          <w:rFonts w:ascii="Arial" w:hAnsi="Arial" w:cs="Arial"/>
          <w:iCs/>
          <w:sz w:val="20"/>
          <w:szCs w:val="20"/>
          <w:lang w:val="es-ES" w:eastAsia="es-ES"/>
        </w:rPr>
        <w:t>En caso exista alguna duda sobre la clasificación de riesgo asignada a la empresa emisora de la garantía, se deberá consultar a la clasificadora de riesgos respectiva.</w:t>
      </w:r>
    </w:p>
    <w:p w14:paraId="032F526E" w14:textId="77777777" w:rsidR="00A72D1D" w:rsidRPr="00710D28" w:rsidRDefault="00A72D1D" w:rsidP="00C24581">
      <w:pPr>
        <w:pStyle w:val="Prrafodelista"/>
        <w:jc w:val="both"/>
        <w:rPr>
          <w:rFonts w:ascii="Arial" w:hAnsi="Arial" w:cs="Arial"/>
          <w:iCs/>
          <w:sz w:val="20"/>
          <w:szCs w:val="20"/>
          <w:lang w:val="es-ES" w:eastAsia="es-ES"/>
        </w:rPr>
      </w:pPr>
    </w:p>
    <w:p w14:paraId="6F6E290D" w14:textId="12576955" w:rsidR="002C755D" w:rsidRPr="00710D28" w:rsidRDefault="002C755D" w:rsidP="00C24581">
      <w:pPr>
        <w:pStyle w:val="Prrafodelista"/>
        <w:numPr>
          <w:ilvl w:val="2"/>
          <w:numId w:val="80"/>
        </w:numPr>
        <w:jc w:val="both"/>
        <w:rPr>
          <w:rFonts w:ascii="Arial" w:hAnsi="Arial" w:cs="Arial"/>
          <w:iCs/>
          <w:sz w:val="20"/>
          <w:szCs w:val="20"/>
          <w:lang w:val="es-ES" w:eastAsia="es-ES"/>
        </w:rPr>
      </w:pPr>
      <w:r w:rsidRPr="00710D28">
        <w:rPr>
          <w:rFonts w:ascii="Arial" w:hAnsi="Arial" w:cs="Arial"/>
          <w:iCs/>
          <w:sz w:val="20"/>
          <w:szCs w:val="20"/>
          <w:lang w:val="es-ES" w:eastAsia="es-ES"/>
        </w:rPr>
        <w:t>Además de cumplir con el requisito referido a la clasificación de riesgo, a efectos de verificar si la empresa emisora se encuentra autorizada por la SBS para emitir garantías, debe revisarse la sede digital de dicha entidad (</w:t>
      </w:r>
      <w:hyperlink r:id="rId27">
        <w:r w:rsidRPr="00710D28">
          <w:rPr>
            <w:rFonts w:ascii="Arial" w:hAnsi="Arial" w:cs="Arial"/>
            <w:iCs/>
            <w:sz w:val="20"/>
            <w:szCs w:val="20"/>
            <w:lang w:val="es-ES" w:eastAsia="es-ES"/>
          </w:rPr>
          <w:t>http://www.sbs.gob.pe/sistema-financiero/relacion-de-empresas-que-se-encuentran-autorizadas-a-emitir-cartas-fianza</w:t>
        </w:r>
      </w:hyperlink>
      <w:r w:rsidRPr="00710D28">
        <w:rPr>
          <w:rFonts w:ascii="Arial" w:hAnsi="Arial" w:cs="Arial"/>
          <w:iCs/>
          <w:sz w:val="20"/>
          <w:szCs w:val="20"/>
          <w:lang w:val="es-ES" w:eastAsia="es-ES"/>
        </w:rPr>
        <w:t>).</w:t>
      </w:r>
    </w:p>
    <w:p w14:paraId="4094F44B" w14:textId="3A3FD6E9" w:rsidR="00167927" w:rsidRPr="00710D28" w:rsidRDefault="00167927" w:rsidP="00DD1A61">
      <w:pPr>
        <w:pStyle w:val="Prrafodelista"/>
        <w:widowControl w:val="0"/>
        <w:ind w:left="709"/>
        <w:jc w:val="both"/>
        <w:rPr>
          <w:rFonts w:ascii="Arial" w:hAnsi="Arial" w:cs="Arial"/>
          <w:sz w:val="20"/>
          <w:szCs w:val="20"/>
          <w:lang w:val="es-MX"/>
        </w:rPr>
      </w:pPr>
    </w:p>
    <w:p w14:paraId="2A9D5427" w14:textId="5E4BDC51" w:rsidR="00ED3543" w:rsidRPr="00710D28" w:rsidRDefault="00ED3543" w:rsidP="00C24581">
      <w:pPr>
        <w:pStyle w:val="Prrafodelista"/>
        <w:numPr>
          <w:ilvl w:val="1"/>
          <w:numId w:val="60"/>
        </w:numPr>
        <w:ind w:left="360"/>
        <w:jc w:val="both"/>
        <w:rPr>
          <w:rFonts w:ascii="Arial" w:hAnsi="Arial" w:cs="Arial"/>
          <w:b/>
          <w:bCs/>
          <w:sz w:val="20"/>
          <w:szCs w:val="20"/>
        </w:rPr>
      </w:pPr>
      <w:bookmarkStart w:id="22" w:name="_Toc210240539"/>
      <w:r w:rsidRPr="00710D28">
        <w:rPr>
          <w:rFonts w:ascii="Arial" w:hAnsi="Arial" w:cs="Arial"/>
          <w:b/>
          <w:bCs/>
          <w:sz w:val="20"/>
          <w:szCs w:val="20"/>
        </w:rPr>
        <w:t xml:space="preserve">CONSIDERACIONES PARA LOS DOCUMENTOS </w:t>
      </w:r>
      <w:r w:rsidR="00FF79B7" w:rsidRPr="00710D28">
        <w:rPr>
          <w:rFonts w:ascii="Arial" w:hAnsi="Arial" w:cs="Arial"/>
          <w:b/>
          <w:bCs/>
          <w:sz w:val="20"/>
          <w:szCs w:val="20"/>
        </w:rPr>
        <w:t xml:space="preserve">EXTENDIDOS EN EL </w:t>
      </w:r>
      <w:r w:rsidR="00B07231" w:rsidRPr="00710D28">
        <w:rPr>
          <w:rFonts w:ascii="Arial" w:hAnsi="Arial" w:cs="Arial"/>
          <w:b/>
          <w:bCs/>
          <w:sz w:val="20"/>
          <w:szCs w:val="20"/>
        </w:rPr>
        <w:t>EXTRANJERO</w:t>
      </w:r>
      <w:bookmarkEnd w:id="22"/>
    </w:p>
    <w:p w14:paraId="41F415BE" w14:textId="77777777" w:rsidR="00ED3543" w:rsidRPr="00710D28" w:rsidRDefault="00ED3543" w:rsidP="00ED3543">
      <w:pPr>
        <w:pStyle w:val="Prrafodelista"/>
        <w:widowControl w:val="0"/>
        <w:ind w:left="709"/>
        <w:jc w:val="both"/>
        <w:rPr>
          <w:rFonts w:ascii="Arial" w:hAnsi="Arial" w:cs="Arial"/>
          <w:b/>
          <w:caps/>
          <w:sz w:val="20"/>
          <w:szCs w:val="20"/>
        </w:rPr>
      </w:pPr>
    </w:p>
    <w:p w14:paraId="4A79D8EB" w14:textId="77777777" w:rsidR="00744E6F" w:rsidRDefault="00744E6F" w:rsidP="00744E6F">
      <w:pPr>
        <w:widowControl w:val="0"/>
        <w:ind w:left="709"/>
        <w:contextualSpacing/>
        <w:jc w:val="both"/>
        <w:rPr>
          <w:rFonts w:ascii="Arial" w:hAnsi="Arial" w:cs="Arial"/>
          <w:sz w:val="20"/>
          <w:szCs w:val="20"/>
          <w:lang w:val="es-ES" w:eastAsia="es-ES"/>
        </w:rPr>
      </w:pPr>
      <w:r w:rsidRPr="00E1502E">
        <w:rPr>
          <w:rFonts w:ascii="Arial" w:hAnsi="Arial" w:cs="Arial"/>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E1502E">
        <w:rPr>
          <w:rStyle w:val="Refdenotaalpie"/>
          <w:rFonts w:ascii="Arial" w:hAnsi="Arial" w:cs="Arial"/>
          <w:sz w:val="20"/>
          <w:szCs w:val="20"/>
          <w:lang w:val="es-ES" w:eastAsia="es-ES"/>
        </w:rPr>
        <w:footnoteReference w:id="6"/>
      </w:r>
      <w:r w:rsidRPr="00E1502E">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3F838E4E" w14:textId="77777777" w:rsidR="00744E6F" w:rsidRDefault="00744E6F" w:rsidP="00744E6F">
      <w:pPr>
        <w:widowControl w:val="0"/>
        <w:ind w:left="709"/>
        <w:contextualSpacing/>
        <w:jc w:val="both"/>
        <w:rPr>
          <w:rFonts w:ascii="Arial" w:hAnsi="Arial" w:cs="Arial"/>
          <w:sz w:val="20"/>
          <w:szCs w:val="20"/>
          <w:lang w:val="es-ES" w:eastAsia="es-ES"/>
        </w:rPr>
      </w:pPr>
    </w:p>
    <w:p w14:paraId="34F7257F" w14:textId="77777777" w:rsidR="00744E6F" w:rsidRPr="00E1502E" w:rsidRDefault="00744E6F" w:rsidP="00744E6F">
      <w:pPr>
        <w:widowControl w:val="0"/>
        <w:ind w:left="709"/>
        <w:contextualSpacing/>
        <w:jc w:val="both"/>
        <w:rPr>
          <w:rFonts w:ascii="Arial" w:hAnsi="Arial" w:cs="Arial"/>
          <w:sz w:val="20"/>
          <w:szCs w:val="20"/>
          <w:lang w:val="es-ES" w:eastAsia="es-ES"/>
        </w:rPr>
      </w:pPr>
      <w:r w:rsidRPr="00B13B1F">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770AE6E5" w14:textId="77777777" w:rsidR="00ED3543" w:rsidRPr="00744E6F" w:rsidRDefault="00ED3543" w:rsidP="00AA5E15">
      <w:pPr>
        <w:widowControl w:val="0"/>
        <w:jc w:val="both"/>
        <w:rPr>
          <w:rFonts w:ascii="Arial" w:hAnsi="Arial" w:cs="Arial"/>
          <w:sz w:val="20"/>
          <w:szCs w:val="20"/>
          <w:lang w:val="es-ES"/>
        </w:rPr>
      </w:pPr>
    </w:p>
    <w:p w14:paraId="006E65F7" w14:textId="77777777" w:rsidR="00B711AB" w:rsidRPr="00710D28" w:rsidRDefault="00B711AB" w:rsidP="00AA5E15">
      <w:pPr>
        <w:widowControl w:val="0"/>
        <w:jc w:val="both"/>
        <w:rPr>
          <w:rFonts w:ascii="Arial" w:hAnsi="Arial" w:cs="Arial"/>
          <w:b/>
          <w:caps/>
          <w:sz w:val="20"/>
          <w:szCs w:val="20"/>
        </w:rPr>
      </w:pPr>
    </w:p>
    <w:p w14:paraId="2D6CABBA" w14:textId="13B1E4A5" w:rsidR="004144BB" w:rsidRPr="00710D28" w:rsidRDefault="5D624896" w:rsidP="00C24581">
      <w:pPr>
        <w:pStyle w:val="Prrafodelista"/>
        <w:numPr>
          <w:ilvl w:val="1"/>
          <w:numId w:val="60"/>
        </w:numPr>
        <w:ind w:left="360"/>
        <w:jc w:val="both"/>
        <w:rPr>
          <w:rFonts w:ascii="Arial" w:hAnsi="Arial" w:cs="Arial"/>
          <w:b/>
          <w:bCs/>
          <w:sz w:val="20"/>
          <w:szCs w:val="20"/>
        </w:rPr>
      </w:pPr>
      <w:bookmarkStart w:id="23" w:name="_Toc210240540"/>
      <w:r w:rsidRPr="00710D28">
        <w:rPr>
          <w:rFonts w:ascii="Arial" w:hAnsi="Arial" w:cs="Arial"/>
          <w:b/>
          <w:bCs/>
          <w:sz w:val="20"/>
          <w:szCs w:val="20"/>
        </w:rPr>
        <w:t>DISPOSICIONES FINALES</w:t>
      </w:r>
      <w:bookmarkEnd w:id="23"/>
    </w:p>
    <w:p w14:paraId="3D04C72D" w14:textId="77777777" w:rsidR="004144BB" w:rsidRPr="00710D28" w:rsidRDefault="004144BB" w:rsidP="00DD1A61">
      <w:pPr>
        <w:pStyle w:val="Prrafodelista"/>
        <w:widowControl w:val="0"/>
        <w:ind w:left="709"/>
        <w:jc w:val="both"/>
        <w:rPr>
          <w:rFonts w:ascii="Arial" w:hAnsi="Arial" w:cs="Arial"/>
          <w:sz w:val="20"/>
          <w:szCs w:val="20"/>
        </w:rPr>
      </w:pPr>
    </w:p>
    <w:p w14:paraId="7B59E38F" w14:textId="49E3E67D" w:rsidR="004144BB" w:rsidRPr="00710D28" w:rsidRDefault="004144BB" w:rsidP="004821DB">
      <w:pPr>
        <w:ind w:left="360"/>
        <w:jc w:val="both"/>
        <w:rPr>
          <w:rFonts w:ascii="Arial" w:hAnsi="Arial" w:cs="Arial"/>
          <w:sz w:val="20"/>
          <w:szCs w:val="20"/>
        </w:rPr>
      </w:pPr>
      <w:r w:rsidRPr="00710D28">
        <w:rPr>
          <w:rFonts w:ascii="Arial" w:hAnsi="Arial" w:cs="Arial"/>
          <w:sz w:val="20"/>
          <w:szCs w:val="20"/>
        </w:rPr>
        <w:t>Todos los demás aspectos del presente proce</w:t>
      </w:r>
      <w:r w:rsidR="00691E9E" w:rsidRPr="00710D28">
        <w:rPr>
          <w:rFonts w:ascii="Arial" w:hAnsi="Arial" w:cs="Arial"/>
          <w:sz w:val="20"/>
          <w:szCs w:val="20"/>
        </w:rPr>
        <w:t>dimiento</w:t>
      </w:r>
      <w:r w:rsidRPr="00710D28">
        <w:rPr>
          <w:rFonts w:ascii="Arial" w:hAnsi="Arial" w:cs="Arial"/>
          <w:sz w:val="20"/>
          <w:szCs w:val="20"/>
        </w:rPr>
        <w:t xml:space="preserve"> </w:t>
      </w:r>
      <w:r w:rsidR="00476367" w:rsidRPr="00710D28">
        <w:rPr>
          <w:rFonts w:ascii="Arial" w:hAnsi="Arial" w:cs="Arial"/>
          <w:sz w:val="20"/>
          <w:szCs w:val="20"/>
        </w:rPr>
        <w:t xml:space="preserve">de selección </w:t>
      </w:r>
      <w:r w:rsidRPr="00710D28">
        <w:rPr>
          <w:rFonts w:ascii="Arial" w:hAnsi="Arial" w:cs="Arial"/>
          <w:sz w:val="20"/>
          <w:szCs w:val="20"/>
        </w:rPr>
        <w:t xml:space="preserve">no contemplados en las </w:t>
      </w:r>
      <w:r w:rsidR="008F05B7" w:rsidRPr="00710D28">
        <w:rPr>
          <w:rFonts w:ascii="Arial" w:hAnsi="Arial" w:cs="Arial"/>
          <w:sz w:val="20"/>
          <w:szCs w:val="20"/>
        </w:rPr>
        <w:t>b</w:t>
      </w:r>
      <w:r w:rsidR="00583DB3" w:rsidRPr="00710D28">
        <w:rPr>
          <w:rFonts w:ascii="Arial" w:hAnsi="Arial" w:cs="Arial"/>
          <w:sz w:val="20"/>
          <w:szCs w:val="20"/>
        </w:rPr>
        <w:t>ases</w:t>
      </w:r>
      <w:r w:rsidRPr="00710D28">
        <w:rPr>
          <w:rFonts w:ascii="Arial" w:hAnsi="Arial" w:cs="Arial"/>
          <w:sz w:val="20"/>
          <w:szCs w:val="20"/>
        </w:rPr>
        <w:t xml:space="preserve"> se </w:t>
      </w:r>
      <w:r w:rsidR="5F2AC82F" w:rsidRPr="00710D28">
        <w:rPr>
          <w:rFonts w:ascii="Arial" w:hAnsi="Arial" w:cs="Arial"/>
          <w:sz w:val="20"/>
          <w:szCs w:val="20"/>
        </w:rPr>
        <w:t>rigen</w:t>
      </w:r>
      <w:r w:rsidRPr="00710D28" w:rsidDel="004A78DB">
        <w:rPr>
          <w:rFonts w:ascii="Arial" w:hAnsi="Arial" w:cs="Arial"/>
          <w:sz w:val="20"/>
          <w:szCs w:val="20"/>
        </w:rPr>
        <w:t xml:space="preserve"> </w:t>
      </w:r>
      <w:r w:rsidRPr="00710D28">
        <w:rPr>
          <w:rFonts w:ascii="Arial" w:hAnsi="Arial" w:cs="Arial"/>
          <w:sz w:val="20"/>
          <w:szCs w:val="20"/>
        </w:rPr>
        <w:t>por la Ley y su Reglamento, así como por las disposiciones legales vigentes.</w:t>
      </w:r>
    </w:p>
    <w:p w14:paraId="0C89B7A0" w14:textId="3F0F3014" w:rsidR="00093F57" w:rsidRPr="00710D28" w:rsidRDefault="00093F57" w:rsidP="00B80E14">
      <w:pPr>
        <w:rPr>
          <w:rFonts w:ascii="Arial" w:hAnsi="Arial" w:cs="Arial"/>
          <w:sz w:val="20"/>
          <w:szCs w:val="20"/>
          <w:u w:val="single"/>
        </w:rPr>
      </w:pPr>
    </w:p>
    <w:p w14:paraId="1A56272E" w14:textId="77777777" w:rsidR="0008283E" w:rsidRPr="00710D28" w:rsidRDefault="0008283E" w:rsidP="00C24581">
      <w:pPr>
        <w:pageBreakBefore/>
        <w:widowControl w:val="0"/>
        <w:jc w:val="both"/>
        <w:rPr>
          <w:rFonts w:ascii="Arial" w:hAnsi="Arial" w:cs="Arial"/>
          <w:sz w:val="20"/>
          <w:szCs w:val="20"/>
        </w:rPr>
      </w:pPr>
    </w:p>
    <w:p w14:paraId="7629D012" w14:textId="77777777" w:rsidR="0008283E" w:rsidRPr="00710D28" w:rsidRDefault="0008283E" w:rsidP="00DD1A61">
      <w:pPr>
        <w:widowControl w:val="0"/>
        <w:jc w:val="both"/>
        <w:rPr>
          <w:rFonts w:ascii="Arial" w:hAnsi="Arial" w:cs="Arial"/>
          <w:sz w:val="20"/>
          <w:szCs w:val="20"/>
        </w:rPr>
      </w:pPr>
    </w:p>
    <w:p w14:paraId="3D2043DE" w14:textId="77777777" w:rsidR="0008283E" w:rsidRPr="00710D28" w:rsidRDefault="0008283E" w:rsidP="00DD1A61">
      <w:pPr>
        <w:widowControl w:val="0"/>
        <w:jc w:val="both"/>
        <w:rPr>
          <w:rFonts w:ascii="Arial" w:hAnsi="Arial" w:cs="Arial"/>
          <w:sz w:val="20"/>
          <w:szCs w:val="20"/>
        </w:rPr>
      </w:pPr>
    </w:p>
    <w:p w14:paraId="19D862E8" w14:textId="77777777" w:rsidR="0008283E" w:rsidRPr="00710D28" w:rsidRDefault="0008283E" w:rsidP="00DD1A61">
      <w:pPr>
        <w:widowControl w:val="0"/>
        <w:jc w:val="both"/>
        <w:rPr>
          <w:rFonts w:ascii="Arial" w:hAnsi="Arial" w:cs="Arial"/>
          <w:sz w:val="20"/>
          <w:szCs w:val="20"/>
        </w:rPr>
      </w:pPr>
    </w:p>
    <w:p w14:paraId="1D572E28" w14:textId="77777777" w:rsidR="0008283E" w:rsidRPr="00710D28" w:rsidRDefault="0008283E" w:rsidP="00DD1A61">
      <w:pPr>
        <w:widowControl w:val="0"/>
        <w:jc w:val="both"/>
        <w:rPr>
          <w:rFonts w:ascii="Arial" w:hAnsi="Arial" w:cs="Arial"/>
          <w:sz w:val="20"/>
          <w:szCs w:val="20"/>
        </w:rPr>
      </w:pPr>
    </w:p>
    <w:p w14:paraId="6774368F" w14:textId="77777777" w:rsidR="004561A0" w:rsidRPr="00710D28" w:rsidRDefault="004561A0" w:rsidP="00DD1A61">
      <w:pPr>
        <w:widowControl w:val="0"/>
        <w:jc w:val="both"/>
        <w:rPr>
          <w:rFonts w:ascii="Arial" w:hAnsi="Arial" w:cs="Arial"/>
          <w:sz w:val="20"/>
          <w:szCs w:val="20"/>
        </w:rPr>
      </w:pPr>
    </w:p>
    <w:p w14:paraId="44FF45AF" w14:textId="77777777" w:rsidR="00E31227" w:rsidRPr="00710D28" w:rsidRDefault="00E31227" w:rsidP="00DD1A61">
      <w:pPr>
        <w:widowControl w:val="0"/>
        <w:jc w:val="both"/>
        <w:rPr>
          <w:rFonts w:ascii="Arial" w:hAnsi="Arial" w:cs="Arial"/>
          <w:sz w:val="20"/>
          <w:szCs w:val="20"/>
        </w:rPr>
      </w:pPr>
    </w:p>
    <w:p w14:paraId="2A2110BB" w14:textId="77777777" w:rsidR="00E31227" w:rsidRPr="00710D28" w:rsidRDefault="00E31227" w:rsidP="00DD1A61">
      <w:pPr>
        <w:widowControl w:val="0"/>
        <w:jc w:val="both"/>
        <w:rPr>
          <w:rFonts w:ascii="Arial" w:hAnsi="Arial" w:cs="Arial"/>
          <w:sz w:val="20"/>
          <w:szCs w:val="20"/>
        </w:rPr>
      </w:pPr>
    </w:p>
    <w:p w14:paraId="056A5215" w14:textId="77777777" w:rsidR="00E31227" w:rsidRPr="00710D28" w:rsidRDefault="00E31227" w:rsidP="00DD1A61">
      <w:pPr>
        <w:widowControl w:val="0"/>
        <w:jc w:val="both"/>
        <w:rPr>
          <w:rFonts w:ascii="Arial" w:hAnsi="Arial" w:cs="Arial"/>
          <w:sz w:val="20"/>
          <w:szCs w:val="20"/>
        </w:rPr>
      </w:pPr>
    </w:p>
    <w:p w14:paraId="36D58B38" w14:textId="77777777" w:rsidR="00E31227" w:rsidRPr="00710D28" w:rsidRDefault="00E31227" w:rsidP="00DD1A61">
      <w:pPr>
        <w:widowControl w:val="0"/>
        <w:jc w:val="both"/>
        <w:rPr>
          <w:rFonts w:ascii="Arial" w:hAnsi="Arial" w:cs="Arial"/>
          <w:sz w:val="20"/>
          <w:szCs w:val="20"/>
        </w:rPr>
      </w:pPr>
    </w:p>
    <w:p w14:paraId="326499E7" w14:textId="77777777" w:rsidR="00E31227" w:rsidRPr="00710D28" w:rsidRDefault="00E31227" w:rsidP="00DD1A61">
      <w:pPr>
        <w:widowControl w:val="0"/>
        <w:jc w:val="both"/>
        <w:rPr>
          <w:rFonts w:ascii="Arial" w:hAnsi="Arial" w:cs="Arial"/>
          <w:sz w:val="20"/>
          <w:szCs w:val="20"/>
        </w:rPr>
      </w:pPr>
    </w:p>
    <w:p w14:paraId="41E5C882" w14:textId="77777777" w:rsidR="00E31227" w:rsidRPr="00710D28" w:rsidRDefault="00E31227" w:rsidP="00DD1A61">
      <w:pPr>
        <w:widowControl w:val="0"/>
        <w:jc w:val="both"/>
        <w:rPr>
          <w:rFonts w:ascii="Arial" w:hAnsi="Arial" w:cs="Arial"/>
          <w:sz w:val="20"/>
          <w:szCs w:val="20"/>
        </w:rPr>
      </w:pPr>
    </w:p>
    <w:p w14:paraId="6D8A4DCE" w14:textId="77777777" w:rsidR="00E31227" w:rsidRPr="00710D28" w:rsidRDefault="00E31227" w:rsidP="00DD1A61">
      <w:pPr>
        <w:widowControl w:val="0"/>
        <w:jc w:val="both"/>
        <w:rPr>
          <w:rFonts w:ascii="Arial" w:hAnsi="Arial" w:cs="Arial"/>
          <w:sz w:val="20"/>
          <w:szCs w:val="20"/>
        </w:rPr>
      </w:pPr>
    </w:p>
    <w:p w14:paraId="7CAB576E" w14:textId="77777777" w:rsidR="00E31227" w:rsidRPr="00710D28" w:rsidRDefault="00E31227" w:rsidP="00DD1A61">
      <w:pPr>
        <w:widowControl w:val="0"/>
        <w:jc w:val="both"/>
        <w:rPr>
          <w:rFonts w:ascii="Arial" w:hAnsi="Arial" w:cs="Arial"/>
          <w:sz w:val="20"/>
          <w:szCs w:val="20"/>
        </w:rPr>
      </w:pPr>
    </w:p>
    <w:p w14:paraId="495C8B29" w14:textId="77777777" w:rsidR="00E31227" w:rsidRPr="00710D28" w:rsidRDefault="00E31227" w:rsidP="00DD1A61">
      <w:pPr>
        <w:widowControl w:val="0"/>
        <w:jc w:val="both"/>
        <w:rPr>
          <w:rFonts w:ascii="Arial" w:hAnsi="Arial" w:cs="Arial"/>
          <w:sz w:val="20"/>
          <w:szCs w:val="20"/>
        </w:rPr>
      </w:pPr>
    </w:p>
    <w:p w14:paraId="0F2FB0D7" w14:textId="77777777" w:rsidR="00E31227" w:rsidRPr="00710D28" w:rsidRDefault="00E31227" w:rsidP="00DD1A61">
      <w:pPr>
        <w:widowControl w:val="0"/>
        <w:jc w:val="both"/>
        <w:rPr>
          <w:rFonts w:ascii="Arial" w:hAnsi="Arial" w:cs="Arial"/>
          <w:sz w:val="20"/>
          <w:szCs w:val="20"/>
        </w:rPr>
      </w:pPr>
    </w:p>
    <w:p w14:paraId="5AE38F42" w14:textId="77777777" w:rsidR="00E31227" w:rsidRPr="00710D28" w:rsidRDefault="00E31227" w:rsidP="00DD1A61">
      <w:pPr>
        <w:widowControl w:val="0"/>
        <w:jc w:val="both"/>
        <w:rPr>
          <w:rFonts w:ascii="Arial" w:hAnsi="Arial" w:cs="Arial"/>
          <w:sz w:val="20"/>
          <w:szCs w:val="20"/>
        </w:rPr>
      </w:pPr>
    </w:p>
    <w:p w14:paraId="5694269C" w14:textId="77777777" w:rsidR="00E31227" w:rsidRPr="00710D28" w:rsidRDefault="00E31227" w:rsidP="00DD1A61">
      <w:pPr>
        <w:widowControl w:val="0"/>
        <w:jc w:val="both"/>
        <w:rPr>
          <w:rFonts w:ascii="Arial" w:hAnsi="Arial" w:cs="Arial"/>
          <w:sz w:val="20"/>
          <w:szCs w:val="20"/>
        </w:rPr>
      </w:pPr>
    </w:p>
    <w:p w14:paraId="2F9B6453" w14:textId="77777777" w:rsidR="00E31227" w:rsidRPr="00710D28" w:rsidRDefault="00E31227" w:rsidP="00DD1A61">
      <w:pPr>
        <w:widowControl w:val="0"/>
        <w:jc w:val="both"/>
        <w:rPr>
          <w:rFonts w:ascii="Arial" w:hAnsi="Arial" w:cs="Arial"/>
          <w:sz w:val="20"/>
          <w:szCs w:val="20"/>
        </w:rPr>
      </w:pPr>
    </w:p>
    <w:p w14:paraId="51F12DFA" w14:textId="77777777" w:rsidR="00E31227" w:rsidRPr="00710D28" w:rsidRDefault="00E31227" w:rsidP="00DD1A61">
      <w:pPr>
        <w:widowControl w:val="0"/>
        <w:jc w:val="both"/>
        <w:rPr>
          <w:rFonts w:ascii="Arial" w:hAnsi="Arial" w:cs="Arial"/>
          <w:sz w:val="20"/>
          <w:szCs w:val="20"/>
        </w:rPr>
      </w:pPr>
    </w:p>
    <w:p w14:paraId="3DACC82C" w14:textId="77777777" w:rsidR="00E31227" w:rsidRPr="00710D28" w:rsidRDefault="00E31227" w:rsidP="00DD1A61">
      <w:pPr>
        <w:widowControl w:val="0"/>
        <w:jc w:val="both"/>
        <w:rPr>
          <w:rFonts w:ascii="Arial" w:hAnsi="Arial" w:cs="Arial"/>
          <w:sz w:val="20"/>
          <w:szCs w:val="20"/>
        </w:rPr>
      </w:pPr>
    </w:p>
    <w:p w14:paraId="2D2756C5" w14:textId="77777777" w:rsidR="0008283E" w:rsidRPr="00710D28" w:rsidRDefault="0008283E" w:rsidP="00DD1A61">
      <w:pPr>
        <w:widowControl w:val="0"/>
        <w:jc w:val="both"/>
        <w:rPr>
          <w:rFonts w:ascii="Arial" w:hAnsi="Arial" w:cs="Arial"/>
          <w:sz w:val="20"/>
          <w:szCs w:val="20"/>
        </w:rPr>
      </w:pPr>
    </w:p>
    <w:p w14:paraId="43B667C3" w14:textId="77777777" w:rsidR="009B7CD5" w:rsidRPr="00710D28" w:rsidRDefault="009B7CD5" w:rsidP="00DD1A61">
      <w:pPr>
        <w:widowControl w:val="0"/>
        <w:jc w:val="both"/>
        <w:rPr>
          <w:rFonts w:ascii="Arial" w:hAnsi="Arial" w:cs="Arial"/>
          <w:sz w:val="20"/>
          <w:szCs w:val="20"/>
        </w:rPr>
      </w:pPr>
    </w:p>
    <w:p w14:paraId="66997FA8" w14:textId="77777777" w:rsidR="009B7CD5" w:rsidRPr="00710D28" w:rsidRDefault="009B7CD5" w:rsidP="00DD1A61">
      <w:pPr>
        <w:widowControl w:val="0"/>
        <w:jc w:val="both"/>
        <w:rPr>
          <w:rFonts w:ascii="Arial" w:hAnsi="Arial" w:cs="Arial"/>
          <w:sz w:val="20"/>
          <w:szCs w:val="20"/>
        </w:rPr>
      </w:pPr>
    </w:p>
    <w:p w14:paraId="4027164E" w14:textId="77777777" w:rsidR="009B7CD5" w:rsidRPr="00710D28" w:rsidRDefault="009B7CD5" w:rsidP="00DD1A61">
      <w:pPr>
        <w:widowControl w:val="0"/>
        <w:jc w:val="both"/>
        <w:rPr>
          <w:rFonts w:ascii="Arial" w:hAnsi="Arial" w:cs="Arial"/>
          <w:sz w:val="20"/>
          <w:szCs w:val="20"/>
        </w:rPr>
      </w:pPr>
    </w:p>
    <w:p w14:paraId="38BBD6CD" w14:textId="77777777" w:rsidR="009B7CD5" w:rsidRPr="00710D28" w:rsidRDefault="009B7CD5" w:rsidP="00DD1A61">
      <w:pPr>
        <w:widowControl w:val="0"/>
        <w:jc w:val="both"/>
        <w:rPr>
          <w:rFonts w:ascii="Arial" w:hAnsi="Arial" w:cs="Arial"/>
          <w:sz w:val="20"/>
          <w:szCs w:val="20"/>
        </w:rPr>
      </w:pPr>
    </w:p>
    <w:p w14:paraId="593884E7" w14:textId="77777777" w:rsidR="000C7833" w:rsidRPr="00710D28" w:rsidRDefault="000C7833" w:rsidP="00CF555D">
      <w:pPr>
        <w:pStyle w:val="Ttulo1"/>
        <w:spacing w:before="0"/>
        <w:jc w:val="center"/>
        <w:rPr>
          <w:rFonts w:ascii="Arial" w:hAnsi="Arial" w:cs="Arial"/>
          <w:b w:val="0"/>
          <w:sz w:val="32"/>
          <w:szCs w:val="32"/>
        </w:rPr>
      </w:pPr>
      <w:bookmarkStart w:id="24" w:name="_Toc210240541"/>
      <w:r w:rsidRPr="00710D28">
        <w:rPr>
          <w:rFonts w:ascii="Arial" w:hAnsi="Arial" w:cs="Arial"/>
          <w:color w:val="auto"/>
          <w:sz w:val="32"/>
          <w:szCs w:val="32"/>
        </w:rPr>
        <w:t>SECCIÓN ESPECÍFICA</w:t>
      </w:r>
      <w:bookmarkEnd w:id="24"/>
    </w:p>
    <w:p w14:paraId="684F7ABE" w14:textId="77777777" w:rsidR="000C7833" w:rsidRPr="00710D28" w:rsidRDefault="000C7833" w:rsidP="00CF555D">
      <w:pPr>
        <w:pStyle w:val="Ttulo1"/>
        <w:spacing w:before="0"/>
        <w:jc w:val="center"/>
        <w:rPr>
          <w:rFonts w:ascii="Arial" w:hAnsi="Arial" w:cs="Arial"/>
          <w:sz w:val="32"/>
          <w:szCs w:val="32"/>
        </w:rPr>
      </w:pPr>
    </w:p>
    <w:p w14:paraId="4C24A948" w14:textId="77777777" w:rsidR="000C7833" w:rsidRPr="00710D28" w:rsidRDefault="000C7833" w:rsidP="00CF555D">
      <w:pPr>
        <w:pStyle w:val="Ttulo1"/>
        <w:spacing w:before="0"/>
        <w:jc w:val="center"/>
        <w:rPr>
          <w:rFonts w:ascii="Arial" w:hAnsi="Arial" w:cs="Arial"/>
          <w:sz w:val="32"/>
          <w:szCs w:val="32"/>
        </w:rPr>
      </w:pPr>
    </w:p>
    <w:p w14:paraId="357F1C54" w14:textId="77777777" w:rsidR="000C7833" w:rsidRPr="00710D28" w:rsidRDefault="000C7833" w:rsidP="00CF555D">
      <w:pPr>
        <w:pStyle w:val="Ttulo1"/>
        <w:spacing w:before="0"/>
        <w:jc w:val="center"/>
        <w:rPr>
          <w:rFonts w:ascii="Arial" w:hAnsi="Arial" w:cs="Arial"/>
          <w:sz w:val="32"/>
          <w:szCs w:val="32"/>
        </w:rPr>
      </w:pPr>
    </w:p>
    <w:p w14:paraId="686E8EF1" w14:textId="77777777" w:rsidR="000C7833" w:rsidRPr="00710D28" w:rsidRDefault="000C7833" w:rsidP="00CF555D">
      <w:pPr>
        <w:pStyle w:val="Ttulo1"/>
        <w:spacing w:before="0"/>
        <w:jc w:val="center"/>
        <w:rPr>
          <w:rFonts w:ascii="Arial" w:hAnsi="Arial" w:cs="Arial"/>
          <w:b w:val="0"/>
          <w:sz w:val="32"/>
          <w:szCs w:val="32"/>
        </w:rPr>
      </w:pPr>
      <w:bookmarkStart w:id="25" w:name="_Toc210240542"/>
      <w:r w:rsidRPr="00710D28">
        <w:rPr>
          <w:rFonts w:ascii="Arial" w:hAnsi="Arial" w:cs="Arial"/>
          <w:color w:val="auto"/>
          <w:sz w:val="32"/>
          <w:szCs w:val="32"/>
        </w:rPr>
        <w:t>CONDICIONES ESPECIALES DEL PROCEDIMIENTO DE SELECCIÓN</w:t>
      </w:r>
      <w:bookmarkEnd w:id="25"/>
    </w:p>
    <w:p w14:paraId="746E97E0" w14:textId="77777777" w:rsidR="000C7833" w:rsidRPr="00710D28" w:rsidRDefault="000C7833" w:rsidP="00DD1A61">
      <w:pPr>
        <w:widowControl w:val="0"/>
        <w:jc w:val="center"/>
        <w:rPr>
          <w:rFonts w:ascii="Arial" w:hAnsi="Arial" w:cs="Arial"/>
          <w:sz w:val="18"/>
          <w:szCs w:val="18"/>
        </w:rPr>
      </w:pPr>
    </w:p>
    <w:p w14:paraId="51C574E5" w14:textId="77777777" w:rsidR="000C7833" w:rsidRPr="00710D28" w:rsidRDefault="000C7833" w:rsidP="00DD1A61">
      <w:pPr>
        <w:widowControl w:val="0"/>
        <w:jc w:val="center"/>
        <w:rPr>
          <w:rFonts w:ascii="Arial" w:hAnsi="Arial" w:cs="Arial"/>
          <w:sz w:val="18"/>
          <w:szCs w:val="18"/>
        </w:rPr>
      </w:pPr>
    </w:p>
    <w:p w14:paraId="1F224D3C" w14:textId="77777777" w:rsidR="000C7833" w:rsidRPr="00710D28" w:rsidRDefault="000C7833" w:rsidP="00DD1A61">
      <w:pPr>
        <w:widowControl w:val="0"/>
        <w:jc w:val="center"/>
        <w:rPr>
          <w:rFonts w:ascii="Arial" w:hAnsi="Arial" w:cs="Arial"/>
          <w:sz w:val="18"/>
          <w:szCs w:val="18"/>
        </w:rPr>
      </w:pPr>
    </w:p>
    <w:p w14:paraId="01F9BAB0" w14:textId="76172F4D" w:rsidR="000C7833" w:rsidRPr="00710D28" w:rsidRDefault="000C7833" w:rsidP="00DD1A61">
      <w:pPr>
        <w:widowControl w:val="0"/>
        <w:jc w:val="center"/>
        <w:rPr>
          <w:rFonts w:ascii="Arial" w:hAnsi="Arial" w:cs="Arial"/>
          <w:sz w:val="16"/>
          <w:szCs w:val="16"/>
        </w:rPr>
      </w:pPr>
      <w:r w:rsidRPr="00710D28">
        <w:rPr>
          <w:rFonts w:ascii="Arial" w:hAnsi="Arial" w:cs="Arial"/>
          <w:sz w:val="16"/>
          <w:szCs w:val="16"/>
        </w:rPr>
        <w:t xml:space="preserve">(EN ESTA SECCIÓN LA ENTIDAD </w:t>
      </w:r>
      <w:r w:rsidR="00D4728A" w:rsidRPr="00710D28">
        <w:rPr>
          <w:rFonts w:ascii="Arial" w:hAnsi="Arial" w:cs="Arial"/>
          <w:sz w:val="16"/>
          <w:szCs w:val="16"/>
        </w:rPr>
        <w:t xml:space="preserve">CONTRATANTE </w:t>
      </w:r>
      <w:r w:rsidR="006926CD" w:rsidRPr="00710D28">
        <w:rPr>
          <w:rFonts w:ascii="Arial" w:hAnsi="Arial" w:cs="Arial"/>
          <w:sz w:val="16"/>
          <w:szCs w:val="16"/>
        </w:rPr>
        <w:t>DEBE</w:t>
      </w:r>
      <w:r w:rsidRPr="00710D28">
        <w:rPr>
          <w:rFonts w:ascii="Arial" w:hAnsi="Arial" w:cs="Arial"/>
          <w:sz w:val="16"/>
          <w:szCs w:val="16"/>
        </w:rPr>
        <w:t xml:space="preserve"> COMPLETAR LA INFORMACIÓN EXIGIDA, DE ACUERDO </w:t>
      </w:r>
      <w:r w:rsidR="535BF6D6" w:rsidRPr="00710D28">
        <w:rPr>
          <w:rFonts w:ascii="Arial" w:hAnsi="Arial" w:cs="Arial"/>
          <w:sz w:val="16"/>
          <w:szCs w:val="16"/>
        </w:rPr>
        <w:t>CON</w:t>
      </w:r>
      <w:r w:rsidRPr="00710D28">
        <w:rPr>
          <w:rFonts w:ascii="Arial" w:hAnsi="Arial" w:cs="Arial"/>
          <w:sz w:val="16"/>
          <w:szCs w:val="16"/>
        </w:rPr>
        <w:t xml:space="preserve"> LAS INSTRUCCIONES INDICADAS)</w:t>
      </w:r>
    </w:p>
    <w:p w14:paraId="647B94C7" w14:textId="77777777" w:rsidR="000C7833" w:rsidRPr="00710D28" w:rsidRDefault="000C7833" w:rsidP="00DD1A61">
      <w:pPr>
        <w:widowControl w:val="0"/>
        <w:ind w:left="360"/>
        <w:jc w:val="both"/>
        <w:rPr>
          <w:rFonts w:ascii="Arial" w:hAnsi="Arial" w:cs="Arial"/>
          <w:i/>
          <w:sz w:val="20"/>
          <w:szCs w:val="20"/>
        </w:rPr>
      </w:pPr>
    </w:p>
    <w:p w14:paraId="740781E4" w14:textId="77777777" w:rsidR="000C7833" w:rsidRPr="00710D28" w:rsidRDefault="000C7833" w:rsidP="00DD1A61">
      <w:pPr>
        <w:widowControl w:val="0"/>
        <w:ind w:left="360"/>
        <w:jc w:val="both"/>
        <w:rPr>
          <w:rFonts w:ascii="Arial" w:hAnsi="Arial" w:cs="Arial"/>
          <w:i/>
          <w:sz w:val="20"/>
          <w:szCs w:val="20"/>
        </w:rPr>
      </w:pPr>
    </w:p>
    <w:p w14:paraId="5F0EF260" w14:textId="77777777" w:rsidR="000C7833" w:rsidRPr="00710D28" w:rsidRDefault="000C7833" w:rsidP="00DD1A61">
      <w:pPr>
        <w:rPr>
          <w:rFonts w:ascii="Arial" w:hAnsi="Arial" w:cs="Arial"/>
          <w:i/>
          <w:sz w:val="20"/>
          <w:szCs w:val="20"/>
        </w:rPr>
      </w:pPr>
      <w:r w:rsidRPr="00710D28">
        <w:rPr>
          <w:rFonts w:ascii="Arial" w:hAnsi="Arial" w:cs="Arial"/>
          <w:i/>
          <w:sz w:val="20"/>
          <w:szCs w:val="20"/>
        </w:rPr>
        <w:br w:type="page"/>
      </w:r>
    </w:p>
    <w:p w14:paraId="3C250DBE" w14:textId="77777777" w:rsidR="006B48EB" w:rsidRPr="00710D28" w:rsidRDefault="006B48EB" w:rsidP="00CF555D">
      <w:pPr>
        <w:pStyle w:val="Ttulo2"/>
        <w:spacing w:before="0"/>
        <w:jc w:val="center"/>
        <w:rPr>
          <w:rFonts w:ascii="Arial" w:hAnsi="Arial" w:cs="Arial"/>
        </w:rPr>
      </w:pPr>
      <w:bookmarkStart w:id="26" w:name="_Toc210240543"/>
      <w:r w:rsidRPr="00710D28">
        <w:rPr>
          <w:rFonts w:ascii="Arial" w:hAnsi="Arial" w:cs="Arial"/>
          <w:color w:val="auto"/>
        </w:rPr>
        <w:lastRenderedPageBreak/>
        <w:t>CAPÍTULO I</w:t>
      </w:r>
      <w:bookmarkEnd w:id="26"/>
    </w:p>
    <w:p w14:paraId="748D159A" w14:textId="77777777" w:rsidR="006B48EB" w:rsidRPr="00710D28" w:rsidRDefault="006B48EB" w:rsidP="00CF555D">
      <w:pPr>
        <w:pStyle w:val="Ttulo2"/>
        <w:spacing w:before="0"/>
        <w:jc w:val="center"/>
        <w:rPr>
          <w:rFonts w:ascii="Arial" w:hAnsi="Arial" w:cs="Arial"/>
          <w:b w:val="0"/>
        </w:rPr>
      </w:pPr>
      <w:bookmarkStart w:id="27" w:name="_Toc210240544"/>
      <w:r w:rsidRPr="00710D28">
        <w:rPr>
          <w:rFonts w:ascii="Arial" w:hAnsi="Arial" w:cs="Arial"/>
          <w:color w:val="auto"/>
        </w:rPr>
        <w:t>GENERALIDADES</w:t>
      </w:r>
      <w:bookmarkEnd w:id="27"/>
    </w:p>
    <w:p w14:paraId="3D4D7FBB" w14:textId="77777777" w:rsidR="006F472C" w:rsidRPr="00710D28" w:rsidRDefault="006F472C" w:rsidP="00DD1A61">
      <w:pPr>
        <w:widowControl w:val="0"/>
        <w:rPr>
          <w:rFonts w:ascii="Arial" w:hAnsi="Arial" w:cs="Arial"/>
          <w:sz w:val="20"/>
          <w:szCs w:val="20"/>
        </w:rPr>
      </w:pPr>
    </w:p>
    <w:p w14:paraId="72BBA30F" w14:textId="691916E8" w:rsidR="004A78DB" w:rsidRPr="00710D28" w:rsidRDefault="004A78DB" w:rsidP="007626B9">
      <w:pPr>
        <w:pStyle w:val="Ttulo3"/>
        <w:numPr>
          <w:ilvl w:val="1"/>
          <w:numId w:val="61"/>
        </w:numPr>
        <w:rPr>
          <w:rFonts w:ascii="Arial" w:hAnsi="Arial" w:cs="Arial"/>
          <w:b w:val="0"/>
          <w:sz w:val="20"/>
          <w:szCs w:val="20"/>
        </w:rPr>
      </w:pPr>
      <w:bookmarkStart w:id="28" w:name="_Toc210240545"/>
      <w:r w:rsidRPr="00710D28">
        <w:rPr>
          <w:rFonts w:ascii="Arial" w:hAnsi="Arial" w:cs="Arial"/>
          <w:color w:val="auto"/>
          <w:sz w:val="20"/>
          <w:szCs w:val="20"/>
        </w:rPr>
        <w:t>BASE LEGAL</w:t>
      </w:r>
      <w:bookmarkEnd w:id="28"/>
    </w:p>
    <w:p w14:paraId="01ADD855" w14:textId="77777777" w:rsidR="004A78DB" w:rsidRPr="00710D28" w:rsidRDefault="004A78DB" w:rsidP="00DD1A61">
      <w:pPr>
        <w:widowControl w:val="0"/>
        <w:rPr>
          <w:rFonts w:ascii="Arial" w:hAnsi="Arial" w:cs="Arial"/>
          <w:sz w:val="20"/>
          <w:szCs w:val="20"/>
        </w:rPr>
      </w:pPr>
    </w:p>
    <w:p w14:paraId="73515FA1" w14:textId="77777777" w:rsidR="006F7672" w:rsidRPr="00710D28" w:rsidRDefault="006F7672" w:rsidP="007626B9">
      <w:pPr>
        <w:pStyle w:val="WW-Sangra2detindependiente"/>
        <w:widowControl w:val="0"/>
        <w:numPr>
          <w:ilvl w:val="0"/>
          <w:numId w:val="10"/>
        </w:numPr>
        <w:ind w:left="888"/>
        <w:rPr>
          <w:rFonts w:cs="Arial"/>
          <w:sz w:val="20"/>
          <w:szCs w:val="20"/>
          <w:lang w:val="es-ES"/>
        </w:rPr>
      </w:pPr>
      <w:r w:rsidRPr="00710D28">
        <w:rPr>
          <w:rFonts w:cs="Arial"/>
          <w:sz w:val="20"/>
          <w:szCs w:val="20"/>
        </w:rPr>
        <w:t>Ley N° 32069, Ley General de Contrataciones Públicas.</w:t>
      </w:r>
    </w:p>
    <w:p w14:paraId="4A09C181" w14:textId="7E4A73E2" w:rsidR="006F7672" w:rsidRPr="00710D28" w:rsidRDefault="006F7672" w:rsidP="007626B9">
      <w:pPr>
        <w:pStyle w:val="WW-Sangra2detindependiente"/>
        <w:widowControl w:val="0"/>
        <w:numPr>
          <w:ilvl w:val="0"/>
          <w:numId w:val="10"/>
        </w:numPr>
        <w:ind w:left="888"/>
        <w:rPr>
          <w:rFonts w:cs="Arial"/>
          <w:sz w:val="20"/>
          <w:szCs w:val="20"/>
          <w:lang w:val="es-ES"/>
        </w:rPr>
      </w:pPr>
      <w:r w:rsidRPr="00710D28">
        <w:rPr>
          <w:rFonts w:cs="Arial"/>
          <w:sz w:val="20"/>
          <w:szCs w:val="20"/>
        </w:rPr>
        <w:t>Decreto Supremo N° 009-2025-EF, Decreto Supremo que aprueba el Reglamento de la Ley General de Contrataciones Públicas</w:t>
      </w:r>
      <w:r w:rsidR="00E87E7B">
        <w:rPr>
          <w:rFonts w:cs="Arial"/>
          <w:sz w:val="20"/>
          <w:szCs w:val="20"/>
        </w:rPr>
        <w:t>.</w:t>
      </w:r>
    </w:p>
    <w:p w14:paraId="657F6DE5" w14:textId="08E165C4" w:rsidR="003B2C55" w:rsidRPr="00710D28" w:rsidRDefault="003B2C55" w:rsidP="007626B9">
      <w:pPr>
        <w:pStyle w:val="WW-Sangra2detindependiente"/>
        <w:widowControl w:val="0"/>
        <w:numPr>
          <w:ilvl w:val="0"/>
          <w:numId w:val="10"/>
        </w:numPr>
        <w:ind w:left="888"/>
        <w:rPr>
          <w:rFonts w:cs="Arial"/>
          <w:b/>
          <w:i/>
          <w:sz w:val="20"/>
          <w:szCs w:val="20"/>
          <w:lang w:val="es-ES"/>
        </w:rPr>
      </w:pPr>
      <w:r w:rsidRPr="00710D28">
        <w:rPr>
          <w:rFonts w:cs="Arial"/>
          <w:sz w:val="20"/>
          <w:szCs w:val="20"/>
        </w:rPr>
        <w:t>Ley de Presupuesto del Sector Público para el año</w:t>
      </w:r>
      <w:r w:rsidRPr="00710D28" w:rsidDel="00CD36ED">
        <w:rPr>
          <w:rFonts w:cs="Arial"/>
          <w:sz w:val="20"/>
          <w:szCs w:val="20"/>
        </w:rPr>
        <w:t xml:space="preserve"> </w:t>
      </w:r>
      <w:r w:rsidRPr="00710D28">
        <w:rPr>
          <w:rFonts w:cs="Arial"/>
          <w:sz w:val="20"/>
          <w:szCs w:val="20"/>
        </w:rPr>
        <w:t xml:space="preserve">fiscal </w:t>
      </w:r>
      <w:r w:rsidRPr="00710D28">
        <w:rPr>
          <w:rFonts w:eastAsia="Times New Roman" w:cs="Arial"/>
          <w:sz w:val="20"/>
          <w:szCs w:val="20"/>
        </w:rPr>
        <w:t>[CONSIGNAR EL AÑO FISCAL].</w:t>
      </w:r>
    </w:p>
    <w:p w14:paraId="64A7D051" w14:textId="36A22DB7" w:rsidR="003B2C55" w:rsidRPr="00710D28" w:rsidRDefault="003B2C55" w:rsidP="007626B9">
      <w:pPr>
        <w:pStyle w:val="WW-Sangra2detindependiente"/>
        <w:widowControl w:val="0"/>
        <w:numPr>
          <w:ilvl w:val="0"/>
          <w:numId w:val="10"/>
        </w:numPr>
        <w:ind w:left="888"/>
        <w:rPr>
          <w:rFonts w:cs="Arial"/>
          <w:b/>
          <w:i/>
          <w:sz w:val="20"/>
          <w:szCs w:val="20"/>
          <w:lang w:val="es-ES"/>
        </w:rPr>
      </w:pPr>
      <w:r w:rsidRPr="00710D28">
        <w:rPr>
          <w:rFonts w:cs="Arial"/>
          <w:sz w:val="20"/>
          <w:szCs w:val="20"/>
        </w:rPr>
        <w:t>Ley de Equilibrio Financiero del Presupuesto del Sector Público del año fiscal</w:t>
      </w:r>
      <w:r w:rsidRPr="00710D28">
        <w:rPr>
          <w:rFonts w:cs="Arial"/>
          <w:i/>
          <w:sz w:val="20"/>
          <w:szCs w:val="20"/>
        </w:rPr>
        <w:t xml:space="preserve"> </w:t>
      </w:r>
      <w:r w:rsidRPr="00710D28">
        <w:rPr>
          <w:rFonts w:eastAsia="Times New Roman" w:cs="Arial"/>
          <w:sz w:val="20"/>
          <w:szCs w:val="20"/>
        </w:rPr>
        <w:t>[CONSIGNAR EL AÑO FISCAL].</w:t>
      </w:r>
    </w:p>
    <w:p w14:paraId="225DF582"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Ley N° 24059, Ley de Creación del Programa del Vaso de Leche.</w:t>
      </w:r>
    </w:p>
    <w:p w14:paraId="09A0401E"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Ley N° 27470, Ley que establece normas complementarias para la ejecución del Programa del Vaso de Leche.</w:t>
      </w:r>
    </w:p>
    <w:p w14:paraId="63C861BD"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Ley N° 31554, Ley que modifica la Ley N° 27470, Ley que establece normas complementarias para la ejecución del Programa del Vaso de Leche.</w:t>
      </w:r>
    </w:p>
    <w:p w14:paraId="195A7B43"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Decreto Legislativo Nº 1062, Decreto Legislativo que Aprueba la Ley de Inocuidad de los Alimentos.</w:t>
      </w:r>
    </w:p>
    <w:p w14:paraId="3F376686"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Decreto Supremo Nº 007-98-SA, Reglamento sobre Vigilancia y Control Sanitario de Alimentos y Bebidas.</w:t>
      </w:r>
    </w:p>
    <w:p w14:paraId="4B64EA76"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Decreto Supremo Nº 022-2001-SA, Reglamento Sanitario para las actividades de Saneamiento Ambiental en Viviendas y Establecimientos Comerciales, Industriales y de Servicios.</w:t>
      </w:r>
    </w:p>
    <w:p w14:paraId="79838B27"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Decreto Supremo Nº 034-2008-AG, Reglamento del Decreto Legislativo Nº 1062 Ley de Inocuidad de Alimentos.</w:t>
      </w:r>
    </w:p>
    <w:p w14:paraId="467E52A6"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Decreto Supremo N° 007-2017-MINAGRI, Decreto Supremo que aprueba el Reglamento de la Leche y Productos Lácteos.</w:t>
      </w:r>
    </w:p>
    <w:p w14:paraId="77359154"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Resolución Ministerial N°449-2001-SA-DM que aprueba la "Norma Sanitaria para Trabajos de Desinsectación, Desratización, Desinfección, Limpieza y Desinfección de Reservorios de Agua, Limpieza de Ambientes y de Tanques Sépticos"</w:t>
      </w:r>
    </w:p>
    <w:p w14:paraId="5D153A5A"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Resolución Ministerial N° 711-2002-SA-DM, que aprueba la Directiva “Valores Nutricionales Mínimos de la Ración del Programa del Vaso de Leche”.</w:t>
      </w:r>
    </w:p>
    <w:p w14:paraId="126C6BD6"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Resolución Ministerial N° 449-2006/MINSA, que aprueba la “Norma Sanitaria para la Aplicación del Sistema HACCP en la Fábrica de Alimentos y Bebidas”.</w:t>
      </w:r>
    </w:p>
    <w:p w14:paraId="64719BC0"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Resolución Ministerial N° 451-2006/MINSA, que aprueba la “Norma Sanitaria para la Fabricación de Alimentos a Base de granos y otros, destinados a Programas Sociales de Alimentación”.</w:t>
      </w:r>
    </w:p>
    <w:p w14:paraId="7570F8A0"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Resolución Ministerial N°591-2008-MINSA que aprueba la “Norma Sanitaria que establece los criterios microbiológicos de calidad sanitaria e inocuidad para los alimentos y bebidas de consumo humano”</w:t>
      </w:r>
    </w:p>
    <w:p w14:paraId="09FF1734" w14:textId="77777777" w:rsidR="004D1042"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Resolución Ministerial N°066-2015-MINSA que aprueba la "Norma Sanitaria para el Almacenamiento de Alimentos Terminados destinados al Consumo Humano".</w:t>
      </w:r>
    </w:p>
    <w:p w14:paraId="7B50CDD1" w14:textId="22A8B00D" w:rsidR="00962391" w:rsidRPr="00710D28" w:rsidRDefault="004D1042" w:rsidP="007626B9">
      <w:pPr>
        <w:pStyle w:val="WW-Sangra2detindependiente"/>
        <w:widowControl w:val="0"/>
        <w:numPr>
          <w:ilvl w:val="0"/>
          <w:numId w:val="10"/>
        </w:numPr>
        <w:ind w:left="888"/>
        <w:rPr>
          <w:rFonts w:cs="Arial"/>
          <w:sz w:val="20"/>
          <w:szCs w:val="20"/>
        </w:rPr>
      </w:pPr>
      <w:r w:rsidRPr="00710D28">
        <w:rPr>
          <w:rFonts w:cs="Arial"/>
          <w:sz w:val="20"/>
          <w:szCs w:val="20"/>
        </w:rPr>
        <w:t>Resolución Ministerial N°624-2015-MINSA, que aprueba la "Norma Sanitaria que Establece la Lista de Alimentos de Alto Riesgo (AAR)".</w:t>
      </w:r>
    </w:p>
    <w:p w14:paraId="16F5E648" w14:textId="5A3CB07B" w:rsidR="004A78DB" w:rsidRPr="00710D28" w:rsidRDefault="003B2C55" w:rsidP="007626B9">
      <w:pPr>
        <w:pStyle w:val="WW-Sangra2detindependiente"/>
        <w:widowControl w:val="0"/>
        <w:numPr>
          <w:ilvl w:val="0"/>
          <w:numId w:val="10"/>
        </w:numPr>
        <w:ind w:left="888"/>
        <w:rPr>
          <w:rFonts w:cs="Arial"/>
          <w:b/>
          <w:i/>
          <w:sz w:val="20"/>
          <w:szCs w:val="20"/>
          <w:lang w:val="es-ES"/>
        </w:rPr>
      </w:pPr>
      <w:r w:rsidRPr="00710D28">
        <w:rPr>
          <w:rFonts w:cs="Arial"/>
          <w:sz w:val="20"/>
          <w:szCs w:val="20"/>
        </w:rPr>
        <w:t>[CONSIGNAR AQUÍ CUALQUIER OTRA NORMATIVA ESPECIAL QUE RIJA EL OBJETO DE CONVOCATORIA].</w:t>
      </w:r>
    </w:p>
    <w:p w14:paraId="423FCA96" w14:textId="77777777" w:rsidR="00EC6669" w:rsidRPr="00710D28" w:rsidRDefault="00EC6669" w:rsidP="00EC6669">
      <w:pPr>
        <w:widowControl w:val="0"/>
        <w:jc w:val="both"/>
        <w:rPr>
          <w:rFonts w:ascii="Arial" w:hAnsi="Arial" w:cs="Arial"/>
          <w:sz w:val="20"/>
          <w:szCs w:val="20"/>
        </w:rPr>
      </w:pPr>
    </w:p>
    <w:p w14:paraId="4CDB6145" w14:textId="5AEF4AE8" w:rsidR="001A106B" w:rsidRPr="00710D28" w:rsidRDefault="001A106B" w:rsidP="001A106B">
      <w:pPr>
        <w:widowControl w:val="0"/>
        <w:ind w:left="567"/>
        <w:jc w:val="both"/>
        <w:rPr>
          <w:rFonts w:ascii="Arial" w:hAnsi="Arial" w:cs="Arial"/>
          <w:sz w:val="20"/>
          <w:szCs w:val="20"/>
        </w:rPr>
      </w:pPr>
      <w:r w:rsidRPr="00710D28">
        <w:rPr>
          <w:rFonts w:ascii="Arial" w:hAnsi="Arial" w:cs="Arial"/>
          <w:sz w:val="20"/>
          <w:szCs w:val="20"/>
        </w:rPr>
        <w:t>Todas las normas a las que se hace referencia en las presentes bases incluyen sus respectivas modificaciones; asimismo, dichas referencias deben entenderse a las normas que las sustituyen, de ser el caso.</w:t>
      </w:r>
    </w:p>
    <w:p w14:paraId="613F43C8" w14:textId="77777777" w:rsidR="001A106B" w:rsidRPr="00710D28" w:rsidRDefault="001A106B" w:rsidP="00285C0D">
      <w:pPr>
        <w:widowControl w:val="0"/>
        <w:jc w:val="both"/>
        <w:rPr>
          <w:rFonts w:ascii="Arial" w:hAnsi="Arial" w:cs="Arial"/>
          <w:sz w:val="20"/>
          <w:szCs w:val="20"/>
        </w:rPr>
      </w:pPr>
    </w:p>
    <w:p w14:paraId="6129F6C8" w14:textId="3AF0061F" w:rsidR="00D5597F" w:rsidRPr="00710D28" w:rsidRDefault="1F7F87ED" w:rsidP="007626B9">
      <w:pPr>
        <w:pStyle w:val="Ttulo3"/>
        <w:numPr>
          <w:ilvl w:val="1"/>
          <w:numId w:val="61"/>
        </w:numPr>
        <w:rPr>
          <w:rFonts w:ascii="Arial" w:hAnsi="Arial" w:cs="Arial"/>
          <w:b w:val="0"/>
          <w:sz w:val="20"/>
          <w:szCs w:val="20"/>
        </w:rPr>
      </w:pPr>
      <w:bookmarkStart w:id="29" w:name="_Toc210240546"/>
      <w:r w:rsidRPr="00710D28">
        <w:rPr>
          <w:rFonts w:ascii="Arial" w:hAnsi="Arial" w:cs="Arial"/>
          <w:color w:val="auto"/>
          <w:sz w:val="20"/>
          <w:szCs w:val="20"/>
        </w:rPr>
        <w:t>ENTIDAD CON</w:t>
      </w:r>
      <w:r w:rsidR="0BC80F42" w:rsidRPr="00710D28">
        <w:rPr>
          <w:rFonts w:ascii="Arial" w:hAnsi="Arial" w:cs="Arial"/>
          <w:color w:val="auto"/>
          <w:sz w:val="20"/>
          <w:szCs w:val="20"/>
        </w:rPr>
        <w:t>TRATANTE</w:t>
      </w:r>
      <w:bookmarkEnd w:id="29"/>
    </w:p>
    <w:p w14:paraId="21ED4C4C" w14:textId="77777777" w:rsidR="00AD0AB4" w:rsidRPr="00710D28" w:rsidRDefault="00AD0AB4" w:rsidP="00DD1A61">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710D28" w14:paraId="13F41D48" w14:textId="77777777" w:rsidTr="17784565">
        <w:trPr>
          <w:trHeight w:val="397"/>
        </w:trPr>
        <w:tc>
          <w:tcPr>
            <w:tcW w:w="2288" w:type="dxa"/>
          </w:tcPr>
          <w:p w14:paraId="2794B9D5"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t>Nombre</w:t>
            </w:r>
          </w:p>
        </w:tc>
        <w:tc>
          <w:tcPr>
            <w:tcW w:w="236" w:type="dxa"/>
          </w:tcPr>
          <w:p w14:paraId="0FA9D907" w14:textId="77777777" w:rsidR="00AD0AB4" w:rsidRPr="00710D28" w:rsidRDefault="00AD0AB4" w:rsidP="00DD1A61">
            <w:pPr>
              <w:widowControl w:val="0"/>
              <w:jc w:val="center"/>
              <w:rPr>
                <w:rFonts w:ascii="Arial" w:hAnsi="Arial" w:cs="Arial"/>
                <w:sz w:val="20"/>
                <w:szCs w:val="20"/>
              </w:rPr>
            </w:pPr>
            <w:r w:rsidRPr="00710D28">
              <w:rPr>
                <w:rFonts w:ascii="Arial" w:hAnsi="Arial" w:cs="Arial"/>
                <w:sz w:val="20"/>
                <w:szCs w:val="20"/>
              </w:rPr>
              <w:t>:</w:t>
            </w:r>
          </w:p>
        </w:tc>
        <w:tc>
          <w:tcPr>
            <w:tcW w:w="6059" w:type="dxa"/>
          </w:tcPr>
          <w:p w14:paraId="01F7A150"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t>[......................................]</w:t>
            </w:r>
          </w:p>
        </w:tc>
      </w:tr>
      <w:tr w:rsidR="00AD0AB4" w:rsidRPr="00710D28" w14:paraId="2F5A6FE0" w14:textId="77777777" w:rsidTr="17784565">
        <w:trPr>
          <w:trHeight w:val="397"/>
        </w:trPr>
        <w:tc>
          <w:tcPr>
            <w:tcW w:w="2288" w:type="dxa"/>
          </w:tcPr>
          <w:p w14:paraId="171414E0" w14:textId="77777777" w:rsidR="00AD0AB4" w:rsidRPr="00710D28" w:rsidRDefault="00AD0AB4" w:rsidP="17784565">
            <w:pPr>
              <w:widowControl w:val="0"/>
              <w:rPr>
                <w:rFonts w:ascii="Arial" w:hAnsi="Arial" w:cs="Arial"/>
                <w:sz w:val="20"/>
                <w:szCs w:val="20"/>
              </w:rPr>
            </w:pPr>
            <w:r w:rsidRPr="00710D28">
              <w:rPr>
                <w:rFonts w:ascii="Arial" w:hAnsi="Arial" w:cs="Arial"/>
                <w:sz w:val="20"/>
                <w:szCs w:val="20"/>
              </w:rPr>
              <w:t>RUC Nº</w:t>
            </w:r>
          </w:p>
        </w:tc>
        <w:tc>
          <w:tcPr>
            <w:tcW w:w="236" w:type="dxa"/>
          </w:tcPr>
          <w:p w14:paraId="787184F4" w14:textId="77777777" w:rsidR="00AD0AB4" w:rsidRPr="00710D28" w:rsidRDefault="00AD0AB4" w:rsidP="00DD1A61">
            <w:pPr>
              <w:widowControl w:val="0"/>
              <w:jc w:val="center"/>
              <w:rPr>
                <w:rFonts w:ascii="Arial" w:hAnsi="Arial" w:cs="Arial"/>
                <w:sz w:val="20"/>
                <w:szCs w:val="20"/>
              </w:rPr>
            </w:pPr>
            <w:r w:rsidRPr="00710D28">
              <w:rPr>
                <w:rFonts w:ascii="Arial" w:hAnsi="Arial" w:cs="Arial"/>
                <w:sz w:val="20"/>
                <w:szCs w:val="20"/>
              </w:rPr>
              <w:t>:</w:t>
            </w:r>
          </w:p>
        </w:tc>
        <w:tc>
          <w:tcPr>
            <w:tcW w:w="6059" w:type="dxa"/>
          </w:tcPr>
          <w:p w14:paraId="36066B98"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t>[......................................]</w:t>
            </w:r>
          </w:p>
        </w:tc>
      </w:tr>
      <w:tr w:rsidR="00AD0AB4" w:rsidRPr="00710D28" w14:paraId="0C672C3F" w14:textId="77777777" w:rsidTr="17784565">
        <w:trPr>
          <w:trHeight w:val="397"/>
        </w:trPr>
        <w:tc>
          <w:tcPr>
            <w:tcW w:w="2288" w:type="dxa"/>
          </w:tcPr>
          <w:p w14:paraId="3B82AD0E"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lastRenderedPageBreak/>
              <w:t>Domicilio legal</w:t>
            </w:r>
          </w:p>
        </w:tc>
        <w:tc>
          <w:tcPr>
            <w:tcW w:w="236" w:type="dxa"/>
          </w:tcPr>
          <w:p w14:paraId="1F35D345" w14:textId="77777777" w:rsidR="00AD0AB4" w:rsidRPr="00710D28" w:rsidRDefault="00AD0AB4" w:rsidP="00DD1A61">
            <w:pPr>
              <w:widowControl w:val="0"/>
              <w:jc w:val="center"/>
              <w:rPr>
                <w:rFonts w:ascii="Arial" w:hAnsi="Arial" w:cs="Arial"/>
                <w:sz w:val="20"/>
                <w:szCs w:val="20"/>
              </w:rPr>
            </w:pPr>
            <w:r w:rsidRPr="00710D28">
              <w:rPr>
                <w:rFonts w:ascii="Arial" w:hAnsi="Arial" w:cs="Arial"/>
                <w:sz w:val="20"/>
                <w:szCs w:val="20"/>
              </w:rPr>
              <w:t>:</w:t>
            </w:r>
          </w:p>
        </w:tc>
        <w:tc>
          <w:tcPr>
            <w:tcW w:w="6059" w:type="dxa"/>
          </w:tcPr>
          <w:p w14:paraId="6EF6C818"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t>[....................................................................................]</w:t>
            </w:r>
          </w:p>
        </w:tc>
      </w:tr>
      <w:tr w:rsidR="00AD0AB4" w:rsidRPr="00710D28" w14:paraId="5D29218B" w14:textId="77777777" w:rsidTr="17784565">
        <w:trPr>
          <w:trHeight w:val="397"/>
        </w:trPr>
        <w:tc>
          <w:tcPr>
            <w:tcW w:w="2288" w:type="dxa"/>
          </w:tcPr>
          <w:p w14:paraId="6D19132C"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t>Teléfono:</w:t>
            </w:r>
          </w:p>
        </w:tc>
        <w:tc>
          <w:tcPr>
            <w:tcW w:w="236" w:type="dxa"/>
          </w:tcPr>
          <w:p w14:paraId="76017837" w14:textId="77777777" w:rsidR="00AD0AB4" w:rsidRPr="00710D28" w:rsidRDefault="00AD0AB4" w:rsidP="00DD1A61">
            <w:pPr>
              <w:widowControl w:val="0"/>
              <w:jc w:val="center"/>
              <w:rPr>
                <w:rFonts w:ascii="Arial" w:hAnsi="Arial" w:cs="Arial"/>
                <w:sz w:val="20"/>
                <w:szCs w:val="20"/>
              </w:rPr>
            </w:pPr>
            <w:r w:rsidRPr="00710D28">
              <w:rPr>
                <w:rFonts w:ascii="Arial" w:hAnsi="Arial" w:cs="Arial"/>
                <w:sz w:val="20"/>
                <w:szCs w:val="20"/>
              </w:rPr>
              <w:t>:</w:t>
            </w:r>
          </w:p>
        </w:tc>
        <w:tc>
          <w:tcPr>
            <w:tcW w:w="6059" w:type="dxa"/>
          </w:tcPr>
          <w:p w14:paraId="316DD24A"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t>[......................................]</w:t>
            </w:r>
          </w:p>
        </w:tc>
      </w:tr>
      <w:tr w:rsidR="00AD0AB4" w:rsidRPr="00710D28" w14:paraId="1E2302C1" w14:textId="77777777" w:rsidTr="17784565">
        <w:trPr>
          <w:trHeight w:val="397"/>
        </w:trPr>
        <w:tc>
          <w:tcPr>
            <w:tcW w:w="2288" w:type="dxa"/>
          </w:tcPr>
          <w:p w14:paraId="0DF8C856"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t>Correo electrónico:</w:t>
            </w:r>
          </w:p>
        </w:tc>
        <w:tc>
          <w:tcPr>
            <w:tcW w:w="236" w:type="dxa"/>
          </w:tcPr>
          <w:p w14:paraId="1C2A41DE" w14:textId="77777777" w:rsidR="00AD0AB4" w:rsidRPr="00710D28" w:rsidRDefault="00AD0AB4" w:rsidP="00DD1A61">
            <w:pPr>
              <w:widowControl w:val="0"/>
              <w:jc w:val="center"/>
              <w:rPr>
                <w:rFonts w:ascii="Arial" w:hAnsi="Arial" w:cs="Arial"/>
                <w:sz w:val="20"/>
                <w:szCs w:val="20"/>
              </w:rPr>
            </w:pPr>
            <w:r w:rsidRPr="00710D28">
              <w:rPr>
                <w:rFonts w:ascii="Arial" w:hAnsi="Arial" w:cs="Arial"/>
                <w:sz w:val="20"/>
                <w:szCs w:val="20"/>
              </w:rPr>
              <w:t>:</w:t>
            </w:r>
          </w:p>
        </w:tc>
        <w:tc>
          <w:tcPr>
            <w:tcW w:w="6059" w:type="dxa"/>
          </w:tcPr>
          <w:p w14:paraId="1C2DA516" w14:textId="77777777" w:rsidR="00AD0AB4" w:rsidRPr="00710D28" w:rsidRDefault="00AD0AB4" w:rsidP="00DD1A61">
            <w:pPr>
              <w:widowControl w:val="0"/>
              <w:rPr>
                <w:rFonts w:ascii="Arial" w:hAnsi="Arial" w:cs="Arial"/>
                <w:sz w:val="20"/>
                <w:szCs w:val="20"/>
              </w:rPr>
            </w:pPr>
            <w:r w:rsidRPr="00710D28">
              <w:rPr>
                <w:rFonts w:ascii="Arial" w:hAnsi="Arial" w:cs="Arial"/>
                <w:sz w:val="20"/>
                <w:szCs w:val="20"/>
              </w:rPr>
              <w:t>[......................................]</w:t>
            </w:r>
          </w:p>
        </w:tc>
      </w:tr>
    </w:tbl>
    <w:p w14:paraId="402D5DB6" w14:textId="77777777" w:rsidR="00AD0AB4" w:rsidRPr="00710D28" w:rsidRDefault="00AD0AB4" w:rsidP="00DD1A61">
      <w:pPr>
        <w:pStyle w:val="Prrafodelista"/>
        <w:widowControl w:val="0"/>
        <w:ind w:left="528"/>
        <w:jc w:val="both"/>
        <w:rPr>
          <w:rFonts w:ascii="Arial" w:hAnsi="Arial" w:cs="Arial"/>
          <w:sz w:val="20"/>
          <w:szCs w:val="20"/>
        </w:rPr>
      </w:pPr>
    </w:p>
    <w:p w14:paraId="2770E06B" w14:textId="77777777" w:rsidR="00D5597F" w:rsidRPr="00710D28" w:rsidRDefault="00D5597F" w:rsidP="007626B9">
      <w:pPr>
        <w:pStyle w:val="Ttulo3"/>
        <w:numPr>
          <w:ilvl w:val="1"/>
          <w:numId w:val="61"/>
        </w:numPr>
        <w:rPr>
          <w:rFonts w:ascii="Arial" w:hAnsi="Arial" w:cs="Arial"/>
          <w:b w:val="0"/>
          <w:sz w:val="20"/>
          <w:szCs w:val="20"/>
        </w:rPr>
      </w:pPr>
      <w:bookmarkStart w:id="30" w:name="_Toc210240547"/>
      <w:r w:rsidRPr="00710D28">
        <w:rPr>
          <w:rFonts w:ascii="Arial" w:hAnsi="Arial" w:cs="Arial"/>
          <w:color w:val="auto"/>
          <w:sz w:val="20"/>
          <w:szCs w:val="20"/>
        </w:rPr>
        <w:t>OBJETO DE LA CONVOCATORIA</w:t>
      </w:r>
      <w:bookmarkEnd w:id="30"/>
    </w:p>
    <w:p w14:paraId="305E1F6C" w14:textId="77777777" w:rsidR="00D5597F" w:rsidRPr="00710D28" w:rsidRDefault="00D5597F" w:rsidP="00DD1A61">
      <w:pPr>
        <w:widowControl w:val="0"/>
        <w:ind w:left="567"/>
        <w:jc w:val="both"/>
        <w:rPr>
          <w:rFonts w:ascii="Arial" w:hAnsi="Arial" w:cs="Arial"/>
          <w:sz w:val="20"/>
          <w:szCs w:val="20"/>
        </w:rPr>
      </w:pPr>
    </w:p>
    <w:p w14:paraId="25E82EB4" w14:textId="7A5F8D70" w:rsidR="00D5597F" w:rsidRPr="00710D28" w:rsidRDefault="00D5597F" w:rsidP="00DD1A61">
      <w:pPr>
        <w:widowControl w:val="0"/>
        <w:ind w:left="567"/>
        <w:jc w:val="both"/>
        <w:rPr>
          <w:rFonts w:ascii="Arial" w:hAnsi="Arial" w:cs="Arial"/>
          <w:i/>
          <w:sz w:val="20"/>
          <w:szCs w:val="20"/>
          <w:lang w:val="es-MX"/>
        </w:rPr>
      </w:pPr>
      <w:r w:rsidRPr="00710D28">
        <w:rPr>
          <w:rFonts w:ascii="Arial" w:hAnsi="Arial" w:cs="Arial"/>
          <w:sz w:val="20"/>
          <w:szCs w:val="20"/>
        </w:rPr>
        <w:t>El presente proce</w:t>
      </w:r>
      <w:r w:rsidR="00691E9E" w:rsidRPr="00710D28">
        <w:rPr>
          <w:rFonts w:ascii="Arial" w:hAnsi="Arial" w:cs="Arial"/>
          <w:sz w:val="20"/>
          <w:szCs w:val="20"/>
        </w:rPr>
        <w:t>dimiento</w:t>
      </w:r>
      <w:r w:rsidRPr="00710D28">
        <w:rPr>
          <w:rFonts w:ascii="Arial" w:hAnsi="Arial" w:cs="Arial"/>
          <w:sz w:val="20"/>
          <w:szCs w:val="20"/>
        </w:rPr>
        <w:t xml:space="preserve"> </w:t>
      </w:r>
      <w:r w:rsidR="00971711" w:rsidRPr="00710D28">
        <w:rPr>
          <w:rFonts w:ascii="Arial" w:hAnsi="Arial" w:cs="Arial"/>
          <w:sz w:val="20"/>
          <w:szCs w:val="20"/>
        </w:rPr>
        <w:t xml:space="preserve">de selección </w:t>
      </w:r>
      <w:r w:rsidRPr="00710D28">
        <w:rPr>
          <w:rFonts w:ascii="Arial" w:hAnsi="Arial" w:cs="Arial"/>
          <w:sz w:val="20"/>
          <w:szCs w:val="20"/>
        </w:rPr>
        <w:t>tiene por objeto la contratación de</w:t>
      </w:r>
      <w:r w:rsidR="00A77D07" w:rsidRPr="00710D28">
        <w:rPr>
          <w:rFonts w:ascii="Arial" w:hAnsi="Arial" w:cs="Arial"/>
          <w:sz w:val="20"/>
          <w:szCs w:val="20"/>
        </w:rPr>
        <w:t>l suministro de</w:t>
      </w:r>
      <w:r w:rsidRPr="00710D28">
        <w:rPr>
          <w:rFonts w:ascii="Arial" w:hAnsi="Arial" w:cs="Arial"/>
          <w:sz w:val="20"/>
          <w:szCs w:val="20"/>
        </w:rPr>
        <w:t xml:space="preserve"> </w:t>
      </w:r>
      <w:r w:rsidR="00AD0AB4" w:rsidRPr="00710D28">
        <w:rPr>
          <w:rFonts w:ascii="Arial" w:hAnsi="Arial" w:cs="Arial"/>
          <w:sz w:val="20"/>
          <w:szCs w:val="20"/>
        </w:rPr>
        <w:t xml:space="preserve">[DESCRIBIR </w:t>
      </w:r>
      <w:r w:rsidR="006F1ABA" w:rsidRPr="00710D28">
        <w:rPr>
          <w:rFonts w:ascii="Arial" w:hAnsi="Arial" w:cs="Arial"/>
          <w:sz w:val="20"/>
          <w:szCs w:val="20"/>
        </w:rPr>
        <w:t>LOS BIENES</w:t>
      </w:r>
      <w:r w:rsidR="009D3C73" w:rsidRPr="00710D28">
        <w:rPr>
          <w:rFonts w:ascii="Arial" w:hAnsi="Arial" w:cs="Arial"/>
          <w:sz w:val="20"/>
          <w:szCs w:val="20"/>
        </w:rPr>
        <w:t xml:space="preserve"> </w:t>
      </w:r>
      <w:r w:rsidR="00AD0AB4" w:rsidRPr="00710D28">
        <w:rPr>
          <w:rFonts w:ascii="Arial" w:hAnsi="Arial" w:cs="Arial"/>
          <w:sz w:val="20"/>
          <w:szCs w:val="20"/>
        </w:rPr>
        <w:t>A CONTRATAR]</w:t>
      </w:r>
      <w:r w:rsidRPr="00710D28">
        <w:rPr>
          <w:rFonts w:ascii="Arial" w:hAnsi="Arial" w:cs="Arial"/>
          <w:i/>
          <w:color w:val="0000FF"/>
          <w:sz w:val="20"/>
          <w:szCs w:val="20"/>
        </w:rPr>
        <w:t xml:space="preserve"> </w:t>
      </w:r>
    </w:p>
    <w:p w14:paraId="57547945" w14:textId="77777777" w:rsidR="00D5597F" w:rsidRPr="00710D28" w:rsidRDefault="00D5597F" w:rsidP="00DD1A61">
      <w:pPr>
        <w:widowControl w:val="0"/>
        <w:ind w:left="567"/>
        <w:jc w:val="both"/>
        <w:rPr>
          <w:rFonts w:ascii="Arial" w:hAnsi="Arial" w:cs="Arial"/>
          <w:sz w:val="20"/>
          <w:szCs w:val="20"/>
          <w:lang w:val="es-ES_tradnl"/>
        </w:rPr>
      </w:pPr>
    </w:p>
    <w:tbl>
      <w:tblPr>
        <w:tblStyle w:val="Tablade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F127CB" w:rsidRPr="00710D28" w14:paraId="19F3C07D"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tcBorders>
              <w:bottom w:val="none" w:sz="0" w:space="0" w:color="auto"/>
            </w:tcBorders>
            <w:vAlign w:val="center"/>
          </w:tcPr>
          <w:p w14:paraId="5EBD29A6" w14:textId="1EB23A59" w:rsidR="007F0623" w:rsidRPr="00710D28" w:rsidRDefault="007F0623" w:rsidP="00DD1A61">
            <w:pPr>
              <w:widowControl w:val="0"/>
              <w:jc w:val="both"/>
              <w:rPr>
                <w:rFonts w:ascii="Arial" w:hAnsi="Arial" w:cs="Arial"/>
                <w:color w:val="0070C0"/>
                <w:sz w:val="18"/>
                <w:szCs w:val="18"/>
                <w:lang w:val="es-ES"/>
              </w:rPr>
            </w:pPr>
            <w:r w:rsidRPr="00710D28">
              <w:rPr>
                <w:rFonts w:ascii="Arial" w:hAnsi="Arial" w:cs="Arial"/>
                <w:color w:val="0070C0"/>
                <w:sz w:val="18"/>
                <w:szCs w:val="18"/>
              </w:rPr>
              <w:t xml:space="preserve">Importante para la </w:t>
            </w:r>
            <w:r w:rsidR="00D4728A" w:rsidRPr="00710D28">
              <w:rPr>
                <w:rFonts w:ascii="Arial" w:hAnsi="Arial" w:cs="Arial"/>
                <w:color w:val="0070C0"/>
                <w:sz w:val="18"/>
                <w:szCs w:val="18"/>
              </w:rPr>
              <w:t xml:space="preserve">entidad contratante </w:t>
            </w:r>
          </w:p>
        </w:tc>
      </w:tr>
      <w:tr w:rsidR="00F127CB" w:rsidRPr="00710D28" w14:paraId="49F77E1C" w14:textId="77777777" w:rsidTr="003C02B6">
        <w:trPr>
          <w:trHeight w:val="1447"/>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72C4690" w14:textId="77777777" w:rsidR="007F0623" w:rsidRPr="00710D28" w:rsidRDefault="007F0623" w:rsidP="007626B9">
            <w:pPr>
              <w:pStyle w:val="Prrafodelista"/>
              <w:widowControl w:val="0"/>
              <w:numPr>
                <w:ilvl w:val="0"/>
                <w:numId w:val="17"/>
              </w:numPr>
              <w:jc w:val="both"/>
              <w:rPr>
                <w:rFonts w:ascii="Arial" w:hAnsi="Arial" w:cs="Arial"/>
                <w:b w:val="0"/>
                <w:bCs w:val="0"/>
                <w:iCs/>
                <w:color w:val="0070C0"/>
                <w:sz w:val="18"/>
                <w:szCs w:val="18"/>
                <w:lang w:val="es-ES"/>
              </w:rPr>
            </w:pPr>
            <w:r w:rsidRPr="00710D28">
              <w:rPr>
                <w:rFonts w:ascii="Arial" w:hAnsi="Arial" w:cs="Arial"/>
                <w:b w:val="0"/>
                <w:bCs w:val="0"/>
                <w:iCs/>
                <w:color w:val="0070C0"/>
                <w:sz w:val="18"/>
                <w:szCs w:val="18"/>
              </w:rPr>
              <w:t>En caso de procedimientos de selección según relación de ítems o por paquete consignar el detalle del objeto de estos.</w:t>
            </w:r>
          </w:p>
          <w:p w14:paraId="389BE345" w14:textId="77777777" w:rsidR="00642206" w:rsidRPr="00710D28" w:rsidRDefault="00642206" w:rsidP="00DD1A61">
            <w:pPr>
              <w:pStyle w:val="Prrafodelista"/>
              <w:widowControl w:val="0"/>
              <w:ind w:left="34"/>
              <w:jc w:val="both"/>
              <w:rPr>
                <w:rFonts w:ascii="Arial" w:hAnsi="Arial" w:cs="Arial"/>
                <w:b w:val="0"/>
                <w:bCs w:val="0"/>
                <w:color w:val="0070C0"/>
                <w:sz w:val="18"/>
                <w:szCs w:val="18"/>
                <w:lang w:val="es-ES"/>
              </w:rPr>
            </w:pPr>
          </w:p>
          <w:p w14:paraId="4F6AA98E" w14:textId="124C8CBE" w:rsidR="00642206" w:rsidRPr="00710D28" w:rsidRDefault="51BDA887" w:rsidP="007626B9">
            <w:pPr>
              <w:pStyle w:val="Prrafodelista"/>
              <w:widowControl w:val="0"/>
              <w:numPr>
                <w:ilvl w:val="0"/>
                <w:numId w:val="17"/>
              </w:numPr>
              <w:jc w:val="both"/>
              <w:rPr>
                <w:rFonts w:ascii="Arial" w:hAnsi="Arial" w:cs="Arial"/>
                <w:b w:val="0"/>
                <w:bCs w:val="0"/>
                <w:iCs/>
                <w:color w:val="0070C0"/>
                <w:sz w:val="18"/>
                <w:szCs w:val="18"/>
                <w:lang w:val="es-ES"/>
              </w:rPr>
            </w:pPr>
            <w:r w:rsidRPr="00710D28">
              <w:rPr>
                <w:rFonts w:ascii="Arial" w:hAnsi="Arial" w:cs="Arial"/>
                <w:b w:val="0"/>
                <w:bCs w:val="0"/>
                <w:iCs/>
                <w:color w:val="0070C0"/>
                <w:sz w:val="18"/>
                <w:szCs w:val="18"/>
              </w:rPr>
              <w:t>En caso de proyectos de inversión</w:t>
            </w:r>
            <w:r w:rsidR="4034CCC7" w:rsidRPr="00710D28">
              <w:rPr>
                <w:rFonts w:ascii="Arial" w:hAnsi="Arial" w:cs="Arial"/>
                <w:b w:val="0"/>
                <w:bCs w:val="0"/>
                <w:iCs/>
                <w:color w:val="0070C0"/>
                <w:sz w:val="18"/>
                <w:szCs w:val="18"/>
              </w:rPr>
              <w:t>,</w:t>
            </w:r>
            <w:r w:rsidRPr="00710D28">
              <w:rPr>
                <w:rFonts w:ascii="Arial" w:hAnsi="Arial" w:cs="Arial"/>
                <w:b w:val="0"/>
                <w:bCs w:val="0"/>
                <w:iCs/>
                <w:color w:val="0070C0"/>
                <w:sz w:val="18"/>
                <w:szCs w:val="18"/>
              </w:rPr>
              <w:t xml:space="preserve"> </w:t>
            </w:r>
            <w:r w:rsidR="4034CCC7" w:rsidRPr="00710D28">
              <w:rPr>
                <w:rFonts w:ascii="Arial" w:hAnsi="Arial" w:cs="Arial"/>
                <w:b w:val="0"/>
                <w:bCs w:val="0"/>
                <w:iCs/>
                <w:color w:val="0070C0"/>
                <w:sz w:val="18"/>
                <w:szCs w:val="18"/>
              </w:rPr>
              <w:t xml:space="preserve">se </w:t>
            </w:r>
            <w:r w:rsidRPr="00710D28">
              <w:rPr>
                <w:rFonts w:ascii="Arial" w:hAnsi="Arial" w:cs="Arial"/>
                <w:b w:val="0"/>
                <w:bCs w:val="0"/>
                <w:iCs/>
                <w:color w:val="0070C0"/>
                <w:sz w:val="18"/>
                <w:szCs w:val="18"/>
              </w:rPr>
              <w:t xml:space="preserve">debe consignar el bien materia de la convocatoria y no </w:t>
            </w:r>
            <w:r w:rsidR="621E2A16" w:rsidRPr="00710D28">
              <w:rPr>
                <w:rFonts w:ascii="Arial" w:hAnsi="Arial" w:cs="Arial"/>
                <w:b w:val="0"/>
                <w:bCs w:val="0"/>
                <w:iCs/>
                <w:color w:val="0070C0"/>
                <w:sz w:val="18"/>
                <w:szCs w:val="18"/>
              </w:rPr>
              <w:t>la</w:t>
            </w:r>
            <w:r w:rsidRPr="00710D28">
              <w:rPr>
                <w:rFonts w:ascii="Arial" w:hAnsi="Arial" w:cs="Arial"/>
                <w:b w:val="0"/>
                <w:bCs w:val="0"/>
                <w:iCs/>
                <w:color w:val="0070C0"/>
                <w:sz w:val="18"/>
                <w:szCs w:val="18"/>
              </w:rPr>
              <w:t xml:space="preserve"> denominación</w:t>
            </w:r>
            <w:r w:rsidR="621E2A16" w:rsidRPr="00710D28">
              <w:rPr>
                <w:rFonts w:ascii="Arial" w:hAnsi="Arial" w:cs="Arial"/>
                <w:b w:val="0"/>
                <w:bCs w:val="0"/>
                <w:iCs/>
                <w:color w:val="0070C0"/>
                <w:sz w:val="18"/>
                <w:szCs w:val="18"/>
              </w:rPr>
              <w:t xml:space="preserve"> del proyecto</w:t>
            </w:r>
            <w:r w:rsidR="1F20B1EC" w:rsidRPr="00710D28">
              <w:rPr>
                <w:rFonts w:ascii="Arial" w:hAnsi="Arial" w:cs="Arial"/>
                <w:b w:val="0"/>
                <w:bCs w:val="0"/>
                <w:iCs/>
                <w:color w:val="0070C0"/>
                <w:sz w:val="18"/>
                <w:szCs w:val="18"/>
              </w:rPr>
              <w:t xml:space="preserve">, salvo que </w:t>
            </w:r>
            <w:r w:rsidR="3C4D2DED" w:rsidRPr="00710D28">
              <w:rPr>
                <w:rFonts w:ascii="Arial" w:hAnsi="Arial" w:cs="Arial"/>
                <w:b w:val="0"/>
                <w:bCs w:val="0"/>
                <w:iCs/>
                <w:color w:val="0070C0"/>
                <w:sz w:val="18"/>
                <w:szCs w:val="18"/>
              </w:rPr>
              <w:t>amb</w:t>
            </w:r>
            <w:r w:rsidR="67336E44" w:rsidRPr="00710D28">
              <w:rPr>
                <w:rFonts w:ascii="Arial" w:hAnsi="Arial" w:cs="Arial"/>
                <w:b w:val="0"/>
                <w:bCs w:val="0"/>
                <w:iCs/>
                <w:color w:val="0070C0"/>
                <w:sz w:val="18"/>
                <w:szCs w:val="18"/>
              </w:rPr>
              <w:t>o</w:t>
            </w:r>
            <w:r w:rsidR="3C4D2DED" w:rsidRPr="00710D28">
              <w:rPr>
                <w:rFonts w:ascii="Arial" w:hAnsi="Arial" w:cs="Arial"/>
                <w:b w:val="0"/>
                <w:bCs w:val="0"/>
                <w:iCs/>
                <w:color w:val="0070C0"/>
                <w:sz w:val="18"/>
                <w:szCs w:val="18"/>
              </w:rPr>
              <w:t>s</w:t>
            </w:r>
            <w:r w:rsidR="1F20B1EC" w:rsidRPr="00710D28">
              <w:rPr>
                <w:rFonts w:ascii="Arial" w:hAnsi="Arial" w:cs="Arial"/>
                <w:b w:val="0"/>
                <w:bCs w:val="0"/>
                <w:iCs/>
                <w:color w:val="0070C0"/>
                <w:sz w:val="18"/>
                <w:szCs w:val="18"/>
              </w:rPr>
              <w:t xml:space="preserve"> coincidan</w:t>
            </w:r>
            <w:r w:rsidR="00642206" w:rsidRPr="00710D28" w:rsidDel="51BDA887">
              <w:rPr>
                <w:rFonts w:ascii="Arial" w:hAnsi="Arial" w:cs="Arial"/>
                <w:b w:val="0"/>
                <w:bCs w:val="0"/>
                <w:iCs/>
                <w:color w:val="0070C0"/>
                <w:sz w:val="18"/>
                <w:szCs w:val="18"/>
              </w:rPr>
              <w:t>.</w:t>
            </w:r>
          </w:p>
        </w:tc>
      </w:tr>
    </w:tbl>
    <w:p w14:paraId="36ADC3A0" w14:textId="27FD31AB" w:rsidR="007F0623" w:rsidRPr="00710D28" w:rsidRDefault="007F0623" w:rsidP="00DD1A61">
      <w:pPr>
        <w:pStyle w:val="Prrafodelista"/>
        <w:widowControl w:val="0"/>
        <w:ind w:left="567"/>
        <w:jc w:val="both"/>
        <w:rPr>
          <w:rFonts w:ascii="Arial" w:hAnsi="Arial" w:cs="Arial"/>
          <w:bCs/>
          <w:color w:val="0070C0"/>
          <w:sz w:val="18"/>
          <w:szCs w:val="18"/>
        </w:rPr>
      </w:pPr>
      <w:r w:rsidRPr="00710D28">
        <w:rPr>
          <w:rFonts w:ascii="Arial" w:hAnsi="Arial" w:cs="Arial"/>
          <w:bCs/>
          <w:color w:val="0070C0"/>
          <w:sz w:val="18"/>
          <w:szCs w:val="18"/>
        </w:rPr>
        <w:t xml:space="preserve">Esta nota </w:t>
      </w:r>
      <w:r w:rsidR="006926CD"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9A4540" w:rsidRPr="00710D28">
        <w:rPr>
          <w:rFonts w:ascii="Arial" w:hAnsi="Arial" w:cs="Arial"/>
          <w:bCs/>
          <w:color w:val="0070C0"/>
          <w:sz w:val="18"/>
          <w:szCs w:val="18"/>
        </w:rPr>
        <w:t>.</w:t>
      </w:r>
    </w:p>
    <w:p w14:paraId="4336A798" w14:textId="77777777" w:rsidR="006F472C" w:rsidRPr="00710D28" w:rsidRDefault="006F472C" w:rsidP="00DD1A61">
      <w:pPr>
        <w:widowControl w:val="0"/>
        <w:ind w:left="567"/>
        <w:jc w:val="both"/>
        <w:rPr>
          <w:rFonts w:ascii="Arial" w:hAnsi="Arial" w:cs="Arial"/>
          <w:sz w:val="20"/>
          <w:szCs w:val="20"/>
        </w:rPr>
      </w:pPr>
    </w:p>
    <w:p w14:paraId="516700E5" w14:textId="5142B621" w:rsidR="779D078F" w:rsidRPr="00710D28" w:rsidRDefault="2E24151B" w:rsidP="007626B9">
      <w:pPr>
        <w:pStyle w:val="Ttulo3"/>
        <w:numPr>
          <w:ilvl w:val="1"/>
          <w:numId w:val="61"/>
        </w:numPr>
        <w:rPr>
          <w:rFonts w:ascii="Arial" w:hAnsi="Arial" w:cs="Arial"/>
          <w:b w:val="0"/>
          <w:sz w:val="20"/>
          <w:szCs w:val="20"/>
        </w:rPr>
      </w:pPr>
      <w:bookmarkStart w:id="31" w:name="_Toc210240548"/>
      <w:r w:rsidRPr="00710D28">
        <w:rPr>
          <w:rFonts w:ascii="Arial" w:hAnsi="Arial" w:cs="Arial"/>
          <w:color w:val="auto"/>
          <w:sz w:val="20"/>
          <w:szCs w:val="20"/>
        </w:rPr>
        <w:t>CUANTÍA DE LA CONTRATACIÓN</w:t>
      </w:r>
      <w:bookmarkEnd w:id="31"/>
    </w:p>
    <w:p w14:paraId="591738A5" w14:textId="3C3EDB9C" w:rsidR="779A1813" w:rsidRPr="00710D28" w:rsidRDefault="779A1813"/>
    <w:p w14:paraId="50A87FE0" w14:textId="77777777" w:rsidR="00E81BA2" w:rsidRPr="00710D28" w:rsidRDefault="00E81BA2" w:rsidP="00E81BA2">
      <w:pPr>
        <w:pStyle w:val="Prrafodelista"/>
        <w:widowControl w:val="0"/>
        <w:ind w:left="567"/>
        <w:jc w:val="both"/>
        <w:rPr>
          <w:rFonts w:ascii="Arial" w:eastAsia="Arial" w:hAnsi="Arial" w:cs="Arial"/>
          <w:color w:val="000000" w:themeColor="text1"/>
          <w:sz w:val="20"/>
          <w:szCs w:val="20"/>
        </w:rPr>
      </w:pPr>
      <w:r w:rsidRPr="00710D28">
        <w:rPr>
          <w:rFonts w:ascii="Arial" w:hAnsi="Arial" w:cs="Arial"/>
          <w:sz w:val="20"/>
          <w:szCs w:val="20"/>
        </w:rPr>
        <w:t>En el presente procedimiento de selección, la entidad contratante ha determinado [CONSIGNAR: NO DAR A CONOCER LA CUANTÍA DE LA CONTRATACIÓN / DAR A CONOCER LA CUANTÍA DE LA CONTRATACIÓN, DE ACUERDO CON LO DETERMINADO EN LA ESTRATEGIA DE CONTRATACIÓN, SEGÚN CORRESPONDA] a los proveedores, de conformidad con lo dispuesto en el numeral 53.4 del artículo 53 del Reglamento. </w:t>
      </w:r>
    </w:p>
    <w:p w14:paraId="40356CF0" w14:textId="77777777" w:rsidR="0038538D" w:rsidRPr="00710D28" w:rsidRDefault="0038538D" w:rsidP="00E81BA2">
      <w:pPr>
        <w:widowControl w:val="0"/>
        <w:jc w:val="both"/>
        <w:rPr>
          <w:rFonts w:ascii="Arial" w:eastAsia="Arial" w:hAnsi="Arial" w:cs="Arial"/>
          <w:color w:val="0070C0"/>
          <w:sz w:val="18"/>
          <w:szCs w:val="18"/>
        </w:rPr>
      </w:pPr>
    </w:p>
    <w:tbl>
      <w:tblPr>
        <w:tblW w:w="8649" w:type="dxa"/>
        <w:tblInd w:w="5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649"/>
      </w:tblGrid>
      <w:tr w:rsidR="00F127CB" w:rsidRPr="00710D28" w14:paraId="0B1E9290" w14:textId="77777777" w:rsidTr="5BED7D5F">
        <w:trPr>
          <w:trHeight w:val="315"/>
        </w:trPr>
        <w:tc>
          <w:tcPr>
            <w:tcW w:w="8649" w:type="dxa"/>
            <w:tcBorders>
              <w:top w:val="single" w:sz="8" w:space="0" w:color="DBDBDB" w:themeColor="accent3" w:themeTint="66"/>
              <w:left w:val="single" w:sz="8" w:space="0" w:color="DBDBDB" w:themeColor="accent3" w:themeTint="66"/>
              <w:bottom w:val="single" w:sz="12" w:space="0" w:color="C9C9C9" w:themeColor="accent3" w:themeTint="99"/>
              <w:right w:val="single" w:sz="8" w:space="0" w:color="DBDBDB" w:themeColor="accent3" w:themeTint="66"/>
            </w:tcBorders>
            <w:vAlign w:val="center"/>
          </w:tcPr>
          <w:p w14:paraId="634C8F33" w14:textId="77777777" w:rsidR="00390556" w:rsidRPr="00710D28" w:rsidRDefault="00390556">
            <w:pPr>
              <w:spacing w:line="259" w:lineRule="auto"/>
              <w:jc w:val="both"/>
              <w:rPr>
                <w:rFonts w:ascii="Arial" w:hAnsi="Arial" w:cs="Arial"/>
                <w:b/>
                <w:bCs/>
                <w:color w:val="0070C0"/>
                <w:sz w:val="18"/>
                <w:szCs w:val="18"/>
              </w:rPr>
            </w:pPr>
            <w:r w:rsidRPr="00710D28">
              <w:rPr>
                <w:rFonts w:ascii="Arial" w:hAnsi="Arial" w:cs="Arial"/>
                <w:b/>
                <w:color w:val="0070C0"/>
                <w:sz w:val="18"/>
                <w:szCs w:val="18"/>
              </w:rPr>
              <w:t>Importante para la entidad contratante</w:t>
            </w:r>
            <w:r w:rsidRPr="00710D28">
              <w:rPr>
                <w:rFonts w:ascii="Arial" w:hAnsi="Arial" w:cs="Arial"/>
                <w:b/>
                <w:bCs/>
                <w:color w:val="0070C0"/>
                <w:sz w:val="18"/>
                <w:szCs w:val="18"/>
              </w:rPr>
              <w:t xml:space="preserve"> </w:t>
            </w:r>
          </w:p>
        </w:tc>
      </w:tr>
      <w:tr w:rsidR="00F127CB" w:rsidRPr="00710D28" w14:paraId="70FBC77C" w14:textId="77777777" w:rsidTr="5BED7D5F">
        <w:trPr>
          <w:trHeight w:val="467"/>
        </w:trPr>
        <w:tc>
          <w:tcPr>
            <w:tcW w:w="8649"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vAlign w:val="center"/>
          </w:tcPr>
          <w:p w14:paraId="518BBCB5" w14:textId="220C778C" w:rsidR="00F91CB0" w:rsidRPr="00710D28" w:rsidRDefault="00F91CB0" w:rsidP="00F91CB0">
            <w:pPr>
              <w:pStyle w:val="Prrafodelista"/>
              <w:numPr>
                <w:ilvl w:val="0"/>
                <w:numId w:val="3"/>
              </w:numPr>
              <w:spacing w:line="259" w:lineRule="auto"/>
              <w:ind w:left="360"/>
              <w:jc w:val="both"/>
              <w:rPr>
                <w:rFonts w:ascii="Arial" w:hAnsi="Arial" w:cs="Arial"/>
                <w:color w:val="0070C0"/>
                <w:sz w:val="18"/>
                <w:szCs w:val="18"/>
              </w:rPr>
            </w:pPr>
            <w:r w:rsidRPr="00710D28">
              <w:rPr>
                <w:rFonts w:ascii="Arial" w:hAnsi="Arial" w:cs="Arial"/>
                <w:color w:val="0070C0"/>
                <w:sz w:val="18"/>
                <w:szCs w:val="18"/>
              </w:rPr>
              <w:t>En caso se haya determinado hacer pública la cuantía</w:t>
            </w:r>
            <w:r w:rsidR="00430034" w:rsidRPr="00710D28">
              <w:rPr>
                <w:rStyle w:val="Refdenotaalpie"/>
                <w:rFonts w:ascii="Arial" w:hAnsi="Arial" w:cs="Arial"/>
                <w:color w:val="0070C0"/>
                <w:sz w:val="18"/>
                <w:szCs w:val="18"/>
              </w:rPr>
              <w:footnoteReference w:id="7"/>
            </w:r>
            <w:r w:rsidRPr="00710D28">
              <w:rPr>
                <w:rFonts w:ascii="Arial" w:hAnsi="Arial" w:cs="Arial"/>
                <w:color w:val="0070C0"/>
                <w:sz w:val="18"/>
                <w:szCs w:val="18"/>
              </w:rPr>
              <w:t xml:space="preserve"> de la contratación, se </w:t>
            </w:r>
            <w:r w:rsidR="000B634A" w:rsidRPr="00710D28">
              <w:rPr>
                <w:rFonts w:ascii="Arial" w:hAnsi="Arial" w:cs="Arial"/>
                <w:color w:val="0070C0"/>
                <w:sz w:val="18"/>
                <w:szCs w:val="18"/>
              </w:rPr>
              <w:t>añade</w:t>
            </w:r>
            <w:r w:rsidRPr="00710D28">
              <w:rPr>
                <w:rFonts w:ascii="Arial" w:hAnsi="Arial" w:cs="Arial"/>
                <w:color w:val="0070C0"/>
                <w:sz w:val="18"/>
                <w:szCs w:val="18"/>
              </w:rPr>
              <w:t xml:space="preserve"> el párrafo siguiente: </w:t>
            </w:r>
          </w:p>
          <w:p w14:paraId="78D358FF" w14:textId="7B97F829" w:rsidR="00F91CB0" w:rsidRPr="00710D28" w:rsidRDefault="00E8713A" w:rsidP="00F91CB0">
            <w:pPr>
              <w:spacing w:line="259" w:lineRule="auto"/>
              <w:jc w:val="both"/>
              <w:rPr>
                <w:rFonts w:ascii="Arial" w:hAnsi="Arial" w:cs="Arial"/>
                <w:color w:val="0070C0"/>
                <w:sz w:val="18"/>
                <w:szCs w:val="18"/>
              </w:rPr>
            </w:pPr>
            <w:r w:rsidRPr="00710D28">
              <w:rPr>
                <w:rFonts w:ascii="Arial" w:hAnsi="Arial" w:cs="Arial"/>
                <w:color w:val="0070C0"/>
                <w:sz w:val="18"/>
                <w:szCs w:val="18"/>
              </w:rPr>
              <w:t xml:space="preserve">        </w:t>
            </w:r>
          </w:p>
          <w:p w14:paraId="5F0A2865" w14:textId="24B2060E" w:rsidR="00F91CB0" w:rsidRPr="00710D28" w:rsidRDefault="2BE15D60" w:rsidP="00F91CB0">
            <w:pPr>
              <w:pStyle w:val="Prrafodelista"/>
              <w:spacing w:line="259" w:lineRule="auto"/>
              <w:ind w:left="360"/>
              <w:jc w:val="both"/>
              <w:rPr>
                <w:rFonts w:ascii="Arial" w:hAnsi="Arial" w:cs="Arial"/>
                <w:color w:val="0070C0"/>
                <w:sz w:val="18"/>
                <w:szCs w:val="18"/>
              </w:rPr>
            </w:pPr>
            <w:r w:rsidRPr="5BED7D5F">
              <w:rPr>
                <w:rFonts w:ascii="Arial" w:hAnsi="Arial" w:cs="Arial"/>
                <w:color w:val="0070C0"/>
                <w:sz w:val="18"/>
                <w:szCs w:val="18"/>
              </w:rPr>
              <w:t>“</w:t>
            </w:r>
            <w:r w:rsidR="00F91CB0" w:rsidRPr="5BED7D5F">
              <w:rPr>
                <w:rFonts w:ascii="Arial" w:hAnsi="Arial" w:cs="Arial"/>
                <w:color w:val="0070C0"/>
                <w:sz w:val="18"/>
                <w:szCs w:val="18"/>
              </w:rPr>
              <w:t>La cuantía de la contratación asciende a [CONSIGNAR CUANTÍA DE LA CONTRATACIÓN TOTAL EN LETRAS Y N</w:t>
            </w:r>
            <w:r w:rsidR="00B95E12" w:rsidRPr="5BED7D5F">
              <w:rPr>
                <w:rFonts w:ascii="Arial" w:hAnsi="Arial" w:cs="Arial"/>
                <w:color w:val="0070C0"/>
                <w:sz w:val="18"/>
                <w:szCs w:val="18"/>
              </w:rPr>
              <w:t>Ú</w:t>
            </w:r>
            <w:r w:rsidR="00F91CB0" w:rsidRPr="5BED7D5F">
              <w:rPr>
                <w:rFonts w:ascii="Arial" w:hAnsi="Arial" w:cs="Arial"/>
                <w:color w:val="0070C0"/>
                <w:sz w:val="18"/>
                <w:szCs w:val="18"/>
              </w:rPr>
              <w:t>MEROS, QUE DEBE INCLUIR TODOS LOS COSTOS QUE INCIDAN TANTO EN LA PRESTACIÓN PRINCIPAL COMO EN LAS PRESTACIONES ACCESORIAS], incluidos los impuestos de ley y cualquier otro concepto que incida en el costo total de la ejecución de la contratación.</w:t>
            </w:r>
            <w:r w:rsidR="13275F61" w:rsidRPr="5BED7D5F">
              <w:rPr>
                <w:rFonts w:ascii="Arial" w:hAnsi="Arial" w:cs="Arial"/>
                <w:color w:val="0070C0"/>
                <w:sz w:val="18"/>
                <w:szCs w:val="18"/>
              </w:rPr>
              <w:t>”</w:t>
            </w:r>
          </w:p>
          <w:p w14:paraId="3A7E6270" w14:textId="77777777" w:rsidR="00580B2F" w:rsidRPr="00710D28" w:rsidRDefault="00580B2F" w:rsidP="00B516F6">
            <w:pPr>
              <w:spacing w:line="259" w:lineRule="auto"/>
              <w:jc w:val="both"/>
              <w:rPr>
                <w:rFonts w:ascii="Arial" w:hAnsi="Arial" w:cs="Arial"/>
                <w:iCs/>
                <w:color w:val="0070C0"/>
                <w:sz w:val="18"/>
                <w:szCs w:val="18"/>
              </w:rPr>
            </w:pPr>
          </w:p>
          <w:p w14:paraId="01361C68" w14:textId="25A521FA" w:rsidR="00685120" w:rsidRPr="00710D28" w:rsidRDefault="00685120" w:rsidP="00685120">
            <w:pPr>
              <w:pStyle w:val="Prrafodelista"/>
              <w:numPr>
                <w:ilvl w:val="0"/>
                <w:numId w:val="3"/>
              </w:numPr>
              <w:spacing w:line="259" w:lineRule="auto"/>
              <w:ind w:left="360"/>
              <w:jc w:val="both"/>
              <w:rPr>
                <w:rFonts w:ascii="Arial" w:hAnsi="Arial" w:cs="Arial"/>
                <w:iCs/>
                <w:color w:val="0070C0"/>
                <w:sz w:val="18"/>
                <w:szCs w:val="18"/>
              </w:rPr>
            </w:pPr>
            <w:r w:rsidRPr="00710D28">
              <w:rPr>
                <w:rFonts w:ascii="Arial" w:hAnsi="Arial" w:cs="Arial"/>
                <w:iCs/>
                <w:color w:val="0070C0"/>
                <w:sz w:val="18"/>
                <w:szCs w:val="18"/>
              </w:rPr>
              <w:t xml:space="preserve">Cuando se trate de una contratación por relación de ítems en </w:t>
            </w:r>
            <w:r w:rsidR="00ED71A1" w:rsidRPr="00710D28">
              <w:rPr>
                <w:rFonts w:ascii="Arial" w:hAnsi="Arial" w:cs="Arial"/>
                <w:iCs/>
                <w:color w:val="0070C0"/>
                <w:sz w:val="18"/>
                <w:szCs w:val="18"/>
              </w:rPr>
              <w:t>la</w:t>
            </w:r>
            <w:r w:rsidRPr="00710D28">
              <w:rPr>
                <w:rFonts w:ascii="Arial" w:hAnsi="Arial" w:cs="Arial"/>
                <w:iCs/>
                <w:color w:val="0070C0"/>
                <w:sz w:val="18"/>
                <w:szCs w:val="18"/>
              </w:rPr>
              <w:t xml:space="preserve"> cual se haya determinado </w:t>
            </w:r>
            <w:r w:rsidRPr="00710D28">
              <w:rPr>
                <w:rFonts w:ascii="Arial" w:hAnsi="Arial" w:cs="Arial"/>
                <w:iCs/>
                <w:color w:val="0070C0"/>
                <w:sz w:val="18"/>
                <w:szCs w:val="18"/>
                <w:u w:val="single"/>
              </w:rPr>
              <w:t>no dar a conocer</w:t>
            </w:r>
            <w:r w:rsidRPr="00710D28">
              <w:rPr>
                <w:rFonts w:ascii="Arial" w:hAnsi="Arial" w:cs="Arial"/>
                <w:iCs/>
                <w:color w:val="0070C0"/>
                <w:sz w:val="18"/>
                <w:szCs w:val="18"/>
              </w:rPr>
              <w:t xml:space="preserve"> la cuantía de la contratación y </w:t>
            </w:r>
            <w:r w:rsidR="00ED09BF" w:rsidRPr="00710D28">
              <w:rPr>
                <w:rFonts w:ascii="Arial" w:hAnsi="Arial" w:cs="Arial"/>
                <w:iCs/>
                <w:color w:val="0070C0"/>
                <w:sz w:val="18"/>
                <w:szCs w:val="18"/>
              </w:rPr>
              <w:t>hay ítem(s) que</w:t>
            </w:r>
            <w:r w:rsidRPr="00710D28">
              <w:rPr>
                <w:rFonts w:ascii="Arial" w:hAnsi="Arial" w:cs="Arial"/>
                <w:iCs/>
                <w:color w:val="0070C0"/>
                <w:sz w:val="18"/>
                <w:szCs w:val="18"/>
              </w:rPr>
              <w:t xml:space="preserve"> deviene</w:t>
            </w:r>
            <w:r w:rsidR="00141D2C" w:rsidRPr="00710D28">
              <w:rPr>
                <w:rFonts w:ascii="Arial" w:hAnsi="Arial" w:cs="Arial"/>
                <w:iCs/>
                <w:color w:val="0070C0"/>
                <w:sz w:val="18"/>
                <w:szCs w:val="18"/>
              </w:rPr>
              <w:t>(n)</w:t>
            </w:r>
            <w:r w:rsidRPr="00710D28">
              <w:rPr>
                <w:rFonts w:ascii="Arial" w:hAnsi="Arial" w:cs="Arial"/>
                <w:iCs/>
                <w:color w:val="0070C0"/>
                <w:sz w:val="18"/>
                <w:szCs w:val="18"/>
              </w:rPr>
              <w:t xml:space="preserve"> de una declaración de desierto, añadir lo siguiente siempre que la cuantía de</w:t>
            </w:r>
            <w:r w:rsidR="00141D2C" w:rsidRPr="00710D28">
              <w:rPr>
                <w:rFonts w:ascii="Arial" w:hAnsi="Arial" w:cs="Arial"/>
                <w:iCs/>
                <w:color w:val="0070C0"/>
                <w:sz w:val="18"/>
                <w:szCs w:val="18"/>
              </w:rPr>
              <w:t>l</w:t>
            </w:r>
            <w:r w:rsidR="00A462ED" w:rsidRPr="00710D28">
              <w:rPr>
                <w:rFonts w:ascii="Arial" w:hAnsi="Arial" w:cs="Arial"/>
                <w:iCs/>
                <w:color w:val="0070C0"/>
                <w:sz w:val="18"/>
                <w:szCs w:val="18"/>
              </w:rPr>
              <w:t xml:space="preserve">(os) ítem(s) </w:t>
            </w:r>
            <w:r w:rsidRPr="00710D28">
              <w:rPr>
                <w:rFonts w:ascii="Arial" w:hAnsi="Arial" w:cs="Arial"/>
                <w:iCs/>
                <w:color w:val="0070C0"/>
                <w:sz w:val="18"/>
                <w:szCs w:val="18"/>
              </w:rPr>
              <w:t>corresponda</w:t>
            </w:r>
            <w:r w:rsidR="00A462ED" w:rsidRPr="00710D28">
              <w:rPr>
                <w:rFonts w:ascii="Arial" w:hAnsi="Arial" w:cs="Arial"/>
                <w:iCs/>
                <w:color w:val="0070C0"/>
                <w:sz w:val="18"/>
                <w:szCs w:val="18"/>
              </w:rPr>
              <w:t>(n)</w:t>
            </w:r>
            <w:r w:rsidRPr="00710D28">
              <w:rPr>
                <w:rFonts w:ascii="Arial" w:hAnsi="Arial" w:cs="Arial"/>
                <w:iCs/>
                <w:color w:val="0070C0"/>
                <w:sz w:val="18"/>
                <w:szCs w:val="18"/>
              </w:rPr>
              <w:t xml:space="preserve"> a una modalidad abreviada: “La cuantía de la contratación del ítem N° [CONSIGNAR] corresponde a una modalidad abreviada.”</w:t>
            </w:r>
          </w:p>
          <w:p w14:paraId="13EC7D6D" w14:textId="77777777" w:rsidR="00685120" w:rsidRPr="00710D28" w:rsidRDefault="00685120" w:rsidP="00685120">
            <w:pPr>
              <w:pStyle w:val="Prrafodelista"/>
              <w:rPr>
                <w:rFonts w:ascii="Arial" w:hAnsi="Arial" w:cs="Arial"/>
                <w:iCs/>
                <w:color w:val="0070C0"/>
                <w:sz w:val="18"/>
                <w:szCs w:val="18"/>
              </w:rPr>
            </w:pPr>
          </w:p>
          <w:p w14:paraId="6C579778" w14:textId="44C438FE" w:rsidR="0052492D" w:rsidRPr="00710D28" w:rsidRDefault="00685120" w:rsidP="00685120">
            <w:pPr>
              <w:pStyle w:val="Prrafodelista"/>
              <w:numPr>
                <w:ilvl w:val="0"/>
                <w:numId w:val="3"/>
              </w:numPr>
              <w:spacing w:line="259" w:lineRule="auto"/>
              <w:ind w:left="360"/>
              <w:jc w:val="both"/>
              <w:rPr>
                <w:rFonts w:ascii="Arial" w:hAnsi="Arial" w:cs="Arial"/>
                <w:iCs/>
                <w:color w:val="0070C0"/>
                <w:sz w:val="18"/>
                <w:szCs w:val="18"/>
              </w:rPr>
            </w:pPr>
            <w:r w:rsidRPr="00710D28">
              <w:rPr>
                <w:rFonts w:ascii="Arial" w:hAnsi="Arial" w:cs="Arial"/>
                <w:iCs/>
                <w:color w:val="0070C0"/>
                <w:sz w:val="18"/>
                <w:szCs w:val="18"/>
              </w:rPr>
              <w:t xml:space="preserve">Cuando se trate de una contratación por relación de ítems </w:t>
            </w:r>
            <w:r w:rsidR="00B56AE5" w:rsidRPr="00710D28">
              <w:rPr>
                <w:rFonts w:ascii="Arial" w:hAnsi="Arial" w:cs="Arial"/>
                <w:iCs/>
                <w:color w:val="0070C0"/>
                <w:sz w:val="18"/>
                <w:szCs w:val="18"/>
              </w:rPr>
              <w:t xml:space="preserve">en la cual </w:t>
            </w:r>
            <w:r w:rsidRPr="00710D28">
              <w:rPr>
                <w:rFonts w:ascii="Arial" w:hAnsi="Arial" w:cs="Arial"/>
                <w:iCs/>
                <w:color w:val="0070C0"/>
                <w:sz w:val="18"/>
                <w:szCs w:val="18"/>
              </w:rPr>
              <w:t xml:space="preserve">se haya determinado </w:t>
            </w:r>
            <w:r w:rsidRPr="00710D28">
              <w:rPr>
                <w:rFonts w:ascii="Arial" w:hAnsi="Arial" w:cs="Arial"/>
                <w:iCs/>
                <w:color w:val="0070C0"/>
                <w:sz w:val="18"/>
                <w:szCs w:val="18"/>
                <w:u w:val="single"/>
              </w:rPr>
              <w:t>dar a conocer</w:t>
            </w:r>
            <w:r w:rsidRPr="00710D28">
              <w:rPr>
                <w:rFonts w:ascii="Arial" w:hAnsi="Arial" w:cs="Arial"/>
                <w:iCs/>
                <w:color w:val="0070C0"/>
                <w:sz w:val="18"/>
                <w:szCs w:val="18"/>
              </w:rPr>
              <w:t xml:space="preserve"> la cuantía de la contratación, añadir lo siguiente: “La cuantía de la contratación del ítem N° [CONSIGNAR] asciende a [CONSIGNAR EN LETRAS Y NÚMEROS].</w:t>
            </w:r>
          </w:p>
          <w:p w14:paraId="19223C41" w14:textId="77777777" w:rsidR="00390556" w:rsidRPr="00710D28" w:rsidRDefault="00390556" w:rsidP="00685120">
            <w:pPr>
              <w:spacing w:line="259" w:lineRule="auto"/>
              <w:jc w:val="both"/>
              <w:rPr>
                <w:rFonts w:ascii="Arial" w:hAnsi="Arial" w:cs="Arial"/>
                <w:iCs/>
                <w:color w:val="0070C0"/>
                <w:sz w:val="18"/>
                <w:szCs w:val="18"/>
              </w:rPr>
            </w:pPr>
          </w:p>
          <w:p w14:paraId="29670A1D" w14:textId="3C260BD7" w:rsidR="00D02F4B" w:rsidRPr="00710D28" w:rsidRDefault="00390556" w:rsidP="00050726">
            <w:pPr>
              <w:pStyle w:val="Prrafodelista"/>
              <w:numPr>
                <w:ilvl w:val="0"/>
                <w:numId w:val="2"/>
              </w:numPr>
              <w:spacing w:line="259" w:lineRule="auto"/>
              <w:ind w:left="360"/>
              <w:jc w:val="both"/>
              <w:rPr>
                <w:rFonts w:eastAsia="Arial"/>
                <w:lang w:val="es-ES"/>
              </w:rPr>
            </w:pPr>
            <w:r w:rsidRPr="00710D28">
              <w:rPr>
                <w:rFonts w:ascii="Arial" w:hAnsi="Arial" w:cs="Arial"/>
                <w:iCs/>
                <w:color w:val="0070C0"/>
                <w:sz w:val="18"/>
                <w:szCs w:val="18"/>
              </w:rPr>
              <w:t>Si durante la estrategia de contratación, las entidades contratantes advierten que es posible la participación de proveedores que gozan del beneficio de la exoneración del IGV previst</w:t>
            </w:r>
            <w:r w:rsidR="005E24C2" w:rsidRPr="00710D28">
              <w:rPr>
                <w:rFonts w:ascii="Arial" w:hAnsi="Arial" w:cs="Arial"/>
                <w:iCs/>
                <w:color w:val="0070C0"/>
                <w:sz w:val="18"/>
                <w:szCs w:val="18"/>
              </w:rPr>
              <w:t>o</w:t>
            </w:r>
            <w:r w:rsidRPr="00710D28">
              <w:rPr>
                <w:rFonts w:ascii="Arial" w:hAnsi="Arial" w:cs="Arial"/>
                <w:iCs/>
                <w:color w:val="0070C0"/>
                <w:sz w:val="18"/>
                <w:szCs w:val="18"/>
              </w:rPr>
              <w:t xml:space="preserve"> en la Ley Nº 27037, Ley de Promoción de la Inversión en la Amazonía, debe tomarse en cuenta la regulación de la Décima Disposición Complementaria Final del Reglamento.</w:t>
            </w:r>
          </w:p>
        </w:tc>
      </w:tr>
    </w:tbl>
    <w:p w14:paraId="15D1016C" w14:textId="2A279F80" w:rsidR="00B5265C" w:rsidRPr="00710D28" w:rsidRDefault="001B67D0" w:rsidP="001B67D0">
      <w:pPr>
        <w:pStyle w:val="Prrafodelista"/>
        <w:widowControl w:val="0"/>
        <w:ind w:left="567"/>
        <w:jc w:val="both"/>
        <w:rPr>
          <w:rFonts w:ascii="Arial" w:hAnsi="Arial" w:cs="Arial"/>
          <w:bCs/>
          <w:color w:val="0070C0"/>
          <w:sz w:val="18"/>
          <w:szCs w:val="18"/>
        </w:rPr>
      </w:pPr>
      <w:r w:rsidRPr="00710D28">
        <w:rPr>
          <w:rFonts w:ascii="Arial" w:hAnsi="Arial" w:cs="Arial"/>
          <w:bCs/>
          <w:color w:val="0070C0"/>
          <w:sz w:val="18"/>
          <w:szCs w:val="18"/>
        </w:rPr>
        <w:t xml:space="preserve">Esta nota </w:t>
      </w:r>
      <w:r w:rsidR="006926CD"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9A4540" w:rsidRPr="00710D28">
        <w:rPr>
          <w:rFonts w:ascii="Arial" w:hAnsi="Arial" w:cs="Arial"/>
          <w:bCs/>
          <w:color w:val="0070C0"/>
          <w:sz w:val="18"/>
          <w:szCs w:val="18"/>
        </w:rPr>
        <w:t>.</w:t>
      </w:r>
    </w:p>
    <w:p w14:paraId="4E122138" w14:textId="77777777" w:rsidR="001B67D0" w:rsidRPr="00710D28" w:rsidRDefault="001B67D0" w:rsidP="37BCE23D">
      <w:pPr>
        <w:pStyle w:val="Prrafodelista"/>
        <w:widowControl w:val="0"/>
        <w:ind w:left="567" w:hanging="27"/>
        <w:jc w:val="both"/>
        <w:rPr>
          <w:rFonts w:ascii="Arial" w:eastAsia="Arial" w:hAnsi="Arial" w:cs="Arial"/>
          <w:color w:val="000000" w:themeColor="text1"/>
          <w:sz w:val="20"/>
          <w:szCs w:val="20"/>
        </w:rPr>
      </w:pPr>
    </w:p>
    <w:tbl>
      <w:tblPr>
        <w:tblW w:w="8615"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5"/>
      </w:tblGrid>
      <w:tr w:rsidR="00F54103" w:rsidRPr="00710D28" w14:paraId="3D115884" w14:textId="77777777" w:rsidTr="00EA27C1">
        <w:trPr>
          <w:trHeight w:val="310"/>
        </w:trPr>
        <w:tc>
          <w:tcPr>
            <w:tcW w:w="8615" w:type="dxa"/>
            <w:vAlign w:val="center"/>
            <w:hideMark/>
          </w:tcPr>
          <w:p w14:paraId="2731D050" w14:textId="77777777" w:rsidR="00F54103" w:rsidRPr="00710D28" w:rsidRDefault="00F54103">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F54103" w:rsidRPr="00710D28" w14:paraId="3600783D" w14:textId="77777777" w:rsidTr="00EA27C1">
        <w:trPr>
          <w:trHeight w:val="218"/>
        </w:trPr>
        <w:tc>
          <w:tcPr>
            <w:tcW w:w="8615" w:type="dxa"/>
            <w:vAlign w:val="center"/>
            <w:hideMark/>
          </w:tcPr>
          <w:p w14:paraId="5D7D966B" w14:textId="77777777" w:rsidR="00F54103" w:rsidRPr="00710D28" w:rsidRDefault="00F54103" w:rsidP="00E067C6">
            <w:pPr>
              <w:pStyle w:val="Prrafodelista"/>
              <w:widowControl w:val="0"/>
              <w:spacing w:line="256" w:lineRule="auto"/>
              <w:ind w:left="6"/>
              <w:jc w:val="both"/>
              <w:rPr>
                <w:rFonts w:ascii="Arial" w:eastAsia="Arial" w:hAnsi="Arial" w:cs="Arial"/>
                <w:color w:val="FF0000"/>
                <w:sz w:val="18"/>
                <w:szCs w:val="18"/>
              </w:rPr>
            </w:pPr>
            <w:r w:rsidRPr="00710D28">
              <w:rPr>
                <w:rFonts w:ascii="Arial" w:eastAsia="Arial" w:hAnsi="Arial" w:cs="Arial"/>
                <w:color w:val="FF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0D2FD43A" w14:textId="77777777" w:rsidR="00856539" w:rsidRPr="00710D28" w:rsidRDefault="00856539" w:rsidP="37BCE23D">
      <w:pPr>
        <w:pStyle w:val="Prrafodelista"/>
        <w:widowControl w:val="0"/>
        <w:ind w:left="567" w:hanging="27"/>
        <w:jc w:val="both"/>
        <w:rPr>
          <w:rFonts w:ascii="Arial" w:eastAsia="Arial" w:hAnsi="Arial" w:cs="Arial"/>
          <w:color w:val="000000" w:themeColor="text1"/>
          <w:sz w:val="20"/>
          <w:szCs w:val="20"/>
        </w:rPr>
      </w:pPr>
    </w:p>
    <w:p w14:paraId="76E186B9" w14:textId="77777777" w:rsidR="00FB16C8" w:rsidRPr="00710D28" w:rsidRDefault="00FB16C8" w:rsidP="007626B9">
      <w:pPr>
        <w:pStyle w:val="Ttulo3"/>
        <w:numPr>
          <w:ilvl w:val="1"/>
          <w:numId w:val="61"/>
        </w:numPr>
        <w:rPr>
          <w:rFonts w:ascii="Arial" w:hAnsi="Arial" w:cs="Arial"/>
          <w:b w:val="0"/>
          <w:sz w:val="20"/>
          <w:szCs w:val="20"/>
        </w:rPr>
      </w:pPr>
      <w:bookmarkStart w:id="32" w:name="_Toc210240549"/>
      <w:r w:rsidRPr="00710D28">
        <w:rPr>
          <w:rFonts w:ascii="Arial" w:hAnsi="Arial" w:cs="Arial"/>
          <w:color w:val="auto"/>
          <w:sz w:val="20"/>
          <w:szCs w:val="20"/>
        </w:rPr>
        <w:t xml:space="preserve">EXPEDIENTE DE </w:t>
      </w:r>
      <w:r w:rsidR="009A4B81" w:rsidRPr="00710D28">
        <w:rPr>
          <w:rFonts w:ascii="Arial" w:hAnsi="Arial" w:cs="Arial"/>
          <w:color w:val="auto"/>
          <w:sz w:val="20"/>
          <w:szCs w:val="20"/>
        </w:rPr>
        <w:t>CONTRATACIÓN</w:t>
      </w:r>
      <w:bookmarkEnd w:id="32"/>
    </w:p>
    <w:p w14:paraId="44FA714D" w14:textId="77777777" w:rsidR="00FB16C8" w:rsidRPr="00710D28" w:rsidRDefault="00FB16C8" w:rsidP="00DD1A61">
      <w:pPr>
        <w:widowControl w:val="0"/>
        <w:ind w:left="567"/>
        <w:jc w:val="both"/>
        <w:rPr>
          <w:rFonts w:ascii="Arial" w:hAnsi="Arial" w:cs="Arial"/>
          <w:sz w:val="20"/>
          <w:szCs w:val="20"/>
        </w:rPr>
      </w:pPr>
    </w:p>
    <w:p w14:paraId="6D70BCC0" w14:textId="7DCC65AD" w:rsidR="00D5597F" w:rsidRPr="00710D28" w:rsidRDefault="00FB16C8" w:rsidP="001B67D0">
      <w:pPr>
        <w:widowControl w:val="0"/>
        <w:ind w:left="567"/>
        <w:jc w:val="both"/>
        <w:rPr>
          <w:rFonts w:ascii="Arial" w:hAnsi="Arial" w:cs="Arial"/>
          <w:sz w:val="20"/>
          <w:szCs w:val="20"/>
        </w:rPr>
      </w:pPr>
      <w:r w:rsidRPr="00710D28">
        <w:rPr>
          <w:rFonts w:ascii="Arial" w:hAnsi="Arial" w:cs="Arial"/>
          <w:sz w:val="20"/>
          <w:szCs w:val="20"/>
        </w:rPr>
        <w:t xml:space="preserve">El expediente de contratación fue aprobado el </w:t>
      </w:r>
      <w:r w:rsidR="009E3A1B" w:rsidRPr="00710D28">
        <w:rPr>
          <w:rFonts w:ascii="Arial" w:hAnsi="Arial" w:cs="Arial"/>
          <w:sz w:val="20"/>
          <w:szCs w:val="20"/>
        </w:rPr>
        <w:t>[</w:t>
      </w:r>
      <w:r w:rsidRPr="00710D28">
        <w:rPr>
          <w:rFonts w:ascii="Arial" w:hAnsi="Arial" w:cs="Arial"/>
          <w:sz w:val="20"/>
          <w:szCs w:val="20"/>
        </w:rPr>
        <w:t>CONSIGNAR LA FECHA DE APROBACIÓN].</w:t>
      </w:r>
    </w:p>
    <w:p w14:paraId="18395769" w14:textId="77777777" w:rsidR="00582C8A" w:rsidRPr="00710D28" w:rsidRDefault="00582C8A" w:rsidP="007626B9">
      <w:pPr>
        <w:pStyle w:val="Ttulo3"/>
        <w:numPr>
          <w:ilvl w:val="1"/>
          <w:numId w:val="61"/>
        </w:numPr>
        <w:rPr>
          <w:rFonts w:ascii="Arial" w:hAnsi="Arial" w:cs="Arial"/>
          <w:b w:val="0"/>
          <w:sz w:val="20"/>
          <w:szCs w:val="20"/>
        </w:rPr>
      </w:pPr>
      <w:bookmarkStart w:id="33" w:name="_Toc210240550"/>
      <w:r w:rsidRPr="00710D28">
        <w:rPr>
          <w:rFonts w:ascii="Arial" w:hAnsi="Arial" w:cs="Arial"/>
          <w:color w:val="auto"/>
          <w:sz w:val="20"/>
          <w:szCs w:val="20"/>
        </w:rPr>
        <w:t>FUENTE DE FINANCIAMIENTO</w:t>
      </w:r>
      <w:bookmarkEnd w:id="33"/>
    </w:p>
    <w:p w14:paraId="6ADB0419" w14:textId="77777777" w:rsidR="00582C8A" w:rsidRPr="00710D28" w:rsidRDefault="00582C8A" w:rsidP="00DD1A61">
      <w:pPr>
        <w:widowControl w:val="0"/>
        <w:ind w:left="567"/>
        <w:jc w:val="both"/>
        <w:rPr>
          <w:rFonts w:ascii="Arial" w:hAnsi="Arial" w:cs="Arial"/>
          <w:sz w:val="20"/>
          <w:szCs w:val="20"/>
        </w:rPr>
      </w:pPr>
    </w:p>
    <w:p w14:paraId="6F3932AF" w14:textId="443B6D54" w:rsidR="00582C8A" w:rsidRPr="00710D28" w:rsidRDefault="00582C8A" w:rsidP="00DD1A61">
      <w:pPr>
        <w:widowControl w:val="0"/>
        <w:ind w:left="567"/>
        <w:jc w:val="both"/>
        <w:rPr>
          <w:rFonts w:ascii="Arial" w:hAnsi="Arial" w:cs="Arial"/>
          <w:sz w:val="20"/>
          <w:szCs w:val="20"/>
        </w:rPr>
      </w:pPr>
      <w:r w:rsidRPr="00710D28">
        <w:rPr>
          <w:rFonts w:ascii="Arial" w:hAnsi="Arial" w:cs="Arial"/>
          <w:sz w:val="20"/>
          <w:szCs w:val="20"/>
        </w:rPr>
        <w:t>[</w:t>
      </w:r>
      <w:r w:rsidR="002D09AE" w:rsidRPr="00710D28">
        <w:rPr>
          <w:rFonts w:ascii="Arial" w:hAnsi="Arial" w:cs="Arial"/>
          <w:sz w:val="20"/>
          <w:szCs w:val="20"/>
        </w:rPr>
        <w:t xml:space="preserve">CONSIGNAR LA FUENTE DE FINANCIAMIENTO, LA CUAL DEBE CORRESPONDER A </w:t>
      </w:r>
      <w:r w:rsidR="00201EC3" w:rsidRPr="00710D28">
        <w:rPr>
          <w:rFonts w:ascii="Arial" w:hAnsi="Arial" w:cs="Arial"/>
          <w:sz w:val="20"/>
          <w:szCs w:val="20"/>
        </w:rPr>
        <w:t>A</w:t>
      </w:r>
      <w:r w:rsidR="002D09AE" w:rsidRPr="00710D28">
        <w:rPr>
          <w:rFonts w:ascii="Arial" w:hAnsi="Arial" w:cs="Arial"/>
          <w:sz w:val="20"/>
          <w:szCs w:val="20"/>
        </w:rPr>
        <w:t>QUELLA PREVISTA EN LA LEY DE EQUILIBRIO FINANCIERO DEL PRESUPUESTO DEL SECTOR PUBLICO DEL AÑO EN EL CUAL SE CONVOCA EL PROCEDIMIENTO DE SELECCIÓN</w:t>
      </w:r>
      <w:r w:rsidRPr="00710D28">
        <w:rPr>
          <w:rFonts w:ascii="Arial" w:hAnsi="Arial" w:cs="Arial"/>
          <w:sz w:val="20"/>
          <w:szCs w:val="20"/>
        </w:rPr>
        <w:t>.]</w:t>
      </w:r>
    </w:p>
    <w:p w14:paraId="1FA49AE5" w14:textId="77777777" w:rsidR="006B48EB" w:rsidRPr="00710D28" w:rsidRDefault="006B48EB">
      <w:pPr>
        <w:rPr>
          <w:rFonts w:ascii="Arial" w:hAnsi="Arial" w:cs="Arial"/>
          <w:sz w:val="20"/>
          <w:szCs w:val="20"/>
          <w:lang w:val="es-ES_tradnl"/>
        </w:rPr>
      </w:pPr>
      <w:r w:rsidRPr="00710D28">
        <w:rPr>
          <w:rFonts w:ascii="Arial" w:hAnsi="Arial" w:cs="Arial"/>
          <w:sz w:val="20"/>
          <w:szCs w:val="20"/>
          <w:lang w:val="es-ES_tradnl"/>
        </w:rPr>
        <w:br w:type="page"/>
      </w:r>
    </w:p>
    <w:p w14:paraId="5BA92EC7" w14:textId="77777777" w:rsidR="00F02BD9" w:rsidRPr="00710D28" w:rsidRDefault="00F02BD9" w:rsidP="00CF555D">
      <w:pPr>
        <w:pStyle w:val="Ttulo2"/>
        <w:spacing w:before="0"/>
        <w:jc w:val="center"/>
        <w:rPr>
          <w:rFonts w:ascii="Arial" w:hAnsi="Arial" w:cs="Arial"/>
        </w:rPr>
      </w:pPr>
      <w:bookmarkStart w:id="34" w:name="_Toc210240551"/>
      <w:r w:rsidRPr="00710D28">
        <w:rPr>
          <w:rFonts w:ascii="Arial" w:hAnsi="Arial" w:cs="Arial"/>
          <w:color w:val="auto"/>
        </w:rPr>
        <w:lastRenderedPageBreak/>
        <w:t>CAPÍTULO II</w:t>
      </w:r>
      <w:bookmarkEnd w:id="34"/>
    </w:p>
    <w:p w14:paraId="0D8F4495" w14:textId="77777777" w:rsidR="00A23A4B" w:rsidRPr="00710D28" w:rsidRDefault="00A23A4B" w:rsidP="00CF555D">
      <w:pPr>
        <w:pStyle w:val="Ttulo2"/>
        <w:spacing w:before="0"/>
        <w:jc w:val="center"/>
        <w:rPr>
          <w:rFonts w:ascii="Arial" w:hAnsi="Arial" w:cs="Arial"/>
          <w:b w:val="0"/>
        </w:rPr>
      </w:pPr>
      <w:bookmarkStart w:id="35" w:name="_Toc210240552"/>
      <w:r w:rsidRPr="00710D28">
        <w:rPr>
          <w:rFonts w:ascii="Arial" w:hAnsi="Arial" w:cs="Arial"/>
          <w:color w:val="auto"/>
        </w:rPr>
        <w:t>DEL PROCEDIMIENTO DE SELECCIÓN</w:t>
      </w:r>
      <w:bookmarkEnd w:id="35"/>
    </w:p>
    <w:p w14:paraId="16BA9C00" w14:textId="77777777" w:rsidR="00D5597F" w:rsidRPr="00710D28" w:rsidRDefault="00D5597F" w:rsidP="00DD1A61">
      <w:pPr>
        <w:widowControl w:val="0"/>
        <w:tabs>
          <w:tab w:val="num" w:pos="1701"/>
          <w:tab w:val="center" w:pos="6361"/>
          <w:tab w:val="right" w:pos="10780"/>
        </w:tabs>
        <w:ind w:left="426" w:firstLine="19"/>
        <w:jc w:val="both"/>
        <w:rPr>
          <w:rFonts w:ascii="Arial" w:hAnsi="Arial" w:cs="Arial"/>
          <w:sz w:val="20"/>
          <w:szCs w:val="20"/>
        </w:rPr>
      </w:pPr>
    </w:p>
    <w:p w14:paraId="53605898" w14:textId="7066F2F5" w:rsidR="00D34DEC" w:rsidRPr="00710D28" w:rsidRDefault="631DC07B" w:rsidP="007626B9">
      <w:pPr>
        <w:pStyle w:val="Ttulo3"/>
        <w:numPr>
          <w:ilvl w:val="1"/>
          <w:numId w:val="62"/>
        </w:numPr>
        <w:rPr>
          <w:rFonts w:ascii="Arial" w:hAnsi="Arial" w:cs="Arial"/>
          <w:b w:val="0"/>
          <w:sz w:val="20"/>
          <w:szCs w:val="20"/>
        </w:rPr>
      </w:pPr>
      <w:bookmarkStart w:id="36" w:name="_Toc210240553"/>
      <w:r w:rsidRPr="00710D28">
        <w:rPr>
          <w:rFonts w:ascii="Arial" w:hAnsi="Arial" w:cs="Arial"/>
          <w:color w:val="auto"/>
          <w:sz w:val="20"/>
          <w:szCs w:val="20"/>
        </w:rPr>
        <w:t>C</w:t>
      </w:r>
      <w:r w:rsidR="61D23CDD" w:rsidRPr="00710D28">
        <w:rPr>
          <w:rFonts w:ascii="Arial" w:hAnsi="Arial" w:cs="Arial"/>
          <w:color w:val="auto"/>
          <w:sz w:val="20"/>
          <w:szCs w:val="20"/>
        </w:rPr>
        <w:t>RONOGRAMA</w:t>
      </w:r>
      <w:r w:rsidR="03300776" w:rsidRPr="00710D28">
        <w:rPr>
          <w:rFonts w:ascii="Arial" w:hAnsi="Arial" w:cs="Arial"/>
          <w:color w:val="auto"/>
          <w:sz w:val="20"/>
          <w:szCs w:val="20"/>
        </w:rPr>
        <w:t xml:space="preserve"> DEL PROCE</w:t>
      </w:r>
      <w:r w:rsidR="77B340D7" w:rsidRPr="00710D28">
        <w:rPr>
          <w:rFonts w:ascii="Arial" w:hAnsi="Arial" w:cs="Arial"/>
          <w:color w:val="auto"/>
          <w:sz w:val="20"/>
          <w:szCs w:val="20"/>
        </w:rPr>
        <w:t>DIMIENTO</w:t>
      </w:r>
      <w:r w:rsidR="03300776" w:rsidRPr="00710D28">
        <w:rPr>
          <w:rFonts w:ascii="Arial" w:hAnsi="Arial" w:cs="Arial"/>
          <w:color w:val="auto"/>
          <w:sz w:val="20"/>
          <w:szCs w:val="20"/>
        </w:rPr>
        <w:t xml:space="preserve"> DE SELECCIÓN</w:t>
      </w:r>
      <w:bookmarkEnd w:id="36"/>
    </w:p>
    <w:p w14:paraId="3233A5F2" w14:textId="77777777" w:rsidR="00D34DEC" w:rsidRPr="00710D28" w:rsidRDefault="00D34DEC" w:rsidP="00DD1A61">
      <w:pPr>
        <w:widowControl w:val="0"/>
        <w:ind w:left="567"/>
        <w:jc w:val="both"/>
        <w:rPr>
          <w:rFonts w:ascii="Arial" w:hAnsi="Arial" w:cs="Arial"/>
          <w:sz w:val="16"/>
          <w:szCs w:val="16"/>
        </w:rPr>
      </w:pPr>
    </w:p>
    <w:p w14:paraId="02720FE2" w14:textId="41987AB9" w:rsidR="00A9470A" w:rsidRPr="00710D28" w:rsidRDefault="1A9F9E48" w:rsidP="00F37DA2">
      <w:pPr>
        <w:widowControl w:val="0"/>
        <w:ind w:left="426"/>
        <w:jc w:val="both"/>
        <w:rPr>
          <w:rFonts w:ascii="Arial" w:hAnsi="Arial" w:cs="Arial"/>
          <w:sz w:val="20"/>
          <w:szCs w:val="20"/>
        </w:rPr>
      </w:pPr>
      <w:r w:rsidRPr="00710D28">
        <w:rPr>
          <w:rFonts w:ascii="Arial" w:hAnsi="Arial" w:cs="Arial"/>
          <w:sz w:val="20"/>
          <w:szCs w:val="20"/>
        </w:rPr>
        <w:t xml:space="preserve">Según </w:t>
      </w:r>
      <w:r w:rsidR="39D73D55" w:rsidRPr="00710D28">
        <w:rPr>
          <w:rFonts w:ascii="Arial" w:hAnsi="Arial" w:cs="Arial"/>
          <w:sz w:val="20"/>
          <w:szCs w:val="20"/>
        </w:rPr>
        <w:t xml:space="preserve">el cronograma de la ficha de selección de la </w:t>
      </w:r>
      <w:r w:rsidRPr="00710D28">
        <w:rPr>
          <w:rFonts w:ascii="Arial" w:hAnsi="Arial" w:cs="Arial"/>
          <w:sz w:val="20"/>
          <w:szCs w:val="20"/>
        </w:rPr>
        <w:t>convocatoria publicad</w:t>
      </w:r>
      <w:r w:rsidR="39D73D55" w:rsidRPr="00710D28">
        <w:rPr>
          <w:rFonts w:ascii="Arial" w:hAnsi="Arial" w:cs="Arial"/>
          <w:sz w:val="20"/>
          <w:szCs w:val="20"/>
        </w:rPr>
        <w:t>a</w:t>
      </w:r>
      <w:r w:rsidRPr="00710D28">
        <w:rPr>
          <w:rFonts w:ascii="Arial" w:hAnsi="Arial" w:cs="Arial"/>
          <w:sz w:val="20"/>
          <w:szCs w:val="20"/>
        </w:rPr>
        <w:t xml:space="preserve"> en el SEACE</w:t>
      </w:r>
      <w:r w:rsidR="670DF191" w:rsidRPr="00710D28">
        <w:rPr>
          <w:rFonts w:ascii="Arial" w:hAnsi="Arial" w:cs="Arial"/>
          <w:sz w:val="20"/>
          <w:szCs w:val="20"/>
        </w:rPr>
        <w:t xml:space="preserve"> de la Pladicop</w:t>
      </w:r>
      <w:r w:rsidR="00DB45FD" w:rsidRPr="00710D28">
        <w:rPr>
          <w:rFonts w:ascii="Arial" w:hAnsi="Arial" w:cs="Arial"/>
          <w:sz w:val="20"/>
          <w:szCs w:val="20"/>
        </w:rPr>
        <w:t>.</w:t>
      </w:r>
    </w:p>
    <w:p w14:paraId="73754B9D" w14:textId="73D614D2" w:rsidR="005B4428" w:rsidRPr="00710D28" w:rsidRDefault="7358DDD1" w:rsidP="007626B9">
      <w:pPr>
        <w:pStyle w:val="Ttulo3"/>
        <w:numPr>
          <w:ilvl w:val="1"/>
          <w:numId w:val="62"/>
        </w:numPr>
        <w:rPr>
          <w:rFonts w:ascii="Arial" w:hAnsi="Arial" w:cs="Arial"/>
          <w:sz w:val="20"/>
          <w:szCs w:val="20"/>
        </w:rPr>
      </w:pPr>
      <w:bookmarkStart w:id="37" w:name="_Toc210240554"/>
      <w:r w:rsidRPr="00710D28">
        <w:rPr>
          <w:rFonts w:ascii="Arial" w:hAnsi="Arial" w:cs="Arial"/>
          <w:color w:val="auto"/>
          <w:sz w:val="20"/>
          <w:szCs w:val="20"/>
        </w:rPr>
        <w:t>CONTENIDO</w:t>
      </w:r>
      <w:r w:rsidR="005B4428" w:rsidRPr="00710D28">
        <w:rPr>
          <w:rFonts w:ascii="Arial" w:hAnsi="Arial" w:cs="Arial"/>
          <w:color w:val="auto"/>
          <w:sz w:val="20"/>
          <w:szCs w:val="20"/>
        </w:rPr>
        <w:t xml:space="preserve"> DE LA</w:t>
      </w:r>
      <w:r w:rsidR="003A1E74" w:rsidRPr="00710D28">
        <w:rPr>
          <w:rFonts w:ascii="Arial" w:hAnsi="Arial" w:cs="Arial"/>
          <w:color w:val="auto"/>
          <w:sz w:val="20"/>
          <w:szCs w:val="20"/>
        </w:rPr>
        <w:t>S</w:t>
      </w:r>
      <w:r w:rsidR="005B4428" w:rsidRPr="00710D28">
        <w:rPr>
          <w:rFonts w:ascii="Arial" w:hAnsi="Arial" w:cs="Arial"/>
          <w:color w:val="auto"/>
          <w:sz w:val="20"/>
          <w:szCs w:val="20"/>
        </w:rPr>
        <w:t xml:space="preserve"> </w:t>
      </w:r>
      <w:r w:rsidR="00BB12F8" w:rsidRPr="00710D28">
        <w:rPr>
          <w:rFonts w:ascii="Arial" w:hAnsi="Arial" w:cs="Arial"/>
          <w:color w:val="auto"/>
          <w:sz w:val="20"/>
          <w:szCs w:val="20"/>
        </w:rPr>
        <w:t>OFERT</w:t>
      </w:r>
      <w:r w:rsidR="005B4428" w:rsidRPr="00710D28">
        <w:rPr>
          <w:rFonts w:ascii="Arial" w:hAnsi="Arial" w:cs="Arial"/>
          <w:color w:val="auto"/>
          <w:sz w:val="20"/>
          <w:szCs w:val="20"/>
        </w:rPr>
        <w:t>A</w:t>
      </w:r>
      <w:r w:rsidR="003A1E74" w:rsidRPr="00710D28">
        <w:rPr>
          <w:rFonts w:ascii="Arial" w:hAnsi="Arial" w:cs="Arial"/>
          <w:color w:val="auto"/>
          <w:sz w:val="20"/>
          <w:szCs w:val="20"/>
        </w:rPr>
        <w:t>S</w:t>
      </w:r>
      <w:r w:rsidR="00F57C61" w:rsidRPr="00710D28">
        <w:rPr>
          <w:rStyle w:val="Refdenotaalpie"/>
          <w:rFonts w:ascii="Arial" w:hAnsi="Arial" w:cs="Arial"/>
          <w:color w:val="auto"/>
          <w:sz w:val="20"/>
          <w:szCs w:val="20"/>
        </w:rPr>
        <w:footnoteReference w:id="8"/>
      </w:r>
      <w:bookmarkEnd w:id="37"/>
    </w:p>
    <w:p w14:paraId="75E2CE67" w14:textId="77777777" w:rsidR="0033651F" w:rsidRPr="00710D28" w:rsidRDefault="0033651F" w:rsidP="00DD1A61">
      <w:pPr>
        <w:pStyle w:val="Prrafodelista"/>
        <w:widowControl w:val="0"/>
        <w:ind w:left="567"/>
        <w:jc w:val="both"/>
        <w:rPr>
          <w:rFonts w:ascii="Arial" w:hAnsi="Arial" w:cs="Arial"/>
          <w:sz w:val="20"/>
          <w:szCs w:val="20"/>
        </w:rPr>
      </w:pPr>
    </w:p>
    <w:p w14:paraId="47C5F51D" w14:textId="3FE6E561" w:rsidR="0033651F" w:rsidRPr="00710D28" w:rsidRDefault="00BB12F8" w:rsidP="00F37DA2">
      <w:pPr>
        <w:pStyle w:val="Prrafodelista"/>
        <w:widowControl w:val="0"/>
        <w:ind w:left="426"/>
        <w:jc w:val="both"/>
        <w:rPr>
          <w:rFonts w:ascii="Arial" w:hAnsi="Arial" w:cs="Arial"/>
          <w:sz w:val="20"/>
          <w:szCs w:val="20"/>
        </w:rPr>
      </w:pPr>
      <w:r w:rsidRPr="00710D28">
        <w:rPr>
          <w:rFonts w:ascii="Arial" w:hAnsi="Arial" w:cs="Arial"/>
          <w:sz w:val="20"/>
          <w:szCs w:val="20"/>
        </w:rPr>
        <w:t xml:space="preserve">La oferta </w:t>
      </w:r>
      <w:r w:rsidR="00070B7F" w:rsidRPr="00710D28">
        <w:rPr>
          <w:rFonts w:ascii="Arial" w:hAnsi="Arial" w:cs="Arial"/>
          <w:sz w:val="20"/>
          <w:szCs w:val="20"/>
        </w:rPr>
        <w:t>contiene</w:t>
      </w:r>
      <w:r w:rsidR="0033651F" w:rsidRPr="00710D28">
        <w:rPr>
          <w:rFonts w:ascii="Arial" w:hAnsi="Arial" w:cs="Arial"/>
          <w:sz w:val="20"/>
          <w:szCs w:val="20"/>
        </w:rPr>
        <w:t xml:space="preserve"> un índice de documentos</w:t>
      </w:r>
      <w:r w:rsidR="00532F4D" w:rsidRPr="00710D28">
        <w:rPr>
          <w:rFonts w:ascii="Arial" w:hAnsi="Arial" w:cs="Arial"/>
          <w:sz w:val="20"/>
          <w:szCs w:val="20"/>
          <w:vertAlign w:val="superscript"/>
          <w:lang w:val="es-ES"/>
        </w:rPr>
        <w:footnoteReference w:id="9"/>
      </w:r>
      <w:r w:rsidR="4973695A" w:rsidRPr="00710D28">
        <w:rPr>
          <w:rFonts w:ascii="Arial" w:hAnsi="Arial" w:cs="Arial"/>
          <w:sz w:val="20"/>
          <w:szCs w:val="20"/>
          <w:vertAlign w:val="superscript"/>
          <w:lang w:val="es-ES"/>
        </w:rPr>
        <w:t xml:space="preserve"> </w:t>
      </w:r>
      <w:r w:rsidR="0F20976A" w:rsidRPr="00710D28">
        <w:rPr>
          <w:rFonts w:ascii="Arial" w:hAnsi="Arial" w:cs="Arial"/>
          <w:sz w:val="20"/>
          <w:szCs w:val="20"/>
        </w:rPr>
        <w:t xml:space="preserve">y </w:t>
      </w:r>
      <w:r w:rsidR="0033651F" w:rsidRPr="00710D28">
        <w:rPr>
          <w:rFonts w:ascii="Arial" w:hAnsi="Arial" w:cs="Arial"/>
          <w:sz w:val="20"/>
          <w:szCs w:val="20"/>
        </w:rPr>
        <w:t xml:space="preserve">la </w:t>
      </w:r>
      <w:r w:rsidR="008020E5" w:rsidRPr="00710D28">
        <w:rPr>
          <w:rFonts w:ascii="Arial" w:hAnsi="Arial" w:cs="Arial"/>
          <w:sz w:val="20"/>
          <w:szCs w:val="20"/>
        </w:rPr>
        <w:t>siguiente documentación</w:t>
      </w:r>
      <w:r w:rsidR="0033651F" w:rsidRPr="00710D28">
        <w:rPr>
          <w:rFonts w:ascii="Arial" w:hAnsi="Arial" w:cs="Arial"/>
          <w:sz w:val="20"/>
          <w:szCs w:val="20"/>
        </w:rPr>
        <w:t>:</w:t>
      </w:r>
    </w:p>
    <w:p w14:paraId="1059461C" w14:textId="77777777" w:rsidR="00F46672" w:rsidRPr="00710D28" w:rsidRDefault="00F46672" w:rsidP="00DD1A61">
      <w:pPr>
        <w:pStyle w:val="Prrafodelista"/>
        <w:widowControl w:val="0"/>
        <w:ind w:left="567"/>
        <w:jc w:val="both"/>
        <w:rPr>
          <w:rFonts w:ascii="Arial" w:hAnsi="Arial" w:cs="Arial"/>
          <w:sz w:val="20"/>
          <w:szCs w:val="20"/>
        </w:rPr>
      </w:pPr>
    </w:p>
    <w:p w14:paraId="6C2F2BEA" w14:textId="17FA7E20" w:rsidR="0033651F" w:rsidRPr="00710D28" w:rsidRDefault="0033651F" w:rsidP="007626B9">
      <w:pPr>
        <w:pStyle w:val="Prrafodelista"/>
        <w:numPr>
          <w:ilvl w:val="2"/>
          <w:numId w:val="52"/>
        </w:numPr>
        <w:rPr>
          <w:rFonts w:ascii="Arial" w:hAnsi="Arial" w:cs="Arial"/>
          <w:b/>
          <w:sz w:val="20"/>
          <w:szCs w:val="20"/>
        </w:rPr>
      </w:pPr>
      <w:r w:rsidRPr="00710D28">
        <w:rPr>
          <w:rFonts w:ascii="Arial" w:hAnsi="Arial" w:cs="Arial"/>
          <w:b/>
          <w:sz w:val="20"/>
          <w:szCs w:val="20"/>
          <w:u w:val="single"/>
        </w:rPr>
        <w:t>Documentación de presentación obligatoria</w:t>
      </w:r>
      <w:r w:rsidRPr="00710D28">
        <w:rPr>
          <w:rFonts w:ascii="Arial" w:hAnsi="Arial" w:cs="Arial"/>
          <w:b/>
          <w:sz w:val="20"/>
          <w:szCs w:val="20"/>
        </w:rPr>
        <w:t xml:space="preserve"> </w:t>
      </w:r>
    </w:p>
    <w:p w14:paraId="68B48F2A" w14:textId="77777777" w:rsidR="00C56BDB" w:rsidRPr="00710D28" w:rsidRDefault="00C56BDB" w:rsidP="00DD1A61">
      <w:pPr>
        <w:pStyle w:val="Prrafodelista"/>
        <w:widowControl w:val="0"/>
        <w:ind w:left="1418"/>
        <w:jc w:val="both"/>
        <w:rPr>
          <w:rFonts w:ascii="Arial" w:hAnsi="Arial" w:cs="Arial"/>
          <w:sz w:val="20"/>
          <w:szCs w:val="20"/>
          <w:u w:val="single"/>
          <w:lang w:val="es-ES_tradnl"/>
        </w:rPr>
      </w:pPr>
    </w:p>
    <w:p w14:paraId="00A9F829" w14:textId="313ACE3E" w:rsidR="00333207" w:rsidRPr="00710D28" w:rsidRDefault="00C56BDB" w:rsidP="007626B9">
      <w:pPr>
        <w:pStyle w:val="Prrafodelista"/>
        <w:numPr>
          <w:ilvl w:val="3"/>
          <w:numId w:val="52"/>
        </w:numPr>
        <w:rPr>
          <w:rFonts w:ascii="Arial" w:hAnsi="Arial" w:cs="Arial"/>
          <w:bCs/>
          <w:sz w:val="20"/>
          <w:szCs w:val="20"/>
        </w:rPr>
      </w:pPr>
      <w:r w:rsidRPr="00710D28">
        <w:rPr>
          <w:rFonts w:ascii="Arial" w:hAnsi="Arial" w:cs="Arial"/>
          <w:b/>
          <w:sz w:val="20"/>
          <w:szCs w:val="20"/>
        </w:rPr>
        <w:t xml:space="preserve">Documentos </w:t>
      </w:r>
      <w:r w:rsidR="00365E14" w:rsidRPr="00710D28">
        <w:rPr>
          <w:rFonts w:ascii="Arial" w:hAnsi="Arial" w:cs="Arial"/>
          <w:b/>
          <w:sz w:val="20"/>
          <w:szCs w:val="20"/>
        </w:rPr>
        <w:t>para la admisión de la oferta</w:t>
      </w:r>
      <w:r w:rsidR="00E879BF" w:rsidRPr="00710D28">
        <w:rPr>
          <w:rFonts w:ascii="Arial" w:hAnsi="Arial" w:cs="Arial"/>
          <w:b/>
          <w:sz w:val="20"/>
          <w:szCs w:val="20"/>
        </w:rPr>
        <w:t xml:space="preserve">: </w:t>
      </w:r>
    </w:p>
    <w:p w14:paraId="4707F8C1" w14:textId="77777777" w:rsidR="00333207" w:rsidRPr="00710D28" w:rsidRDefault="00333207" w:rsidP="00333207">
      <w:pPr>
        <w:pStyle w:val="Prrafodelista"/>
        <w:ind w:left="1276"/>
        <w:jc w:val="both"/>
        <w:rPr>
          <w:rFonts w:ascii="Arial" w:hAnsi="Arial" w:cs="Arial"/>
          <w:b/>
          <w:sz w:val="20"/>
          <w:szCs w:val="20"/>
        </w:rPr>
      </w:pPr>
    </w:p>
    <w:p w14:paraId="5AB5472C" w14:textId="145FC1C9" w:rsidR="00977057" w:rsidRPr="00710D28" w:rsidRDefault="00977057" w:rsidP="00333207">
      <w:pPr>
        <w:pStyle w:val="Prrafodelista"/>
        <w:ind w:left="1276"/>
        <w:jc w:val="both"/>
        <w:rPr>
          <w:rFonts w:ascii="Arial" w:hAnsi="Arial" w:cs="Arial"/>
          <w:bCs/>
          <w:sz w:val="20"/>
          <w:szCs w:val="20"/>
        </w:rPr>
      </w:pPr>
      <w:r w:rsidRPr="00710D28">
        <w:rPr>
          <w:rFonts w:ascii="Arial" w:hAnsi="Arial" w:cs="Arial"/>
          <w:bCs/>
          <w:sz w:val="20"/>
          <w:szCs w:val="20"/>
        </w:rPr>
        <w:t xml:space="preserve">Los evaluadores verifican la presentación de los documentos </w:t>
      </w:r>
      <w:r w:rsidR="00746DF2" w:rsidRPr="00710D28">
        <w:rPr>
          <w:rFonts w:ascii="Arial" w:hAnsi="Arial" w:cs="Arial"/>
          <w:bCs/>
          <w:sz w:val="20"/>
          <w:szCs w:val="20"/>
        </w:rPr>
        <w:t>señalados en el presente acápite</w:t>
      </w:r>
      <w:r w:rsidRPr="00710D28">
        <w:rPr>
          <w:rFonts w:ascii="Arial" w:hAnsi="Arial" w:cs="Arial"/>
          <w:bCs/>
          <w:sz w:val="20"/>
          <w:szCs w:val="20"/>
        </w:rPr>
        <w:t>. De no cumplir con lo requerido, la oferta se considera no admitida.</w:t>
      </w:r>
      <w:r w:rsidR="00746DF2" w:rsidRPr="00710D28">
        <w:t xml:space="preserve"> </w:t>
      </w:r>
      <w:r w:rsidR="00746DF2" w:rsidRPr="00710D28">
        <w:rPr>
          <w:rFonts w:ascii="Arial" w:hAnsi="Arial" w:cs="Arial"/>
          <w:bCs/>
          <w:sz w:val="20"/>
          <w:szCs w:val="20"/>
        </w:rPr>
        <w:t>Los evaluadores no pueden incorporar documentos adicionales para la admisión de la oferta a los establecidos en este acápite.</w:t>
      </w:r>
    </w:p>
    <w:p w14:paraId="71E53278" w14:textId="77785459" w:rsidR="00C56BDB" w:rsidRPr="00710D28" w:rsidRDefault="00C56BDB" w:rsidP="00977057">
      <w:pPr>
        <w:pStyle w:val="Prrafodelista"/>
        <w:widowControl w:val="0"/>
        <w:ind w:left="1418"/>
        <w:jc w:val="both"/>
        <w:rPr>
          <w:rFonts w:ascii="Arial" w:hAnsi="Arial" w:cs="Arial"/>
          <w:b/>
          <w:sz w:val="20"/>
          <w:szCs w:val="20"/>
        </w:rPr>
      </w:pPr>
    </w:p>
    <w:p w14:paraId="7DF7872A" w14:textId="6B6FE74F" w:rsidR="005B4428" w:rsidRPr="00710D28" w:rsidRDefault="59104EC3" w:rsidP="007626B9">
      <w:pPr>
        <w:pStyle w:val="WW-Textosinformato"/>
        <w:widowControl w:val="0"/>
        <w:numPr>
          <w:ilvl w:val="0"/>
          <w:numId w:val="11"/>
        </w:numPr>
        <w:tabs>
          <w:tab w:val="left" w:pos="993"/>
          <w:tab w:val="center" w:pos="1560"/>
          <w:tab w:val="center" w:pos="1843"/>
          <w:tab w:val="right" w:pos="11163"/>
        </w:tabs>
        <w:ind w:left="1843" w:hanging="425"/>
        <w:jc w:val="both"/>
        <w:rPr>
          <w:rFonts w:ascii="Arial" w:hAnsi="Arial" w:cs="Arial"/>
        </w:rPr>
      </w:pPr>
      <w:r w:rsidRPr="00710D28">
        <w:rPr>
          <w:rFonts w:ascii="Arial" w:hAnsi="Arial" w:cs="Arial"/>
        </w:rPr>
        <w:t xml:space="preserve">Declaración </w:t>
      </w:r>
      <w:r w:rsidR="64FE4630" w:rsidRPr="00710D28">
        <w:rPr>
          <w:rFonts w:ascii="Arial" w:hAnsi="Arial" w:cs="Arial"/>
        </w:rPr>
        <w:t>j</w:t>
      </w:r>
      <w:r w:rsidRPr="00710D28">
        <w:rPr>
          <w:rFonts w:ascii="Arial" w:hAnsi="Arial" w:cs="Arial"/>
        </w:rPr>
        <w:t>urada de datos del postor.</w:t>
      </w:r>
      <w:r w:rsidR="14EDC62F" w:rsidRPr="00710D28">
        <w:rPr>
          <w:rFonts w:ascii="Arial" w:hAnsi="Arial" w:cs="Arial"/>
        </w:rPr>
        <w:t xml:space="preserve"> (</w:t>
      </w:r>
      <w:r w:rsidR="14EDC62F" w:rsidRPr="00710D28">
        <w:rPr>
          <w:rFonts w:ascii="Arial" w:hAnsi="Arial" w:cs="Arial"/>
          <w:b/>
          <w:bCs/>
        </w:rPr>
        <w:t>Anexo Nº 1)</w:t>
      </w:r>
    </w:p>
    <w:p w14:paraId="6A4ABFE7" w14:textId="160D0108" w:rsidR="779A1813" w:rsidRPr="00710D28" w:rsidRDefault="779A1813" w:rsidP="7CABBB7C">
      <w:pPr>
        <w:pStyle w:val="WW-Textosinformato"/>
        <w:widowControl w:val="0"/>
        <w:tabs>
          <w:tab w:val="left" w:pos="993"/>
          <w:tab w:val="center" w:pos="1560"/>
          <w:tab w:val="center" w:pos="1843"/>
          <w:tab w:val="right" w:pos="11163"/>
        </w:tabs>
        <w:ind w:left="1843" w:hanging="425"/>
        <w:jc w:val="both"/>
        <w:rPr>
          <w:rFonts w:ascii="Arial" w:hAnsi="Arial" w:cs="Arial"/>
        </w:rPr>
      </w:pPr>
    </w:p>
    <w:p w14:paraId="1FECBDAB" w14:textId="4B63B670" w:rsidR="2F79C7A8" w:rsidRPr="00710D28" w:rsidRDefault="2F79C7A8" w:rsidP="007626B9">
      <w:pPr>
        <w:pStyle w:val="WW-Textosinformato"/>
        <w:widowControl w:val="0"/>
        <w:numPr>
          <w:ilvl w:val="0"/>
          <w:numId w:val="11"/>
        </w:numPr>
        <w:tabs>
          <w:tab w:val="left" w:pos="993"/>
          <w:tab w:val="center" w:pos="1560"/>
          <w:tab w:val="center" w:pos="1843"/>
          <w:tab w:val="right" w:pos="11163"/>
        </w:tabs>
        <w:ind w:left="1843" w:hanging="425"/>
        <w:jc w:val="both"/>
        <w:rPr>
          <w:rFonts w:ascii="Arial" w:hAnsi="Arial" w:cs="Arial"/>
        </w:rPr>
      </w:pPr>
      <w:r w:rsidRPr="00710D28">
        <w:rPr>
          <w:rFonts w:ascii="Arial" w:hAnsi="Arial" w:cs="Arial"/>
        </w:rPr>
        <w:t xml:space="preserve">Pacto de integridad </w:t>
      </w:r>
      <w:r w:rsidR="007E5562" w:rsidRPr="00710D28">
        <w:rPr>
          <w:rFonts w:ascii="Arial" w:hAnsi="Arial" w:cs="Arial"/>
        </w:rPr>
        <w:t>(</w:t>
      </w:r>
      <w:r w:rsidR="007E5562" w:rsidRPr="00710D28">
        <w:rPr>
          <w:rFonts w:ascii="Arial" w:hAnsi="Arial" w:cs="Arial"/>
          <w:b/>
          <w:bCs/>
        </w:rPr>
        <w:t xml:space="preserve">Anexo N° </w:t>
      </w:r>
      <w:r w:rsidR="699A7724" w:rsidRPr="00710D28">
        <w:rPr>
          <w:rFonts w:ascii="Arial" w:hAnsi="Arial" w:cs="Arial"/>
          <w:b/>
          <w:bCs/>
        </w:rPr>
        <w:t>2</w:t>
      </w:r>
      <w:r w:rsidR="007E5562" w:rsidRPr="00710D28">
        <w:rPr>
          <w:rFonts w:ascii="Arial" w:hAnsi="Arial" w:cs="Arial"/>
          <w:b/>
          <w:bCs/>
        </w:rPr>
        <w:t>)</w:t>
      </w:r>
    </w:p>
    <w:p w14:paraId="1C094335" w14:textId="77777777" w:rsidR="005B4428" w:rsidRPr="00710D28" w:rsidRDefault="005B4428" w:rsidP="00DD1A61">
      <w:pPr>
        <w:widowControl w:val="0"/>
        <w:tabs>
          <w:tab w:val="center" w:pos="1843"/>
        </w:tabs>
        <w:ind w:left="2375" w:hanging="532"/>
        <w:jc w:val="both"/>
        <w:rPr>
          <w:rFonts w:ascii="Arial" w:hAnsi="Arial" w:cs="Arial"/>
          <w:sz w:val="16"/>
          <w:szCs w:val="16"/>
        </w:rPr>
      </w:pPr>
    </w:p>
    <w:p w14:paraId="2A640B51" w14:textId="77777777" w:rsidR="00952415" w:rsidRPr="00710D28" w:rsidRDefault="00952415" w:rsidP="007626B9">
      <w:pPr>
        <w:pStyle w:val="WW-Textosinformato"/>
        <w:widowControl w:val="0"/>
        <w:numPr>
          <w:ilvl w:val="0"/>
          <w:numId w:val="11"/>
        </w:numPr>
        <w:tabs>
          <w:tab w:val="left" w:pos="993"/>
          <w:tab w:val="center" w:pos="1560"/>
          <w:tab w:val="center" w:pos="1843"/>
          <w:tab w:val="right" w:pos="11163"/>
        </w:tabs>
        <w:ind w:left="1843" w:hanging="425"/>
        <w:jc w:val="both"/>
        <w:rPr>
          <w:rFonts w:ascii="Arial" w:hAnsi="Arial" w:cs="Arial"/>
        </w:rPr>
      </w:pPr>
      <w:r w:rsidRPr="00710D28">
        <w:rPr>
          <w:rFonts w:ascii="Arial" w:hAnsi="Arial" w:cs="Arial"/>
          <w:color w:val="000000" w:themeColor="text1"/>
        </w:rPr>
        <w:t xml:space="preserve">Documento que acredite la representación de quien suscribe la oferta. </w:t>
      </w:r>
    </w:p>
    <w:p w14:paraId="5B12EBB4" w14:textId="77777777" w:rsidR="00952415" w:rsidRPr="00710D28" w:rsidRDefault="00952415" w:rsidP="00DD1A61">
      <w:pPr>
        <w:pStyle w:val="Prrafodelista"/>
        <w:widowControl w:val="0"/>
        <w:ind w:left="1843"/>
        <w:jc w:val="both"/>
        <w:rPr>
          <w:rFonts w:ascii="Arial" w:hAnsi="Arial" w:cs="Arial"/>
          <w:sz w:val="20"/>
          <w:szCs w:val="20"/>
          <w:lang w:val="es-ES"/>
        </w:rPr>
      </w:pPr>
    </w:p>
    <w:p w14:paraId="54C8C237" w14:textId="77777777" w:rsidR="00495535" w:rsidRPr="00710D28" w:rsidRDefault="00495535" w:rsidP="00495535">
      <w:pPr>
        <w:pStyle w:val="Prrafodelista"/>
        <w:widowControl w:val="0"/>
        <w:ind w:left="1843"/>
        <w:jc w:val="both"/>
        <w:rPr>
          <w:rFonts w:ascii="Arial" w:hAnsi="Arial" w:cs="Arial"/>
          <w:sz w:val="20"/>
          <w:szCs w:val="20"/>
        </w:rPr>
      </w:pPr>
      <w:r w:rsidRPr="00710D28">
        <w:rPr>
          <w:rFonts w:ascii="Arial" w:hAnsi="Arial" w:cs="Arial"/>
          <w:sz w:val="20"/>
          <w:szCs w:val="20"/>
        </w:rPr>
        <w:t>En caso de persona jurídica, copia del certificado de vigencia de poder del representante legal, apoderado o mandatario designado para tal efecto.</w:t>
      </w:r>
    </w:p>
    <w:p w14:paraId="34CF8ADA" w14:textId="77777777" w:rsidR="00495535" w:rsidRPr="00710D28" w:rsidRDefault="00495535" w:rsidP="00495535">
      <w:pPr>
        <w:pStyle w:val="Prrafodelista"/>
        <w:widowControl w:val="0"/>
        <w:ind w:left="1843"/>
        <w:jc w:val="both"/>
        <w:rPr>
          <w:rFonts w:ascii="Arial" w:hAnsi="Arial" w:cs="Arial"/>
          <w:sz w:val="20"/>
          <w:szCs w:val="20"/>
        </w:rPr>
      </w:pPr>
    </w:p>
    <w:p w14:paraId="2777EB7F" w14:textId="77777777" w:rsidR="00122474" w:rsidRDefault="00122474" w:rsidP="00122474">
      <w:pPr>
        <w:pStyle w:val="Prrafodelista"/>
        <w:widowControl w:val="0"/>
        <w:ind w:left="1843"/>
        <w:jc w:val="both"/>
        <w:rPr>
          <w:rFonts w:ascii="Arial" w:hAnsi="Arial" w:cs="Arial"/>
          <w:sz w:val="20"/>
          <w:szCs w:val="20"/>
        </w:rPr>
      </w:pPr>
      <w:r w:rsidRPr="0072450F">
        <w:rPr>
          <w:rFonts w:ascii="Arial" w:hAnsi="Arial" w:cs="Arial"/>
          <w:sz w:val="20"/>
          <w:szCs w:val="20"/>
        </w:rPr>
        <w:t>En caso de persona natural, copia de su documento de identidad (DNI o carné de extranjería, según corresponda). Cuando la persona natural cuente con apoderado, copia del poder otorgado y copia de su documento de identidad (DNI o carné de extranjería, según corresponda).</w:t>
      </w:r>
    </w:p>
    <w:p w14:paraId="618F9CEC" w14:textId="77777777" w:rsidR="00495535" w:rsidRPr="00710D28" w:rsidRDefault="00495535" w:rsidP="00495535">
      <w:pPr>
        <w:pStyle w:val="Prrafodelista"/>
        <w:widowControl w:val="0"/>
        <w:ind w:left="1843"/>
        <w:jc w:val="both"/>
        <w:rPr>
          <w:rFonts w:ascii="Arial" w:hAnsi="Arial" w:cs="Arial"/>
          <w:sz w:val="20"/>
          <w:szCs w:val="20"/>
        </w:rPr>
      </w:pPr>
    </w:p>
    <w:p w14:paraId="5231DE1E" w14:textId="75CF3C58" w:rsidR="00495535" w:rsidRPr="00710D28" w:rsidRDefault="00495535" w:rsidP="00495535">
      <w:pPr>
        <w:pStyle w:val="Prrafodelista"/>
        <w:widowControl w:val="0"/>
        <w:ind w:left="1843"/>
        <w:jc w:val="both"/>
        <w:rPr>
          <w:rFonts w:ascii="Arial" w:hAnsi="Arial" w:cs="Arial"/>
          <w:sz w:val="20"/>
          <w:szCs w:val="20"/>
        </w:rPr>
      </w:pPr>
      <w:r w:rsidRPr="00710D28">
        <w:rPr>
          <w:rFonts w:ascii="Arial" w:hAnsi="Arial" w:cs="Arial"/>
          <w:sz w:val="20"/>
          <w:szCs w:val="20"/>
        </w:rPr>
        <w:t>En el caso de consorcios, estos documentos deben ser presentados por cada uno de los integrantes del consorcio que suscriban la promesa de consorcio, según corresponda.</w:t>
      </w:r>
    </w:p>
    <w:p w14:paraId="2B2CE738" w14:textId="68AE481C" w:rsidR="00050805" w:rsidRPr="00710D28" w:rsidRDefault="00050805" w:rsidP="00050805">
      <w:pPr>
        <w:widowControl w:val="0"/>
        <w:tabs>
          <w:tab w:val="left" w:pos="2254"/>
        </w:tabs>
        <w:jc w:val="both"/>
        <w:rPr>
          <w:rFonts w:ascii="Arial" w:hAnsi="Arial" w:cs="Arial"/>
          <w:sz w:val="20"/>
          <w:szCs w:val="20"/>
          <w:lang w:val="es-ES"/>
        </w:rPr>
      </w:pPr>
    </w:p>
    <w:tbl>
      <w:tblPr>
        <w:tblStyle w:val="Tabladecuadrcula1clara-nfasis510"/>
        <w:tblW w:w="7205" w:type="dxa"/>
        <w:tblInd w:w="1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05"/>
      </w:tblGrid>
      <w:tr w:rsidR="00050805" w:rsidRPr="00710D28" w14:paraId="7AE64E9E" w14:textId="77777777" w:rsidTr="003C02B6">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205" w:type="dxa"/>
            <w:tcBorders>
              <w:bottom w:val="none" w:sz="0" w:space="0" w:color="auto"/>
            </w:tcBorders>
            <w:vAlign w:val="center"/>
          </w:tcPr>
          <w:p w14:paraId="74AF0F2E" w14:textId="77777777" w:rsidR="00050805" w:rsidRPr="00710D28" w:rsidRDefault="00050805" w:rsidP="00050805">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050805" w:rsidRPr="00710D28" w14:paraId="41AE82F2" w14:textId="77777777" w:rsidTr="003C02B6">
        <w:trPr>
          <w:trHeight w:val="880"/>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748C33DC" w14:textId="783C7820" w:rsidR="00050805" w:rsidRPr="00710D28" w:rsidRDefault="18EE114F" w:rsidP="17784565">
            <w:pPr>
              <w:jc w:val="both"/>
              <w:rPr>
                <w:rFonts w:ascii="Arial" w:hAnsi="Arial" w:cs="Arial"/>
                <w:b w:val="0"/>
                <w:bCs w:val="0"/>
                <w:color w:val="FF0000"/>
                <w:sz w:val="18"/>
                <w:szCs w:val="18"/>
              </w:rPr>
            </w:pPr>
            <w:r w:rsidRPr="00710D28">
              <w:rPr>
                <w:rFonts w:ascii="Arial" w:hAnsi="Arial" w:cs="Arial"/>
                <w:b w:val="0"/>
                <w:bCs w:val="0"/>
                <w:color w:val="FF0000"/>
                <w:sz w:val="18"/>
                <w:szCs w:val="18"/>
              </w:rPr>
              <w:t>De acuerdo con el artículo 4 del Decreto Legislativo N° 1246, Decreto Legislativo que aprueba diversas medidas de simplificación administrativa,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050805" w:rsidRPr="00710D28">
              <w:rPr>
                <w:rFonts w:ascii="Arial" w:hAnsi="Arial" w:cs="Arial"/>
                <w:b w:val="0"/>
                <w:bCs w:val="0"/>
                <w:color w:val="FF0000"/>
                <w:sz w:val="18"/>
                <w:szCs w:val="18"/>
                <w:vertAlign w:val="superscript"/>
              </w:rPr>
              <w:footnoteReference w:id="10"/>
            </w:r>
            <w:r w:rsidRPr="00710D28">
              <w:rPr>
                <w:rFonts w:ascii="Arial" w:hAnsi="Arial" w:cs="Arial"/>
                <w:b w:val="0"/>
                <w:bCs w:val="0"/>
                <w:color w:val="FF0000"/>
                <w:sz w:val="18"/>
                <w:szCs w:val="18"/>
              </w:rPr>
              <w:t xml:space="preserve"> y siempre que el servicio web se encuentre activo en el Catálogo de Servicios de dicha plataforma, no corresponde exigir el certificado de vigencia de poder y/o documento nacional de identidad. </w:t>
            </w:r>
          </w:p>
        </w:tc>
      </w:tr>
    </w:tbl>
    <w:p w14:paraId="49956CE0" w14:textId="77777777" w:rsidR="001D64B8" w:rsidRPr="00710D28" w:rsidRDefault="001D64B8" w:rsidP="003D6720">
      <w:pPr>
        <w:widowControl w:val="0"/>
        <w:jc w:val="both"/>
        <w:rPr>
          <w:rFonts w:ascii="Arial" w:hAnsi="Arial" w:cs="Arial"/>
          <w:sz w:val="20"/>
          <w:szCs w:val="20"/>
          <w:lang w:val="es-ES_tradnl"/>
        </w:rPr>
      </w:pPr>
    </w:p>
    <w:p w14:paraId="1216BA78" w14:textId="2EE63B51" w:rsidR="005B4428" w:rsidRPr="00710D28" w:rsidRDefault="000F013F" w:rsidP="5BED7D5F">
      <w:pPr>
        <w:pStyle w:val="WW-Textosinformato"/>
        <w:widowControl w:val="0"/>
        <w:numPr>
          <w:ilvl w:val="0"/>
          <w:numId w:val="11"/>
        </w:numPr>
        <w:tabs>
          <w:tab w:val="left" w:pos="993"/>
          <w:tab w:val="center" w:pos="1560"/>
          <w:tab w:val="center" w:pos="1843"/>
          <w:tab w:val="right" w:pos="11163"/>
        </w:tabs>
        <w:spacing w:line="259" w:lineRule="auto"/>
        <w:ind w:left="1843" w:hanging="425"/>
        <w:jc w:val="both"/>
        <w:rPr>
          <w:rFonts w:ascii="Arial" w:hAnsi="Arial" w:cs="Arial"/>
        </w:rPr>
      </w:pPr>
      <w:r w:rsidRPr="5BED7D5F">
        <w:rPr>
          <w:rFonts w:ascii="Arial" w:hAnsi="Arial" w:cs="Arial"/>
        </w:rPr>
        <w:t xml:space="preserve">Declaración jurada </w:t>
      </w:r>
      <w:r w:rsidR="1BA5A0FA" w:rsidRPr="5BED7D5F">
        <w:rPr>
          <w:rFonts w:ascii="Arial" w:hAnsi="Arial" w:cs="Arial"/>
        </w:rPr>
        <w:t>manifestando</w:t>
      </w:r>
      <w:r w:rsidR="00095FF7" w:rsidRPr="5BED7D5F">
        <w:rPr>
          <w:rFonts w:ascii="Arial" w:hAnsi="Arial" w:cs="Arial"/>
        </w:rPr>
        <w:t>, entre otros aspectos</w:t>
      </w:r>
      <w:r w:rsidRPr="5BED7D5F">
        <w:rPr>
          <w:rFonts w:ascii="Arial" w:hAnsi="Arial" w:cs="Arial"/>
        </w:rPr>
        <w:t xml:space="preserve"> que: (i) es responsable de </w:t>
      </w:r>
      <w:r w:rsidRPr="5BED7D5F">
        <w:rPr>
          <w:rFonts w:ascii="Arial" w:hAnsi="Arial" w:cs="Arial"/>
        </w:rPr>
        <w:lastRenderedPageBreak/>
        <w:t xml:space="preserve">la veracidad de los documentos e información de la oferta, y (ii) no se encuentra impedido para contratar con el Estado, de acuerdo con el artículo 33 de la </w:t>
      </w:r>
      <w:r w:rsidR="12CCAE7F" w:rsidRPr="5BED7D5F">
        <w:rPr>
          <w:rFonts w:ascii="Arial" w:hAnsi="Arial" w:cs="Arial"/>
        </w:rPr>
        <w:t>Ley</w:t>
      </w:r>
      <w:r w:rsidR="55462F56" w:rsidRPr="5BED7D5F">
        <w:rPr>
          <w:rFonts w:ascii="Arial" w:hAnsi="Arial" w:cs="Arial"/>
        </w:rPr>
        <w:t>.</w:t>
      </w:r>
      <w:r w:rsidR="59104EC3" w:rsidRPr="5BED7D5F">
        <w:rPr>
          <w:rFonts w:ascii="Arial" w:hAnsi="Arial" w:cs="Arial"/>
        </w:rPr>
        <w:t xml:space="preserve"> </w:t>
      </w:r>
      <w:r w:rsidR="59104EC3" w:rsidRPr="5BED7D5F">
        <w:rPr>
          <w:rFonts w:ascii="Arial" w:hAnsi="Arial" w:cs="Arial"/>
          <w:b/>
          <w:bCs/>
        </w:rPr>
        <w:t xml:space="preserve">(Anexo Nº </w:t>
      </w:r>
      <w:r w:rsidR="0C18D172" w:rsidRPr="5BED7D5F">
        <w:rPr>
          <w:rFonts w:ascii="Arial" w:hAnsi="Arial" w:cs="Arial"/>
          <w:b/>
          <w:bCs/>
        </w:rPr>
        <w:t>3</w:t>
      </w:r>
      <w:r w:rsidR="59104EC3" w:rsidRPr="5BED7D5F">
        <w:rPr>
          <w:rFonts w:ascii="Arial" w:hAnsi="Arial" w:cs="Arial"/>
          <w:b/>
          <w:bCs/>
        </w:rPr>
        <w:t>)</w:t>
      </w:r>
    </w:p>
    <w:p w14:paraId="128FACA2" w14:textId="7EBF6628" w:rsidR="779A1813" w:rsidRPr="00710D28" w:rsidRDefault="779A1813" w:rsidP="7CABBB7C">
      <w:pPr>
        <w:pStyle w:val="WW-Textosinformato"/>
        <w:widowControl w:val="0"/>
        <w:tabs>
          <w:tab w:val="left" w:pos="993"/>
          <w:tab w:val="center" w:pos="1560"/>
          <w:tab w:val="center" w:pos="1843"/>
          <w:tab w:val="right" w:pos="11163"/>
        </w:tabs>
        <w:ind w:left="1843" w:hanging="425"/>
        <w:jc w:val="both"/>
        <w:rPr>
          <w:rFonts w:ascii="Arial" w:hAnsi="Arial" w:cs="Arial"/>
        </w:rPr>
      </w:pPr>
    </w:p>
    <w:p w14:paraId="3E644E97" w14:textId="33E17C39" w:rsidR="002048DA" w:rsidRPr="00710D28" w:rsidRDefault="236B9F80" w:rsidP="007626B9">
      <w:pPr>
        <w:pStyle w:val="WW-Textosinformato"/>
        <w:widowControl w:val="0"/>
        <w:numPr>
          <w:ilvl w:val="0"/>
          <w:numId w:val="11"/>
        </w:numPr>
        <w:tabs>
          <w:tab w:val="left" w:pos="993"/>
          <w:tab w:val="center" w:pos="1560"/>
          <w:tab w:val="center" w:pos="1843"/>
          <w:tab w:val="right" w:pos="11163"/>
        </w:tabs>
        <w:ind w:left="1843" w:hanging="425"/>
        <w:jc w:val="both"/>
        <w:rPr>
          <w:rFonts w:ascii="Arial" w:eastAsia="Arial" w:hAnsi="Arial" w:cs="Arial"/>
          <w:lang w:val="es-ES"/>
        </w:rPr>
      </w:pPr>
      <w:r w:rsidRPr="00710D28">
        <w:rPr>
          <w:rFonts w:ascii="Arial" w:eastAsia="Arial" w:hAnsi="Arial" w:cs="Arial"/>
        </w:rPr>
        <w:t xml:space="preserve">Promesa de consorcio con firmas </w:t>
      </w:r>
      <w:r w:rsidR="64CD5CE7" w:rsidRPr="00710D28">
        <w:rPr>
          <w:rFonts w:ascii="Arial" w:eastAsia="Arial" w:hAnsi="Arial" w:cs="Arial"/>
        </w:rPr>
        <w:t>digitales</w:t>
      </w:r>
      <w:r w:rsidRPr="00710D28">
        <w:rPr>
          <w:rFonts w:ascii="Arial" w:eastAsia="Arial" w:hAnsi="Arial" w:cs="Arial"/>
        </w:rPr>
        <w:t>, o en su defecto,</w:t>
      </w:r>
      <w:r w:rsidRPr="00710D28">
        <w:rPr>
          <w:rFonts w:ascii="Arial" w:eastAsia="Arial" w:hAnsi="Arial" w:cs="Arial"/>
          <w:sz w:val="22"/>
          <w:szCs w:val="22"/>
        </w:rPr>
        <w:t xml:space="preserve"> </w:t>
      </w:r>
      <w:r w:rsidRPr="00710D28">
        <w:rPr>
          <w:rFonts w:ascii="Arial" w:eastAsia="Arial" w:hAnsi="Arial" w:cs="Arial"/>
        </w:rPr>
        <w:t>firmas legalizadas, de ser el caso, en la que se consigne los integrantes, el representante común, el domicilio común</w:t>
      </w:r>
      <w:r w:rsidR="004122A2" w:rsidRPr="00710D28">
        <w:rPr>
          <w:rFonts w:ascii="Arial" w:eastAsia="Arial" w:hAnsi="Arial" w:cs="Arial"/>
        </w:rPr>
        <w:t xml:space="preserve">, el correo electrónico común </w:t>
      </w:r>
      <w:r w:rsidRPr="00710D28">
        <w:rPr>
          <w:rFonts w:ascii="Arial" w:eastAsia="Arial" w:hAnsi="Arial" w:cs="Arial"/>
        </w:rPr>
        <w:t>y las obligaciones a las que se compromete cada uno de los integrantes del consorcio, así como el porcentaje equivalente a dichas obligaciones.  (</w:t>
      </w:r>
      <w:r w:rsidRPr="00710D28">
        <w:rPr>
          <w:rFonts w:ascii="Arial" w:eastAsia="Arial" w:hAnsi="Arial" w:cs="Arial"/>
          <w:b/>
          <w:bCs/>
        </w:rPr>
        <w:t xml:space="preserve">Anexo Nº </w:t>
      </w:r>
      <w:r w:rsidR="26D32FD2" w:rsidRPr="00710D28">
        <w:rPr>
          <w:rFonts w:ascii="Arial" w:eastAsia="Arial" w:hAnsi="Arial" w:cs="Arial"/>
          <w:b/>
          <w:bCs/>
        </w:rPr>
        <w:t>4</w:t>
      </w:r>
      <w:r w:rsidRPr="00710D28">
        <w:rPr>
          <w:rFonts w:ascii="Arial" w:eastAsia="Arial" w:hAnsi="Arial" w:cs="Arial"/>
        </w:rPr>
        <w:t>)</w:t>
      </w:r>
    </w:p>
    <w:p w14:paraId="4A384F04" w14:textId="77777777" w:rsidR="001A071D" w:rsidRPr="00710D28" w:rsidRDefault="001A071D" w:rsidP="779A1813">
      <w:pPr>
        <w:ind w:left="1418" w:hanging="11"/>
        <w:jc w:val="both"/>
        <w:rPr>
          <w:rFonts w:ascii="Arial" w:hAnsi="Arial" w:cs="Arial"/>
          <w:b/>
          <w:bCs/>
          <w:i/>
          <w:iCs/>
          <w:color w:val="000099"/>
          <w:sz w:val="16"/>
          <w:szCs w:val="16"/>
          <w:lang w:val="es-ES"/>
        </w:rPr>
      </w:pPr>
    </w:p>
    <w:p w14:paraId="59C4131B" w14:textId="2894E9C5" w:rsidR="002E3B21" w:rsidRPr="00710D28" w:rsidRDefault="00435746" w:rsidP="007626B9">
      <w:pPr>
        <w:pStyle w:val="WW-Textosinformato"/>
        <w:widowControl w:val="0"/>
        <w:numPr>
          <w:ilvl w:val="0"/>
          <w:numId w:val="11"/>
        </w:numPr>
        <w:tabs>
          <w:tab w:val="center" w:pos="1560"/>
          <w:tab w:val="left" w:pos="1843"/>
          <w:tab w:val="right" w:pos="11163"/>
        </w:tabs>
        <w:ind w:left="1843" w:hanging="425"/>
        <w:jc w:val="both"/>
        <w:rPr>
          <w:rFonts w:ascii="Arial" w:eastAsia="Arial" w:hAnsi="Arial" w:cs="Arial"/>
          <w:lang w:val="es-ES"/>
        </w:rPr>
      </w:pPr>
      <w:r>
        <w:rPr>
          <w:rFonts w:ascii="Arial" w:eastAsia="Arial" w:hAnsi="Arial" w:cs="Arial"/>
          <w:lang w:val="es-ES"/>
        </w:rPr>
        <w:t xml:space="preserve">     </w:t>
      </w:r>
      <w:r w:rsidR="00450F4A" w:rsidRPr="673D4761">
        <w:rPr>
          <w:rFonts w:ascii="Arial" w:eastAsia="Arial" w:hAnsi="Arial" w:cs="Arial"/>
          <w:lang w:val="es-ES"/>
        </w:rPr>
        <w:t xml:space="preserve">Documentación que acredite la desafectación del </w:t>
      </w:r>
      <w:r w:rsidR="0096675D" w:rsidRPr="673D4761">
        <w:rPr>
          <w:rFonts w:ascii="Arial" w:eastAsia="Arial" w:hAnsi="Arial" w:cs="Arial"/>
          <w:lang w:val="es-ES"/>
        </w:rPr>
        <w:t>impedimento</w:t>
      </w:r>
      <w:r w:rsidR="00450F4A" w:rsidRPr="673D4761">
        <w:rPr>
          <w:rFonts w:ascii="Arial" w:eastAsia="Arial" w:hAnsi="Arial" w:cs="Arial"/>
          <w:lang w:val="es-ES"/>
        </w:rPr>
        <w:t xml:space="preserve">, en caso el proveedor al registrarse como participante hubiera presentado la </w:t>
      </w:r>
      <w:r w:rsidR="00070B7F" w:rsidRPr="673D4761">
        <w:rPr>
          <w:rFonts w:ascii="Arial" w:eastAsia="Arial" w:hAnsi="Arial" w:cs="Arial"/>
          <w:lang w:val="es-ES"/>
        </w:rPr>
        <w:t>Declaración Jurada</w:t>
      </w:r>
      <w:r w:rsidR="00450F4A" w:rsidRPr="673D4761">
        <w:rPr>
          <w:rFonts w:ascii="Arial" w:eastAsia="Arial" w:hAnsi="Arial" w:cs="Arial"/>
          <w:lang w:val="es-ES"/>
        </w:rPr>
        <w:t xml:space="preserve"> </w:t>
      </w:r>
      <w:r w:rsidR="004122A2" w:rsidRPr="673D4761">
        <w:rPr>
          <w:rFonts w:ascii="Arial" w:eastAsia="Arial" w:hAnsi="Arial" w:cs="Arial"/>
          <w:lang w:val="es-ES"/>
        </w:rPr>
        <w:t xml:space="preserve">de </w:t>
      </w:r>
      <w:r w:rsidR="00070B7F" w:rsidRPr="673D4761">
        <w:rPr>
          <w:rFonts w:ascii="Arial" w:eastAsia="Arial" w:hAnsi="Arial" w:cs="Arial"/>
          <w:lang w:val="es-ES"/>
        </w:rPr>
        <w:t xml:space="preserve">Desafectación </w:t>
      </w:r>
      <w:r w:rsidR="004122A2" w:rsidRPr="673D4761">
        <w:rPr>
          <w:rFonts w:ascii="Arial" w:eastAsia="Arial" w:hAnsi="Arial" w:cs="Arial"/>
          <w:lang w:val="es-ES"/>
        </w:rPr>
        <w:t xml:space="preserve">del </w:t>
      </w:r>
      <w:r w:rsidR="00070B7F" w:rsidRPr="673D4761">
        <w:rPr>
          <w:rFonts w:ascii="Arial" w:eastAsia="Arial" w:hAnsi="Arial" w:cs="Arial"/>
          <w:lang w:val="es-ES"/>
        </w:rPr>
        <w:t xml:space="preserve">Impedimento </w:t>
      </w:r>
      <w:r w:rsidR="004122A2" w:rsidRPr="673D4761">
        <w:rPr>
          <w:rFonts w:ascii="Arial" w:eastAsia="Arial" w:hAnsi="Arial" w:cs="Arial"/>
          <w:lang w:val="es-ES"/>
        </w:rPr>
        <w:t>(</w:t>
      </w:r>
      <w:r w:rsidR="00450F4A" w:rsidRPr="673D4761">
        <w:rPr>
          <w:rFonts w:ascii="Arial" w:eastAsia="Arial" w:hAnsi="Arial" w:cs="Arial"/>
          <w:b/>
          <w:bCs/>
          <w:lang w:val="es-ES"/>
        </w:rPr>
        <w:t>Anexo N° 5</w:t>
      </w:r>
      <w:r w:rsidR="004122A2" w:rsidRPr="673D4761">
        <w:rPr>
          <w:rFonts w:ascii="Arial" w:eastAsia="Arial" w:hAnsi="Arial" w:cs="Arial"/>
          <w:b/>
          <w:bCs/>
          <w:lang w:val="es-ES"/>
        </w:rPr>
        <w:t>)</w:t>
      </w:r>
      <w:r w:rsidR="00450F4A" w:rsidRPr="673D4761">
        <w:rPr>
          <w:rFonts w:ascii="Arial" w:eastAsia="Arial" w:hAnsi="Arial" w:cs="Arial"/>
          <w:b/>
          <w:bCs/>
          <w:lang w:val="es-ES"/>
        </w:rPr>
        <w:t>,</w:t>
      </w:r>
      <w:r w:rsidR="00450F4A" w:rsidRPr="673D4761">
        <w:rPr>
          <w:rFonts w:ascii="Arial" w:eastAsia="Arial" w:hAnsi="Arial" w:cs="Arial"/>
          <w:lang w:val="es-ES"/>
        </w:rPr>
        <w:t xml:space="preserve"> de conformidad con el numeral 39.4 del artículo 39 del Reglamento</w:t>
      </w:r>
      <w:r w:rsidR="002E3B21" w:rsidRPr="673D4761">
        <w:rPr>
          <w:rFonts w:ascii="Arial" w:eastAsia="Arial" w:hAnsi="Arial" w:cs="Arial"/>
          <w:lang w:val="es-ES"/>
        </w:rPr>
        <w:t>.</w:t>
      </w:r>
    </w:p>
    <w:tbl>
      <w:tblPr>
        <w:tblStyle w:val="Tablaconcuadrcula"/>
        <w:tblW w:w="0" w:type="auto"/>
        <w:tblInd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6"/>
      </w:tblGrid>
      <w:tr w:rsidR="673D4761" w14:paraId="6C8494E7" w14:textId="77777777" w:rsidTr="00E81478">
        <w:trPr>
          <w:trHeight w:val="300"/>
        </w:trPr>
        <w:tc>
          <w:tcPr>
            <w:tcW w:w="7365" w:type="dxa"/>
            <w:tcMar>
              <w:left w:w="108" w:type="dxa"/>
              <w:right w:w="108" w:type="dxa"/>
            </w:tcMar>
            <w:vAlign w:val="center"/>
          </w:tcPr>
          <w:p w14:paraId="40A44D42" w14:textId="11CFF1CF" w:rsidR="673D4761" w:rsidRDefault="673D4761" w:rsidP="673D4761">
            <w:pPr>
              <w:jc w:val="both"/>
            </w:pPr>
            <w:r w:rsidRPr="673D4761">
              <w:rPr>
                <w:rFonts w:ascii="Arial" w:eastAsia="Arial" w:hAnsi="Arial" w:cs="Arial"/>
                <w:b/>
                <w:bCs/>
                <w:color w:val="FF0000"/>
                <w:sz w:val="18"/>
                <w:szCs w:val="18"/>
              </w:rPr>
              <w:t>Advertencia</w:t>
            </w:r>
          </w:p>
        </w:tc>
      </w:tr>
      <w:tr w:rsidR="673D4761" w14:paraId="4B04BFEA" w14:textId="77777777" w:rsidTr="00E81478">
        <w:trPr>
          <w:trHeight w:val="210"/>
        </w:trPr>
        <w:tc>
          <w:tcPr>
            <w:tcW w:w="7365" w:type="dxa"/>
            <w:tcMar>
              <w:left w:w="108" w:type="dxa"/>
              <w:right w:w="108" w:type="dxa"/>
            </w:tcMar>
            <w:vAlign w:val="center"/>
          </w:tcPr>
          <w:p w14:paraId="681330D9" w14:textId="4E0C3788" w:rsidR="673D4761" w:rsidRDefault="673D4761" w:rsidP="673D4761">
            <w:pPr>
              <w:spacing w:line="257" w:lineRule="auto"/>
              <w:jc w:val="both"/>
            </w:pPr>
            <w:r w:rsidRPr="673D4761">
              <w:rPr>
                <w:rFonts w:ascii="Arial" w:eastAsia="Arial" w:hAnsi="Arial" w:cs="Arial"/>
                <w:color w:val="FF0000"/>
                <w:sz w:val="18"/>
                <w:szCs w:val="18"/>
              </w:rPr>
              <w:t xml:space="preserve">El requisito indicado en el literal f) únicamente se solicitará al proveedor que al registrarse hubiera presentado la Declaración Jurada de Desafectación del impedimento </w:t>
            </w:r>
            <w:r w:rsidRPr="673D4761">
              <w:rPr>
                <w:rFonts w:ascii="Arial" w:eastAsia="Arial" w:hAnsi="Arial" w:cs="Arial"/>
                <w:b/>
                <w:bCs/>
                <w:color w:val="FF0000"/>
                <w:sz w:val="18"/>
                <w:szCs w:val="18"/>
              </w:rPr>
              <w:t>(Anexo N° 5).</w:t>
            </w:r>
          </w:p>
        </w:tc>
      </w:tr>
    </w:tbl>
    <w:p w14:paraId="03E5712D" w14:textId="18C5266D" w:rsidR="673D4761" w:rsidRDefault="673D4761" w:rsidP="673D4761">
      <w:pPr>
        <w:pStyle w:val="WW-Textosinformato"/>
        <w:widowControl w:val="0"/>
        <w:tabs>
          <w:tab w:val="center" w:pos="1560"/>
          <w:tab w:val="left" w:pos="1843"/>
          <w:tab w:val="right" w:pos="11163"/>
        </w:tabs>
        <w:ind w:left="1418"/>
        <w:jc w:val="both"/>
        <w:rPr>
          <w:rFonts w:ascii="Arial" w:eastAsia="Arial" w:hAnsi="Arial" w:cs="Arial"/>
          <w:lang w:val="es-ES"/>
        </w:rPr>
      </w:pPr>
    </w:p>
    <w:tbl>
      <w:tblPr>
        <w:tblStyle w:val="Tabladecuadrcula1clara-nfasis310"/>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F127CB" w:rsidRPr="00710D28" w14:paraId="5E488626" w14:textId="77777777" w:rsidTr="00E067C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29" w:type="dxa"/>
            <w:tcBorders>
              <w:bottom w:val="none" w:sz="0" w:space="0" w:color="auto"/>
            </w:tcBorders>
            <w:vAlign w:val="center"/>
          </w:tcPr>
          <w:p w14:paraId="20E3CD52" w14:textId="0BE96EAB" w:rsidR="004122A2" w:rsidRPr="00710D28" w:rsidRDefault="004122A2">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F127CB" w:rsidRPr="00710D28" w14:paraId="3ABBE5CF" w14:textId="77777777" w:rsidTr="00E067C6">
        <w:trPr>
          <w:trHeight w:val="300"/>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2E9124D5" w14:textId="14B46454" w:rsidR="00B93E04" w:rsidRPr="00710D28" w:rsidRDefault="6F59A569" w:rsidP="55D398EA">
            <w:pPr>
              <w:pStyle w:val="Prrafodelista"/>
              <w:numPr>
                <w:ilvl w:val="0"/>
                <w:numId w:val="2"/>
              </w:numPr>
              <w:spacing w:line="259" w:lineRule="auto"/>
              <w:ind w:left="177" w:hanging="177"/>
              <w:jc w:val="both"/>
              <w:rPr>
                <w:rFonts w:ascii="Arial" w:eastAsia="Arial" w:hAnsi="Arial" w:cs="Arial"/>
                <w:b w:val="0"/>
                <w:bCs w:val="0"/>
                <w:color w:val="0070C0"/>
                <w:sz w:val="18"/>
                <w:szCs w:val="18"/>
                <w:u w:val="single"/>
              </w:rPr>
            </w:pPr>
            <w:r w:rsidRPr="00710D28">
              <w:rPr>
                <w:rFonts w:ascii="Arial" w:eastAsia="Arial" w:hAnsi="Arial" w:cs="Arial"/>
                <w:b w:val="0"/>
                <w:bCs w:val="0"/>
                <w:color w:val="0070C0"/>
                <w:sz w:val="18"/>
                <w:szCs w:val="18"/>
              </w:rPr>
              <w:t>Únicamente</w:t>
            </w:r>
            <w:r w:rsidR="13E42789" w:rsidRPr="00710D28">
              <w:rPr>
                <w:rFonts w:ascii="Arial" w:eastAsia="Arial" w:hAnsi="Arial" w:cs="Arial"/>
                <w:b w:val="0"/>
                <w:bCs w:val="0"/>
                <w:color w:val="0070C0"/>
                <w:sz w:val="18"/>
                <w:szCs w:val="18"/>
              </w:rPr>
              <w:t xml:space="preserve">, cuando se sustente en la estrategia de contratación que resulta indispensable verificar durante la admisión de ofertas determinadas características del bien objeto de la convocatoria, la entidad contratante, de manera excepcional, puede solicitar como requisito de admisión de la oferta documentación que acredite el cumplimiento de ciertas especificaciones técnicas del bien. En dicho supuesto, </w:t>
            </w:r>
            <w:r w:rsidR="005A024B" w:rsidRPr="00710D28">
              <w:rPr>
                <w:rFonts w:ascii="Arial" w:eastAsia="Arial" w:hAnsi="Arial" w:cs="Arial"/>
                <w:b w:val="0"/>
                <w:bCs w:val="0"/>
                <w:color w:val="0070C0"/>
                <w:sz w:val="18"/>
                <w:szCs w:val="18"/>
              </w:rPr>
              <w:t xml:space="preserve">se incluye </w:t>
            </w:r>
            <w:r w:rsidR="005A024B" w:rsidRPr="00710D28">
              <w:rPr>
                <w:rFonts w:ascii="Arial" w:eastAsia="Arial" w:hAnsi="Arial"/>
                <w:b w:val="0"/>
                <w:bCs w:val="0"/>
                <w:color w:val="0070C0"/>
                <w:sz w:val="18"/>
                <w:szCs w:val="18"/>
              </w:rPr>
              <w:t>lo</w:t>
            </w:r>
            <w:r w:rsidR="13E42789" w:rsidRPr="00710D28">
              <w:rPr>
                <w:rFonts w:ascii="Arial" w:eastAsia="Arial" w:hAnsi="Arial"/>
                <w:b w:val="0"/>
                <w:bCs w:val="0"/>
                <w:color w:val="0070C0"/>
                <w:sz w:val="18"/>
                <w:szCs w:val="18"/>
              </w:rPr>
              <w:t xml:space="preserve"> siguiente:</w:t>
            </w:r>
          </w:p>
          <w:p w14:paraId="3F154D16" w14:textId="77777777" w:rsidR="004122A2" w:rsidRPr="00710D28" w:rsidRDefault="004122A2">
            <w:pPr>
              <w:pStyle w:val="Prrafodelista"/>
              <w:spacing w:line="259" w:lineRule="auto"/>
              <w:ind w:left="360"/>
              <w:jc w:val="both"/>
              <w:rPr>
                <w:rFonts w:ascii="Arial" w:eastAsia="Arial" w:hAnsi="Arial" w:cs="Arial"/>
                <w:b w:val="0"/>
                <w:bCs w:val="0"/>
                <w:color w:val="0070C0"/>
                <w:sz w:val="18"/>
                <w:szCs w:val="18"/>
              </w:rPr>
            </w:pPr>
          </w:p>
          <w:p w14:paraId="08C49272" w14:textId="6F2D5FF0" w:rsidR="004122A2" w:rsidRPr="00710D28" w:rsidRDefault="004122A2" w:rsidP="007626B9">
            <w:pPr>
              <w:pStyle w:val="Prrafodelista"/>
              <w:numPr>
                <w:ilvl w:val="0"/>
                <w:numId w:val="30"/>
              </w:numPr>
              <w:spacing w:line="259" w:lineRule="auto"/>
              <w:ind w:left="602" w:hanging="319"/>
              <w:jc w:val="both"/>
              <w:rPr>
                <w:rFonts w:ascii="Arial" w:eastAsia="Arial" w:hAnsi="Arial" w:cs="Arial"/>
                <w:b w:val="0"/>
                <w:bCs w:val="0"/>
                <w:color w:val="0070C0"/>
                <w:sz w:val="18"/>
                <w:szCs w:val="18"/>
              </w:rPr>
            </w:pPr>
            <w:r w:rsidRPr="00710D28">
              <w:rPr>
                <w:rFonts w:ascii="Arial" w:eastAsia="Arial" w:hAnsi="Arial" w:cs="Arial"/>
                <w:b w:val="0"/>
                <w:bCs w:val="0"/>
                <w:color w:val="0070C0"/>
                <w:sz w:val="18"/>
                <w:szCs w:val="18"/>
              </w:rPr>
              <w:t>[CONSIGNAR LA DOCUMENTACIÓN QUE EL POSTOR DEBE PRESENTAR COMO</w:t>
            </w:r>
            <w:r w:rsidR="002636D3" w:rsidRPr="00710D28">
              <w:rPr>
                <w:rFonts w:ascii="Arial" w:eastAsia="Arial" w:hAnsi="Arial" w:cs="Arial"/>
                <w:b w:val="0"/>
                <w:bCs w:val="0"/>
                <w:color w:val="0070C0"/>
                <w:sz w:val="18"/>
                <w:szCs w:val="18"/>
              </w:rPr>
              <w:t>:</w:t>
            </w:r>
            <w:r w:rsidR="00F176CD" w:rsidRPr="00710D28">
              <w:rPr>
                <w:rFonts w:ascii="Arial" w:eastAsia="Arial" w:hAnsi="Arial" w:cs="Arial"/>
                <w:b w:val="0"/>
                <w:bCs w:val="0"/>
                <w:color w:val="0070C0"/>
                <w:sz w:val="18"/>
                <w:szCs w:val="18"/>
              </w:rPr>
              <w:t xml:space="preserve"> </w:t>
            </w:r>
            <w:r w:rsidRPr="00710D28">
              <w:rPr>
                <w:rFonts w:ascii="Arial" w:eastAsia="Arial" w:hAnsi="Arial" w:cs="Arial"/>
                <w:b w:val="0"/>
                <w:bCs w:val="0"/>
                <w:color w:val="0070C0"/>
                <w:sz w:val="18"/>
                <w:szCs w:val="18"/>
              </w:rPr>
              <w:t xml:space="preserve">FOLLETOS, INSTRUCTIVOS, CATÁLOGOS O SIMILARES QUE SE HAYAN PREVISTO EN EL NUMERAL 3.4 DEL CAPITULO III </w:t>
            </w:r>
            <w:r w:rsidR="003E61BC" w:rsidRPr="00710D28">
              <w:rPr>
                <w:rFonts w:ascii="Arial" w:eastAsia="Arial" w:hAnsi="Arial" w:cs="Arial"/>
                <w:b w:val="0"/>
                <w:bCs w:val="0"/>
                <w:color w:val="0070C0"/>
                <w:sz w:val="18"/>
                <w:szCs w:val="18"/>
              </w:rPr>
              <w:t xml:space="preserve">DE LA SECCIÓN ESPECÍFICA </w:t>
            </w:r>
            <w:r w:rsidRPr="00710D28">
              <w:rPr>
                <w:rFonts w:ascii="Arial" w:eastAsia="Arial" w:hAnsi="Arial" w:cs="Arial"/>
                <w:b w:val="0"/>
                <w:bCs w:val="0"/>
                <w:color w:val="0070C0"/>
                <w:sz w:val="18"/>
                <w:szCs w:val="18"/>
              </w:rPr>
              <w:t>DE LAS PRESENTES BASES Y SE HAYA SUSTENTADO EN LA ESTRATEGIA DE CONTRATACIÓN] para acreditar [DETALLAR QUÉ CARACTERÍSTICAS Y/O REQUISITOS FUNCIONALES ESPECÍFICOS DEL BIEN PREVISTOS EN LAS ESPECIFICACIONES TÉCNICAS DEBEN SER ACREDITADAS POR EL POSTOR].</w:t>
            </w:r>
          </w:p>
          <w:p w14:paraId="7832CA1F" w14:textId="77777777" w:rsidR="004122A2" w:rsidRPr="00710D28" w:rsidRDefault="004122A2">
            <w:pPr>
              <w:pStyle w:val="Prrafodelista"/>
              <w:spacing w:line="259" w:lineRule="auto"/>
              <w:ind w:left="360"/>
              <w:jc w:val="both"/>
              <w:rPr>
                <w:rFonts w:ascii="Arial" w:eastAsia="Arial" w:hAnsi="Arial" w:cs="Arial"/>
                <w:b w:val="0"/>
                <w:bCs w:val="0"/>
                <w:color w:val="0070C0"/>
                <w:sz w:val="18"/>
                <w:szCs w:val="18"/>
              </w:rPr>
            </w:pPr>
          </w:p>
          <w:p w14:paraId="4F80F5A1" w14:textId="17EC660E" w:rsidR="004122A2" w:rsidRPr="00710D28" w:rsidRDefault="004122A2" w:rsidP="00F37DA2">
            <w:pPr>
              <w:pStyle w:val="Prrafodelista"/>
              <w:numPr>
                <w:ilvl w:val="0"/>
                <w:numId w:val="2"/>
              </w:numPr>
              <w:spacing w:line="259" w:lineRule="auto"/>
              <w:ind w:left="177" w:hanging="177"/>
              <w:jc w:val="both"/>
              <w:rPr>
                <w:rFonts w:ascii="Arial" w:eastAsia="Arial" w:hAnsi="Arial" w:cs="Arial"/>
                <w:b w:val="0"/>
                <w:bCs w:val="0"/>
                <w:color w:val="0070C0"/>
                <w:sz w:val="18"/>
                <w:szCs w:val="18"/>
              </w:rPr>
            </w:pPr>
            <w:r w:rsidRPr="00710D28">
              <w:rPr>
                <w:rFonts w:ascii="Arial" w:eastAsia="Arial" w:hAnsi="Arial" w:cs="Arial"/>
                <w:b w:val="0"/>
                <w:bCs w:val="0"/>
                <w:color w:val="0070C0"/>
                <w:sz w:val="18"/>
                <w:szCs w:val="18"/>
              </w:rPr>
              <w:t xml:space="preserve">La entidad contratante debe especificar con claridad qué aspecto de las características y/o requisitos funcionales </w:t>
            </w:r>
            <w:r w:rsidR="008131F2" w:rsidRPr="00710D28">
              <w:rPr>
                <w:rFonts w:ascii="Arial" w:eastAsia="Arial" w:hAnsi="Arial" w:cs="Arial"/>
                <w:b w:val="0"/>
                <w:bCs w:val="0"/>
                <w:color w:val="0070C0"/>
                <w:sz w:val="18"/>
                <w:szCs w:val="18"/>
              </w:rPr>
              <w:t xml:space="preserve">serán </w:t>
            </w:r>
            <w:r w:rsidRPr="00710D28">
              <w:rPr>
                <w:rFonts w:ascii="Arial" w:eastAsia="Arial" w:hAnsi="Arial" w:cs="Arial"/>
                <w:b w:val="0"/>
                <w:bCs w:val="0"/>
                <w:color w:val="0070C0"/>
                <w:sz w:val="18"/>
                <w:szCs w:val="18"/>
              </w:rPr>
              <w:t>acreditados con la documentación requerida. En este literal no debe exigirse ningún documento vinculado a los requisitos de calificación del postor, tales como: i) capacidad legal, ii) capacidad técnica y profesional: experiencia del personal clave y iii) experiencia del postor. Tampoco se puede incluir documentos referidos a cualquier tipo de equipamiento, infraestructura, calificaciones y experiencia del personal en general.</w:t>
            </w:r>
          </w:p>
          <w:p w14:paraId="215C10C2" w14:textId="77777777" w:rsidR="004122A2" w:rsidRPr="00710D28" w:rsidRDefault="004122A2">
            <w:pPr>
              <w:pStyle w:val="Prrafodelista"/>
              <w:spacing w:line="259" w:lineRule="auto"/>
              <w:ind w:left="360"/>
              <w:jc w:val="both"/>
              <w:rPr>
                <w:rFonts w:ascii="Arial" w:eastAsia="Arial" w:hAnsi="Arial" w:cs="Arial"/>
                <w:b w:val="0"/>
                <w:bCs w:val="0"/>
                <w:color w:val="0070C0"/>
                <w:sz w:val="18"/>
                <w:szCs w:val="18"/>
              </w:rPr>
            </w:pPr>
          </w:p>
          <w:p w14:paraId="25820538" w14:textId="39B2C9E4" w:rsidR="00537FB5" w:rsidRPr="00710D28" w:rsidRDefault="00C74AA6" w:rsidP="00F37DA2">
            <w:pPr>
              <w:pStyle w:val="Prrafodelista"/>
              <w:numPr>
                <w:ilvl w:val="0"/>
                <w:numId w:val="2"/>
              </w:numPr>
              <w:spacing w:line="259" w:lineRule="auto"/>
              <w:ind w:left="177" w:hanging="177"/>
              <w:jc w:val="both"/>
              <w:rPr>
                <w:rFonts w:ascii="Arial" w:eastAsia="Arial" w:hAnsi="Arial" w:cs="Arial"/>
                <w:b w:val="0"/>
                <w:bCs w:val="0"/>
                <w:color w:val="0070C0"/>
                <w:sz w:val="18"/>
                <w:szCs w:val="18"/>
              </w:rPr>
            </w:pPr>
            <w:r w:rsidRPr="00710D28">
              <w:rPr>
                <w:rFonts w:ascii="Arial" w:eastAsia="Arial" w:hAnsi="Arial" w:cs="Arial"/>
                <w:b w:val="0"/>
                <w:bCs w:val="0"/>
                <w:color w:val="0070C0"/>
                <w:sz w:val="18"/>
                <w:szCs w:val="18"/>
              </w:rPr>
              <w:t xml:space="preserve">Cuando excepcionalmente y con el sustento respectivo en la estrategia de contratación la entidad contratante requiera la presentación de muestras, </w:t>
            </w:r>
            <w:r w:rsidR="006926CD" w:rsidRPr="00710D28">
              <w:rPr>
                <w:rFonts w:ascii="Arial" w:eastAsia="Arial" w:hAnsi="Arial" w:cs="Arial"/>
                <w:b w:val="0"/>
                <w:bCs w:val="0"/>
                <w:color w:val="0070C0"/>
                <w:sz w:val="18"/>
                <w:szCs w:val="18"/>
              </w:rPr>
              <w:t>debe</w:t>
            </w:r>
            <w:r w:rsidRPr="00710D28">
              <w:rPr>
                <w:rFonts w:ascii="Arial" w:eastAsia="Arial" w:hAnsi="Arial" w:cs="Arial"/>
                <w:b w:val="0"/>
                <w:bCs w:val="0"/>
                <w:color w:val="0070C0"/>
                <w:sz w:val="18"/>
                <w:szCs w:val="18"/>
              </w:rPr>
              <w:t xml:space="preserve"> precisar lo siguiente:  </w:t>
            </w:r>
            <w:r w:rsidR="0051772D" w:rsidRPr="00710D28">
              <w:rPr>
                <w:rFonts w:ascii="Arial" w:eastAsia="Arial" w:hAnsi="Arial" w:cs="Arial"/>
                <w:b w:val="0"/>
                <w:bCs w:val="0"/>
                <w:color w:val="0070C0"/>
                <w:sz w:val="18"/>
                <w:szCs w:val="18"/>
              </w:rPr>
              <w:t>(</w:t>
            </w:r>
            <w:r w:rsidRPr="00710D28">
              <w:rPr>
                <w:rFonts w:ascii="Arial" w:eastAsia="Arial" w:hAnsi="Arial" w:cs="Arial"/>
                <w:b w:val="0"/>
                <w:bCs w:val="0"/>
                <w:color w:val="0070C0"/>
                <w:sz w:val="18"/>
                <w:szCs w:val="18"/>
              </w:rPr>
              <w:t xml:space="preserve">i) los aspectos de las características y/o requisitos funcionales que serán verificados mediante la presentación de la muestra, </w:t>
            </w:r>
            <w:r w:rsidR="0051772D" w:rsidRPr="00710D28">
              <w:rPr>
                <w:rFonts w:ascii="Arial" w:eastAsia="Arial" w:hAnsi="Arial" w:cs="Arial"/>
                <w:b w:val="0"/>
                <w:bCs w:val="0"/>
                <w:color w:val="0070C0"/>
                <w:sz w:val="18"/>
                <w:szCs w:val="18"/>
              </w:rPr>
              <w:t xml:space="preserve">los cuales </w:t>
            </w:r>
            <w:r w:rsidRPr="00710D28">
              <w:rPr>
                <w:rFonts w:ascii="Arial" w:eastAsia="Arial" w:hAnsi="Arial" w:cs="Arial"/>
                <w:b w:val="0"/>
                <w:bCs w:val="0"/>
                <w:color w:val="0070C0"/>
                <w:sz w:val="18"/>
                <w:szCs w:val="18"/>
              </w:rPr>
              <w:t>no pueden hacer referencia a la totalidad de características y/o requisitos funcionales de los bienes; además, estas deben corresponder a las características y/o requisitos funcionales consignados en el requerimiento</w:t>
            </w:r>
            <w:r w:rsidR="0051772D" w:rsidRPr="00710D28">
              <w:rPr>
                <w:rFonts w:ascii="Arial" w:eastAsia="Arial" w:hAnsi="Arial" w:cs="Arial"/>
                <w:b w:val="0"/>
                <w:bCs w:val="0"/>
                <w:color w:val="0070C0"/>
                <w:sz w:val="18"/>
                <w:szCs w:val="18"/>
              </w:rPr>
              <w:t>; (</w:t>
            </w:r>
            <w:r w:rsidRPr="00710D28">
              <w:rPr>
                <w:rFonts w:ascii="Arial" w:eastAsia="Arial" w:hAnsi="Arial" w:cs="Arial"/>
                <w:b w:val="0"/>
                <w:bCs w:val="0"/>
                <w:color w:val="0070C0"/>
                <w:sz w:val="18"/>
                <w:szCs w:val="18"/>
              </w:rPr>
              <w:t>ii) la metodología que se utilizará</w:t>
            </w:r>
            <w:r w:rsidR="0051772D" w:rsidRPr="00710D28">
              <w:rPr>
                <w:rFonts w:ascii="Arial" w:eastAsia="Arial" w:hAnsi="Arial" w:cs="Arial"/>
                <w:b w:val="0"/>
                <w:bCs w:val="0"/>
                <w:color w:val="0070C0"/>
                <w:sz w:val="18"/>
                <w:szCs w:val="18"/>
              </w:rPr>
              <w:t>; (iii)</w:t>
            </w:r>
            <w:r w:rsidRPr="00710D28">
              <w:rPr>
                <w:rFonts w:ascii="Arial" w:eastAsia="Arial" w:hAnsi="Arial" w:cs="Arial"/>
                <w:b w:val="0"/>
                <w:bCs w:val="0"/>
                <w:color w:val="0070C0"/>
                <w:sz w:val="18"/>
                <w:szCs w:val="18"/>
              </w:rPr>
              <w:t xml:space="preserve"> los mecanismos o pruebas a los que serán sometidas las muestras para determinar el cumplimiento de las características y/o requisitos funcionales que la entidad contratante ha considerado pertinente verificar</w:t>
            </w:r>
            <w:r w:rsidR="0051772D" w:rsidRPr="00710D28">
              <w:rPr>
                <w:rFonts w:ascii="Arial" w:eastAsia="Arial" w:hAnsi="Arial" w:cs="Arial"/>
                <w:b w:val="0"/>
                <w:bCs w:val="0"/>
                <w:color w:val="0070C0"/>
                <w:sz w:val="18"/>
                <w:szCs w:val="18"/>
              </w:rPr>
              <w:t>, las cuales</w:t>
            </w:r>
            <w:r w:rsidRPr="00710D28">
              <w:rPr>
                <w:rFonts w:ascii="Arial" w:eastAsia="Arial" w:hAnsi="Arial" w:cs="Arial"/>
                <w:b w:val="0"/>
                <w:bCs w:val="0"/>
                <w:color w:val="0070C0"/>
                <w:sz w:val="18"/>
                <w:szCs w:val="18"/>
              </w:rPr>
              <w:t xml:space="preserve"> no deben hacer referencia al método organoléptico, sino a metodologías y mecanismos o pruebas objetivas (como por ejemplo aquellas consignadas en normas nacionales y/o internacionales, ISO, etc.) que no estén sujetos a interpretación del órgano que se encargará de realizar la evaluación de las muestras</w:t>
            </w:r>
            <w:r w:rsidR="00107CC4" w:rsidRPr="00710D28">
              <w:rPr>
                <w:rFonts w:ascii="Arial" w:eastAsia="Arial" w:hAnsi="Arial" w:cs="Arial"/>
                <w:b w:val="0"/>
                <w:bCs w:val="0"/>
                <w:color w:val="0070C0"/>
                <w:sz w:val="18"/>
                <w:szCs w:val="18"/>
              </w:rPr>
              <w:t xml:space="preserve">; </w:t>
            </w:r>
            <w:r w:rsidR="0051772D" w:rsidRPr="00710D28">
              <w:rPr>
                <w:rFonts w:ascii="Arial" w:eastAsia="Arial" w:hAnsi="Arial" w:cs="Arial"/>
                <w:b w:val="0"/>
                <w:bCs w:val="0"/>
                <w:color w:val="0070C0"/>
                <w:sz w:val="18"/>
                <w:szCs w:val="18"/>
              </w:rPr>
              <w:t xml:space="preserve">(iv) el número de muestras solicitadas por cada producto; (v) el órgano que se </w:t>
            </w:r>
            <w:r w:rsidR="0051772D" w:rsidRPr="00710D28">
              <w:rPr>
                <w:rFonts w:ascii="Arial" w:eastAsia="Arial" w:hAnsi="Arial" w:cs="Arial"/>
                <w:b w:val="0"/>
                <w:bCs w:val="0"/>
                <w:color w:val="0070C0"/>
                <w:sz w:val="18"/>
                <w:szCs w:val="18"/>
              </w:rPr>
              <w:lastRenderedPageBreak/>
              <w:t>encargará de realizar la evaluación de dichas muestras; y (vi) dirección, lugar exacto y horario  para la presentación de muestras.</w:t>
            </w:r>
          </w:p>
          <w:p w14:paraId="49F0328E" w14:textId="77777777" w:rsidR="004122A2" w:rsidRPr="00710D28" w:rsidRDefault="004122A2" w:rsidP="00F37DA2">
            <w:pPr>
              <w:ind w:left="720"/>
              <w:jc w:val="both"/>
              <w:rPr>
                <w:rFonts w:ascii="Arial" w:eastAsia="Arial" w:hAnsi="Arial" w:cs="Arial"/>
                <w:b w:val="0"/>
                <w:bCs w:val="0"/>
                <w:color w:val="0070C0"/>
                <w:sz w:val="18"/>
                <w:szCs w:val="18"/>
              </w:rPr>
            </w:pPr>
          </w:p>
          <w:p w14:paraId="1ED05E3C" w14:textId="6ECADF37" w:rsidR="004122A2" w:rsidRPr="00710D28" w:rsidRDefault="76289582" w:rsidP="7A5FABA2">
            <w:pPr>
              <w:pStyle w:val="Prrafodelista"/>
              <w:numPr>
                <w:ilvl w:val="0"/>
                <w:numId w:val="2"/>
              </w:numPr>
              <w:spacing w:line="259" w:lineRule="auto"/>
              <w:ind w:left="177" w:hanging="177"/>
              <w:jc w:val="both"/>
              <w:rPr>
                <w:rFonts w:ascii="Arial" w:hAnsi="Arial" w:cs="Arial"/>
                <w:b w:val="0"/>
                <w:bCs w:val="0"/>
                <w:color w:val="0070C0"/>
                <w:sz w:val="18"/>
                <w:szCs w:val="18"/>
              </w:rPr>
            </w:pPr>
            <w:r w:rsidRPr="00710D28">
              <w:rPr>
                <w:rFonts w:ascii="Arial" w:eastAsia="Arial" w:hAnsi="Arial" w:cs="Arial"/>
                <w:b w:val="0"/>
                <w:bCs w:val="0"/>
                <w:color w:val="0070C0"/>
                <w:sz w:val="18"/>
                <w:szCs w:val="18"/>
              </w:rPr>
              <w:t xml:space="preserve">No corresponde exigir la presentación de muestras si en la estrategia de la contratación se determina que esta exigencia representa un costo que afecta los principios de </w:t>
            </w:r>
            <w:r w:rsidR="5B4457B9" w:rsidRPr="00710D28">
              <w:rPr>
                <w:rFonts w:ascii="Arial" w:eastAsia="Arial" w:hAnsi="Arial" w:cs="Arial"/>
                <w:b w:val="0"/>
                <w:bCs w:val="0"/>
                <w:color w:val="0070C0"/>
                <w:sz w:val="18"/>
                <w:szCs w:val="18"/>
              </w:rPr>
              <w:t>C</w:t>
            </w:r>
            <w:r w:rsidRPr="00710D28">
              <w:rPr>
                <w:rFonts w:ascii="Arial" w:eastAsia="Arial" w:hAnsi="Arial" w:cs="Arial"/>
                <w:b w:val="0"/>
                <w:bCs w:val="0"/>
                <w:color w:val="0070C0"/>
                <w:sz w:val="18"/>
                <w:szCs w:val="18"/>
              </w:rPr>
              <w:t xml:space="preserve">ompetencia y </w:t>
            </w:r>
            <w:r w:rsidR="2ED5612F" w:rsidRPr="00710D28">
              <w:rPr>
                <w:rFonts w:ascii="Arial" w:eastAsia="Arial" w:hAnsi="Arial" w:cs="Arial"/>
                <w:b w:val="0"/>
                <w:bCs w:val="0"/>
                <w:color w:val="0070C0"/>
                <w:sz w:val="18"/>
                <w:szCs w:val="18"/>
              </w:rPr>
              <w:t>Libertad</w:t>
            </w:r>
            <w:r w:rsidRPr="00710D28">
              <w:rPr>
                <w:rFonts w:ascii="Arial" w:eastAsia="Arial" w:hAnsi="Arial" w:cs="Arial"/>
                <w:b w:val="0"/>
                <w:bCs w:val="0"/>
                <w:color w:val="0070C0"/>
                <w:sz w:val="18"/>
                <w:szCs w:val="18"/>
              </w:rPr>
              <w:t xml:space="preserve"> </w:t>
            </w:r>
            <w:r w:rsidR="2D1C1A4D" w:rsidRPr="00710D28">
              <w:rPr>
                <w:rFonts w:ascii="Arial" w:eastAsia="Arial" w:hAnsi="Arial" w:cs="Arial"/>
                <w:b w:val="0"/>
                <w:bCs w:val="0"/>
                <w:color w:val="0070C0"/>
                <w:sz w:val="18"/>
                <w:szCs w:val="18"/>
              </w:rPr>
              <w:t xml:space="preserve">de </w:t>
            </w:r>
            <w:r w:rsidR="742AF8B0" w:rsidRPr="00710D28">
              <w:rPr>
                <w:rFonts w:ascii="Arial" w:eastAsia="Arial" w:hAnsi="Arial" w:cs="Arial"/>
                <w:b w:val="0"/>
                <w:bCs w:val="0"/>
                <w:color w:val="0070C0"/>
                <w:sz w:val="18"/>
                <w:szCs w:val="18"/>
              </w:rPr>
              <w:t>C</w:t>
            </w:r>
            <w:r w:rsidRPr="00710D28">
              <w:rPr>
                <w:rFonts w:ascii="Arial" w:eastAsia="Arial" w:hAnsi="Arial" w:cs="Arial"/>
                <w:b w:val="0"/>
                <w:bCs w:val="0"/>
                <w:color w:val="0070C0"/>
                <w:sz w:val="18"/>
                <w:szCs w:val="18"/>
              </w:rPr>
              <w:t>oncurrencia</w:t>
            </w:r>
            <w:r w:rsidR="0B1C8EA7" w:rsidRPr="00710D28">
              <w:rPr>
                <w:rFonts w:ascii="Arial" w:eastAsia="Arial" w:hAnsi="Arial" w:cs="Arial"/>
                <w:b w:val="0"/>
                <w:bCs w:val="0"/>
                <w:color w:val="0070C0"/>
                <w:sz w:val="18"/>
                <w:szCs w:val="18"/>
              </w:rPr>
              <w:t>.</w:t>
            </w:r>
            <w:r w:rsidRPr="00710D28">
              <w:rPr>
                <w:rFonts w:ascii="Arial" w:eastAsia="Arial" w:hAnsi="Arial" w:cs="Arial"/>
                <w:b w:val="0"/>
                <w:bCs w:val="0"/>
                <w:color w:val="0070C0"/>
                <w:sz w:val="18"/>
                <w:szCs w:val="18"/>
              </w:rPr>
              <w:t xml:space="preserve"> </w:t>
            </w:r>
          </w:p>
        </w:tc>
      </w:tr>
    </w:tbl>
    <w:p w14:paraId="556C1103" w14:textId="0AA9A314" w:rsidR="004122A2" w:rsidRPr="00710D28" w:rsidRDefault="004122A2" w:rsidP="004122A2">
      <w:pPr>
        <w:ind w:left="1418" w:hanging="11"/>
        <w:jc w:val="both"/>
        <w:rPr>
          <w:rFonts w:ascii="Arial" w:hAnsi="Arial" w:cs="Arial"/>
          <w:bCs/>
          <w:color w:val="0070C0"/>
          <w:sz w:val="18"/>
          <w:szCs w:val="18"/>
        </w:rPr>
      </w:pPr>
      <w:bookmarkStart w:id="38" w:name="_Hlk190679851"/>
      <w:r w:rsidRPr="00710D28">
        <w:rPr>
          <w:rFonts w:ascii="Arial" w:hAnsi="Arial" w:cs="Arial"/>
          <w:bCs/>
          <w:color w:val="0070C0"/>
          <w:sz w:val="18"/>
          <w:szCs w:val="18"/>
        </w:rPr>
        <w:lastRenderedPageBreak/>
        <w:t xml:space="preserve">         Esta nota </w:t>
      </w:r>
      <w:r w:rsidR="006926CD"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bookmarkEnd w:id="38"/>
      <w:r w:rsidR="0037077A" w:rsidRPr="00710D28">
        <w:rPr>
          <w:rFonts w:ascii="Arial" w:hAnsi="Arial" w:cs="Arial"/>
          <w:bCs/>
          <w:color w:val="0070C0"/>
          <w:sz w:val="18"/>
          <w:szCs w:val="18"/>
        </w:rPr>
        <w:t>.</w:t>
      </w:r>
    </w:p>
    <w:p w14:paraId="2DD57FA0" w14:textId="77777777" w:rsidR="004122A2" w:rsidRPr="00710D28" w:rsidRDefault="004122A2" w:rsidP="004122A2">
      <w:pPr>
        <w:ind w:left="1418" w:hanging="11"/>
        <w:jc w:val="both"/>
        <w:rPr>
          <w:rFonts w:ascii="Arial" w:hAnsi="Arial" w:cs="Arial"/>
          <w:b/>
          <w:i/>
          <w:color w:val="0070C0"/>
          <w:sz w:val="18"/>
          <w:szCs w:val="18"/>
        </w:rPr>
      </w:pPr>
    </w:p>
    <w:p w14:paraId="08EAE8CE" w14:textId="77777777" w:rsidR="006F383C" w:rsidRPr="00710D28" w:rsidRDefault="006F383C" w:rsidP="007626B9">
      <w:pPr>
        <w:pStyle w:val="WW-Textosinformato"/>
        <w:widowControl w:val="0"/>
        <w:numPr>
          <w:ilvl w:val="0"/>
          <w:numId w:val="11"/>
        </w:numPr>
        <w:tabs>
          <w:tab w:val="left" w:pos="1276"/>
          <w:tab w:val="center" w:pos="1560"/>
          <w:tab w:val="center" w:pos="1843"/>
          <w:tab w:val="right" w:pos="11163"/>
        </w:tabs>
        <w:ind w:left="1843" w:hanging="425"/>
        <w:jc w:val="both"/>
        <w:rPr>
          <w:rFonts w:ascii="Arial" w:hAnsi="Arial" w:cs="Arial"/>
          <w:b/>
          <w:bCs/>
          <w:i/>
          <w:iCs/>
          <w:color w:val="0070C0"/>
          <w:sz w:val="18"/>
          <w:szCs w:val="18"/>
          <w:lang w:val="es-ES"/>
        </w:rPr>
      </w:pPr>
      <w:r w:rsidRPr="00710D28">
        <w:rPr>
          <w:rFonts w:ascii="Arial" w:hAnsi="Arial" w:cs="Arial"/>
        </w:rPr>
        <w:t xml:space="preserve">Copia del Registro Sanitario vigente del producto ofertado, expedido por la Dirección General de Salud Ambiental e Inocuidad Alimentaria – DIGESA, según los artículos 102 y 105 del Decreto Supremo N° 007-98-SA, que aprueba el Reglamento sobre Vigilancia y Control Sanitario de Alimentos y Bebidas y sus modificatorias. </w:t>
      </w:r>
    </w:p>
    <w:p w14:paraId="5E4BF940" w14:textId="77777777" w:rsidR="00121A0D" w:rsidRPr="00710D28" w:rsidRDefault="00121A0D" w:rsidP="0045198E">
      <w:pPr>
        <w:pStyle w:val="WW-Textosinformato"/>
        <w:widowControl w:val="0"/>
        <w:tabs>
          <w:tab w:val="left" w:pos="1276"/>
          <w:tab w:val="center" w:pos="1560"/>
          <w:tab w:val="center" w:pos="1843"/>
          <w:tab w:val="right" w:pos="11163"/>
        </w:tabs>
        <w:ind w:left="1843"/>
        <w:jc w:val="both"/>
        <w:rPr>
          <w:rFonts w:ascii="Arial" w:hAnsi="Arial" w:cs="Arial"/>
          <w:b/>
          <w:bCs/>
          <w:color w:val="0070C0"/>
          <w:sz w:val="18"/>
          <w:szCs w:val="18"/>
          <w:lang w:val="es-ES"/>
        </w:rPr>
      </w:pPr>
    </w:p>
    <w:tbl>
      <w:tblPr>
        <w:tblStyle w:val="Tablaconcuadrcula1clara-nfasis31"/>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DB6943" w:rsidRPr="00710D28" w14:paraId="17CA2144" w14:textId="77777777" w:rsidTr="00817C6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29" w:type="dxa"/>
            <w:tcBorders>
              <w:bottom w:val="none" w:sz="0" w:space="0" w:color="auto"/>
            </w:tcBorders>
            <w:vAlign w:val="center"/>
          </w:tcPr>
          <w:p w14:paraId="44414A3F" w14:textId="77777777" w:rsidR="00DB6943" w:rsidRPr="00710D28" w:rsidRDefault="00DB6943">
            <w:pPr>
              <w:widowControl w:val="0"/>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DB6943" w:rsidRPr="00710D28" w14:paraId="5F47B3A4" w14:textId="77777777" w:rsidTr="00817C67">
        <w:trPr>
          <w:trHeight w:val="1016"/>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406AE108" w14:textId="77777777" w:rsidR="00DB6943" w:rsidRPr="00710D28" w:rsidRDefault="00DB6943">
            <w:pPr>
              <w:widowControl w:val="0"/>
              <w:jc w:val="both"/>
              <w:rPr>
                <w:rFonts w:ascii="Arial" w:hAnsi="Arial" w:cs="Arial"/>
                <w:b w:val="0"/>
                <w:bCs w:val="0"/>
                <w:color w:val="0070C0"/>
                <w:sz w:val="18"/>
                <w:szCs w:val="18"/>
              </w:rPr>
            </w:pPr>
            <w:r w:rsidRPr="00710D28">
              <w:rPr>
                <w:rFonts w:ascii="Arial" w:eastAsia="Batang" w:hAnsi="Arial" w:cs="Arial"/>
                <w:b w:val="0"/>
                <w:bCs w:val="0"/>
                <w:color w:val="0070C0"/>
                <w:sz w:val="18"/>
                <w:szCs w:val="18"/>
              </w:rPr>
              <w:t>Se admitirán registros sanitarios de productos cuya denominación no sea exactamente igual a la del producto objeto de la contratación, siempre y cuando éste comparta la misma composición cualitativa de ingredientes básicos y los mismos aditivos alimentarios que el producto solicitado por la Entidad.</w:t>
            </w:r>
          </w:p>
        </w:tc>
      </w:tr>
    </w:tbl>
    <w:p w14:paraId="5CCD3042" w14:textId="203C9518" w:rsidR="0007039F" w:rsidRPr="00710D28" w:rsidRDefault="0007039F" w:rsidP="0007039F">
      <w:pPr>
        <w:widowControl w:val="0"/>
        <w:ind w:left="993"/>
        <w:jc w:val="both"/>
        <w:rPr>
          <w:rFonts w:ascii="Arial" w:hAnsi="Arial" w:cs="Arial"/>
          <w:color w:val="0070C0"/>
          <w:sz w:val="18"/>
          <w:szCs w:val="18"/>
        </w:rPr>
      </w:pPr>
      <w:r w:rsidRPr="00710D28">
        <w:rPr>
          <w:rFonts w:ascii="Arial" w:hAnsi="Arial" w:cs="Arial"/>
          <w:b/>
          <w:bCs/>
          <w:color w:val="0070C0"/>
          <w:sz w:val="18"/>
          <w:szCs w:val="18"/>
        </w:rPr>
        <w:t xml:space="preserve">                 </w:t>
      </w:r>
      <w:r w:rsidRPr="00710D28">
        <w:rPr>
          <w:rFonts w:ascii="Arial" w:hAnsi="Arial" w:cs="Arial"/>
          <w:color w:val="0070C0"/>
          <w:sz w:val="18"/>
          <w:szCs w:val="18"/>
        </w:rPr>
        <w:t xml:space="preserve">Esta nota </w:t>
      </w:r>
      <w:r w:rsidR="006926CD" w:rsidRPr="00710D28">
        <w:rPr>
          <w:rFonts w:ascii="Arial" w:hAnsi="Arial" w:cs="Arial"/>
          <w:color w:val="0070C0"/>
          <w:sz w:val="18"/>
          <w:szCs w:val="18"/>
        </w:rPr>
        <w:t>debe</w:t>
      </w:r>
      <w:r w:rsidRPr="00710D28">
        <w:rPr>
          <w:rFonts w:ascii="Arial" w:hAnsi="Arial" w:cs="Arial"/>
          <w:color w:val="0070C0"/>
          <w:sz w:val="18"/>
          <w:szCs w:val="18"/>
        </w:rPr>
        <w:t xml:space="preserve"> ser eliminada una vez culminada la elaboración de las bases.</w:t>
      </w:r>
    </w:p>
    <w:p w14:paraId="2ACFBE7C" w14:textId="77777777" w:rsidR="00121A0D" w:rsidRPr="00710D28" w:rsidRDefault="00121A0D" w:rsidP="00CF555D">
      <w:pPr>
        <w:pStyle w:val="WW-Textosinformato"/>
        <w:widowControl w:val="0"/>
        <w:tabs>
          <w:tab w:val="left" w:pos="1276"/>
          <w:tab w:val="center" w:pos="1560"/>
          <w:tab w:val="center" w:pos="1843"/>
          <w:tab w:val="right" w:pos="11163"/>
        </w:tabs>
        <w:jc w:val="both"/>
        <w:rPr>
          <w:rFonts w:ascii="Arial" w:hAnsi="Arial" w:cs="Arial"/>
          <w:b/>
          <w:bCs/>
          <w:color w:val="0070C0"/>
          <w:sz w:val="18"/>
          <w:szCs w:val="18"/>
          <w:lang w:val="es-ES"/>
        </w:rPr>
      </w:pPr>
    </w:p>
    <w:p w14:paraId="4BBAE3A7" w14:textId="77777777" w:rsidR="00CC6399" w:rsidRPr="00710D28" w:rsidRDefault="00CC6399" w:rsidP="007626B9">
      <w:pPr>
        <w:pStyle w:val="WW-Textosinformato"/>
        <w:widowControl w:val="0"/>
        <w:numPr>
          <w:ilvl w:val="0"/>
          <w:numId w:val="54"/>
        </w:numPr>
        <w:tabs>
          <w:tab w:val="left" w:pos="1276"/>
          <w:tab w:val="center" w:pos="1560"/>
          <w:tab w:val="center" w:pos="1843"/>
          <w:tab w:val="right" w:pos="11163"/>
        </w:tabs>
        <w:ind w:left="1701" w:hanging="283"/>
        <w:jc w:val="both"/>
        <w:rPr>
          <w:rFonts w:ascii="Arial" w:eastAsia="Arial" w:hAnsi="Arial" w:cs="Arial"/>
        </w:rPr>
      </w:pPr>
      <w:r w:rsidRPr="00710D28">
        <w:rPr>
          <w:rFonts w:ascii="Arial" w:eastAsia="Arial" w:hAnsi="Arial" w:cs="Arial"/>
        </w:rPr>
        <w:t xml:space="preserve">Copia </w:t>
      </w:r>
      <w:r w:rsidRPr="00710D28">
        <w:rPr>
          <w:rFonts w:ascii="Arial" w:hAnsi="Arial" w:cs="Arial"/>
        </w:rPr>
        <w:t>de la Resolución Directoral vigente que otorga Validación Técnica Oficial al Plan HACCP, emitida por la Dirección General de Salud Ambiental e Inocuidad Alimentaria - DIGESA, de acuerdo con lo dispuesto en la Resolución Ministerial Nº 449-2006/MINSA.</w:t>
      </w:r>
    </w:p>
    <w:p w14:paraId="3BC3BAB5" w14:textId="77777777" w:rsidR="00CC6399" w:rsidRPr="00710D28" w:rsidRDefault="00CC6399" w:rsidP="0045198E">
      <w:pPr>
        <w:pStyle w:val="WW-Textosinformato"/>
        <w:widowControl w:val="0"/>
        <w:tabs>
          <w:tab w:val="left" w:pos="1276"/>
          <w:tab w:val="center" w:pos="1560"/>
          <w:tab w:val="center" w:pos="1843"/>
          <w:tab w:val="right" w:pos="11163"/>
        </w:tabs>
        <w:ind w:left="1701"/>
        <w:jc w:val="both"/>
        <w:rPr>
          <w:rFonts w:ascii="Arial" w:eastAsia="Arial" w:hAnsi="Arial" w:cs="Arial"/>
        </w:rPr>
      </w:pPr>
    </w:p>
    <w:tbl>
      <w:tblPr>
        <w:tblStyle w:val="Tablaconcuadrcula1clara-nfasis31"/>
        <w:tblW w:w="7371"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A4013D" w:rsidRPr="00710D28" w14:paraId="44034FEA" w14:textId="77777777" w:rsidTr="00817C6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371" w:type="dxa"/>
            <w:tcBorders>
              <w:bottom w:val="none" w:sz="0" w:space="0" w:color="auto"/>
            </w:tcBorders>
            <w:vAlign w:val="center"/>
          </w:tcPr>
          <w:p w14:paraId="4582BFC2" w14:textId="77777777" w:rsidR="00A4013D" w:rsidRPr="00710D28" w:rsidRDefault="00A4013D">
            <w:pPr>
              <w:widowControl w:val="0"/>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A4013D" w:rsidRPr="00710D28" w14:paraId="5B9861C7" w14:textId="77777777" w:rsidTr="00817C67">
        <w:trPr>
          <w:trHeight w:val="1016"/>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4E1DA710" w14:textId="77777777" w:rsidR="00A4013D" w:rsidRPr="00710D28" w:rsidRDefault="00A4013D" w:rsidP="007626B9">
            <w:pPr>
              <w:pStyle w:val="Sangra3detindependiente"/>
              <w:numPr>
                <w:ilvl w:val="0"/>
                <w:numId w:val="55"/>
              </w:numPr>
              <w:ind w:left="173" w:hanging="173"/>
              <w:jc w:val="both"/>
              <w:rPr>
                <w:rFonts w:cs="Arial"/>
                <w:b w:val="0"/>
                <w:bCs w:val="0"/>
                <w:i w:val="0"/>
                <w:color w:val="0070C0"/>
                <w:sz w:val="18"/>
                <w:szCs w:val="18"/>
                <w:lang w:val="es-PE" w:eastAsia="en-GB"/>
              </w:rPr>
            </w:pPr>
            <w:r w:rsidRPr="00710D28">
              <w:rPr>
                <w:rFonts w:eastAsia="Batang" w:cs="Arial"/>
                <w:b w:val="0"/>
                <w:bCs w:val="0"/>
                <w:i w:val="0"/>
                <w:color w:val="0070C0"/>
                <w:sz w:val="18"/>
                <w:szCs w:val="18"/>
                <w:lang w:val="es-PE" w:eastAsia="en-GB"/>
              </w:rPr>
              <w:t>El Plan HACCP debe estar referido a la línea de producción del producto objeto de contratación o a una línea de producción dentro de la cual esté inmerso dicho producto, según el artículo 4 de la norma sanitaria aprobada por la Resolución Ministerial Nº 449-2006/MINSA.</w:t>
            </w:r>
          </w:p>
          <w:p w14:paraId="629EEF98" w14:textId="4CB04A4F" w:rsidR="00A4013D" w:rsidRPr="00710D28" w:rsidRDefault="00A4013D" w:rsidP="007626B9">
            <w:pPr>
              <w:pStyle w:val="Sangra3detindependiente"/>
              <w:numPr>
                <w:ilvl w:val="0"/>
                <w:numId w:val="55"/>
              </w:numPr>
              <w:ind w:left="173" w:hanging="173"/>
              <w:jc w:val="both"/>
              <w:rPr>
                <w:rFonts w:cs="Arial"/>
                <w:b w:val="0"/>
                <w:bCs w:val="0"/>
                <w:i w:val="0"/>
                <w:color w:val="0070C0"/>
                <w:sz w:val="18"/>
                <w:szCs w:val="18"/>
                <w:lang w:val="es-PE" w:eastAsia="en-GB"/>
              </w:rPr>
            </w:pPr>
            <w:r w:rsidRPr="00710D28">
              <w:rPr>
                <w:rFonts w:eastAsia="Batang" w:cs="Arial"/>
                <w:b w:val="0"/>
                <w:bCs w:val="0"/>
                <w:i w:val="0"/>
                <w:color w:val="0070C0"/>
                <w:sz w:val="18"/>
                <w:szCs w:val="18"/>
                <w:lang w:val="es-PE" w:eastAsia="en-GB"/>
              </w:rPr>
              <w:t>En el caso de</w:t>
            </w:r>
            <w:r w:rsidRPr="00710D28">
              <w:rPr>
                <w:rFonts w:cs="Arial"/>
                <w:b w:val="0"/>
                <w:bCs w:val="0"/>
                <w:i w:val="0"/>
                <w:color w:val="0070C0"/>
                <w:sz w:val="18"/>
                <w:szCs w:val="18"/>
                <w:lang w:val="es-PE" w:eastAsia="en-GB"/>
              </w:rPr>
              <w:t xml:space="preserve"> las micro y pequeñas empresa</w:t>
            </w:r>
            <w:r w:rsidRPr="00710D28">
              <w:rPr>
                <w:rFonts w:eastAsia="Batang" w:cs="Arial"/>
                <w:b w:val="0"/>
                <w:bCs w:val="0"/>
                <w:i w:val="0"/>
                <w:color w:val="0070C0"/>
                <w:sz w:val="18"/>
                <w:szCs w:val="18"/>
                <w:lang w:val="es-PE" w:eastAsia="en-GB"/>
              </w:rPr>
              <w:t xml:space="preserve"> - MYPE </w:t>
            </w:r>
            <w:r w:rsidRPr="00710D28">
              <w:rPr>
                <w:rFonts w:cs="Arial"/>
                <w:b w:val="0"/>
                <w:bCs w:val="0"/>
                <w:i w:val="0"/>
                <w:color w:val="0070C0"/>
                <w:sz w:val="18"/>
                <w:szCs w:val="18"/>
                <w:lang w:val="es-PE" w:eastAsia="en-GB"/>
              </w:rPr>
              <w:t xml:space="preserve">deben contar obligatoriamente con la </w:t>
            </w:r>
            <w:r w:rsidR="00A16DCA" w:rsidRPr="00710D28">
              <w:rPr>
                <w:rFonts w:cs="Arial"/>
                <w:b w:val="0"/>
                <w:bCs w:val="0"/>
                <w:i w:val="0"/>
                <w:color w:val="0070C0"/>
                <w:sz w:val="18"/>
                <w:szCs w:val="18"/>
                <w:lang w:val="es-PE" w:eastAsia="en-GB"/>
              </w:rPr>
              <w:t>Certificación de</w:t>
            </w:r>
            <w:r w:rsidR="00A16DCA" w:rsidRPr="00710D28">
              <w:rPr>
                <w:rFonts w:cs="Arial"/>
                <w:b w:val="0"/>
                <w:i w:val="0"/>
                <w:color w:val="0070C0"/>
                <w:sz w:val="18"/>
                <w:szCs w:val="18"/>
                <w:lang w:val="es-PE" w:eastAsia="en-GB"/>
              </w:rPr>
              <w:t xml:space="preserve"> Principios</w:t>
            </w:r>
            <w:r w:rsidRPr="00710D28">
              <w:rPr>
                <w:rFonts w:cs="Arial"/>
                <w:b w:val="0"/>
                <w:bCs w:val="0"/>
                <w:i w:val="0"/>
                <w:color w:val="0070C0"/>
                <w:sz w:val="18"/>
                <w:szCs w:val="18"/>
                <w:lang w:val="es-PE" w:eastAsia="en-GB"/>
              </w:rPr>
              <w:t xml:space="preserve"> Generales de Higiene del Codex Alimentarius (PGH), según lo establecido por los artículos 1 y 2 y </w:t>
            </w:r>
            <w:r w:rsidR="00A16DCA" w:rsidRPr="00710D28">
              <w:rPr>
                <w:rFonts w:cs="Arial"/>
                <w:b w:val="0"/>
                <w:bCs w:val="0"/>
                <w:i w:val="0"/>
                <w:color w:val="0070C0"/>
                <w:sz w:val="18"/>
                <w:szCs w:val="18"/>
                <w:lang w:val="es-PE" w:eastAsia="en-GB"/>
              </w:rPr>
              <w:t>las Disposiciones</w:t>
            </w:r>
            <w:r w:rsidRPr="00710D28">
              <w:rPr>
                <w:rFonts w:cs="Arial"/>
                <w:b w:val="0"/>
                <w:bCs w:val="0"/>
                <w:i w:val="0"/>
                <w:color w:val="0070C0"/>
                <w:sz w:val="18"/>
                <w:szCs w:val="18"/>
                <w:lang w:val="es-PE" w:eastAsia="en-GB"/>
              </w:rPr>
              <w:t xml:space="preserve"> </w:t>
            </w:r>
            <w:r w:rsidR="00A16DCA" w:rsidRPr="00710D28">
              <w:rPr>
                <w:rFonts w:cs="Arial"/>
                <w:b w:val="0"/>
                <w:bCs w:val="0"/>
                <w:i w:val="0"/>
                <w:color w:val="0070C0"/>
                <w:sz w:val="18"/>
                <w:szCs w:val="18"/>
                <w:lang w:val="es-PE" w:eastAsia="en-GB"/>
              </w:rPr>
              <w:t>Complementarias Finales</w:t>
            </w:r>
            <w:r w:rsidRPr="00710D28">
              <w:rPr>
                <w:rFonts w:cs="Arial"/>
                <w:b w:val="0"/>
                <w:bCs w:val="0"/>
                <w:i w:val="0"/>
                <w:color w:val="0070C0"/>
                <w:sz w:val="18"/>
                <w:szCs w:val="18"/>
                <w:lang w:val="es-PE" w:eastAsia="en-GB"/>
              </w:rPr>
              <w:t xml:space="preserve"> del Decreto Supremo N°004-2014-SA “Modifican e incorporan algunos artículos </w:t>
            </w:r>
            <w:r w:rsidR="00A16DCA" w:rsidRPr="00710D28">
              <w:rPr>
                <w:rFonts w:cs="Arial"/>
                <w:b w:val="0"/>
                <w:bCs w:val="0"/>
                <w:i w:val="0"/>
                <w:color w:val="0070C0"/>
                <w:sz w:val="18"/>
                <w:szCs w:val="18"/>
                <w:lang w:val="es-PE" w:eastAsia="en-GB"/>
              </w:rPr>
              <w:t>del Reglamento</w:t>
            </w:r>
            <w:r w:rsidRPr="00710D28">
              <w:rPr>
                <w:rFonts w:cs="Arial"/>
                <w:b w:val="0"/>
                <w:bCs w:val="0"/>
                <w:i w:val="0"/>
                <w:color w:val="0070C0"/>
                <w:sz w:val="18"/>
                <w:szCs w:val="18"/>
                <w:lang w:val="es-PE" w:eastAsia="en-GB"/>
              </w:rPr>
              <w:t xml:space="preserve"> sobre Vigilancia y Control Sanitario</w:t>
            </w:r>
            <w:r w:rsidR="00A16DCA" w:rsidRPr="00710D28">
              <w:rPr>
                <w:rFonts w:cs="Arial"/>
                <w:b w:val="0"/>
                <w:bCs w:val="0"/>
                <w:i w:val="0"/>
                <w:color w:val="0070C0"/>
                <w:sz w:val="18"/>
                <w:szCs w:val="18"/>
                <w:lang w:val="es-PE" w:eastAsia="en-GB"/>
              </w:rPr>
              <w:t xml:space="preserve"> </w:t>
            </w:r>
            <w:r w:rsidRPr="00710D28">
              <w:rPr>
                <w:rFonts w:cs="Arial"/>
                <w:b w:val="0"/>
                <w:bCs w:val="0"/>
                <w:i w:val="0"/>
                <w:color w:val="0070C0"/>
                <w:sz w:val="18"/>
                <w:szCs w:val="18"/>
                <w:lang w:val="es-PE" w:eastAsia="en-GB"/>
              </w:rPr>
              <w:t xml:space="preserve">de Alimentos y Bebidas, </w:t>
            </w:r>
            <w:r w:rsidR="00A16DCA" w:rsidRPr="00710D28">
              <w:rPr>
                <w:rFonts w:cs="Arial"/>
                <w:b w:val="0"/>
                <w:bCs w:val="0"/>
                <w:i w:val="0"/>
                <w:color w:val="0070C0"/>
                <w:sz w:val="18"/>
                <w:szCs w:val="18"/>
                <w:lang w:val="es-PE" w:eastAsia="en-GB"/>
              </w:rPr>
              <w:t>aprobado mediante</w:t>
            </w:r>
            <w:r w:rsidRPr="00710D28">
              <w:rPr>
                <w:rFonts w:cs="Arial"/>
                <w:b w:val="0"/>
                <w:bCs w:val="0"/>
                <w:i w:val="0"/>
                <w:color w:val="0070C0"/>
                <w:sz w:val="18"/>
                <w:szCs w:val="18"/>
                <w:lang w:val="es-PE" w:eastAsia="en-GB"/>
              </w:rPr>
              <w:t xml:space="preserve"> Decreto Supremo N°007-98-SA".</w:t>
            </w:r>
            <w:r w:rsidR="00A16DCA" w:rsidRPr="00710D28">
              <w:rPr>
                <w:rFonts w:cs="Arial"/>
                <w:b w:val="0"/>
                <w:bCs w:val="0"/>
                <w:i w:val="0"/>
                <w:color w:val="0070C0"/>
                <w:sz w:val="18"/>
                <w:szCs w:val="18"/>
                <w:lang w:val="es-PE" w:eastAsia="en-GB"/>
              </w:rPr>
              <w:t xml:space="preserve"> </w:t>
            </w:r>
          </w:p>
          <w:p w14:paraId="065A91CF" w14:textId="77777777" w:rsidR="00A4013D" w:rsidRPr="00710D28" w:rsidRDefault="00A4013D">
            <w:pPr>
              <w:widowControl w:val="0"/>
              <w:jc w:val="both"/>
              <w:rPr>
                <w:rFonts w:ascii="Arial" w:hAnsi="Arial" w:cs="Arial"/>
                <w:b w:val="0"/>
                <w:bCs w:val="0"/>
                <w:color w:val="0070C0"/>
                <w:sz w:val="18"/>
                <w:szCs w:val="18"/>
              </w:rPr>
            </w:pPr>
          </w:p>
        </w:tc>
      </w:tr>
    </w:tbl>
    <w:p w14:paraId="32BE701F" w14:textId="549D809B" w:rsidR="00A1611C" w:rsidRPr="00710D28" w:rsidRDefault="00A1611C" w:rsidP="00A1611C">
      <w:pPr>
        <w:widowControl w:val="0"/>
        <w:ind w:left="993"/>
        <w:jc w:val="both"/>
        <w:rPr>
          <w:rFonts w:ascii="Arial" w:hAnsi="Arial" w:cs="Arial"/>
          <w:color w:val="0070C0"/>
          <w:sz w:val="18"/>
          <w:szCs w:val="18"/>
        </w:rPr>
      </w:pPr>
      <w:r w:rsidRPr="00710D28">
        <w:rPr>
          <w:rFonts w:ascii="Arial" w:hAnsi="Arial" w:cs="Arial"/>
          <w:b/>
          <w:bCs/>
          <w:color w:val="0070C0"/>
          <w:sz w:val="18"/>
          <w:szCs w:val="18"/>
        </w:rPr>
        <w:t xml:space="preserve">               </w:t>
      </w:r>
      <w:r w:rsidRPr="00710D28">
        <w:rPr>
          <w:rFonts w:ascii="Arial" w:hAnsi="Arial" w:cs="Arial"/>
          <w:color w:val="0070C0"/>
          <w:sz w:val="18"/>
          <w:szCs w:val="18"/>
        </w:rPr>
        <w:t>Esta nota de</w:t>
      </w:r>
      <w:r w:rsidR="006926CD" w:rsidRPr="00710D28">
        <w:rPr>
          <w:rFonts w:ascii="Arial" w:hAnsi="Arial" w:cs="Arial"/>
          <w:color w:val="0070C0"/>
          <w:sz w:val="18"/>
          <w:szCs w:val="18"/>
        </w:rPr>
        <w:t>be</w:t>
      </w:r>
      <w:r w:rsidRPr="00710D28">
        <w:rPr>
          <w:rFonts w:ascii="Arial" w:hAnsi="Arial" w:cs="Arial"/>
          <w:color w:val="0070C0"/>
          <w:sz w:val="18"/>
          <w:szCs w:val="18"/>
        </w:rPr>
        <w:t xml:space="preserve"> ser eliminada una vez culminada la elaboración de las bases.</w:t>
      </w:r>
    </w:p>
    <w:p w14:paraId="4EA2A18B" w14:textId="77777777" w:rsidR="00CC6399" w:rsidRPr="00710D28" w:rsidRDefault="00CC6399" w:rsidP="00CF555D">
      <w:pPr>
        <w:pStyle w:val="WW-Textosinformato"/>
        <w:widowControl w:val="0"/>
        <w:tabs>
          <w:tab w:val="left" w:pos="1276"/>
          <w:tab w:val="center" w:pos="1560"/>
          <w:tab w:val="center" w:pos="1843"/>
          <w:tab w:val="right" w:pos="11163"/>
        </w:tabs>
        <w:jc w:val="both"/>
        <w:rPr>
          <w:rFonts w:ascii="Arial" w:eastAsia="Arial" w:hAnsi="Arial" w:cs="Arial"/>
        </w:rPr>
      </w:pPr>
    </w:p>
    <w:p w14:paraId="541DC47E" w14:textId="580F5624" w:rsidR="007A4880" w:rsidRPr="00710D28" w:rsidRDefault="007A4880" w:rsidP="007626B9">
      <w:pPr>
        <w:pStyle w:val="WW-Textosinformato"/>
        <w:widowControl w:val="0"/>
        <w:numPr>
          <w:ilvl w:val="0"/>
          <w:numId w:val="54"/>
        </w:numPr>
        <w:tabs>
          <w:tab w:val="left" w:pos="1276"/>
          <w:tab w:val="center" w:pos="1560"/>
          <w:tab w:val="center" w:pos="1843"/>
          <w:tab w:val="right" w:pos="11163"/>
        </w:tabs>
        <w:ind w:left="1843" w:hanging="425"/>
        <w:jc w:val="both"/>
        <w:rPr>
          <w:rFonts w:ascii="Arial" w:hAnsi="Arial" w:cs="Arial"/>
          <w:b/>
          <w:bCs/>
          <w:i/>
          <w:iCs/>
          <w:color w:val="0070C0"/>
          <w:sz w:val="18"/>
          <w:szCs w:val="18"/>
          <w:lang w:val="es-ES"/>
        </w:rPr>
      </w:pPr>
      <w:r w:rsidRPr="00710D28">
        <w:rPr>
          <w:rFonts w:ascii="Arial" w:hAnsi="Arial" w:cs="Arial"/>
          <w:b/>
          <w:bCs/>
          <w:i/>
          <w:iCs/>
          <w:color w:val="0070C0"/>
          <w:sz w:val="18"/>
          <w:szCs w:val="18"/>
          <w:lang w:val="es-ES"/>
        </w:rPr>
        <w:t xml:space="preserve">     </w:t>
      </w:r>
      <w:r w:rsidRPr="00710D28">
        <w:rPr>
          <w:rFonts w:ascii="Arial" w:hAnsi="Arial" w:cs="Arial"/>
        </w:rPr>
        <w:t>Copia del Certificado Técnico Productivo de Planta vigente emitido por una entidad acreditada por el Instituto Nacional de Calidad - INACAL, que acredite que la empresa fabricante del producto ofertado cumple con el proceso productivo  establecido en la Resolución Ministerial Nº 451-2006-MINSA. (Sólo cuando se trate de adquisición de productos a base de granos y otros destinados a Programas Sociales de Alimentación comprendidos en dicha resolución).</w:t>
      </w:r>
    </w:p>
    <w:p w14:paraId="76E22729" w14:textId="77777777" w:rsidR="007A4880" w:rsidRPr="00710D28" w:rsidRDefault="007A4880" w:rsidP="00CF555D">
      <w:pPr>
        <w:pStyle w:val="WW-Textosinformato"/>
        <w:widowControl w:val="0"/>
        <w:tabs>
          <w:tab w:val="left" w:pos="1276"/>
          <w:tab w:val="center" w:pos="1560"/>
          <w:tab w:val="center" w:pos="1843"/>
          <w:tab w:val="right" w:pos="11163"/>
        </w:tabs>
        <w:ind w:left="1843"/>
        <w:jc w:val="both"/>
        <w:rPr>
          <w:rFonts w:ascii="Arial" w:hAnsi="Arial" w:cs="Arial"/>
          <w:b/>
          <w:bCs/>
          <w:i/>
          <w:iCs/>
          <w:color w:val="0070C0"/>
          <w:sz w:val="18"/>
          <w:szCs w:val="18"/>
          <w:lang w:val="es-ES"/>
        </w:rPr>
      </w:pPr>
    </w:p>
    <w:tbl>
      <w:tblPr>
        <w:tblStyle w:val="Tablaconcuadrcula1clara-nfasis31"/>
        <w:tblW w:w="7371"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833D17" w:rsidRPr="00710D28" w14:paraId="5AF0EB69"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371" w:type="dxa"/>
            <w:tcBorders>
              <w:bottom w:val="none" w:sz="0" w:space="0" w:color="auto"/>
            </w:tcBorders>
            <w:vAlign w:val="center"/>
          </w:tcPr>
          <w:p w14:paraId="093F42C3" w14:textId="77777777" w:rsidR="00833D17" w:rsidRPr="00710D28" w:rsidRDefault="00833D17">
            <w:pPr>
              <w:widowControl w:val="0"/>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833D17" w:rsidRPr="00710D28" w14:paraId="4D265009" w14:textId="77777777" w:rsidTr="003C02B6">
        <w:trPr>
          <w:trHeight w:val="1016"/>
        </w:trPr>
        <w:tc>
          <w:tcPr>
            <w:cnfStyle w:val="001000000000" w:firstRow="0" w:lastRow="0" w:firstColumn="1" w:lastColumn="0" w:oddVBand="0" w:evenVBand="0" w:oddHBand="0" w:evenHBand="0" w:firstRowFirstColumn="0" w:firstRowLastColumn="0" w:lastRowFirstColumn="0" w:lastRowLastColumn="0"/>
            <w:tcW w:w="7371" w:type="dxa"/>
            <w:vAlign w:val="center"/>
          </w:tcPr>
          <w:p w14:paraId="6783FA4D" w14:textId="77777777" w:rsidR="00833D17" w:rsidRPr="00710D28" w:rsidRDefault="00833D17">
            <w:pPr>
              <w:widowControl w:val="0"/>
              <w:jc w:val="both"/>
              <w:rPr>
                <w:rFonts w:ascii="Arial" w:hAnsi="Arial" w:cs="Arial"/>
                <w:b w:val="0"/>
                <w:bCs w:val="0"/>
                <w:color w:val="0070C0"/>
                <w:sz w:val="18"/>
                <w:szCs w:val="18"/>
              </w:rPr>
            </w:pPr>
            <w:r w:rsidRPr="00710D28">
              <w:rPr>
                <w:rFonts w:ascii="Arial" w:hAnsi="Arial" w:cs="Arial"/>
                <w:b w:val="0"/>
                <w:bCs w:val="0"/>
                <w:color w:val="0070C0"/>
                <w:sz w:val="18"/>
                <w:szCs w:val="18"/>
              </w:rPr>
              <w:t>Se admitirán registros sanitarios de productos cuya denominación no sea exactamente igual a la del producto objeto de la contratación, siempre y cuando éste comparta la misma composición cualitativa de ingredientes básicos y los mismos aditivos alimentarios que el producto solicitado por la Entidad.</w:t>
            </w:r>
          </w:p>
        </w:tc>
      </w:tr>
    </w:tbl>
    <w:p w14:paraId="102AFBD3" w14:textId="6731DCFB" w:rsidR="007739A1" w:rsidRPr="00710D28" w:rsidRDefault="007739A1" w:rsidP="007739A1">
      <w:pPr>
        <w:widowControl w:val="0"/>
        <w:ind w:left="993"/>
        <w:jc w:val="both"/>
        <w:rPr>
          <w:rFonts w:ascii="Arial" w:hAnsi="Arial" w:cs="Arial"/>
          <w:color w:val="0070C0"/>
          <w:sz w:val="18"/>
          <w:szCs w:val="18"/>
        </w:rPr>
      </w:pPr>
      <w:r w:rsidRPr="00710D28">
        <w:rPr>
          <w:rFonts w:ascii="Arial" w:hAnsi="Arial" w:cs="Arial"/>
          <w:b/>
          <w:bCs/>
          <w:color w:val="0070C0"/>
          <w:sz w:val="18"/>
          <w:szCs w:val="18"/>
        </w:rPr>
        <w:t xml:space="preserve">                </w:t>
      </w:r>
      <w:r w:rsidRPr="00710D28">
        <w:rPr>
          <w:rFonts w:ascii="Arial" w:hAnsi="Arial" w:cs="Arial"/>
          <w:color w:val="0070C0"/>
          <w:sz w:val="18"/>
          <w:szCs w:val="18"/>
        </w:rPr>
        <w:t xml:space="preserve">Esta nota </w:t>
      </w:r>
      <w:r w:rsidR="006926CD" w:rsidRPr="00710D28">
        <w:rPr>
          <w:rFonts w:ascii="Arial" w:hAnsi="Arial" w:cs="Arial"/>
          <w:color w:val="0070C0"/>
          <w:sz w:val="18"/>
          <w:szCs w:val="18"/>
        </w:rPr>
        <w:t>debe</w:t>
      </w:r>
      <w:r w:rsidRPr="00710D28">
        <w:rPr>
          <w:rFonts w:ascii="Arial" w:hAnsi="Arial" w:cs="Arial"/>
          <w:color w:val="0070C0"/>
          <w:sz w:val="18"/>
          <w:szCs w:val="18"/>
        </w:rPr>
        <w:t xml:space="preserve"> ser eliminada una vez culminada la elaboración de las bases.</w:t>
      </w:r>
    </w:p>
    <w:p w14:paraId="34006F67" w14:textId="77777777" w:rsidR="00580455" w:rsidRPr="00710D28" w:rsidRDefault="00580455" w:rsidP="00CF555D">
      <w:pPr>
        <w:pStyle w:val="WW-Textosinformato"/>
        <w:widowControl w:val="0"/>
        <w:tabs>
          <w:tab w:val="left" w:pos="1276"/>
          <w:tab w:val="center" w:pos="1560"/>
          <w:tab w:val="center" w:pos="1843"/>
          <w:tab w:val="right" w:pos="11163"/>
        </w:tabs>
        <w:jc w:val="both"/>
        <w:rPr>
          <w:rFonts w:ascii="Arial" w:hAnsi="Arial" w:cs="Arial"/>
          <w:b/>
          <w:bCs/>
          <w:i/>
          <w:iCs/>
          <w:color w:val="0070C0"/>
          <w:sz w:val="18"/>
          <w:szCs w:val="18"/>
          <w:lang w:val="es-ES"/>
        </w:rPr>
      </w:pPr>
    </w:p>
    <w:p w14:paraId="1FEE6BE8" w14:textId="233917CE" w:rsidR="00A815E4" w:rsidRPr="00710D28" w:rsidRDefault="00700B57" w:rsidP="007626B9">
      <w:pPr>
        <w:pStyle w:val="WW-Textosinformato"/>
        <w:widowControl w:val="0"/>
        <w:numPr>
          <w:ilvl w:val="0"/>
          <w:numId w:val="54"/>
        </w:numPr>
        <w:tabs>
          <w:tab w:val="left" w:pos="1276"/>
          <w:tab w:val="center" w:pos="1560"/>
          <w:tab w:val="center" w:pos="1843"/>
          <w:tab w:val="right" w:pos="11163"/>
        </w:tabs>
        <w:ind w:left="1843" w:hanging="425"/>
        <w:jc w:val="both"/>
        <w:rPr>
          <w:rFonts w:ascii="Arial" w:hAnsi="Arial" w:cs="Arial"/>
          <w:b/>
          <w:bCs/>
          <w:i/>
          <w:iCs/>
          <w:color w:val="0070C0"/>
          <w:sz w:val="18"/>
          <w:szCs w:val="18"/>
          <w:lang w:val="es-ES"/>
        </w:rPr>
      </w:pPr>
      <w:r w:rsidRPr="00710D28">
        <w:rPr>
          <w:rFonts w:ascii="Arial" w:eastAsia="Arial" w:hAnsi="Arial" w:cs="Arial"/>
          <w:lang w:val="es-ES"/>
        </w:rPr>
        <w:t xml:space="preserve">     </w:t>
      </w:r>
      <w:r w:rsidR="00A815E4" w:rsidRPr="00710D28">
        <w:rPr>
          <w:rFonts w:ascii="Arial" w:hAnsi="Arial" w:cs="Arial"/>
        </w:rPr>
        <w:t>Copia del certificado de saneamiento ambiental vigente (actividades de desinfección, desinsectación, desratización, limpieza y desinfección de reservorios de agua</w:t>
      </w:r>
      <w:r w:rsidR="005D3FAF" w:rsidRPr="00710D28">
        <w:rPr>
          <w:rFonts w:ascii="Arial" w:hAnsi="Arial" w:cs="Arial"/>
        </w:rPr>
        <w:t xml:space="preserve"> y limpieza de tanques s</w:t>
      </w:r>
      <w:r w:rsidR="00027FF1" w:rsidRPr="00710D28">
        <w:rPr>
          <w:rFonts w:ascii="Arial" w:hAnsi="Arial" w:cs="Arial"/>
        </w:rPr>
        <w:t>épticos</w:t>
      </w:r>
      <w:r w:rsidR="00A815E4" w:rsidRPr="00710D28">
        <w:rPr>
          <w:rFonts w:ascii="Arial" w:hAnsi="Arial" w:cs="Arial"/>
        </w:rPr>
        <w:t xml:space="preserve">) en correspondencia a los anexos del D.S. 022-2001-SA, realizada a la planta procesadora del producto, </w:t>
      </w:r>
      <w:r w:rsidR="00A815E4" w:rsidRPr="00710D28">
        <w:rPr>
          <w:rFonts w:ascii="Arial" w:hAnsi="Arial" w:cs="Arial"/>
        </w:rPr>
        <w:lastRenderedPageBreak/>
        <w:t xml:space="preserve">almacenes de la planta procesadora y almacenes de la empresa comercializadora del producto ofertado. Los documentos requeridos deben ser emitidos por empresas de Saneamiento Ambiental en conformidad a lo establecido en D.S. 022-2001-SA y R.M. Nº 449-2001-SA/DM. </w:t>
      </w:r>
    </w:p>
    <w:p w14:paraId="18AE6705" w14:textId="77777777" w:rsidR="00A815E4" w:rsidRPr="00710D28" w:rsidRDefault="00A815E4" w:rsidP="00A815E4">
      <w:pPr>
        <w:pStyle w:val="WW-Textosinformato"/>
        <w:widowControl w:val="0"/>
        <w:tabs>
          <w:tab w:val="num" w:pos="1965"/>
        </w:tabs>
        <w:ind w:left="1843"/>
        <w:jc w:val="both"/>
        <w:rPr>
          <w:rFonts w:ascii="Arial" w:hAnsi="Arial" w:cs="Arial"/>
        </w:rPr>
      </w:pPr>
    </w:p>
    <w:p w14:paraId="75B2E615" w14:textId="76AC5DA6" w:rsidR="00A815E4" w:rsidRPr="00710D28" w:rsidRDefault="00A815E4" w:rsidP="00A815E4">
      <w:pPr>
        <w:pStyle w:val="WW-Textosinformato"/>
        <w:widowControl w:val="0"/>
        <w:tabs>
          <w:tab w:val="num" w:pos="1965"/>
        </w:tabs>
        <w:ind w:left="1843"/>
        <w:jc w:val="both"/>
        <w:rPr>
          <w:rFonts w:ascii="Arial" w:hAnsi="Arial" w:cs="Arial"/>
        </w:rPr>
      </w:pPr>
      <w:r w:rsidRPr="00710D28">
        <w:rPr>
          <w:rFonts w:ascii="Arial" w:hAnsi="Arial" w:cs="Arial"/>
        </w:rPr>
        <w:t xml:space="preserve">En caso el postor sea fabricante, bastará que se presente el certificado de saneamiento ambiental vigente (actividades de desinfección, desinsectación, desratización y limpieza de ambientes) de la planta siempre que el almacén se encuentre ubicado dentro de la planta, y si el almacén está ubicado fuera de la planta, deberá presentar ambos certificados. </w:t>
      </w:r>
    </w:p>
    <w:p w14:paraId="6B31A777" w14:textId="77777777" w:rsidR="00A815E4" w:rsidRPr="00710D28" w:rsidRDefault="00A815E4" w:rsidP="00A815E4">
      <w:pPr>
        <w:pStyle w:val="WW-Textosinformato"/>
        <w:widowControl w:val="0"/>
        <w:tabs>
          <w:tab w:val="num" w:pos="1965"/>
        </w:tabs>
        <w:ind w:left="1843"/>
        <w:jc w:val="both"/>
        <w:rPr>
          <w:rFonts w:ascii="Arial" w:hAnsi="Arial" w:cs="Arial"/>
        </w:rPr>
      </w:pPr>
    </w:p>
    <w:p w14:paraId="30E6EC91" w14:textId="3AC19F35" w:rsidR="00700B57" w:rsidRPr="00710D28" w:rsidRDefault="00A815E4" w:rsidP="0045198E">
      <w:pPr>
        <w:pStyle w:val="WW-Textosinformato"/>
        <w:widowControl w:val="0"/>
        <w:tabs>
          <w:tab w:val="left" w:pos="1276"/>
          <w:tab w:val="center" w:pos="1560"/>
          <w:tab w:val="center" w:pos="1843"/>
          <w:tab w:val="right" w:pos="11163"/>
        </w:tabs>
        <w:ind w:left="1843"/>
        <w:jc w:val="both"/>
        <w:rPr>
          <w:rFonts w:ascii="Arial" w:hAnsi="Arial" w:cs="Arial"/>
          <w:b/>
          <w:bCs/>
          <w:i/>
          <w:iCs/>
          <w:color w:val="0070C0"/>
          <w:sz w:val="18"/>
          <w:szCs w:val="18"/>
          <w:lang w:val="es-ES"/>
        </w:rPr>
      </w:pPr>
      <w:r w:rsidRPr="00710D28">
        <w:rPr>
          <w:rFonts w:ascii="Arial" w:hAnsi="Arial" w:cs="Arial"/>
        </w:rPr>
        <w:t>En caso el postor sea distribuidor que almacena el producto ofertado, adicionalmente a los documentos del fabricante, deberá presentar el certificado de saneamiento ambiental vigente de su almacén (actividades de desinfección, desinsectación, desratización y limpieza de ambientes), y si es distribuidor que se limita a recoger el producto del almacén del fabricante, solo deberá presentar los documentos del fabricante.</w:t>
      </w:r>
    </w:p>
    <w:p w14:paraId="3F8631EB" w14:textId="77777777" w:rsidR="00700B57" w:rsidRPr="00710D28" w:rsidRDefault="00700B57" w:rsidP="00CF555D">
      <w:pPr>
        <w:pStyle w:val="WW-Textosinformato"/>
        <w:widowControl w:val="0"/>
        <w:tabs>
          <w:tab w:val="left" w:pos="1276"/>
          <w:tab w:val="center" w:pos="1560"/>
          <w:tab w:val="center" w:pos="1843"/>
          <w:tab w:val="right" w:pos="11163"/>
        </w:tabs>
        <w:jc w:val="both"/>
        <w:rPr>
          <w:rFonts w:ascii="Arial" w:hAnsi="Arial" w:cs="Arial"/>
          <w:b/>
          <w:bCs/>
          <w:i/>
          <w:iCs/>
          <w:color w:val="0070C0"/>
          <w:sz w:val="18"/>
          <w:szCs w:val="18"/>
          <w:lang w:val="es-ES"/>
        </w:rPr>
      </w:pPr>
    </w:p>
    <w:tbl>
      <w:tblPr>
        <w:tblStyle w:val="Tablaconcuadrcula1clara-nfasis31"/>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697347" w:rsidRPr="00710D28" w14:paraId="4EDED7A8"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vAlign w:val="center"/>
          </w:tcPr>
          <w:p w14:paraId="336F460B" w14:textId="77777777" w:rsidR="003A6987" w:rsidRPr="00710D28" w:rsidRDefault="003A6987">
            <w:pPr>
              <w:widowControl w:val="0"/>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697347" w:rsidRPr="00710D28" w14:paraId="5F9DEFD0" w14:textId="77777777" w:rsidTr="003C02B6">
        <w:trPr>
          <w:trHeight w:val="1016"/>
        </w:trPr>
        <w:tc>
          <w:tcPr>
            <w:cnfStyle w:val="001000000000" w:firstRow="0" w:lastRow="0" w:firstColumn="1" w:lastColumn="0" w:oddVBand="0" w:evenVBand="0" w:oddHBand="0" w:evenHBand="0" w:firstRowFirstColumn="0" w:firstRowLastColumn="0" w:lastRowFirstColumn="0" w:lastRowLastColumn="0"/>
            <w:tcW w:w="0" w:type="dxa"/>
            <w:vAlign w:val="center"/>
          </w:tcPr>
          <w:p w14:paraId="560422B2" w14:textId="77777777" w:rsidR="003A6987" w:rsidRPr="00710D28" w:rsidRDefault="003A6987" w:rsidP="007626B9">
            <w:pPr>
              <w:pStyle w:val="WW-Textosinformato"/>
              <w:widowControl w:val="0"/>
              <w:numPr>
                <w:ilvl w:val="0"/>
                <w:numId w:val="57"/>
              </w:numPr>
              <w:suppressAutoHyphens/>
              <w:jc w:val="both"/>
              <w:rPr>
                <w:rFonts w:ascii="Arial" w:eastAsia="Times New Roman" w:hAnsi="Arial" w:cs="Arial"/>
                <w:b w:val="0"/>
                <w:bCs w:val="0"/>
                <w:color w:val="0070C0"/>
                <w:sz w:val="18"/>
                <w:szCs w:val="18"/>
                <w:lang w:eastAsia="en-GB"/>
              </w:rPr>
            </w:pPr>
            <w:r w:rsidRPr="00710D28">
              <w:rPr>
                <w:rFonts w:ascii="Arial" w:eastAsia="Times New Roman" w:hAnsi="Arial" w:cs="Arial"/>
                <w:b w:val="0"/>
                <w:bCs w:val="0"/>
                <w:color w:val="0070C0"/>
                <w:sz w:val="18"/>
                <w:szCs w:val="18"/>
                <w:lang w:eastAsia="en-GB"/>
              </w:rPr>
              <w:t xml:space="preserve">Cuando el objeto de la convocatoria sea leche cruda de vaca, se solicita lo siguiente: </w:t>
            </w:r>
          </w:p>
          <w:p w14:paraId="77B3D842" w14:textId="77777777" w:rsidR="003A6987" w:rsidRPr="00710D28" w:rsidRDefault="003A6987">
            <w:pPr>
              <w:pStyle w:val="WW-Textosinformato"/>
              <w:widowControl w:val="0"/>
              <w:tabs>
                <w:tab w:val="num" w:pos="1965"/>
              </w:tabs>
              <w:ind w:left="1843"/>
              <w:jc w:val="both"/>
              <w:rPr>
                <w:rFonts w:ascii="Arial" w:eastAsia="Times New Roman" w:hAnsi="Arial" w:cs="Arial"/>
                <w:b w:val="0"/>
                <w:bCs w:val="0"/>
                <w:color w:val="0070C0"/>
                <w:sz w:val="18"/>
                <w:szCs w:val="18"/>
                <w:lang w:eastAsia="en-GB"/>
              </w:rPr>
            </w:pPr>
          </w:p>
          <w:p w14:paraId="497C54C3" w14:textId="77777777" w:rsidR="003A6987" w:rsidRPr="00710D28" w:rsidRDefault="003A6987" w:rsidP="007626B9">
            <w:pPr>
              <w:pStyle w:val="WW-Textosinformato"/>
              <w:widowControl w:val="0"/>
              <w:numPr>
                <w:ilvl w:val="0"/>
                <w:numId w:val="56"/>
              </w:numPr>
              <w:suppressAutoHyphens/>
              <w:ind w:left="598" w:hanging="283"/>
              <w:jc w:val="both"/>
              <w:rPr>
                <w:rFonts w:ascii="Arial" w:eastAsia="Times New Roman" w:hAnsi="Arial" w:cs="Arial"/>
                <w:b w:val="0"/>
                <w:bCs w:val="0"/>
                <w:color w:val="0070C0"/>
                <w:sz w:val="18"/>
                <w:szCs w:val="18"/>
                <w:lang w:eastAsia="en-GB"/>
              </w:rPr>
            </w:pPr>
            <w:r w:rsidRPr="00710D28">
              <w:rPr>
                <w:rFonts w:ascii="Arial" w:eastAsia="Times New Roman" w:hAnsi="Arial" w:cs="Arial"/>
                <w:b w:val="0"/>
                <w:bCs w:val="0"/>
                <w:color w:val="0070C0"/>
                <w:sz w:val="18"/>
                <w:szCs w:val="18"/>
                <w:lang w:eastAsia="en-GB"/>
              </w:rPr>
              <w:t>En caso la leche provenga de Centros de Acopio, los mismos deberán contar con la Autorización Sanitaria del Establecimiento vigente emitida por el Servicio Nacional de sanidad Agraria - SENASA, cumpliendo los requisitos establecidos en el artículo 33º del Reglamento de Inocuidad Agroalimentaria, aprobado mediante Decreto Supremo Nº 004-2011-AG.</w:t>
            </w:r>
          </w:p>
          <w:p w14:paraId="41CC8F30" w14:textId="77777777" w:rsidR="003A6987" w:rsidRPr="00710D28" w:rsidRDefault="003A6987" w:rsidP="007626B9">
            <w:pPr>
              <w:pStyle w:val="WW-Textosinformato"/>
              <w:widowControl w:val="0"/>
              <w:numPr>
                <w:ilvl w:val="0"/>
                <w:numId w:val="56"/>
              </w:numPr>
              <w:suppressAutoHyphens/>
              <w:ind w:left="598" w:hanging="283"/>
              <w:jc w:val="both"/>
              <w:rPr>
                <w:rFonts w:ascii="Arial" w:hAnsi="Arial" w:cs="Arial"/>
                <w:b w:val="0"/>
                <w:color w:val="0070C0"/>
                <w:sz w:val="18"/>
                <w:szCs w:val="18"/>
              </w:rPr>
            </w:pPr>
            <w:r w:rsidRPr="00710D28">
              <w:rPr>
                <w:rFonts w:ascii="Arial" w:eastAsia="Times New Roman" w:hAnsi="Arial" w:cs="Arial"/>
                <w:b w:val="0"/>
                <w:bCs w:val="0"/>
                <w:color w:val="0070C0"/>
                <w:sz w:val="18"/>
                <w:szCs w:val="18"/>
                <w:lang w:eastAsia="en-GB"/>
              </w:rPr>
              <w:t>En caso la leche provenga de ganaderos aledaños a la zona, los hatos o establos deberán contar con la Certificación vigente de Hato o Establo oficialmente Libre de Brucelosis o Tuberculosis Bovina (Certificación de condición sanitaria) emitido por el Servicio Nacional de sanidad Agraria - SENASA, de conformidad con el Reglamento para el Control y Erradicación de la Tuberculosis Bovina aprobado por el Decreto Supremo Nº 031-2000-AG y el Reglamento para el Control y Erradicación de la Brucelosis Bovina aprobado por el Decreto Supremo Nº 033-2000-AG.</w:t>
            </w:r>
          </w:p>
        </w:tc>
      </w:tr>
    </w:tbl>
    <w:p w14:paraId="70FCA8F4" w14:textId="267FEC0B" w:rsidR="00697347" w:rsidRPr="00710D28" w:rsidRDefault="00697347" w:rsidP="00697347">
      <w:pPr>
        <w:widowControl w:val="0"/>
        <w:ind w:left="993"/>
        <w:jc w:val="both"/>
        <w:rPr>
          <w:rFonts w:ascii="Arial" w:eastAsia="Arial" w:hAnsi="Arial" w:cs="Arial"/>
          <w:color w:val="0070C0"/>
          <w:sz w:val="18"/>
          <w:szCs w:val="18"/>
        </w:rPr>
      </w:pPr>
      <w:r w:rsidRPr="00710D28">
        <w:rPr>
          <w:rFonts w:ascii="Arial" w:hAnsi="Arial" w:cs="Arial"/>
          <w:color w:val="0070C0"/>
          <w:sz w:val="18"/>
          <w:szCs w:val="18"/>
        </w:rPr>
        <w:t xml:space="preserve">                Esta nota </w:t>
      </w:r>
      <w:r w:rsidR="006926CD" w:rsidRPr="00710D28">
        <w:rPr>
          <w:rFonts w:ascii="Arial" w:hAnsi="Arial" w:cs="Arial"/>
          <w:color w:val="0070C0"/>
          <w:sz w:val="18"/>
          <w:szCs w:val="18"/>
        </w:rPr>
        <w:t>debe</w:t>
      </w:r>
      <w:r w:rsidRPr="00710D28">
        <w:rPr>
          <w:rFonts w:ascii="Arial" w:hAnsi="Arial" w:cs="Arial"/>
          <w:color w:val="0070C0"/>
          <w:sz w:val="18"/>
          <w:szCs w:val="18"/>
        </w:rPr>
        <w:t xml:space="preserve"> ser eliminada una vez culminada la elaboración de las bases.</w:t>
      </w:r>
    </w:p>
    <w:p w14:paraId="440B0E78" w14:textId="77777777" w:rsidR="00700B57" w:rsidRPr="00710D28" w:rsidRDefault="00700B57" w:rsidP="00CF555D">
      <w:pPr>
        <w:pStyle w:val="WW-Textosinformato"/>
        <w:widowControl w:val="0"/>
        <w:tabs>
          <w:tab w:val="left" w:pos="1276"/>
          <w:tab w:val="center" w:pos="1560"/>
          <w:tab w:val="center" w:pos="1843"/>
          <w:tab w:val="right" w:pos="11163"/>
        </w:tabs>
        <w:jc w:val="both"/>
        <w:rPr>
          <w:rFonts w:ascii="Arial" w:hAnsi="Arial" w:cs="Arial"/>
          <w:b/>
          <w:bCs/>
          <w:i/>
          <w:iCs/>
          <w:color w:val="0070C0"/>
          <w:sz w:val="18"/>
          <w:szCs w:val="18"/>
          <w:lang w:val="es-ES"/>
        </w:rPr>
      </w:pPr>
    </w:p>
    <w:p w14:paraId="20981AB2" w14:textId="09742A62" w:rsidR="004122A2" w:rsidRPr="00710D28" w:rsidRDefault="004122A2" w:rsidP="007626B9">
      <w:pPr>
        <w:pStyle w:val="WW-Textosinformato"/>
        <w:widowControl w:val="0"/>
        <w:numPr>
          <w:ilvl w:val="0"/>
          <w:numId w:val="54"/>
        </w:numPr>
        <w:tabs>
          <w:tab w:val="left" w:pos="1276"/>
          <w:tab w:val="center" w:pos="1560"/>
          <w:tab w:val="center" w:pos="1843"/>
          <w:tab w:val="right" w:pos="11163"/>
        </w:tabs>
        <w:ind w:left="1843" w:hanging="425"/>
        <w:jc w:val="both"/>
        <w:rPr>
          <w:rFonts w:ascii="Arial" w:hAnsi="Arial" w:cs="Arial"/>
          <w:b/>
          <w:bCs/>
          <w:i/>
          <w:iCs/>
          <w:color w:val="0070C0"/>
          <w:sz w:val="18"/>
          <w:szCs w:val="18"/>
          <w:lang w:val="es-ES"/>
        </w:rPr>
      </w:pPr>
      <w:r w:rsidRPr="00710D28">
        <w:rPr>
          <w:rFonts w:ascii="Arial" w:eastAsia="Arial" w:hAnsi="Arial" w:cs="Arial"/>
          <w:lang w:val="es-ES"/>
        </w:rPr>
        <w:t>Oferta</w:t>
      </w:r>
      <w:r w:rsidRPr="00710D28">
        <w:rPr>
          <w:rFonts w:ascii="Arial" w:eastAsia="Arial" w:hAnsi="Arial" w:cs="Arial"/>
        </w:rPr>
        <w:t xml:space="preserve"> Económica </w:t>
      </w:r>
      <w:r w:rsidRPr="00710D28">
        <w:rPr>
          <w:rFonts w:ascii="Arial" w:eastAsia="Arial" w:hAnsi="Arial" w:cs="Arial"/>
          <w:b/>
          <w:bCs/>
        </w:rPr>
        <w:t xml:space="preserve">(Anexo N° </w:t>
      </w:r>
      <w:r w:rsidR="652D1814" w:rsidRPr="00710D28">
        <w:rPr>
          <w:rFonts w:ascii="Arial" w:eastAsia="Arial" w:hAnsi="Arial" w:cs="Arial"/>
          <w:b/>
          <w:bCs/>
        </w:rPr>
        <w:t>6</w:t>
      </w:r>
      <w:r w:rsidRPr="00710D28">
        <w:rPr>
          <w:rFonts w:ascii="Arial" w:eastAsia="Arial" w:hAnsi="Arial" w:cs="Arial"/>
          <w:b/>
          <w:bCs/>
        </w:rPr>
        <w:t>)</w:t>
      </w:r>
      <w:r w:rsidR="00B8677F" w:rsidRPr="00710D28">
        <w:rPr>
          <w:rFonts w:ascii="Arial" w:eastAsia="Arial" w:hAnsi="Arial" w:cs="Arial"/>
          <w:b/>
          <w:bCs/>
        </w:rPr>
        <w:t xml:space="preserve">. </w:t>
      </w:r>
      <w:r w:rsidR="00B8677F" w:rsidRPr="00710D28">
        <w:rPr>
          <w:rFonts w:ascii="Arial" w:eastAsia="Arial" w:hAnsi="Arial" w:cs="Arial"/>
        </w:rPr>
        <w:t>En caso el requerimiento contenga prestaciones accesorias, la oferta económica individualiza los montos correspondientes a las prestaciones principales y las prestaciones accesorias.</w:t>
      </w:r>
    </w:p>
    <w:p w14:paraId="2AAFED0B" w14:textId="77777777" w:rsidR="00F01613" w:rsidRPr="00710D28" w:rsidRDefault="00F01613" w:rsidP="00CE0597">
      <w:pPr>
        <w:pStyle w:val="WW-Textosinformato"/>
        <w:widowControl w:val="0"/>
        <w:tabs>
          <w:tab w:val="left" w:pos="1276"/>
          <w:tab w:val="center" w:pos="1560"/>
          <w:tab w:val="center" w:pos="1843"/>
          <w:tab w:val="right" w:pos="11163"/>
        </w:tabs>
        <w:ind w:left="1843"/>
        <w:jc w:val="both"/>
        <w:rPr>
          <w:rFonts w:ascii="Arial" w:eastAsia="Arial" w:hAnsi="Arial" w:cs="Arial"/>
        </w:rPr>
      </w:pPr>
    </w:p>
    <w:p w14:paraId="4827B024" w14:textId="61DB7321" w:rsidR="00F01613" w:rsidRPr="00710D28" w:rsidRDefault="00CE175C" w:rsidP="00F01613">
      <w:pPr>
        <w:pStyle w:val="WW-Textosinformato"/>
        <w:widowControl w:val="0"/>
        <w:tabs>
          <w:tab w:val="left" w:pos="1276"/>
          <w:tab w:val="center" w:pos="1560"/>
          <w:tab w:val="center" w:pos="1843"/>
          <w:tab w:val="right" w:pos="11163"/>
        </w:tabs>
        <w:ind w:left="1843"/>
        <w:jc w:val="both"/>
        <w:rPr>
          <w:rFonts w:ascii="Arial" w:eastAsia="Arial" w:hAnsi="Arial" w:cs="Arial"/>
        </w:rPr>
      </w:pPr>
      <w:r w:rsidRPr="00710D28">
        <w:rPr>
          <w:rFonts w:ascii="Arial" w:eastAsia="Arial" w:hAnsi="Arial" w:cs="Arial"/>
        </w:rPr>
        <w:t>En</w:t>
      </w:r>
      <w:r w:rsidR="00F01613" w:rsidRPr="00710D28">
        <w:rPr>
          <w:rFonts w:ascii="Arial" w:eastAsia="Arial" w:hAnsi="Arial" w:cs="Arial"/>
        </w:rPr>
        <w:t xml:space="preserve"> el caso de compras corporativas los postores deben formular su oferta económica de manera individual por cada entidad contratante.</w:t>
      </w:r>
    </w:p>
    <w:p w14:paraId="7AAE404F" w14:textId="77777777" w:rsidR="00961C11" w:rsidRPr="00710D28" w:rsidRDefault="00961C11" w:rsidP="00F01613">
      <w:pPr>
        <w:pStyle w:val="WW-Textosinformato"/>
        <w:widowControl w:val="0"/>
        <w:tabs>
          <w:tab w:val="left" w:pos="1276"/>
          <w:tab w:val="center" w:pos="1560"/>
          <w:tab w:val="center" w:pos="1843"/>
          <w:tab w:val="right" w:pos="11163"/>
        </w:tabs>
        <w:ind w:left="1843"/>
        <w:jc w:val="both"/>
        <w:rPr>
          <w:rFonts w:ascii="Arial" w:eastAsia="Arial" w:hAnsi="Arial" w:cs="Arial"/>
        </w:rPr>
      </w:pPr>
    </w:p>
    <w:p w14:paraId="58805379" w14:textId="77777777" w:rsidR="0041397A" w:rsidRPr="00710D28" w:rsidRDefault="0041397A" w:rsidP="00CF555D">
      <w:pPr>
        <w:widowControl w:val="0"/>
        <w:jc w:val="both"/>
        <w:rPr>
          <w:rFonts w:ascii="Arial" w:hAnsi="Arial" w:cs="Arial"/>
          <w:sz w:val="20"/>
          <w:szCs w:val="20"/>
        </w:rPr>
      </w:pPr>
    </w:p>
    <w:p w14:paraId="4E0F39A6" w14:textId="77777777" w:rsidR="00186372" w:rsidRPr="00710D28" w:rsidRDefault="00186372" w:rsidP="007626B9">
      <w:pPr>
        <w:pStyle w:val="Prrafodelista"/>
        <w:numPr>
          <w:ilvl w:val="3"/>
          <w:numId w:val="52"/>
        </w:numPr>
        <w:rPr>
          <w:rFonts w:ascii="Arial" w:hAnsi="Arial" w:cs="Arial"/>
          <w:b/>
          <w:sz w:val="20"/>
          <w:szCs w:val="20"/>
          <w:lang w:val="es-ES_tradnl"/>
        </w:rPr>
      </w:pPr>
      <w:r w:rsidRPr="00710D28">
        <w:rPr>
          <w:rFonts w:ascii="Arial" w:hAnsi="Arial" w:cs="Arial"/>
          <w:b/>
          <w:sz w:val="20"/>
          <w:szCs w:val="20"/>
        </w:rPr>
        <w:t xml:space="preserve">Documentos para acreditar los </w:t>
      </w:r>
      <w:r w:rsidR="00D93871" w:rsidRPr="00710D28">
        <w:rPr>
          <w:rFonts w:ascii="Arial" w:hAnsi="Arial" w:cs="Arial"/>
          <w:b/>
          <w:sz w:val="20"/>
          <w:szCs w:val="20"/>
        </w:rPr>
        <w:t>requisitos</w:t>
      </w:r>
      <w:r w:rsidRPr="00710D28">
        <w:rPr>
          <w:rFonts w:ascii="Arial" w:hAnsi="Arial" w:cs="Arial"/>
          <w:b/>
          <w:sz w:val="20"/>
          <w:szCs w:val="20"/>
        </w:rPr>
        <w:t xml:space="preserve"> de </w:t>
      </w:r>
      <w:r w:rsidR="008906E4" w:rsidRPr="00710D28">
        <w:rPr>
          <w:rFonts w:ascii="Arial" w:hAnsi="Arial" w:cs="Arial"/>
          <w:b/>
          <w:sz w:val="20"/>
          <w:szCs w:val="20"/>
        </w:rPr>
        <w:t>calificación</w:t>
      </w:r>
    </w:p>
    <w:p w14:paraId="5CD2101C" w14:textId="77777777" w:rsidR="00E6336A" w:rsidRPr="00710D28" w:rsidRDefault="00E6336A" w:rsidP="00E6336A">
      <w:pPr>
        <w:pStyle w:val="Prrafodelista"/>
        <w:ind w:left="1287"/>
        <w:rPr>
          <w:rFonts w:ascii="Arial" w:hAnsi="Arial" w:cs="Arial"/>
          <w:b/>
          <w:sz w:val="20"/>
          <w:szCs w:val="20"/>
          <w:lang w:val="es-ES_tradnl"/>
        </w:rPr>
      </w:pPr>
    </w:p>
    <w:p w14:paraId="207FA3B3" w14:textId="567C8C1B" w:rsidR="00754366" w:rsidRPr="00710D28" w:rsidRDefault="00D7667D" w:rsidP="00DD1A61">
      <w:pPr>
        <w:pStyle w:val="Textocomentario"/>
        <w:ind w:left="1418"/>
        <w:jc w:val="both"/>
        <w:rPr>
          <w:rFonts w:ascii="Arial" w:hAnsi="Arial" w:cs="Arial"/>
        </w:rPr>
      </w:pPr>
      <w:r w:rsidRPr="00710D28">
        <w:rPr>
          <w:rFonts w:ascii="Arial" w:hAnsi="Arial" w:cs="Arial"/>
        </w:rPr>
        <w:t>I</w:t>
      </w:r>
      <w:r w:rsidR="00ED5B97" w:rsidRPr="00710D28">
        <w:rPr>
          <w:rFonts w:ascii="Arial" w:hAnsi="Arial" w:cs="Arial"/>
        </w:rPr>
        <w:t xml:space="preserve">ncorporar en </w:t>
      </w:r>
      <w:r w:rsidRPr="00710D28">
        <w:rPr>
          <w:rFonts w:ascii="Arial" w:hAnsi="Arial" w:cs="Arial"/>
        </w:rPr>
        <w:t>la</w:t>
      </w:r>
      <w:r w:rsidR="00ED5B97" w:rsidRPr="00710D28">
        <w:rPr>
          <w:rFonts w:ascii="Arial" w:hAnsi="Arial" w:cs="Arial"/>
        </w:rPr>
        <w:t xml:space="preserve"> oferta los documentos que acreditan los </w:t>
      </w:r>
      <w:r w:rsidR="00ED5B97" w:rsidRPr="00710D28">
        <w:rPr>
          <w:rFonts w:ascii="Arial" w:hAnsi="Arial" w:cs="Arial"/>
          <w:b/>
        </w:rPr>
        <w:t>“Requisitos de Calificación”</w:t>
      </w:r>
      <w:r w:rsidR="00ED5B97" w:rsidRPr="00710D28">
        <w:rPr>
          <w:rFonts w:ascii="Arial" w:hAnsi="Arial" w:cs="Arial"/>
        </w:rPr>
        <w:t xml:space="preserve"> que se detallan en el numeral 3.</w:t>
      </w:r>
      <w:r w:rsidR="00BE4967" w:rsidRPr="00710D28">
        <w:rPr>
          <w:rFonts w:ascii="Arial" w:hAnsi="Arial" w:cs="Arial"/>
        </w:rPr>
        <w:t>5</w:t>
      </w:r>
      <w:r w:rsidR="00ED5B97" w:rsidRPr="00710D28">
        <w:rPr>
          <w:rFonts w:ascii="Arial" w:hAnsi="Arial" w:cs="Arial"/>
        </w:rPr>
        <w:t xml:space="preserve"> del Capítulo III de la presente sección de las bases.  </w:t>
      </w:r>
    </w:p>
    <w:p w14:paraId="5FD1C842" w14:textId="77777777" w:rsidR="00AC3F91" w:rsidRPr="00710D28" w:rsidRDefault="00AC3F91" w:rsidP="00DD1A61">
      <w:pPr>
        <w:pStyle w:val="Textocomentario"/>
        <w:ind w:left="1418"/>
        <w:jc w:val="both"/>
        <w:rPr>
          <w:rFonts w:ascii="Arial" w:hAnsi="Arial" w:cs="Arial"/>
        </w:rPr>
      </w:pPr>
    </w:p>
    <w:tbl>
      <w:tblPr>
        <w:tblStyle w:val="Tablaconcuadrcula"/>
        <w:tblW w:w="7654" w:type="dxa"/>
        <w:tblInd w:w="1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tblGrid>
      <w:tr w:rsidR="002F77DC" w:rsidRPr="00710D28" w14:paraId="549595A9" w14:textId="77777777" w:rsidTr="00E6336A">
        <w:trPr>
          <w:trHeight w:val="300"/>
        </w:trPr>
        <w:tc>
          <w:tcPr>
            <w:tcW w:w="7654" w:type="dxa"/>
            <w:tcMar>
              <w:left w:w="90" w:type="dxa"/>
              <w:right w:w="90" w:type="dxa"/>
            </w:tcMar>
            <w:vAlign w:val="center"/>
          </w:tcPr>
          <w:p w14:paraId="5B6F36C9" w14:textId="77777777" w:rsidR="002F77DC" w:rsidRPr="00710D28" w:rsidRDefault="002F77DC">
            <w:pPr>
              <w:widowControl w:val="0"/>
              <w:jc w:val="both"/>
              <w:rPr>
                <w:rFonts w:ascii="Arial" w:eastAsia="Arial" w:hAnsi="Arial" w:cs="Arial"/>
                <w:color w:val="0070C0"/>
                <w:sz w:val="18"/>
                <w:szCs w:val="18"/>
              </w:rPr>
            </w:pPr>
            <w:r w:rsidRPr="00710D28">
              <w:rPr>
                <w:rFonts w:ascii="Arial" w:eastAsia="Arial" w:hAnsi="Arial" w:cs="Arial"/>
                <w:b/>
                <w:bCs/>
                <w:color w:val="0070C0"/>
                <w:sz w:val="18"/>
                <w:szCs w:val="18"/>
                <w:u w:val="single"/>
              </w:rPr>
              <w:t xml:space="preserve">Importante para la entidad contratante </w:t>
            </w:r>
          </w:p>
        </w:tc>
      </w:tr>
      <w:tr w:rsidR="002F77DC" w:rsidRPr="00710D28" w14:paraId="2565CD5C" w14:textId="77777777" w:rsidTr="00E6336A">
        <w:trPr>
          <w:trHeight w:val="300"/>
        </w:trPr>
        <w:tc>
          <w:tcPr>
            <w:tcW w:w="7654" w:type="dxa"/>
            <w:tcMar>
              <w:left w:w="90" w:type="dxa"/>
              <w:right w:w="90" w:type="dxa"/>
            </w:tcMar>
            <w:vAlign w:val="center"/>
          </w:tcPr>
          <w:p w14:paraId="099B49AB" w14:textId="77777777" w:rsidR="002F77DC" w:rsidRPr="00710D28" w:rsidRDefault="002F77DC">
            <w:pPr>
              <w:widowControl w:val="0"/>
              <w:ind w:left="53"/>
              <w:jc w:val="both"/>
              <w:rPr>
                <w:rFonts w:ascii="Arial" w:eastAsia="Arial" w:hAnsi="Arial" w:cs="Arial"/>
                <w:color w:val="0070C0"/>
                <w:sz w:val="18"/>
                <w:szCs w:val="18"/>
              </w:rPr>
            </w:pPr>
            <w:r w:rsidRPr="00710D28">
              <w:rPr>
                <w:rFonts w:ascii="Arial" w:eastAsia="Arial" w:hAnsi="Arial" w:cs="Arial"/>
                <w:color w:val="0070C0"/>
                <w:sz w:val="18"/>
                <w:szCs w:val="18"/>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2EC574D7" w14:textId="51FE3535" w:rsidR="00E51D3D" w:rsidRPr="00710D28" w:rsidRDefault="002F77DC" w:rsidP="00EA27C1">
      <w:pPr>
        <w:pStyle w:val="Textocomentario"/>
        <w:jc w:val="both"/>
        <w:rPr>
          <w:rFonts w:ascii="Arial" w:hAnsi="Arial" w:cs="Arial"/>
        </w:rPr>
      </w:pPr>
      <w:r w:rsidRPr="00710D28">
        <w:rPr>
          <w:rFonts w:ascii="Arial" w:hAnsi="Arial" w:cs="Arial"/>
        </w:rPr>
        <w:t xml:space="preserve">                         </w:t>
      </w:r>
      <w:r w:rsidR="00E51D3D" w:rsidRPr="00710D28">
        <w:rPr>
          <w:rFonts w:ascii="Arial" w:eastAsia="Arial" w:hAnsi="Arial" w:cs="Arial"/>
          <w:bCs/>
          <w:color w:val="0070C0"/>
          <w:sz w:val="18"/>
          <w:szCs w:val="18"/>
        </w:rPr>
        <w:t xml:space="preserve">Esta nota </w:t>
      </w:r>
      <w:r w:rsidR="006926CD" w:rsidRPr="00710D28">
        <w:rPr>
          <w:rFonts w:ascii="Arial" w:eastAsia="Arial" w:hAnsi="Arial" w:cs="Arial"/>
          <w:bCs/>
          <w:color w:val="0070C0"/>
          <w:sz w:val="18"/>
          <w:szCs w:val="18"/>
        </w:rPr>
        <w:t>debe</w:t>
      </w:r>
      <w:r w:rsidR="00E51D3D" w:rsidRPr="00710D28">
        <w:rPr>
          <w:rFonts w:ascii="Arial" w:eastAsia="Arial" w:hAnsi="Arial" w:cs="Arial"/>
          <w:bCs/>
          <w:color w:val="0070C0"/>
          <w:sz w:val="18"/>
          <w:szCs w:val="18"/>
        </w:rPr>
        <w:t xml:space="preserve"> ser eliminada una vez culminada la elaboración de las bases</w:t>
      </w:r>
    </w:p>
    <w:p w14:paraId="07E94026" w14:textId="77777777" w:rsidR="00E51D3D" w:rsidRPr="00710D28" w:rsidRDefault="00E51D3D" w:rsidP="00DD1A61">
      <w:pPr>
        <w:pStyle w:val="Textocomentario"/>
        <w:ind w:left="1418"/>
        <w:jc w:val="both"/>
        <w:rPr>
          <w:rFonts w:ascii="Arial" w:hAnsi="Arial" w:cs="Arial"/>
        </w:rPr>
      </w:pPr>
    </w:p>
    <w:p w14:paraId="5BB7D76D" w14:textId="77777777" w:rsidR="00DB4795" w:rsidRPr="00710D28" w:rsidRDefault="00DB4795" w:rsidP="007626B9">
      <w:pPr>
        <w:pStyle w:val="Prrafodelista"/>
        <w:numPr>
          <w:ilvl w:val="2"/>
          <w:numId w:val="52"/>
        </w:numPr>
        <w:rPr>
          <w:rFonts w:ascii="Arial" w:hAnsi="Arial" w:cs="Arial"/>
          <w:b/>
          <w:u w:val="single"/>
          <w:lang w:val="es-ES_tradnl"/>
        </w:rPr>
      </w:pPr>
      <w:r w:rsidRPr="00710D28">
        <w:rPr>
          <w:rFonts w:ascii="Arial" w:hAnsi="Arial" w:cs="Arial"/>
          <w:b/>
          <w:sz w:val="20"/>
          <w:szCs w:val="20"/>
          <w:u w:val="single"/>
        </w:rPr>
        <w:t>Documentación de presentación facultativa</w:t>
      </w:r>
    </w:p>
    <w:p w14:paraId="6031D341" w14:textId="77777777" w:rsidR="00496029" w:rsidRPr="00710D28" w:rsidRDefault="00496029" w:rsidP="00496029">
      <w:pPr>
        <w:pStyle w:val="Prrafodelista"/>
        <w:widowControl w:val="0"/>
        <w:ind w:left="1418"/>
        <w:jc w:val="both"/>
        <w:rPr>
          <w:rFonts w:ascii="Arial" w:hAnsi="Arial" w:cs="Arial"/>
          <w:sz w:val="20"/>
          <w:szCs w:val="20"/>
          <w:lang w:val="es-ES_tradnl"/>
        </w:rPr>
      </w:pPr>
    </w:p>
    <w:p w14:paraId="418B0F4F" w14:textId="117AD845" w:rsidR="00A87C85" w:rsidRPr="00710D28" w:rsidRDefault="000F32C1" w:rsidP="007626B9">
      <w:pPr>
        <w:pStyle w:val="Prrafodelista"/>
        <w:widowControl w:val="0"/>
        <w:numPr>
          <w:ilvl w:val="3"/>
          <w:numId w:val="52"/>
        </w:numPr>
        <w:ind w:left="1418" w:hanging="851"/>
        <w:jc w:val="both"/>
        <w:rPr>
          <w:rFonts w:ascii="Arial" w:hAnsi="Arial" w:cs="Arial"/>
          <w:sz w:val="20"/>
          <w:szCs w:val="20"/>
          <w:lang w:val="es-ES_tradnl"/>
        </w:rPr>
      </w:pPr>
      <w:r w:rsidRPr="00710D28">
        <w:rPr>
          <w:rFonts w:ascii="Arial" w:hAnsi="Arial" w:cs="Arial"/>
          <w:sz w:val="20"/>
          <w:szCs w:val="20"/>
          <w:lang w:val="es-ES_tradnl"/>
        </w:rPr>
        <w:t>Incorporar en la oferta los documentos que acreditan los “</w:t>
      </w:r>
      <w:r w:rsidRPr="00710D28">
        <w:rPr>
          <w:rFonts w:ascii="Arial" w:hAnsi="Arial" w:cs="Arial"/>
          <w:b/>
          <w:bCs/>
          <w:sz w:val="20"/>
          <w:szCs w:val="20"/>
          <w:lang w:val="es-ES_tradnl"/>
        </w:rPr>
        <w:t>Factores de Evaluación</w:t>
      </w:r>
      <w:r w:rsidRPr="00710D28">
        <w:rPr>
          <w:rFonts w:ascii="Arial" w:hAnsi="Arial" w:cs="Arial"/>
          <w:sz w:val="20"/>
          <w:szCs w:val="20"/>
          <w:lang w:val="es-ES_tradnl"/>
        </w:rPr>
        <w:t xml:space="preserve">” </w:t>
      </w:r>
      <w:r w:rsidRPr="00710D28">
        <w:rPr>
          <w:rFonts w:ascii="Arial" w:hAnsi="Arial" w:cs="Arial"/>
          <w:sz w:val="20"/>
          <w:szCs w:val="20"/>
          <w:lang w:val="es-ES_tradnl"/>
        </w:rPr>
        <w:lastRenderedPageBreak/>
        <w:t>establecidos en el Capítulo IV de la presente sección de las bases, a efectos de obtener el puntaje previsto en dicho Capítulo para cada factor.</w:t>
      </w:r>
    </w:p>
    <w:p w14:paraId="634CE7C1" w14:textId="77777777" w:rsidR="007270A1" w:rsidRPr="00710D28" w:rsidRDefault="007270A1" w:rsidP="00BB58C4">
      <w:pPr>
        <w:pStyle w:val="Prrafodelista"/>
        <w:widowControl w:val="0"/>
        <w:ind w:left="1418"/>
        <w:jc w:val="both"/>
        <w:rPr>
          <w:rFonts w:ascii="Arial" w:hAnsi="Arial" w:cs="Arial"/>
          <w:sz w:val="20"/>
          <w:szCs w:val="20"/>
          <w:lang w:val="es-ES_tradnl"/>
        </w:rPr>
      </w:pPr>
    </w:p>
    <w:p w14:paraId="274DA5C7" w14:textId="1186CE8E" w:rsidR="007270A1" w:rsidRPr="00710D28" w:rsidRDefault="007270A1" w:rsidP="007626B9">
      <w:pPr>
        <w:pStyle w:val="Prrafodelista"/>
        <w:widowControl w:val="0"/>
        <w:numPr>
          <w:ilvl w:val="3"/>
          <w:numId w:val="52"/>
        </w:numPr>
        <w:ind w:left="1418" w:hanging="851"/>
        <w:jc w:val="both"/>
        <w:rPr>
          <w:rFonts w:ascii="Arial" w:hAnsi="Arial" w:cs="Arial"/>
          <w:sz w:val="20"/>
          <w:szCs w:val="20"/>
          <w:lang w:val="es-ES"/>
        </w:rPr>
      </w:pPr>
      <w:r w:rsidRPr="00710D28">
        <w:rPr>
          <w:rFonts w:ascii="Arial" w:hAnsi="Arial" w:cs="Arial"/>
          <w:sz w:val="20"/>
          <w:szCs w:val="20"/>
          <w:lang w:val="es-ES"/>
        </w:rPr>
        <w:t xml:space="preserve">Solicitud de bonificación del cinco por ciento (5%) por tener la condición de micro y pequeña empresa </w:t>
      </w:r>
      <w:r w:rsidRPr="00710D28">
        <w:rPr>
          <w:rFonts w:ascii="Arial" w:hAnsi="Arial" w:cs="Arial"/>
          <w:b/>
          <w:bCs/>
          <w:sz w:val="20"/>
          <w:szCs w:val="20"/>
          <w:lang w:val="es-ES"/>
        </w:rPr>
        <w:t xml:space="preserve">(Anexo Nº </w:t>
      </w:r>
      <w:r w:rsidR="00562F91" w:rsidRPr="00710D28">
        <w:rPr>
          <w:rFonts w:ascii="Arial" w:hAnsi="Arial" w:cs="Arial"/>
          <w:b/>
          <w:bCs/>
          <w:sz w:val="20"/>
          <w:szCs w:val="20"/>
          <w:lang w:val="es-ES"/>
        </w:rPr>
        <w:t>1</w:t>
      </w:r>
      <w:r w:rsidR="236623A5" w:rsidRPr="00710D28">
        <w:rPr>
          <w:rFonts w:ascii="Arial" w:hAnsi="Arial" w:cs="Arial"/>
          <w:b/>
          <w:bCs/>
          <w:sz w:val="20"/>
          <w:szCs w:val="20"/>
          <w:lang w:val="es-ES"/>
        </w:rPr>
        <w:t>5</w:t>
      </w:r>
      <w:r w:rsidRPr="00710D28">
        <w:rPr>
          <w:rFonts w:ascii="Arial" w:hAnsi="Arial" w:cs="Arial"/>
          <w:b/>
          <w:bCs/>
          <w:sz w:val="20"/>
          <w:szCs w:val="20"/>
          <w:lang w:val="es-ES"/>
        </w:rPr>
        <w:t>)</w:t>
      </w:r>
      <w:r w:rsidRPr="00710D28">
        <w:rPr>
          <w:rFonts w:ascii="Arial" w:hAnsi="Arial" w:cs="Arial"/>
          <w:sz w:val="20"/>
          <w:szCs w:val="20"/>
          <w:lang w:val="es-ES"/>
        </w:rPr>
        <w:t>.</w:t>
      </w:r>
    </w:p>
    <w:p w14:paraId="6E9515A3" w14:textId="77777777" w:rsidR="00A87C85" w:rsidRPr="00710D28" w:rsidRDefault="00A87C85" w:rsidP="007270A1">
      <w:pPr>
        <w:pStyle w:val="Prrafodelista"/>
        <w:widowControl w:val="0"/>
        <w:ind w:left="1418"/>
        <w:jc w:val="both"/>
        <w:rPr>
          <w:rFonts w:ascii="Arial" w:hAnsi="Arial" w:cs="Arial"/>
          <w:sz w:val="20"/>
          <w:szCs w:val="20"/>
          <w:lang w:val="es-ES_tradnl"/>
        </w:rPr>
      </w:pPr>
    </w:p>
    <w:p w14:paraId="1680A025" w14:textId="76DAA92E" w:rsidR="004122A2" w:rsidRPr="00710D28" w:rsidRDefault="004122A2" w:rsidP="007626B9">
      <w:pPr>
        <w:pStyle w:val="Prrafodelista"/>
        <w:widowControl w:val="0"/>
        <w:numPr>
          <w:ilvl w:val="3"/>
          <w:numId w:val="52"/>
        </w:numPr>
        <w:ind w:left="1418" w:hanging="851"/>
        <w:jc w:val="both"/>
        <w:rPr>
          <w:rFonts w:ascii="Arial" w:hAnsi="Arial" w:cs="Arial"/>
          <w:sz w:val="20"/>
          <w:szCs w:val="20"/>
          <w:lang w:val="es-ES"/>
        </w:rPr>
      </w:pPr>
      <w:r w:rsidRPr="00710D28">
        <w:rPr>
          <w:rFonts w:ascii="Arial" w:hAnsi="Arial" w:cs="Arial"/>
          <w:sz w:val="20"/>
          <w:szCs w:val="20"/>
          <w:lang w:val="es-ES"/>
        </w:rPr>
        <w:t>En el caso del factor de evaluación “precio” para acreditarlo se presenta el formato de oferta económica (</w:t>
      </w:r>
      <w:r w:rsidRPr="00710D28">
        <w:rPr>
          <w:rFonts w:ascii="Arial" w:hAnsi="Arial" w:cs="Arial"/>
          <w:b/>
          <w:bCs/>
          <w:sz w:val="20"/>
          <w:szCs w:val="20"/>
          <w:lang w:val="es-ES"/>
        </w:rPr>
        <w:t>Anexo N°</w:t>
      </w:r>
      <w:r w:rsidR="005801E2" w:rsidRPr="00710D28">
        <w:rPr>
          <w:rFonts w:ascii="Arial" w:hAnsi="Arial" w:cs="Arial"/>
          <w:b/>
          <w:bCs/>
          <w:sz w:val="20"/>
          <w:szCs w:val="20"/>
          <w:lang w:val="es-ES"/>
        </w:rPr>
        <w:t xml:space="preserve"> 6</w:t>
      </w:r>
      <w:r w:rsidRPr="00710D28">
        <w:rPr>
          <w:rFonts w:ascii="Arial" w:hAnsi="Arial" w:cs="Arial"/>
          <w:b/>
          <w:bCs/>
          <w:sz w:val="20"/>
          <w:szCs w:val="20"/>
          <w:lang w:val="es-ES"/>
        </w:rPr>
        <w:t>).</w:t>
      </w:r>
      <w:r w:rsidRPr="00710D28">
        <w:rPr>
          <w:rFonts w:ascii="Arial" w:hAnsi="Arial" w:cs="Arial"/>
          <w:sz w:val="20"/>
          <w:szCs w:val="20"/>
          <w:lang w:val="es-ES"/>
        </w:rPr>
        <w:t xml:space="preserve"> En el caso de que los proveedores que gocen del beneficio de la exoneración del IGV previsto en la Ley Nº 27037, Ley de Promoción de la Inversión en la Amazonía, presentan adicionalmente una Declaración Jurada de cumplimiento de condiciones para la aplicación de la exoneración del IGV</w:t>
      </w:r>
      <w:r w:rsidR="00231FAE" w:rsidRPr="00710D28">
        <w:rPr>
          <w:rFonts w:ascii="Arial" w:hAnsi="Arial" w:cs="Arial"/>
          <w:sz w:val="20"/>
          <w:szCs w:val="20"/>
          <w:lang w:val="es-ES"/>
        </w:rPr>
        <w:t xml:space="preserve"> </w:t>
      </w:r>
      <w:r w:rsidRPr="00710D28">
        <w:rPr>
          <w:rFonts w:ascii="Arial" w:hAnsi="Arial" w:cs="Arial"/>
          <w:sz w:val="20"/>
          <w:szCs w:val="20"/>
          <w:lang w:val="es-ES"/>
        </w:rPr>
        <w:t>(</w:t>
      </w:r>
      <w:r w:rsidRPr="00710D28">
        <w:rPr>
          <w:rFonts w:ascii="Arial" w:hAnsi="Arial" w:cs="Arial"/>
          <w:b/>
          <w:bCs/>
          <w:sz w:val="20"/>
          <w:szCs w:val="20"/>
          <w:lang w:val="es-ES"/>
        </w:rPr>
        <w:t>Anexo N° 1</w:t>
      </w:r>
      <w:r w:rsidR="265E5C13" w:rsidRPr="00710D28">
        <w:rPr>
          <w:rFonts w:ascii="Arial" w:hAnsi="Arial" w:cs="Arial"/>
          <w:b/>
          <w:bCs/>
          <w:sz w:val="20"/>
          <w:szCs w:val="20"/>
          <w:lang w:val="es-ES"/>
        </w:rPr>
        <w:t>2</w:t>
      </w:r>
      <w:r w:rsidR="22A0184A" w:rsidRPr="00710D28">
        <w:rPr>
          <w:rFonts w:ascii="Arial" w:hAnsi="Arial" w:cs="Arial"/>
          <w:b/>
          <w:bCs/>
          <w:sz w:val="20"/>
          <w:szCs w:val="20"/>
          <w:lang w:val="es-ES"/>
        </w:rPr>
        <w:t>)</w:t>
      </w:r>
      <w:r w:rsidRPr="00710D28">
        <w:rPr>
          <w:rFonts w:ascii="Arial" w:hAnsi="Arial" w:cs="Arial"/>
          <w:b/>
          <w:bCs/>
          <w:sz w:val="20"/>
          <w:szCs w:val="20"/>
          <w:lang w:val="es-ES"/>
        </w:rPr>
        <w:t>.</w:t>
      </w:r>
      <w:r w:rsidRPr="00710D28">
        <w:rPr>
          <w:rFonts w:ascii="Arial" w:hAnsi="Arial" w:cs="Arial"/>
          <w:sz w:val="20"/>
          <w:szCs w:val="20"/>
          <w:lang w:val="es-ES"/>
        </w:rPr>
        <w:t xml:space="preserve"> </w:t>
      </w:r>
    </w:p>
    <w:p w14:paraId="29496A25" w14:textId="3023B036" w:rsidR="00AC3F91" w:rsidRPr="00710D28" w:rsidRDefault="00AC3F91" w:rsidP="00DD1A61">
      <w:pPr>
        <w:tabs>
          <w:tab w:val="left" w:pos="851"/>
        </w:tabs>
        <w:ind w:left="1418"/>
        <w:jc w:val="both"/>
        <w:rPr>
          <w:rFonts w:ascii="Arial" w:hAnsi="Arial" w:cs="Arial"/>
          <w:color w:val="000099"/>
          <w:sz w:val="20"/>
          <w:szCs w:val="20"/>
          <w:lang w:val="es-ES"/>
        </w:rPr>
      </w:pPr>
    </w:p>
    <w:tbl>
      <w:tblPr>
        <w:tblStyle w:val="Tabladecuadrcula1clara10"/>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4"/>
      </w:tblGrid>
      <w:tr w:rsidR="00DB4795" w:rsidRPr="00710D28" w14:paraId="75F9F68B" w14:textId="77777777" w:rsidTr="003C02B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654" w:type="dxa"/>
            <w:tcBorders>
              <w:bottom w:val="none" w:sz="0" w:space="0" w:color="auto"/>
            </w:tcBorders>
            <w:vAlign w:val="center"/>
          </w:tcPr>
          <w:p w14:paraId="26646EC3" w14:textId="77777777" w:rsidR="00DB4795" w:rsidRPr="00710D28" w:rsidRDefault="00DB4795" w:rsidP="00DD1A61">
            <w:pPr>
              <w:jc w:val="both"/>
              <w:rPr>
                <w:rFonts w:ascii="Arial" w:hAnsi="Arial" w:cs="Arial"/>
                <w:iCs/>
                <w:sz w:val="18"/>
                <w:szCs w:val="18"/>
                <w:lang w:val="es-ES"/>
              </w:rPr>
            </w:pPr>
            <w:r w:rsidRPr="00710D28">
              <w:rPr>
                <w:rFonts w:ascii="Arial" w:hAnsi="Arial" w:cs="Arial"/>
                <w:iCs/>
                <w:color w:val="FF0000"/>
                <w:sz w:val="18"/>
                <w:szCs w:val="18"/>
              </w:rPr>
              <w:t>Advertencia</w:t>
            </w:r>
          </w:p>
        </w:tc>
      </w:tr>
      <w:tr w:rsidR="00DB4795" w:rsidRPr="00710D28" w14:paraId="30CFB9F4" w14:textId="77777777" w:rsidTr="003C02B6">
        <w:trPr>
          <w:trHeight w:val="902"/>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5038056C" w14:textId="06711F85" w:rsidR="00DB4795" w:rsidRPr="00710D28" w:rsidDel="007C2C58" w:rsidRDefault="4E075041" w:rsidP="55D398EA">
            <w:pPr>
              <w:jc w:val="both"/>
              <w:rPr>
                <w:rFonts w:ascii="Arial" w:hAnsi="Arial" w:cs="Arial"/>
                <w:b w:val="0"/>
                <w:bCs w:val="0"/>
                <w:sz w:val="18"/>
                <w:szCs w:val="18"/>
                <w:lang w:val="es-ES"/>
              </w:rPr>
            </w:pPr>
            <w:r w:rsidRPr="00710D28">
              <w:rPr>
                <w:rFonts w:ascii="Arial" w:hAnsi="Arial" w:cs="Arial"/>
                <w:b w:val="0"/>
                <w:bCs w:val="0"/>
                <w:color w:val="FF0000"/>
                <w:sz w:val="18"/>
                <w:szCs w:val="18"/>
              </w:rPr>
              <w:t>Los</w:t>
            </w:r>
            <w:r w:rsidR="4EB3D829" w:rsidRPr="00710D28">
              <w:rPr>
                <w:rFonts w:ascii="Arial" w:hAnsi="Arial" w:cs="Arial"/>
                <w:b w:val="0"/>
                <w:bCs w:val="0"/>
                <w:color w:val="FF0000"/>
                <w:sz w:val="18"/>
                <w:szCs w:val="18"/>
              </w:rPr>
              <w:t xml:space="preserve"> evaluadores</w:t>
            </w:r>
            <w:r w:rsidR="00DB4795" w:rsidRPr="00710D28">
              <w:rPr>
                <w:rFonts w:ascii="Arial" w:hAnsi="Arial" w:cs="Arial"/>
                <w:b w:val="0"/>
                <w:bCs w:val="0"/>
                <w:color w:val="FF0000"/>
                <w:sz w:val="18"/>
                <w:szCs w:val="18"/>
              </w:rPr>
              <w:t xml:space="preserve"> no p</w:t>
            </w:r>
            <w:r w:rsidR="00562F91" w:rsidRPr="00710D28">
              <w:rPr>
                <w:rFonts w:ascii="Arial" w:hAnsi="Arial" w:cs="Arial"/>
                <w:b w:val="0"/>
                <w:bCs w:val="0"/>
                <w:color w:val="FF0000"/>
                <w:sz w:val="18"/>
                <w:szCs w:val="18"/>
              </w:rPr>
              <w:t>ueden</w:t>
            </w:r>
            <w:r w:rsidR="00DB4795" w:rsidRPr="00710D28">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 </w:t>
            </w:r>
          </w:p>
          <w:p w14:paraId="3D5882EE" w14:textId="338C3D57" w:rsidR="1D54A66B" w:rsidRPr="00710D28" w:rsidRDefault="1D54A66B" w:rsidP="1D54A66B">
            <w:pPr>
              <w:jc w:val="both"/>
              <w:rPr>
                <w:rFonts w:ascii="Arial" w:hAnsi="Arial" w:cs="Arial"/>
                <w:b w:val="0"/>
                <w:bCs w:val="0"/>
                <w:color w:val="FF0000"/>
                <w:sz w:val="18"/>
                <w:szCs w:val="18"/>
              </w:rPr>
            </w:pPr>
          </w:p>
          <w:p w14:paraId="04D5D21A" w14:textId="2CEF044D" w:rsidR="25077115" w:rsidRPr="00710D28" w:rsidRDefault="25077115" w:rsidP="005A024B">
            <w:pPr>
              <w:jc w:val="both"/>
              <w:rPr>
                <w:rFonts w:ascii="Arial" w:eastAsia="Arial" w:hAnsi="Arial" w:cs="Arial"/>
                <w:b w:val="0"/>
                <w:bCs w:val="0"/>
                <w:sz w:val="18"/>
                <w:szCs w:val="18"/>
              </w:rPr>
            </w:pPr>
            <w:r w:rsidRPr="00710D28">
              <w:rPr>
                <w:rFonts w:ascii="Arial" w:eastAsia="Arial" w:hAnsi="Arial" w:cs="Arial"/>
                <w:b w:val="0"/>
                <w:bCs w:val="0"/>
                <w:color w:val="FF0000"/>
                <w:sz w:val="18"/>
                <w:szCs w:val="18"/>
                <w:lang w:val="es"/>
              </w:rPr>
              <w:t>Los evaluador</w:t>
            </w:r>
            <w:r w:rsidR="00BC760E" w:rsidRPr="00710D28">
              <w:rPr>
                <w:rFonts w:ascii="Arial" w:eastAsia="Arial" w:hAnsi="Arial" w:cs="Arial"/>
                <w:b w:val="0"/>
                <w:bCs w:val="0"/>
                <w:color w:val="FF0000"/>
                <w:sz w:val="18"/>
                <w:szCs w:val="18"/>
                <w:lang w:val="es"/>
              </w:rPr>
              <w:t xml:space="preserve">es </w:t>
            </w:r>
            <w:r w:rsidR="00F247E6" w:rsidRPr="00710D28">
              <w:rPr>
                <w:rFonts w:ascii="Arial" w:eastAsia="Arial" w:hAnsi="Arial" w:cs="Arial"/>
                <w:b w:val="0"/>
                <w:bCs w:val="0"/>
                <w:color w:val="FF0000"/>
                <w:sz w:val="18"/>
                <w:szCs w:val="18"/>
                <w:lang w:val="es-ES"/>
              </w:rPr>
              <w:t>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correspondiente</w:t>
            </w:r>
            <w:r w:rsidR="007C259D" w:rsidRPr="00710D28">
              <w:rPr>
                <w:rFonts w:ascii="Arial" w:eastAsia="Arial" w:hAnsi="Arial" w:cs="Arial"/>
                <w:b w:val="0"/>
                <w:bCs w:val="0"/>
                <w:color w:val="FF0000"/>
                <w:sz w:val="18"/>
                <w:szCs w:val="18"/>
                <w:lang w:val="es-ES"/>
              </w:rPr>
              <w:t>.</w:t>
            </w:r>
          </w:p>
          <w:p w14:paraId="11742C2F" w14:textId="1403D686" w:rsidR="00DB4795" w:rsidRPr="00710D28" w:rsidRDefault="00DB4795" w:rsidP="55D398EA">
            <w:pPr>
              <w:jc w:val="both"/>
              <w:rPr>
                <w:rFonts w:ascii="Arial" w:hAnsi="Arial" w:cs="Arial"/>
                <w:b w:val="0"/>
                <w:bCs w:val="0"/>
                <w:i/>
                <w:iCs/>
                <w:color w:val="FF0000"/>
                <w:sz w:val="18"/>
                <w:szCs w:val="18"/>
                <w:lang w:val="es-ES"/>
              </w:rPr>
            </w:pPr>
          </w:p>
        </w:tc>
      </w:tr>
    </w:tbl>
    <w:p w14:paraId="2A822BC7" w14:textId="1BE53D95" w:rsidR="55D398EA" w:rsidRPr="00710D28" w:rsidRDefault="55D398EA" w:rsidP="55D398EA">
      <w:pPr>
        <w:pStyle w:val="Prrafodelista"/>
        <w:widowControl w:val="0"/>
        <w:ind w:left="1440"/>
        <w:jc w:val="both"/>
        <w:rPr>
          <w:rFonts w:ascii="Arial" w:hAnsi="Arial" w:cs="Arial"/>
          <w:sz w:val="20"/>
          <w:szCs w:val="20"/>
          <w:lang w:val="es-ES"/>
        </w:rPr>
      </w:pPr>
    </w:p>
    <w:tbl>
      <w:tblPr>
        <w:tblStyle w:val="Tabladecuadrcula1clara10"/>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4"/>
      </w:tblGrid>
      <w:tr w:rsidR="00EE21FF" w:rsidRPr="00710D28" w14:paraId="48AE049C" w14:textId="77777777" w:rsidTr="00E6336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4" w:type="dxa"/>
            <w:tcBorders>
              <w:bottom w:val="none" w:sz="0" w:space="0" w:color="auto"/>
            </w:tcBorders>
            <w:vAlign w:val="center"/>
          </w:tcPr>
          <w:p w14:paraId="29E81D05" w14:textId="77777777" w:rsidR="00EE21FF" w:rsidRPr="00710D28" w:rsidRDefault="00EE21FF">
            <w:pPr>
              <w:widowControl w:val="0"/>
              <w:rPr>
                <w:rFonts w:ascii="Arial" w:hAnsi="Arial" w:cs="Arial"/>
                <w:color w:val="0070C0"/>
                <w:sz w:val="18"/>
                <w:szCs w:val="18"/>
              </w:rPr>
            </w:pPr>
            <w:r w:rsidRPr="00710D28">
              <w:rPr>
                <w:rFonts w:ascii="Arial" w:hAnsi="Arial" w:cs="Arial"/>
                <w:color w:val="0070C0"/>
                <w:sz w:val="18"/>
                <w:szCs w:val="18"/>
                <w:lang w:val="es-ES"/>
              </w:rPr>
              <w:t>Importante para la entidad contratante</w:t>
            </w:r>
            <w:r w:rsidRPr="00710D28">
              <w:rPr>
                <w:rFonts w:ascii="Arial" w:hAnsi="Arial" w:cs="Arial"/>
                <w:color w:val="0070C0"/>
                <w:sz w:val="18"/>
                <w:szCs w:val="18"/>
              </w:rPr>
              <w:t> </w:t>
            </w:r>
          </w:p>
        </w:tc>
      </w:tr>
      <w:tr w:rsidR="00EE21FF" w:rsidRPr="00710D28" w14:paraId="16E0BE94" w14:textId="77777777" w:rsidTr="00E6336A">
        <w:trPr>
          <w:trHeight w:val="300"/>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56F3AC90" w14:textId="77777777" w:rsidR="00EE21FF" w:rsidRPr="00710D28" w:rsidRDefault="00EE21FF">
            <w:pPr>
              <w:widowControl w:val="0"/>
              <w:jc w:val="both"/>
              <w:rPr>
                <w:rFonts w:ascii="Arial" w:hAnsi="Arial" w:cs="Arial"/>
                <w:b w:val="0"/>
                <w:bCs w:val="0"/>
                <w:color w:val="0070C0"/>
                <w:sz w:val="18"/>
                <w:szCs w:val="18"/>
              </w:rPr>
            </w:pPr>
            <w:r w:rsidRPr="00710D28">
              <w:rPr>
                <w:rFonts w:ascii="Arial" w:hAnsi="Arial" w:cs="Arial"/>
                <w:b w:val="0"/>
                <w:bCs w:val="0"/>
                <w:color w:val="0070C0"/>
                <w:sz w:val="18"/>
                <w:szCs w:val="18"/>
              </w:rPr>
              <w:t>Esta disposición solo debe ser incluida en el caso de procedimientos de selección cuya cuantía de la contratación sea igual o menor a 50 UIT: </w:t>
            </w:r>
          </w:p>
          <w:p w14:paraId="5D2FEC9F" w14:textId="77777777" w:rsidR="00EE21FF" w:rsidRPr="00710D28" w:rsidRDefault="00EE21FF">
            <w:pPr>
              <w:pStyle w:val="Prrafodelista"/>
              <w:widowControl w:val="0"/>
              <w:ind w:left="709"/>
              <w:jc w:val="both"/>
              <w:rPr>
                <w:rFonts w:ascii="Arial" w:hAnsi="Arial" w:cs="Arial"/>
                <w:b w:val="0"/>
                <w:bCs w:val="0"/>
                <w:color w:val="0070C0"/>
                <w:sz w:val="18"/>
                <w:szCs w:val="18"/>
              </w:rPr>
            </w:pPr>
            <w:r w:rsidRPr="00710D28">
              <w:rPr>
                <w:rFonts w:ascii="Arial" w:hAnsi="Arial" w:cs="Arial"/>
                <w:b w:val="0"/>
                <w:bCs w:val="0"/>
                <w:color w:val="0070C0"/>
                <w:sz w:val="18"/>
                <w:szCs w:val="18"/>
              </w:rPr>
              <w:t> </w:t>
            </w:r>
          </w:p>
          <w:p w14:paraId="12958793" w14:textId="77777777" w:rsidR="00EE21FF" w:rsidRPr="00710D28" w:rsidRDefault="00EE21FF">
            <w:pPr>
              <w:widowControl w:val="0"/>
              <w:jc w:val="both"/>
              <w:rPr>
                <w:rFonts w:ascii="Arial" w:hAnsi="Arial" w:cs="Arial"/>
                <w:b w:val="0"/>
                <w:bCs w:val="0"/>
                <w:color w:val="0070C0"/>
                <w:sz w:val="18"/>
                <w:szCs w:val="18"/>
              </w:rPr>
            </w:pPr>
            <w:r w:rsidRPr="00710D28">
              <w:rPr>
                <w:rFonts w:ascii="Arial" w:hAnsi="Arial" w:cs="Arial"/>
                <w:b w:val="0"/>
                <w:bCs w:val="0"/>
                <w:color w:val="0070C0"/>
                <w:sz w:val="18"/>
                <w:szCs w:val="18"/>
                <w:lang w:val="es-ES"/>
              </w:rPr>
              <w:t>En caso el participante o postor opte por presentar recurso de apelación y por otorgar la garantía mediante depósito en cuenta bancaria, se debe realizar el abono en:</w:t>
            </w:r>
            <w:r w:rsidRPr="00710D28">
              <w:rPr>
                <w:rFonts w:ascii="Arial" w:hAnsi="Arial" w:cs="Arial"/>
                <w:b w:val="0"/>
                <w:bCs w:val="0"/>
                <w:color w:val="0070C0"/>
                <w:sz w:val="18"/>
                <w:szCs w:val="18"/>
              </w:rPr>
              <w:t> </w:t>
            </w:r>
          </w:p>
          <w:p w14:paraId="0D7ED6E4" w14:textId="77777777" w:rsidR="00EE21FF" w:rsidRPr="00710D28" w:rsidRDefault="00EE21FF">
            <w:pPr>
              <w:pStyle w:val="Prrafodelista"/>
              <w:widowControl w:val="0"/>
              <w:ind w:left="709"/>
              <w:rPr>
                <w:rFonts w:ascii="Arial" w:hAnsi="Arial" w:cs="Arial"/>
                <w:b w:val="0"/>
                <w:color w:val="0070C0"/>
                <w:sz w:val="18"/>
                <w:szCs w:val="18"/>
              </w:rPr>
            </w:pPr>
            <w:r w:rsidRPr="00710D28">
              <w:rPr>
                <w:rFonts w:ascii="Arial" w:hAnsi="Arial" w:cs="Arial"/>
                <w:color w:val="0070C0"/>
                <w:sz w:val="18"/>
                <w:szCs w:val="18"/>
              </w:rPr>
              <w:t> </w:t>
            </w:r>
          </w:p>
          <w:tbl>
            <w:tblPr>
              <w:tblW w:w="0" w:type="auto"/>
              <w:tblInd w:w="55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2012"/>
              <w:gridCol w:w="915"/>
              <w:gridCol w:w="5288"/>
            </w:tblGrid>
            <w:tr w:rsidR="00EE21FF" w:rsidRPr="00710D28" w14:paraId="4BB05B27" w14:textId="77777777">
              <w:trPr>
                <w:trHeight w:val="300"/>
              </w:trPr>
              <w:tc>
                <w:tcPr>
                  <w:tcW w:w="2012" w:type="dxa"/>
                  <w:tcBorders>
                    <w:top w:val="nil"/>
                    <w:left w:val="nil"/>
                    <w:bottom w:val="nil"/>
                    <w:right w:val="nil"/>
                  </w:tcBorders>
                </w:tcPr>
                <w:p w14:paraId="56069D0D" w14:textId="77777777" w:rsidR="00EE21FF" w:rsidRPr="00710D28" w:rsidRDefault="00EE21FF">
                  <w:pPr>
                    <w:widowControl w:val="0"/>
                    <w:rPr>
                      <w:rFonts w:ascii="Arial" w:hAnsi="Arial" w:cs="Arial"/>
                      <w:color w:val="0070C0"/>
                      <w:sz w:val="18"/>
                      <w:szCs w:val="18"/>
                      <w:lang w:val="pt-PT"/>
                    </w:rPr>
                  </w:pPr>
                  <w:r w:rsidRPr="00710D28">
                    <w:rPr>
                      <w:rFonts w:ascii="Arial" w:hAnsi="Arial" w:cs="Arial"/>
                      <w:color w:val="0070C0"/>
                      <w:sz w:val="18"/>
                      <w:szCs w:val="18"/>
                      <w:u w:val="single"/>
                      <w:lang w:val="pt-PT"/>
                    </w:rPr>
                    <w:t>N° de Cuenta</w:t>
                  </w:r>
                  <w:r w:rsidRPr="00710D28">
                    <w:rPr>
                      <w:rFonts w:ascii="Arial" w:hAnsi="Arial" w:cs="Arial"/>
                      <w:color w:val="0070C0"/>
                      <w:sz w:val="18"/>
                      <w:szCs w:val="18"/>
                      <w:lang w:val="pt-PT"/>
                    </w:rPr>
                    <w:t> </w:t>
                  </w:r>
                </w:p>
              </w:tc>
              <w:tc>
                <w:tcPr>
                  <w:tcW w:w="915" w:type="dxa"/>
                  <w:tcBorders>
                    <w:top w:val="nil"/>
                    <w:left w:val="nil"/>
                    <w:bottom w:val="nil"/>
                    <w:right w:val="nil"/>
                  </w:tcBorders>
                </w:tcPr>
                <w:p w14:paraId="56C3ECB7"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u w:val="single"/>
                      <w:lang w:val="pt-PT"/>
                    </w:rPr>
                    <w:t>:</w:t>
                  </w:r>
                  <w:r w:rsidRPr="00710D28">
                    <w:rPr>
                      <w:rFonts w:ascii="Arial" w:hAnsi="Arial" w:cs="Arial"/>
                      <w:color w:val="0070C0"/>
                      <w:sz w:val="18"/>
                      <w:szCs w:val="18"/>
                      <w:lang w:val="pt-PT"/>
                    </w:rPr>
                    <w:t> </w:t>
                  </w:r>
                </w:p>
              </w:tc>
              <w:tc>
                <w:tcPr>
                  <w:tcW w:w="5288" w:type="dxa"/>
                  <w:tcBorders>
                    <w:top w:val="nil"/>
                    <w:left w:val="nil"/>
                    <w:bottom w:val="nil"/>
                    <w:right w:val="nil"/>
                  </w:tcBorders>
                </w:tcPr>
                <w:p w14:paraId="355CFF06"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u w:val="single"/>
                      <w:lang w:val="pt-BR"/>
                    </w:rPr>
                    <w:t>[......................................]</w:t>
                  </w:r>
                  <w:r w:rsidRPr="00710D28">
                    <w:rPr>
                      <w:rFonts w:ascii="Arial" w:hAnsi="Arial" w:cs="Arial"/>
                      <w:color w:val="0070C0"/>
                      <w:sz w:val="18"/>
                      <w:szCs w:val="18"/>
                      <w:lang w:val="pt-PT"/>
                    </w:rPr>
                    <w:t> </w:t>
                  </w:r>
                </w:p>
              </w:tc>
            </w:tr>
            <w:tr w:rsidR="00EE21FF" w:rsidRPr="00710D28" w14:paraId="0653D30A" w14:textId="77777777">
              <w:trPr>
                <w:trHeight w:val="300"/>
              </w:trPr>
              <w:tc>
                <w:tcPr>
                  <w:tcW w:w="2012" w:type="dxa"/>
                  <w:tcBorders>
                    <w:top w:val="nil"/>
                    <w:left w:val="nil"/>
                    <w:bottom w:val="nil"/>
                    <w:right w:val="nil"/>
                  </w:tcBorders>
                </w:tcPr>
                <w:p w14:paraId="47A5B611"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lang w:val="pt-PT"/>
                    </w:rPr>
                    <w:t> </w:t>
                  </w:r>
                </w:p>
              </w:tc>
              <w:tc>
                <w:tcPr>
                  <w:tcW w:w="915" w:type="dxa"/>
                  <w:tcBorders>
                    <w:top w:val="nil"/>
                    <w:left w:val="nil"/>
                    <w:bottom w:val="nil"/>
                    <w:right w:val="nil"/>
                  </w:tcBorders>
                </w:tcPr>
                <w:p w14:paraId="3B468E48"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lang w:val="pt-PT"/>
                    </w:rPr>
                    <w:t> </w:t>
                  </w:r>
                </w:p>
              </w:tc>
              <w:tc>
                <w:tcPr>
                  <w:tcW w:w="5288" w:type="dxa"/>
                  <w:tcBorders>
                    <w:top w:val="nil"/>
                    <w:left w:val="nil"/>
                    <w:bottom w:val="nil"/>
                    <w:right w:val="nil"/>
                  </w:tcBorders>
                </w:tcPr>
                <w:p w14:paraId="1CCD2D69"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lang w:val="pt-PT"/>
                    </w:rPr>
                    <w:t> </w:t>
                  </w:r>
                </w:p>
              </w:tc>
            </w:tr>
            <w:tr w:rsidR="00EE21FF" w:rsidRPr="00710D28" w14:paraId="652801CB" w14:textId="77777777">
              <w:trPr>
                <w:trHeight w:val="300"/>
              </w:trPr>
              <w:tc>
                <w:tcPr>
                  <w:tcW w:w="2012" w:type="dxa"/>
                  <w:tcBorders>
                    <w:top w:val="nil"/>
                    <w:left w:val="nil"/>
                    <w:bottom w:val="nil"/>
                    <w:right w:val="nil"/>
                  </w:tcBorders>
                </w:tcPr>
                <w:p w14:paraId="58D3DB75" w14:textId="77777777" w:rsidR="00EE21FF" w:rsidRPr="00710D28" w:rsidRDefault="00EE21FF">
                  <w:pPr>
                    <w:widowControl w:val="0"/>
                    <w:rPr>
                      <w:rFonts w:ascii="Arial" w:hAnsi="Arial" w:cs="Arial"/>
                      <w:color w:val="0070C0"/>
                      <w:sz w:val="18"/>
                      <w:szCs w:val="18"/>
                      <w:lang w:val="pt-PT"/>
                    </w:rPr>
                  </w:pPr>
                  <w:r w:rsidRPr="00710D28">
                    <w:rPr>
                      <w:rFonts w:ascii="Arial" w:hAnsi="Arial" w:cs="Arial"/>
                      <w:color w:val="0070C0"/>
                      <w:sz w:val="18"/>
                      <w:szCs w:val="18"/>
                      <w:u w:val="single"/>
                      <w:lang w:val="pt-PT"/>
                    </w:rPr>
                    <w:t>Banco</w:t>
                  </w:r>
                  <w:r w:rsidRPr="00710D28">
                    <w:rPr>
                      <w:rFonts w:ascii="Arial" w:hAnsi="Arial" w:cs="Arial"/>
                      <w:color w:val="0070C0"/>
                      <w:sz w:val="18"/>
                      <w:szCs w:val="18"/>
                      <w:lang w:val="pt-PT"/>
                    </w:rPr>
                    <w:t> </w:t>
                  </w:r>
                </w:p>
              </w:tc>
              <w:tc>
                <w:tcPr>
                  <w:tcW w:w="915" w:type="dxa"/>
                  <w:tcBorders>
                    <w:top w:val="nil"/>
                    <w:left w:val="nil"/>
                    <w:bottom w:val="nil"/>
                    <w:right w:val="nil"/>
                  </w:tcBorders>
                </w:tcPr>
                <w:p w14:paraId="5296F384"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u w:val="single"/>
                      <w:lang w:val="pt-PT"/>
                    </w:rPr>
                    <w:t>:</w:t>
                  </w:r>
                  <w:r w:rsidRPr="00710D28">
                    <w:rPr>
                      <w:rFonts w:ascii="Arial" w:hAnsi="Arial" w:cs="Arial"/>
                      <w:color w:val="0070C0"/>
                      <w:sz w:val="18"/>
                      <w:szCs w:val="18"/>
                      <w:lang w:val="pt-PT"/>
                    </w:rPr>
                    <w:t> </w:t>
                  </w:r>
                </w:p>
              </w:tc>
              <w:tc>
                <w:tcPr>
                  <w:tcW w:w="5288" w:type="dxa"/>
                  <w:tcBorders>
                    <w:top w:val="nil"/>
                    <w:left w:val="nil"/>
                    <w:bottom w:val="nil"/>
                    <w:right w:val="nil"/>
                  </w:tcBorders>
                </w:tcPr>
                <w:p w14:paraId="0408EAE5"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u w:val="single"/>
                      <w:lang w:val="pt-BR"/>
                    </w:rPr>
                    <w:t>[......................................]</w:t>
                  </w:r>
                  <w:r w:rsidRPr="00710D28">
                    <w:rPr>
                      <w:rFonts w:ascii="Arial" w:hAnsi="Arial" w:cs="Arial"/>
                      <w:color w:val="0070C0"/>
                      <w:sz w:val="18"/>
                      <w:szCs w:val="18"/>
                      <w:lang w:val="pt-PT"/>
                    </w:rPr>
                    <w:t> </w:t>
                  </w:r>
                </w:p>
              </w:tc>
            </w:tr>
            <w:tr w:rsidR="00EE21FF" w:rsidRPr="00710D28" w14:paraId="54B9DE51" w14:textId="77777777">
              <w:trPr>
                <w:trHeight w:val="300"/>
              </w:trPr>
              <w:tc>
                <w:tcPr>
                  <w:tcW w:w="2012" w:type="dxa"/>
                  <w:tcBorders>
                    <w:top w:val="nil"/>
                    <w:left w:val="nil"/>
                    <w:bottom w:val="nil"/>
                    <w:right w:val="nil"/>
                  </w:tcBorders>
                </w:tcPr>
                <w:p w14:paraId="4AD9C833"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lang w:val="pt-PT"/>
                    </w:rPr>
                    <w:t> </w:t>
                  </w:r>
                </w:p>
              </w:tc>
              <w:tc>
                <w:tcPr>
                  <w:tcW w:w="915" w:type="dxa"/>
                  <w:tcBorders>
                    <w:top w:val="nil"/>
                    <w:left w:val="nil"/>
                    <w:bottom w:val="nil"/>
                    <w:right w:val="nil"/>
                  </w:tcBorders>
                </w:tcPr>
                <w:p w14:paraId="1FE2253F"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lang w:val="pt-PT"/>
                    </w:rPr>
                    <w:t> </w:t>
                  </w:r>
                </w:p>
              </w:tc>
              <w:tc>
                <w:tcPr>
                  <w:tcW w:w="5288" w:type="dxa"/>
                  <w:tcBorders>
                    <w:top w:val="nil"/>
                    <w:left w:val="nil"/>
                    <w:bottom w:val="nil"/>
                    <w:right w:val="nil"/>
                  </w:tcBorders>
                </w:tcPr>
                <w:p w14:paraId="41BB97C3"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lang w:val="pt-PT"/>
                    </w:rPr>
                    <w:t> </w:t>
                  </w:r>
                </w:p>
              </w:tc>
            </w:tr>
            <w:tr w:rsidR="00EE21FF" w:rsidRPr="00710D28" w14:paraId="28B3E51C" w14:textId="77777777">
              <w:trPr>
                <w:trHeight w:val="300"/>
              </w:trPr>
              <w:tc>
                <w:tcPr>
                  <w:tcW w:w="2012" w:type="dxa"/>
                  <w:tcBorders>
                    <w:top w:val="nil"/>
                    <w:left w:val="nil"/>
                    <w:bottom w:val="nil"/>
                    <w:right w:val="nil"/>
                  </w:tcBorders>
                </w:tcPr>
                <w:p w14:paraId="7992B864" w14:textId="77777777" w:rsidR="00EE21FF" w:rsidRPr="00710D28" w:rsidRDefault="00EE21FF">
                  <w:pPr>
                    <w:widowControl w:val="0"/>
                    <w:rPr>
                      <w:rFonts w:ascii="Arial" w:hAnsi="Arial" w:cs="Arial"/>
                      <w:color w:val="0070C0"/>
                      <w:sz w:val="18"/>
                      <w:szCs w:val="18"/>
                      <w:lang w:val="pt-PT"/>
                    </w:rPr>
                  </w:pPr>
                  <w:r w:rsidRPr="00710D28">
                    <w:rPr>
                      <w:rFonts w:ascii="Arial" w:hAnsi="Arial" w:cs="Arial"/>
                      <w:color w:val="0070C0"/>
                      <w:sz w:val="18"/>
                      <w:szCs w:val="18"/>
                      <w:u w:val="single"/>
                      <w:lang w:val="pt-PT"/>
                    </w:rPr>
                    <w:t>N° CCI</w:t>
                  </w:r>
                  <w:r w:rsidRPr="00710D28">
                    <w:rPr>
                      <w:rStyle w:val="Refdenotaalpie"/>
                      <w:rFonts w:ascii="Arial" w:hAnsi="Arial" w:cs="Arial"/>
                      <w:color w:val="0070C0"/>
                      <w:sz w:val="18"/>
                      <w:szCs w:val="18"/>
                    </w:rPr>
                    <w:footnoteReference w:id="11"/>
                  </w:r>
                  <w:r w:rsidRPr="00710D28">
                    <w:rPr>
                      <w:rFonts w:ascii="Arial" w:hAnsi="Arial" w:cs="Arial"/>
                      <w:color w:val="0070C0"/>
                      <w:sz w:val="18"/>
                      <w:szCs w:val="18"/>
                      <w:lang w:val="pt-PT"/>
                    </w:rPr>
                    <w:t> </w:t>
                  </w:r>
                </w:p>
              </w:tc>
              <w:tc>
                <w:tcPr>
                  <w:tcW w:w="915" w:type="dxa"/>
                  <w:tcBorders>
                    <w:top w:val="nil"/>
                    <w:left w:val="nil"/>
                    <w:bottom w:val="nil"/>
                    <w:right w:val="nil"/>
                  </w:tcBorders>
                </w:tcPr>
                <w:p w14:paraId="0CB8D4E9"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u w:val="single"/>
                      <w:lang w:val="pt-PT"/>
                    </w:rPr>
                    <w:t>:</w:t>
                  </w:r>
                  <w:r w:rsidRPr="00710D28">
                    <w:rPr>
                      <w:rFonts w:ascii="Arial" w:hAnsi="Arial" w:cs="Arial"/>
                      <w:color w:val="0070C0"/>
                      <w:sz w:val="18"/>
                      <w:szCs w:val="18"/>
                      <w:lang w:val="pt-PT"/>
                    </w:rPr>
                    <w:t> </w:t>
                  </w:r>
                </w:p>
              </w:tc>
              <w:tc>
                <w:tcPr>
                  <w:tcW w:w="5288" w:type="dxa"/>
                  <w:tcBorders>
                    <w:top w:val="nil"/>
                    <w:left w:val="nil"/>
                    <w:bottom w:val="nil"/>
                    <w:right w:val="nil"/>
                  </w:tcBorders>
                </w:tcPr>
                <w:p w14:paraId="29CC966F" w14:textId="77777777" w:rsidR="00EE21FF" w:rsidRPr="00710D28" w:rsidRDefault="00EE21FF">
                  <w:pPr>
                    <w:pStyle w:val="Prrafodelista"/>
                    <w:widowControl w:val="0"/>
                    <w:ind w:left="709"/>
                    <w:rPr>
                      <w:rFonts w:ascii="Arial" w:hAnsi="Arial" w:cs="Arial"/>
                      <w:color w:val="0070C0"/>
                      <w:sz w:val="18"/>
                      <w:szCs w:val="18"/>
                      <w:lang w:val="pt-PT"/>
                    </w:rPr>
                  </w:pPr>
                  <w:r w:rsidRPr="00710D28">
                    <w:rPr>
                      <w:rFonts w:ascii="Arial" w:hAnsi="Arial" w:cs="Arial"/>
                      <w:color w:val="0070C0"/>
                      <w:sz w:val="18"/>
                      <w:szCs w:val="18"/>
                      <w:u w:val="single"/>
                      <w:lang w:val="pt-BR"/>
                    </w:rPr>
                    <w:t>[......................................]</w:t>
                  </w:r>
                  <w:r w:rsidRPr="00710D28">
                    <w:rPr>
                      <w:rFonts w:ascii="Arial" w:hAnsi="Arial" w:cs="Arial"/>
                      <w:color w:val="0070C0"/>
                      <w:sz w:val="18"/>
                      <w:szCs w:val="18"/>
                      <w:lang w:val="pt-PT"/>
                    </w:rPr>
                    <w:t> </w:t>
                  </w:r>
                </w:p>
              </w:tc>
            </w:tr>
          </w:tbl>
          <w:p w14:paraId="18693346" w14:textId="77777777" w:rsidR="00EE21FF" w:rsidRPr="00710D28" w:rsidRDefault="00EE21FF">
            <w:pPr>
              <w:pStyle w:val="Prrafodelista"/>
              <w:widowControl w:val="0"/>
              <w:ind w:left="709"/>
              <w:rPr>
                <w:rFonts w:ascii="Arial" w:hAnsi="Arial" w:cs="Arial"/>
                <w:color w:val="0070C0"/>
                <w:sz w:val="18"/>
                <w:szCs w:val="18"/>
                <w:lang w:val="pt-PT"/>
              </w:rPr>
            </w:pPr>
          </w:p>
        </w:tc>
      </w:tr>
    </w:tbl>
    <w:p w14:paraId="46FBE571" w14:textId="38C38983" w:rsidR="00EE21FF" w:rsidRPr="00710D28" w:rsidRDefault="00EE21FF" w:rsidP="00EE21FF">
      <w:pPr>
        <w:pStyle w:val="Prrafodelista"/>
        <w:widowControl w:val="0"/>
        <w:ind w:left="709"/>
        <w:jc w:val="both"/>
        <w:rPr>
          <w:rFonts w:ascii="Arial" w:hAnsi="Arial" w:cs="Arial"/>
          <w:color w:val="0070C0"/>
          <w:sz w:val="18"/>
          <w:szCs w:val="18"/>
          <w:lang w:val="es-ES"/>
        </w:rPr>
      </w:pPr>
      <w:r w:rsidRPr="00710D28">
        <w:rPr>
          <w:rFonts w:ascii="Arial" w:hAnsi="Arial" w:cs="Arial"/>
          <w:b/>
          <w:bCs/>
          <w:color w:val="0070C0"/>
          <w:sz w:val="18"/>
          <w:szCs w:val="18"/>
        </w:rPr>
        <w:t xml:space="preserve">             </w:t>
      </w:r>
      <w:r w:rsidRPr="00710D28">
        <w:rPr>
          <w:rFonts w:ascii="Arial" w:hAnsi="Arial" w:cs="Arial"/>
          <w:color w:val="0070C0"/>
          <w:sz w:val="18"/>
          <w:szCs w:val="18"/>
        </w:rPr>
        <w:t xml:space="preserve">Esta nota </w:t>
      </w:r>
      <w:r w:rsidR="006926CD" w:rsidRPr="00710D28">
        <w:rPr>
          <w:rFonts w:ascii="Arial" w:hAnsi="Arial" w:cs="Arial"/>
          <w:color w:val="0070C0"/>
          <w:sz w:val="18"/>
          <w:szCs w:val="18"/>
        </w:rPr>
        <w:t>debe</w:t>
      </w:r>
      <w:r w:rsidRPr="00710D28">
        <w:rPr>
          <w:rFonts w:ascii="Arial" w:hAnsi="Arial" w:cs="Arial"/>
          <w:color w:val="0070C0"/>
          <w:sz w:val="18"/>
          <w:szCs w:val="18"/>
        </w:rPr>
        <w:t xml:space="preserve"> ser eliminada una vez culminada la elaboración de las bases</w:t>
      </w:r>
    </w:p>
    <w:p w14:paraId="165AE4CB" w14:textId="77777777" w:rsidR="001053FD" w:rsidRPr="00710D28" w:rsidRDefault="001053FD" w:rsidP="00EE21FF">
      <w:pPr>
        <w:pStyle w:val="Prrafodelista"/>
        <w:widowControl w:val="0"/>
        <w:ind w:left="709"/>
        <w:jc w:val="both"/>
        <w:rPr>
          <w:rFonts w:ascii="Arial" w:hAnsi="Arial" w:cs="Arial"/>
          <w:color w:val="0070C0"/>
          <w:sz w:val="20"/>
          <w:szCs w:val="20"/>
        </w:rPr>
      </w:pPr>
    </w:p>
    <w:p w14:paraId="57CE86BB" w14:textId="77777777" w:rsidR="00D97207" w:rsidRPr="00710D28" w:rsidRDefault="00D97207" w:rsidP="007626B9">
      <w:pPr>
        <w:pStyle w:val="Ttulo3"/>
        <w:numPr>
          <w:ilvl w:val="1"/>
          <w:numId w:val="62"/>
        </w:numPr>
        <w:rPr>
          <w:rFonts w:ascii="Arial" w:hAnsi="Arial" w:cs="Arial"/>
          <w:b w:val="0"/>
          <w:sz w:val="20"/>
          <w:szCs w:val="20"/>
        </w:rPr>
      </w:pPr>
      <w:bookmarkStart w:id="39" w:name="_Toc210240555"/>
      <w:r w:rsidRPr="00710D28">
        <w:rPr>
          <w:rFonts w:ascii="Arial" w:hAnsi="Arial" w:cs="Arial"/>
          <w:color w:val="auto"/>
          <w:sz w:val="20"/>
          <w:szCs w:val="20"/>
        </w:rPr>
        <w:t xml:space="preserve">REQUISITOS PARA </w:t>
      </w:r>
      <w:r w:rsidR="006B55F2" w:rsidRPr="00710D28">
        <w:rPr>
          <w:rFonts w:ascii="Arial" w:hAnsi="Arial" w:cs="Arial"/>
          <w:color w:val="auto"/>
          <w:sz w:val="20"/>
          <w:szCs w:val="20"/>
        </w:rPr>
        <w:t xml:space="preserve">PERFECCIONAR </w:t>
      </w:r>
      <w:r w:rsidRPr="00710D28">
        <w:rPr>
          <w:rFonts w:ascii="Arial" w:hAnsi="Arial" w:cs="Arial"/>
          <w:color w:val="auto"/>
          <w:sz w:val="20"/>
          <w:szCs w:val="20"/>
        </w:rPr>
        <w:t>EL CONTRATO</w:t>
      </w:r>
      <w:bookmarkEnd w:id="39"/>
    </w:p>
    <w:p w14:paraId="29139BDC" w14:textId="77777777" w:rsidR="00D97207" w:rsidRPr="00710D28" w:rsidRDefault="00D97207" w:rsidP="00DD1A61">
      <w:pPr>
        <w:widowControl w:val="0"/>
        <w:ind w:left="567"/>
        <w:jc w:val="both"/>
        <w:rPr>
          <w:rFonts w:ascii="Arial" w:hAnsi="Arial" w:cs="Arial"/>
          <w:sz w:val="20"/>
          <w:szCs w:val="20"/>
        </w:rPr>
      </w:pPr>
    </w:p>
    <w:p w14:paraId="0DE833CB" w14:textId="6D6ABBBD" w:rsidR="00121E24" w:rsidRPr="00710D28" w:rsidRDefault="00121E24" w:rsidP="00121E24">
      <w:pPr>
        <w:widowControl w:val="0"/>
        <w:ind w:left="567"/>
        <w:jc w:val="both"/>
        <w:rPr>
          <w:rFonts w:ascii="Arial" w:hAnsi="Arial" w:cs="Arial"/>
          <w:sz w:val="20"/>
          <w:szCs w:val="20"/>
          <w:lang w:val="es-ES"/>
        </w:rPr>
      </w:pPr>
      <w:r w:rsidRPr="00710D28">
        <w:rPr>
          <w:rFonts w:ascii="Arial" w:hAnsi="Arial" w:cs="Arial"/>
          <w:sz w:val="20"/>
          <w:szCs w:val="20"/>
        </w:rPr>
        <w:t>El postor ganador de la buena pro debe presentar los siguientes documentos para perfeccionar el contrato:</w:t>
      </w:r>
    </w:p>
    <w:p w14:paraId="2649CEC8" w14:textId="77777777" w:rsidR="007B6D5D" w:rsidRPr="00710D28" w:rsidRDefault="007B6D5D" w:rsidP="00DD1A61">
      <w:pPr>
        <w:widowControl w:val="0"/>
        <w:ind w:left="567"/>
        <w:jc w:val="both"/>
        <w:rPr>
          <w:rFonts w:ascii="Arial" w:hAnsi="Arial" w:cs="Arial"/>
          <w:sz w:val="20"/>
          <w:szCs w:val="20"/>
        </w:rPr>
      </w:pPr>
    </w:p>
    <w:p w14:paraId="788E96A9" w14:textId="58567C88" w:rsidR="007B6D5D" w:rsidRPr="00710D28" w:rsidRDefault="007B6D5D" w:rsidP="007626B9">
      <w:pPr>
        <w:widowControl w:val="0"/>
        <w:numPr>
          <w:ilvl w:val="0"/>
          <w:numId w:val="12"/>
        </w:numPr>
        <w:spacing w:after="120"/>
        <w:ind w:left="992" w:hanging="425"/>
        <w:jc w:val="both"/>
        <w:rPr>
          <w:rFonts w:ascii="Arial" w:hAnsi="Arial" w:cs="Arial"/>
          <w:sz w:val="20"/>
          <w:szCs w:val="20"/>
          <w:lang w:val="es-ES"/>
        </w:rPr>
      </w:pPr>
      <w:r w:rsidRPr="00710D28">
        <w:rPr>
          <w:rFonts w:ascii="Arial" w:hAnsi="Arial" w:cs="Arial"/>
          <w:sz w:val="20"/>
          <w:szCs w:val="20"/>
        </w:rPr>
        <w:t>Garantía de fiel cumplimiento del contrato</w:t>
      </w:r>
      <w:r w:rsidR="08BF3ABC" w:rsidRPr="00710D28">
        <w:rPr>
          <w:rFonts w:ascii="Arial" w:hAnsi="Arial" w:cs="Arial"/>
          <w:sz w:val="20"/>
          <w:szCs w:val="20"/>
        </w:rPr>
        <w:t xml:space="preserve">, </w:t>
      </w:r>
      <w:r w:rsidR="009F76ED" w:rsidRPr="00710D28">
        <w:rPr>
          <w:rFonts w:ascii="Arial" w:hAnsi="Arial" w:cs="Arial"/>
          <w:sz w:val="20"/>
          <w:szCs w:val="20"/>
        </w:rPr>
        <w:t xml:space="preserve">autorización </w:t>
      </w:r>
      <w:r w:rsidR="5A6C984D" w:rsidRPr="00710D28">
        <w:rPr>
          <w:rFonts w:ascii="Arial" w:hAnsi="Arial" w:cs="Arial"/>
          <w:sz w:val="20"/>
          <w:szCs w:val="20"/>
        </w:rPr>
        <w:t>de retención</w:t>
      </w:r>
      <w:r w:rsidR="00E16CC4" w:rsidRPr="00710D28">
        <w:rPr>
          <w:rFonts w:ascii="Arial" w:hAnsi="Arial" w:cs="Arial"/>
          <w:sz w:val="20"/>
          <w:szCs w:val="20"/>
        </w:rPr>
        <w:t xml:space="preserve"> </w:t>
      </w:r>
      <w:r w:rsidR="00E16CC4" w:rsidRPr="00710D28">
        <w:rPr>
          <w:rFonts w:ascii="Arial" w:hAnsi="Arial" w:cs="Arial"/>
          <w:b/>
          <w:bCs/>
          <w:sz w:val="20"/>
          <w:szCs w:val="20"/>
        </w:rPr>
        <w:t xml:space="preserve">(Anexo </w:t>
      </w:r>
      <w:r w:rsidR="005472E4" w:rsidRPr="00710D28">
        <w:rPr>
          <w:rFonts w:ascii="Arial" w:hAnsi="Arial" w:cs="Arial"/>
          <w:b/>
          <w:bCs/>
          <w:sz w:val="20"/>
          <w:szCs w:val="20"/>
        </w:rPr>
        <w:t xml:space="preserve">N° </w:t>
      </w:r>
      <w:r w:rsidR="15882AC8" w:rsidRPr="00710D28">
        <w:rPr>
          <w:rFonts w:ascii="Arial" w:hAnsi="Arial" w:cs="Arial"/>
          <w:b/>
          <w:bCs/>
          <w:sz w:val="20"/>
          <w:szCs w:val="20"/>
        </w:rPr>
        <w:t>7</w:t>
      </w:r>
      <w:r w:rsidR="00E16CC4" w:rsidRPr="00710D28">
        <w:rPr>
          <w:rFonts w:ascii="Arial" w:hAnsi="Arial" w:cs="Arial"/>
          <w:b/>
          <w:bCs/>
          <w:sz w:val="20"/>
          <w:szCs w:val="20"/>
        </w:rPr>
        <w:t>)</w:t>
      </w:r>
      <w:r w:rsidR="007E6755" w:rsidRPr="00710D28">
        <w:rPr>
          <w:rFonts w:ascii="Arial" w:hAnsi="Arial" w:cs="Arial"/>
          <w:b/>
          <w:bCs/>
          <w:sz w:val="20"/>
          <w:szCs w:val="20"/>
        </w:rPr>
        <w:t xml:space="preserve"> </w:t>
      </w:r>
      <w:r w:rsidR="007E6755" w:rsidRPr="00710D28">
        <w:rPr>
          <w:rFonts w:ascii="Arial" w:hAnsi="Arial" w:cs="Arial"/>
          <w:sz w:val="20"/>
          <w:szCs w:val="20"/>
        </w:rPr>
        <w:t xml:space="preserve">o declaración jurada comprometiéndose a </w:t>
      </w:r>
      <w:r w:rsidR="00491A8C" w:rsidRPr="00710D28">
        <w:rPr>
          <w:rFonts w:ascii="Arial" w:hAnsi="Arial" w:cs="Arial"/>
          <w:sz w:val="20"/>
          <w:szCs w:val="20"/>
        </w:rPr>
        <w:t>presentar la garantía mediante fideicomiso</w:t>
      </w:r>
      <w:r w:rsidR="00E16CC4" w:rsidRPr="00710D28">
        <w:rPr>
          <w:rFonts w:ascii="Arial" w:hAnsi="Arial" w:cs="Arial"/>
          <w:sz w:val="20"/>
          <w:szCs w:val="20"/>
        </w:rPr>
        <w:t xml:space="preserve"> </w:t>
      </w:r>
      <w:r w:rsidR="00E16CC4" w:rsidRPr="00710D28">
        <w:rPr>
          <w:rFonts w:ascii="Arial" w:hAnsi="Arial" w:cs="Arial"/>
          <w:b/>
          <w:bCs/>
          <w:sz w:val="20"/>
          <w:szCs w:val="20"/>
        </w:rPr>
        <w:t xml:space="preserve">(Anexo </w:t>
      </w:r>
      <w:r w:rsidR="005472E4" w:rsidRPr="00710D28">
        <w:rPr>
          <w:rFonts w:ascii="Arial" w:hAnsi="Arial" w:cs="Arial"/>
          <w:b/>
          <w:bCs/>
          <w:sz w:val="20"/>
          <w:szCs w:val="20"/>
        </w:rPr>
        <w:t xml:space="preserve">N° </w:t>
      </w:r>
      <w:r w:rsidR="1FF3B4B3" w:rsidRPr="00710D28">
        <w:rPr>
          <w:rFonts w:ascii="Arial" w:hAnsi="Arial" w:cs="Arial"/>
          <w:b/>
          <w:bCs/>
          <w:sz w:val="20"/>
          <w:szCs w:val="20"/>
        </w:rPr>
        <w:t>8</w:t>
      </w:r>
      <w:r w:rsidR="00E16CC4" w:rsidRPr="00710D28">
        <w:rPr>
          <w:rFonts w:ascii="Arial" w:hAnsi="Arial" w:cs="Arial"/>
          <w:b/>
          <w:bCs/>
          <w:sz w:val="20"/>
          <w:szCs w:val="20"/>
        </w:rPr>
        <w:t>)</w:t>
      </w:r>
      <w:r w:rsidR="5A6C984D" w:rsidRPr="00710D28">
        <w:rPr>
          <w:rFonts w:ascii="Arial" w:hAnsi="Arial" w:cs="Arial"/>
          <w:sz w:val="20"/>
          <w:szCs w:val="20"/>
        </w:rPr>
        <w:t xml:space="preserve">, </w:t>
      </w:r>
      <w:r w:rsidR="08BF3ABC" w:rsidRPr="00710D28">
        <w:rPr>
          <w:rFonts w:ascii="Arial" w:hAnsi="Arial" w:cs="Arial"/>
          <w:sz w:val="20"/>
          <w:szCs w:val="20"/>
        </w:rPr>
        <w:t>de ser el caso</w:t>
      </w:r>
      <w:r w:rsidRPr="00710D28">
        <w:rPr>
          <w:rFonts w:ascii="Arial" w:hAnsi="Arial" w:cs="Arial"/>
          <w:sz w:val="20"/>
          <w:szCs w:val="20"/>
        </w:rPr>
        <w:t xml:space="preserve">. </w:t>
      </w:r>
      <w:r w:rsidR="008D6855" w:rsidRPr="00710D28">
        <w:rPr>
          <w:rFonts w:ascii="Arial" w:hAnsi="Arial" w:cs="Arial"/>
          <w:sz w:val="20"/>
          <w:szCs w:val="20"/>
        </w:rPr>
        <w:t xml:space="preserve">[ELIMINAR ESTE </w:t>
      </w:r>
      <w:r w:rsidR="006D67B9" w:rsidRPr="00710D28">
        <w:rPr>
          <w:rFonts w:ascii="Arial" w:hAnsi="Arial" w:cs="Arial"/>
          <w:sz w:val="20"/>
          <w:szCs w:val="20"/>
        </w:rPr>
        <w:t xml:space="preserve">LITERAL </w:t>
      </w:r>
      <w:r w:rsidR="008D6855" w:rsidRPr="00710D28">
        <w:rPr>
          <w:rFonts w:ascii="Arial" w:hAnsi="Arial" w:cs="Arial"/>
          <w:sz w:val="20"/>
          <w:szCs w:val="20"/>
        </w:rPr>
        <w:t>EN CASO NO CORRESPONDA SOLICITAR GARANTÍA DE FIEL CUMPLIMIENTO</w:t>
      </w:r>
      <w:r w:rsidR="00066C61" w:rsidRPr="00710D28">
        <w:rPr>
          <w:rFonts w:ascii="Arial" w:hAnsi="Arial" w:cs="Arial"/>
          <w:sz w:val="20"/>
          <w:szCs w:val="20"/>
        </w:rPr>
        <w:t xml:space="preserve"> POR LAS EXCEPCIONES CONTEMPLADAS EN EL ARTICULO 139 DEL REGLAMENTO</w:t>
      </w:r>
      <w:r w:rsidR="00FB032A" w:rsidRPr="00710D28">
        <w:rPr>
          <w:rFonts w:ascii="Arial" w:hAnsi="Arial" w:cs="Arial"/>
          <w:sz w:val="20"/>
          <w:szCs w:val="20"/>
        </w:rPr>
        <w:t>]</w:t>
      </w:r>
    </w:p>
    <w:p w14:paraId="2BDAF995" w14:textId="08F45556" w:rsidR="00262A28" w:rsidRPr="00710D28" w:rsidRDefault="007B6D5D" w:rsidP="007626B9">
      <w:pPr>
        <w:widowControl w:val="0"/>
        <w:numPr>
          <w:ilvl w:val="0"/>
          <w:numId w:val="12"/>
        </w:numPr>
        <w:spacing w:after="120"/>
        <w:ind w:left="992" w:hanging="425"/>
        <w:jc w:val="both"/>
        <w:rPr>
          <w:rFonts w:ascii="Arial" w:hAnsi="Arial" w:cs="Arial"/>
          <w:sz w:val="20"/>
          <w:szCs w:val="20"/>
          <w:lang w:val="es-ES"/>
        </w:rPr>
      </w:pPr>
      <w:r w:rsidRPr="00710D28">
        <w:rPr>
          <w:rFonts w:ascii="Arial" w:hAnsi="Arial" w:cs="Arial"/>
          <w:sz w:val="20"/>
          <w:szCs w:val="20"/>
        </w:rPr>
        <w:t xml:space="preserve">Garantía de fiel cumplimiento por prestaciones accesorias, </w:t>
      </w:r>
      <w:r w:rsidR="2EDA70EC" w:rsidRPr="00710D28">
        <w:rPr>
          <w:rFonts w:ascii="Arial" w:hAnsi="Arial" w:cs="Arial"/>
          <w:sz w:val="20"/>
          <w:szCs w:val="20"/>
        </w:rPr>
        <w:t xml:space="preserve">o </w:t>
      </w:r>
      <w:r w:rsidR="009F76ED" w:rsidRPr="00710D28">
        <w:rPr>
          <w:rFonts w:ascii="Arial" w:hAnsi="Arial" w:cs="Arial"/>
          <w:sz w:val="20"/>
          <w:szCs w:val="20"/>
        </w:rPr>
        <w:t xml:space="preserve">autorización </w:t>
      </w:r>
      <w:r w:rsidR="2EDA70EC" w:rsidRPr="00710D28">
        <w:rPr>
          <w:rFonts w:ascii="Arial" w:hAnsi="Arial" w:cs="Arial"/>
          <w:sz w:val="20"/>
          <w:szCs w:val="20"/>
        </w:rPr>
        <w:t>de retención</w:t>
      </w:r>
      <w:r w:rsidR="00BF451A" w:rsidRPr="00710D28">
        <w:rPr>
          <w:rFonts w:ascii="Arial" w:hAnsi="Arial" w:cs="Arial"/>
          <w:sz w:val="20"/>
          <w:szCs w:val="20"/>
        </w:rPr>
        <w:t xml:space="preserve"> </w:t>
      </w:r>
      <w:r w:rsidR="00BF451A" w:rsidRPr="00710D28">
        <w:rPr>
          <w:rFonts w:ascii="Arial" w:hAnsi="Arial" w:cs="Arial"/>
          <w:b/>
          <w:bCs/>
          <w:sz w:val="20"/>
          <w:szCs w:val="20"/>
        </w:rPr>
        <w:t xml:space="preserve">(Anexo N° </w:t>
      </w:r>
      <w:r w:rsidR="6A767229" w:rsidRPr="00710D28">
        <w:rPr>
          <w:rFonts w:ascii="Arial" w:hAnsi="Arial" w:cs="Arial"/>
          <w:b/>
          <w:bCs/>
          <w:sz w:val="20"/>
          <w:szCs w:val="20"/>
        </w:rPr>
        <w:t>7</w:t>
      </w:r>
      <w:r w:rsidR="00BF451A" w:rsidRPr="00710D28">
        <w:rPr>
          <w:rFonts w:ascii="Arial" w:hAnsi="Arial" w:cs="Arial"/>
          <w:b/>
          <w:bCs/>
          <w:sz w:val="20"/>
          <w:szCs w:val="20"/>
        </w:rPr>
        <w:t>)</w:t>
      </w:r>
      <w:r w:rsidR="2EDA70EC" w:rsidRPr="00710D28">
        <w:rPr>
          <w:rFonts w:ascii="Arial" w:hAnsi="Arial" w:cs="Arial"/>
          <w:sz w:val="20"/>
          <w:szCs w:val="20"/>
        </w:rPr>
        <w:t xml:space="preserve">, </w:t>
      </w:r>
      <w:r w:rsidRPr="00710D28">
        <w:rPr>
          <w:rFonts w:ascii="Arial" w:hAnsi="Arial" w:cs="Arial"/>
          <w:sz w:val="20"/>
          <w:szCs w:val="20"/>
        </w:rPr>
        <w:t>de ser el caso</w:t>
      </w:r>
      <w:r w:rsidR="008D6855" w:rsidRPr="00710D28">
        <w:rPr>
          <w:rFonts w:ascii="Arial" w:hAnsi="Arial" w:cs="Arial"/>
          <w:sz w:val="20"/>
          <w:szCs w:val="20"/>
        </w:rPr>
        <w:t xml:space="preserve">. </w:t>
      </w:r>
      <w:r w:rsidR="00FB032A" w:rsidRPr="00710D28">
        <w:rPr>
          <w:rFonts w:ascii="Arial" w:hAnsi="Arial" w:cs="Arial"/>
          <w:sz w:val="20"/>
          <w:szCs w:val="20"/>
        </w:rPr>
        <w:t>[</w:t>
      </w:r>
      <w:r w:rsidR="008D6855" w:rsidRPr="00710D28">
        <w:rPr>
          <w:rFonts w:ascii="Arial" w:hAnsi="Arial" w:cs="Arial"/>
          <w:sz w:val="20"/>
          <w:szCs w:val="20"/>
        </w:rPr>
        <w:t xml:space="preserve">ELIMINAR ESTE </w:t>
      </w:r>
      <w:r w:rsidR="006D67B9" w:rsidRPr="00710D28">
        <w:rPr>
          <w:rFonts w:ascii="Arial" w:hAnsi="Arial" w:cs="Arial"/>
          <w:sz w:val="20"/>
          <w:szCs w:val="20"/>
        </w:rPr>
        <w:t>LITERAL</w:t>
      </w:r>
      <w:r w:rsidR="008D6855" w:rsidRPr="00710D28">
        <w:rPr>
          <w:rFonts w:ascii="Arial" w:hAnsi="Arial" w:cs="Arial"/>
          <w:sz w:val="20"/>
          <w:szCs w:val="20"/>
        </w:rPr>
        <w:t xml:space="preserve"> </w:t>
      </w:r>
      <w:r w:rsidR="006D67B9" w:rsidRPr="00710D28">
        <w:rPr>
          <w:rFonts w:ascii="Arial" w:hAnsi="Arial" w:cs="Arial"/>
          <w:sz w:val="20"/>
          <w:szCs w:val="20"/>
        </w:rPr>
        <w:t xml:space="preserve">EN CASO NO SE HAYA PREVISTO </w:t>
      </w:r>
      <w:r w:rsidR="007C725F" w:rsidRPr="00710D28">
        <w:rPr>
          <w:rFonts w:ascii="Arial" w:hAnsi="Arial" w:cs="Arial"/>
          <w:sz w:val="20"/>
          <w:szCs w:val="20"/>
        </w:rPr>
        <w:t>EN EL REQUERIMIENTO</w:t>
      </w:r>
      <w:r w:rsidR="006D67B9" w:rsidRPr="00710D28">
        <w:rPr>
          <w:rFonts w:ascii="Arial" w:hAnsi="Arial" w:cs="Arial"/>
          <w:sz w:val="20"/>
          <w:szCs w:val="20"/>
        </w:rPr>
        <w:t xml:space="preserve"> PRESTACIONES ACCESORIAS</w:t>
      </w:r>
      <w:r w:rsidR="00FB032A" w:rsidRPr="00710D28">
        <w:rPr>
          <w:rFonts w:ascii="Arial" w:hAnsi="Arial" w:cs="Arial"/>
          <w:sz w:val="20"/>
          <w:szCs w:val="20"/>
        </w:rPr>
        <w:t>]</w:t>
      </w:r>
      <w:r w:rsidR="00252637" w:rsidRPr="00710D28">
        <w:rPr>
          <w:rFonts w:ascii="Arial" w:hAnsi="Arial" w:cs="Arial"/>
          <w:sz w:val="20"/>
          <w:szCs w:val="20"/>
        </w:rPr>
        <w:t>.</w:t>
      </w:r>
    </w:p>
    <w:p w14:paraId="7C87299C" w14:textId="226BBE67" w:rsidR="007B6D5D" w:rsidRPr="00710D28" w:rsidRDefault="007B6D5D" w:rsidP="007626B9">
      <w:pPr>
        <w:widowControl w:val="0"/>
        <w:numPr>
          <w:ilvl w:val="0"/>
          <w:numId w:val="12"/>
        </w:numPr>
        <w:spacing w:after="120"/>
        <w:ind w:left="992" w:hanging="425"/>
        <w:jc w:val="both"/>
        <w:rPr>
          <w:rFonts w:ascii="Arial" w:hAnsi="Arial" w:cs="Arial"/>
          <w:sz w:val="20"/>
          <w:szCs w:val="20"/>
          <w:lang w:val="es-ES"/>
        </w:rPr>
      </w:pPr>
      <w:r w:rsidRPr="00710D28">
        <w:rPr>
          <w:rFonts w:ascii="Arial" w:hAnsi="Arial" w:cs="Arial"/>
          <w:sz w:val="20"/>
          <w:szCs w:val="20"/>
        </w:rPr>
        <w:t xml:space="preserve">Contrato de </w:t>
      </w:r>
      <w:r w:rsidR="00D6077B" w:rsidRPr="00710D28">
        <w:rPr>
          <w:rFonts w:ascii="Arial" w:hAnsi="Arial" w:cs="Arial"/>
          <w:sz w:val="20"/>
          <w:szCs w:val="20"/>
        </w:rPr>
        <w:t>consorcio</w:t>
      </w:r>
      <w:r w:rsidRPr="00710D28">
        <w:rPr>
          <w:rFonts w:ascii="Arial" w:hAnsi="Arial" w:cs="Arial"/>
          <w:sz w:val="20"/>
          <w:szCs w:val="20"/>
        </w:rPr>
        <w:t xml:space="preserve"> con firmas legalizadas </w:t>
      </w:r>
      <w:r w:rsidR="00902998" w:rsidRPr="00710D28">
        <w:rPr>
          <w:rFonts w:ascii="Arial" w:hAnsi="Arial" w:cs="Arial"/>
          <w:sz w:val="20"/>
          <w:szCs w:val="20"/>
        </w:rPr>
        <w:t xml:space="preserve">ante </w:t>
      </w:r>
      <w:r w:rsidR="7E1B8DFE" w:rsidRPr="00710D28">
        <w:rPr>
          <w:rFonts w:ascii="Arial" w:hAnsi="Arial" w:cs="Arial"/>
          <w:sz w:val="20"/>
          <w:szCs w:val="20"/>
        </w:rPr>
        <w:t>n</w:t>
      </w:r>
      <w:r w:rsidR="6E1953EA" w:rsidRPr="00710D28">
        <w:rPr>
          <w:rFonts w:ascii="Arial" w:hAnsi="Arial" w:cs="Arial"/>
          <w:sz w:val="20"/>
          <w:szCs w:val="20"/>
        </w:rPr>
        <w:t>otario</w:t>
      </w:r>
      <w:r w:rsidR="00902998" w:rsidRPr="00710D28">
        <w:rPr>
          <w:rFonts w:ascii="Arial" w:hAnsi="Arial" w:cs="Arial"/>
          <w:sz w:val="20"/>
          <w:szCs w:val="20"/>
        </w:rPr>
        <w:t xml:space="preserve"> </w:t>
      </w:r>
      <w:r w:rsidR="0022251C" w:rsidRPr="00710D28">
        <w:rPr>
          <w:rFonts w:ascii="Arial" w:hAnsi="Arial" w:cs="Arial"/>
          <w:sz w:val="20"/>
          <w:szCs w:val="20"/>
        </w:rPr>
        <w:t xml:space="preserve">público </w:t>
      </w:r>
      <w:r w:rsidRPr="00710D28">
        <w:rPr>
          <w:rFonts w:ascii="Arial" w:hAnsi="Arial" w:cs="Arial"/>
          <w:sz w:val="20"/>
          <w:szCs w:val="20"/>
        </w:rPr>
        <w:t xml:space="preserve">de </w:t>
      </w:r>
      <w:r w:rsidR="003B7161" w:rsidRPr="00710D28">
        <w:rPr>
          <w:rFonts w:ascii="Arial" w:hAnsi="Arial" w:cs="Arial"/>
          <w:sz w:val="20"/>
          <w:szCs w:val="20"/>
        </w:rPr>
        <w:t xml:space="preserve">cada uno de </w:t>
      </w:r>
      <w:r w:rsidR="008020E5" w:rsidRPr="00710D28">
        <w:rPr>
          <w:rFonts w:ascii="Arial" w:hAnsi="Arial" w:cs="Arial"/>
          <w:sz w:val="20"/>
          <w:szCs w:val="20"/>
        </w:rPr>
        <w:t xml:space="preserve">los </w:t>
      </w:r>
      <w:r w:rsidR="008020E5" w:rsidRPr="00710D28">
        <w:rPr>
          <w:rFonts w:ascii="Arial" w:hAnsi="Arial" w:cs="Arial"/>
          <w:sz w:val="20"/>
          <w:szCs w:val="20"/>
        </w:rPr>
        <w:lastRenderedPageBreak/>
        <w:t>integrantes</w:t>
      </w:r>
      <w:r w:rsidRPr="00710D28">
        <w:rPr>
          <w:rFonts w:ascii="Arial" w:hAnsi="Arial" w:cs="Arial"/>
          <w:sz w:val="20"/>
          <w:szCs w:val="20"/>
        </w:rPr>
        <w:t>, de ser el caso.</w:t>
      </w:r>
    </w:p>
    <w:p w14:paraId="68542DD2" w14:textId="08D13F3F" w:rsidR="00E93DF3" w:rsidRPr="00710D28" w:rsidRDefault="007B6D5D" w:rsidP="007626B9">
      <w:pPr>
        <w:widowControl w:val="0"/>
        <w:numPr>
          <w:ilvl w:val="0"/>
          <w:numId w:val="12"/>
        </w:numPr>
        <w:spacing w:after="120"/>
        <w:ind w:left="992" w:hanging="425"/>
        <w:jc w:val="both"/>
        <w:rPr>
          <w:rFonts w:ascii="Arial" w:hAnsi="Arial" w:cs="Arial"/>
          <w:sz w:val="20"/>
          <w:szCs w:val="20"/>
          <w:lang w:val="es-ES"/>
        </w:rPr>
      </w:pPr>
      <w:r w:rsidRPr="00710D28">
        <w:rPr>
          <w:rFonts w:ascii="Arial" w:hAnsi="Arial" w:cs="Arial"/>
          <w:sz w:val="20"/>
          <w:szCs w:val="20"/>
        </w:rPr>
        <w:t>Código de cuenta interbancari</w:t>
      </w:r>
      <w:r w:rsidR="00E93DF3" w:rsidRPr="00710D28">
        <w:rPr>
          <w:rFonts w:ascii="Arial" w:hAnsi="Arial" w:cs="Arial"/>
          <w:sz w:val="20"/>
          <w:szCs w:val="20"/>
        </w:rPr>
        <w:t>a</w:t>
      </w:r>
      <w:r w:rsidR="00A9505D" w:rsidRPr="00710D28">
        <w:rPr>
          <w:rFonts w:ascii="Arial" w:hAnsi="Arial" w:cs="Arial"/>
          <w:sz w:val="20"/>
          <w:szCs w:val="20"/>
        </w:rPr>
        <w:t xml:space="preserve"> </w:t>
      </w:r>
      <w:r w:rsidRPr="00710D28">
        <w:rPr>
          <w:rFonts w:ascii="Arial" w:hAnsi="Arial" w:cs="Arial"/>
          <w:sz w:val="20"/>
          <w:szCs w:val="20"/>
        </w:rPr>
        <w:t>(CCI)</w:t>
      </w:r>
      <w:r w:rsidR="00497A8F" w:rsidRPr="00710D28">
        <w:rPr>
          <w:rFonts w:ascii="Arial" w:hAnsi="Arial" w:cs="Arial"/>
          <w:sz w:val="20"/>
          <w:szCs w:val="20"/>
        </w:rPr>
        <w:t xml:space="preserve"> o, en el caso de proveedores no domiciliados, el número de su cuenta bancaria y </w:t>
      </w:r>
      <w:r w:rsidR="3156082F" w:rsidRPr="00710D28">
        <w:rPr>
          <w:rFonts w:ascii="Arial" w:hAnsi="Arial" w:cs="Arial"/>
          <w:sz w:val="20"/>
          <w:szCs w:val="20"/>
        </w:rPr>
        <w:t xml:space="preserve">nombre de </w:t>
      </w:r>
      <w:r w:rsidR="00497A8F" w:rsidRPr="00710D28">
        <w:rPr>
          <w:rFonts w:ascii="Arial" w:hAnsi="Arial" w:cs="Arial"/>
          <w:sz w:val="20"/>
          <w:szCs w:val="20"/>
        </w:rPr>
        <w:t>la entidad bancaria en el exterior</w:t>
      </w:r>
      <w:r w:rsidRPr="00710D28">
        <w:rPr>
          <w:rFonts w:ascii="Arial" w:hAnsi="Arial" w:cs="Arial"/>
          <w:sz w:val="20"/>
          <w:szCs w:val="20"/>
        </w:rPr>
        <w:t xml:space="preserve">. </w:t>
      </w:r>
    </w:p>
    <w:p w14:paraId="006EBDB7" w14:textId="14DB1B36" w:rsidR="00031A30" w:rsidRPr="00710D28" w:rsidRDefault="00056624" w:rsidP="007626B9">
      <w:pPr>
        <w:widowControl w:val="0"/>
        <w:numPr>
          <w:ilvl w:val="0"/>
          <w:numId w:val="12"/>
        </w:numPr>
        <w:spacing w:after="120"/>
        <w:ind w:left="992" w:hanging="425"/>
        <w:jc w:val="both"/>
        <w:rPr>
          <w:rFonts w:ascii="Arial" w:hAnsi="Arial" w:cs="Arial"/>
          <w:sz w:val="20"/>
          <w:szCs w:val="20"/>
          <w:lang w:val="es-ES"/>
        </w:rPr>
      </w:pPr>
      <w:r w:rsidRPr="673D4761">
        <w:rPr>
          <w:rFonts w:ascii="Arial" w:hAnsi="Arial" w:cs="Arial"/>
          <w:sz w:val="20"/>
          <w:szCs w:val="20"/>
        </w:rPr>
        <w:t>Copia de la vigencia del poder del representante legal de</w:t>
      </w:r>
      <w:r w:rsidR="00ED05FC" w:rsidRPr="673D4761">
        <w:rPr>
          <w:rFonts w:ascii="Arial" w:hAnsi="Arial" w:cs="Arial"/>
          <w:sz w:val="20"/>
          <w:szCs w:val="20"/>
        </w:rPr>
        <w:t xml:space="preserve">l postor </w:t>
      </w:r>
      <w:r w:rsidR="00E93DF3" w:rsidRPr="673D4761">
        <w:rPr>
          <w:rFonts w:ascii="Arial" w:hAnsi="Arial" w:cs="Arial"/>
          <w:sz w:val="20"/>
          <w:szCs w:val="20"/>
        </w:rPr>
        <w:t>que acredite que cuenta con facultades para perfeccionar el contrato, cuando corresponda</w:t>
      </w:r>
      <w:r w:rsidR="00E56EB2" w:rsidRPr="673D4761">
        <w:rPr>
          <w:rFonts w:ascii="Arial" w:hAnsi="Arial" w:cs="Arial"/>
          <w:sz w:val="20"/>
          <w:szCs w:val="20"/>
        </w:rPr>
        <w:t>.</w:t>
      </w:r>
    </w:p>
    <w:p w14:paraId="5BD93A96" w14:textId="55A91478" w:rsidR="3F926BB2" w:rsidRDefault="3F926BB2" w:rsidP="673D4761">
      <w:pPr>
        <w:widowControl w:val="0"/>
        <w:numPr>
          <w:ilvl w:val="0"/>
          <w:numId w:val="12"/>
        </w:numPr>
        <w:spacing w:after="120"/>
        <w:ind w:left="992" w:hanging="425"/>
        <w:jc w:val="both"/>
        <w:rPr>
          <w:rFonts w:ascii="Arial" w:hAnsi="Arial" w:cs="Arial"/>
          <w:sz w:val="20"/>
          <w:szCs w:val="20"/>
          <w:lang w:val="es-ES"/>
        </w:rPr>
      </w:pPr>
      <w:r w:rsidRPr="673D4761">
        <w:rPr>
          <w:rFonts w:ascii="Arial" w:hAnsi="Arial" w:cs="Arial"/>
          <w:sz w:val="20"/>
          <w:szCs w:val="20"/>
          <w:lang w:val="es-ES"/>
        </w:rPr>
        <w:t>Copia del documento de identidad (DNI o carné de extranjería, según corresponda) del postor, en caso de persona natural; o de su representante legal, en caso de persona jurídica; o de su representante común, en caso de consorcio.</w:t>
      </w:r>
    </w:p>
    <w:p w14:paraId="6BAC8EC8" w14:textId="0736D759" w:rsidR="00C137BE" w:rsidRPr="00710D28" w:rsidRDefault="00550919" w:rsidP="007626B9">
      <w:pPr>
        <w:widowControl w:val="0"/>
        <w:numPr>
          <w:ilvl w:val="0"/>
          <w:numId w:val="12"/>
        </w:numPr>
        <w:spacing w:after="120"/>
        <w:ind w:left="992" w:hanging="425"/>
        <w:jc w:val="both"/>
        <w:rPr>
          <w:rFonts w:ascii="Arial" w:hAnsi="Arial" w:cs="Arial"/>
          <w:sz w:val="20"/>
          <w:szCs w:val="20"/>
          <w:lang w:val="es-ES"/>
        </w:rPr>
      </w:pPr>
      <w:r w:rsidRPr="00710D28">
        <w:rPr>
          <w:rFonts w:ascii="Arial" w:hAnsi="Arial" w:cs="Arial"/>
          <w:sz w:val="20"/>
          <w:szCs w:val="20"/>
        </w:rPr>
        <w:t>Autorización de notificaciones</w:t>
      </w:r>
      <w:r w:rsidR="00FF0A37" w:rsidRPr="00710D28">
        <w:rPr>
          <w:rFonts w:ascii="Arial" w:hAnsi="Arial" w:cs="Arial"/>
          <w:sz w:val="20"/>
          <w:szCs w:val="20"/>
        </w:rPr>
        <w:t xml:space="preserve"> durante la ejecución </w:t>
      </w:r>
      <w:r w:rsidR="00C80E81" w:rsidRPr="00710D28">
        <w:rPr>
          <w:rFonts w:ascii="Arial" w:hAnsi="Arial" w:cs="Arial"/>
          <w:sz w:val="20"/>
          <w:szCs w:val="20"/>
        </w:rPr>
        <w:t xml:space="preserve">contractual mediante </w:t>
      </w:r>
      <w:r w:rsidRPr="00710D28">
        <w:rPr>
          <w:rFonts w:ascii="Arial" w:hAnsi="Arial" w:cs="Arial"/>
          <w:sz w:val="20"/>
          <w:szCs w:val="20"/>
        </w:rPr>
        <w:t xml:space="preserve">correo </w:t>
      </w:r>
      <w:r w:rsidR="004811EC" w:rsidRPr="00710D28">
        <w:rPr>
          <w:rFonts w:ascii="Arial" w:hAnsi="Arial" w:cs="Arial"/>
          <w:sz w:val="20"/>
          <w:szCs w:val="20"/>
        </w:rPr>
        <w:t>electrónico. (</w:t>
      </w:r>
      <w:r w:rsidR="00394D9F" w:rsidRPr="00710D28">
        <w:rPr>
          <w:rFonts w:ascii="Arial" w:hAnsi="Arial" w:cs="Arial"/>
          <w:b/>
          <w:bCs/>
          <w:sz w:val="20"/>
          <w:szCs w:val="20"/>
        </w:rPr>
        <w:t xml:space="preserve">Anexo Nº </w:t>
      </w:r>
      <w:r w:rsidR="3B9B8C6E" w:rsidRPr="00710D28">
        <w:rPr>
          <w:rFonts w:ascii="Arial" w:hAnsi="Arial" w:cs="Arial"/>
          <w:b/>
          <w:bCs/>
          <w:sz w:val="20"/>
          <w:szCs w:val="20"/>
        </w:rPr>
        <w:t>9</w:t>
      </w:r>
      <w:r w:rsidR="00394D9F" w:rsidRPr="00710D28">
        <w:rPr>
          <w:rFonts w:ascii="Arial" w:hAnsi="Arial" w:cs="Arial"/>
          <w:sz w:val="20"/>
          <w:szCs w:val="20"/>
        </w:rPr>
        <w:t>)</w:t>
      </w:r>
      <w:r w:rsidR="00066B71" w:rsidRPr="00710D28">
        <w:rPr>
          <w:rFonts w:ascii="Arial" w:hAnsi="Arial" w:cs="Arial"/>
          <w:sz w:val="20"/>
          <w:szCs w:val="20"/>
        </w:rPr>
        <w:t>.</w:t>
      </w:r>
      <w:r w:rsidR="003C3966" w:rsidRPr="00710D28">
        <w:t xml:space="preserve"> </w:t>
      </w:r>
    </w:p>
    <w:p w14:paraId="0B50F37B" w14:textId="72B9B4D2" w:rsidR="00DA017A" w:rsidRPr="00710D28" w:rsidRDefault="000C5B99" w:rsidP="007626B9">
      <w:pPr>
        <w:widowControl w:val="0"/>
        <w:numPr>
          <w:ilvl w:val="0"/>
          <w:numId w:val="12"/>
        </w:numPr>
        <w:spacing w:after="120"/>
        <w:ind w:left="992" w:hanging="425"/>
        <w:jc w:val="both"/>
        <w:rPr>
          <w:rFonts w:ascii="Arial" w:hAnsi="Arial" w:cs="Arial"/>
          <w:sz w:val="20"/>
          <w:szCs w:val="20"/>
          <w:lang w:val="es-ES"/>
        </w:rPr>
      </w:pPr>
      <w:r w:rsidRPr="00710D28">
        <w:rPr>
          <w:rFonts w:ascii="Arial" w:hAnsi="Arial" w:cs="Arial"/>
          <w:sz w:val="20"/>
          <w:szCs w:val="20"/>
        </w:rPr>
        <w:t>D</w:t>
      </w:r>
      <w:r w:rsidR="00DA017A" w:rsidRPr="00710D28">
        <w:rPr>
          <w:rFonts w:ascii="Arial" w:hAnsi="Arial" w:cs="Arial"/>
          <w:sz w:val="20"/>
          <w:szCs w:val="20"/>
        </w:rPr>
        <w:t xml:space="preserve">etalle de </w:t>
      </w:r>
      <w:r w:rsidR="00641B72" w:rsidRPr="00710D28">
        <w:rPr>
          <w:rFonts w:ascii="Arial" w:hAnsi="Arial" w:cs="Arial"/>
          <w:sz w:val="20"/>
          <w:szCs w:val="20"/>
        </w:rPr>
        <w:t xml:space="preserve">los </w:t>
      </w:r>
      <w:r w:rsidR="00DA017A" w:rsidRPr="00710D28">
        <w:rPr>
          <w:rFonts w:ascii="Arial" w:hAnsi="Arial" w:cs="Arial"/>
          <w:sz w:val="20"/>
          <w:szCs w:val="20"/>
        </w:rPr>
        <w:t xml:space="preserve">precios unitarios del </w:t>
      </w:r>
      <w:r w:rsidR="001919C4" w:rsidRPr="00710D28">
        <w:rPr>
          <w:rFonts w:ascii="Arial" w:hAnsi="Arial" w:cs="Arial"/>
          <w:sz w:val="20"/>
          <w:szCs w:val="20"/>
        </w:rPr>
        <w:t>precio</w:t>
      </w:r>
      <w:r w:rsidR="00DA017A" w:rsidRPr="00710D28">
        <w:rPr>
          <w:rFonts w:ascii="Arial" w:hAnsi="Arial" w:cs="Arial"/>
          <w:sz w:val="20"/>
          <w:szCs w:val="20"/>
        </w:rPr>
        <w:t xml:space="preserve"> ofertado</w:t>
      </w:r>
      <w:r w:rsidR="00BF7497" w:rsidRPr="00710D28">
        <w:rPr>
          <w:rFonts w:ascii="Arial" w:hAnsi="Arial" w:cs="Arial"/>
          <w:sz w:val="20"/>
          <w:szCs w:val="20"/>
        </w:rPr>
        <w:t xml:space="preserve"> [INCLUIR SOLO S</w:t>
      </w:r>
      <w:r w:rsidR="00EA3E62" w:rsidRPr="00710D28">
        <w:rPr>
          <w:rFonts w:ascii="Arial" w:hAnsi="Arial" w:cs="Arial"/>
          <w:sz w:val="20"/>
          <w:szCs w:val="20"/>
        </w:rPr>
        <w:t>I LA MODALIDAD DE PAGO ES A SUMA ALZADA</w:t>
      </w:r>
      <w:r w:rsidR="00A352E6" w:rsidRPr="00710D28">
        <w:rPr>
          <w:rFonts w:ascii="Arial" w:hAnsi="Arial" w:cs="Arial"/>
          <w:sz w:val="20"/>
          <w:szCs w:val="20"/>
        </w:rPr>
        <w:t>, CASO CONTRARIO, ELIMINAR ESTE LITERAL</w:t>
      </w:r>
      <w:r w:rsidR="00EA3E62" w:rsidRPr="00710D28">
        <w:rPr>
          <w:rFonts w:ascii="Arial" w:hAnsi="Arial" w:cs="Arial"/>
          <w:sz w:val="20"/>
          <w:szCs w:val="20"/>
        </w:rPr>
        <w:t>]</w:t>
      </w:r>
      <w:r w:rsidR="00DA017A" w:rsidRPr="00710D28">
        <w:rPr>
          <w:rFonts w:ascii="Arial" w:hAnsi="Arial" w:cs="Arial"/>
          <w:sz w:val="20"/>
          <w:szCs w:val="20"/>
        </w:rPr>
        <w:t>.</w:t>
      </w:r>
    </w:p>
    <w:p w14:paraId="3B997B98" w14:textId="676D7039" w:rsidR="00654BDA" w:rsidRPr="00710D28" w:rsidRDefault="001919C4" w:rsidP="007626B9">
      <w:pPr>
        <w:widowControl w:val="0"/>
        <w:numPr>
          <w:ilvl w:val="0"/>
          <w:numId w:val="12"/>
        </w:numPr>
        <w:spacing w:after="120"/>
        <w:ind w:left="992" w:hanging="425"/>
        <w:jc w:val="both"/>
        <w:rPr>
          <w:rFonts w:ascii="Arial" w:hAnsi="Arial" w:cs="Arial"/>
          <w:sz w:val="20"/>
          <w:szCs w:val="20"/>
        </w:rPr>
      </w:pPr>
      <w:r w:rsidRPr="00710D28">
        <w:rPr>
          <w:rFonts w:ascii="Arial" w:hAnsi="Arial" w:cs="Arial"/>
          <w:sz w:val="20"/>
          <w:szCs w:val="20"/>
        </w:rPr>
        <w:t xml:space="preserve">Detalle del precio </w:t>
      </w:r>
      <w:r w:rsidR="00654BDA" w:rsidRPr="00710D28">
        <w:rPr>
          <w:rFonts w:ascii="Arial" w:hAnsi="Arial" w:cs="Arial"/>
          <w:sz w:val="20"/>
          <w:szCs w:val="20"/>
        </w:rPr>
        <w:t xml:space="preserve">de la oferta de cada uno de los </w:t>
      </w:r>
      <w:r w:rsidR="00EF76CC" w:rsidRPr="00710D28">
        <w:rPr>
          <w:rFonts w:ascii="Arial" w:hAnsi="Arial" w:cs="Arial"/>
          <w:sz w:val="20"/>
          <w:szCs w:val="20"/>
        </w:rPr>
        <w:t>bienes</w:t>
      </w:r>
      <w:r w:rsidR="00654BDA" w:rsidRPr="00710D28">
        <w:rPr>
          <w:rFonts w:ascii="Arial" w:hAnsi="Arial" w:cs="Arial"/>
          <w:sz w:val="20"/>
          <w:szCs w:val="20"/>
        </w:rPr>
        <w:t xml:space="preserve"> que conforman el paquete</w:t>
      </w:r>
      <w:r w:rsidR="00697F51" w:rsidRPr="00710D28">
        <w:rPr>
          <w:rFonts w:ascii="Arial" w:hAnsi="Arial" w:cs="Arial"/>
          <w:sz w:val="20"/>
          <w:szCs w:val="20"/>
        </w:rPr>
        <w:t xml:space="preserve"> [INCLUIR </w:t>
      </w:r>
      <w:r w:rsidR="0087796D" w:rsidRPr="00710D28">
        <w:rPr>
          <w:rFonts w:ascii="Arial" w:hAnsi="Arial" w:cs="Arial"/>
          <w:sz w:val="20"/>
          <w:szCs w:val="20"/>
        </w:rPr>
        <w:t xml:space="preserve">SOLO SI </w:t>
      </w:r>
      <w:r w:rsidR="00494916" w:rsidRPr="00710D28">
        <w:rPr>
          <w:rFonts w:ascii="Arial" w:hAnsi="Arial" w:cs="Arial"/>
          <w:sz w:val="20"/>
          <w:szCs w:val="20"/>
        </w:rPr>
        <w:t>LA CONTRATACIÓN ES POR PAQUETE, CASO CONTRARIO, ELIMINAR ESTE LIT</w:t>
      </w:r>
      <w:r w:rsidR="008C1EA5" w:rsidRPr="00710D28">
        <w:rPr>
          <w:rFonts w:ascii="Arial" w:hAnsi="Arial" w:cs="Arial"/>
          <w:sz w:val="20"/>
          <w:szCs w:val="20"/>
        </w:rPr>
        <w:t>E</w:t>
      </w:r>
      <w:r w:rsidR="00494916" w:rsidRPr="00710D28">
        <w:rPr>
          <w:rFonts w:ascii="Arial" w:hAnsi="Arial" w:cs="Arial"/>
          <w:sz w:val="20"/>
          <w:szCs w:val="20"/>
        </w:rPr>
        <w:t>RAL]</w:t>
      </w:r>
      <w:r w:rsidR="00654BDA" w:rsidRPr="00710D28">
        <w:rPr>
          <w:rFonts w:ascii="Arial" w:hAnsi="Arial" w:cs="Arial"/>
          <w:sz w:val="20"/>
          <w:szCs w:val="20"/>
        </w:rPr>
        <w:t xml:space="preserve">. </w:t>
      </w:r>
    </w:p>
    <w:p w14:paraId="0E279BAD" w14:textId="7D29BDE3" w:rsidR="6F4F7217" w:rsidRPr="00710D28" w:rsidRDefault="1A9DA0EB" w:rsidP="007626B9">
      <w:pPr>
        <w:pStyle w:val="Prrafodelista"/>
        <w:widowControl w:val="0"/>
        <w:numPr>
          <w:ilvl w:val="0"/>
          <w:numId w:val="12"/>
        </w:numPr>
        <w:spacing w:after="120" w:line="259" w:lineRule="auto"/>
        <w:ind w:left="992" w:hanging="425"/>
        <w:jc w:val="both"/>
        <w:rPr>
          <w:rFonts w:ascii="Arial" w:eastAsia="Arial" w:hAnsi="Arial" w:cs="Arial"/>
          <w:color w:val="000000" w:themeColor="text1"/>
          <w:sz w:val="20"/>
          <w:szCs w:val="20"/>
          <w:lang w:val="es-ES"/>
        </w:rPr>
      </w:pPr>
      <w:r w:rsidRPr="00710D28">
        <w:rPr>
          <w:rFonts w:ascii="Arial" w:eastAsia="Batang" w:hAnsi="Arial" w:cs="Arial"/>
          <w:sz w:val="20"/>
          <w:szCs w:val="20"/>
        </w:rPr>
        <w:t xml:space="preserve">Institución </w:t>
      </w:r>
      <w:r w:rsidR="004F10CF" w:rsidRPr="00710D28">
        <w:rPr>
          <w:rFonts w:ascii="Arial" w:eastAsia="Batang" w:hAnsi="Arial" w:cs="Arial"/>
          <w:sz w:val="20"/>
          <w:szCs w:val="20"/>
        </w:rPr>
        <w:t xml:space="preserve">Arbitral elegida del listado de instituciones arbitrales propuesto por la entidad contratante o propuesta de tres instituciones arbitrales </w:t>
      </w:r>
      <w:r w:rsidR="004B3E42" w:rsidRPr="00710D28">
        <w:rPr>
          <w:rFonts w:ascii="Arial" w:eastAsia="Batang" w:hAnsi="Arial" w:cs="Arial"/>
          <w:sz w:val="20"/>
          <w:szCs w:val="20"/>
        </w:rPr>
        <w:t>de</w:t>
      </w:r>
      <w:r w:rsidR="004F10CF" w:rsidRPr="00710D28">
        <w:rPr>
          <w:rFonts w:ascii="Arial" w:eastAsia="Batang" w:hAnsi="Arial" w:cs="Arial"/>
          <w:sz w:val="20"/>
          <w:szCs w:val="20"/>
        </w:rPr>
        <w:t xml:space="preserve">l postor. </w:t>
      </w:r>
      <w:r w:rsidR="00B262E3" w:rsidRPr="00710D28">
        <w:rPr>
          <w:rFonts w:ascii="Arial" w:eastAsia="Batang" w:hAnsi="Arial" w:cs="Arial"/>
          <w:sz w:val="20"/>
          <w:szCs w:val="20"/>
        </w:rPr>
        <w:t>(</w:t>
      </w:r>
      <w:r w:rsidR="00B262E3" w:rsidRPr="00710D28">
        <w:rPr>
          <w:rFonts w:ascii="Arial" w:eastAsia="Batang" w:hAnsi="Arial" w:cs="Arial"/>
          <w:b/>
          <w:bCs/>
          <w:sz w:val="20"/>
          <w:szCs w:val="20"/>
        </w:rPr>
        <w:t>Anexo</w:t>
      </w:r>
      <w:r w:rsidR="008C1EA5" w:rsidRPr="00710D28">
        <w:rPr>
          <w:rFonts w:ascii="Arial" w:eastAsia="Batang" w:hAnsi="Arial" w:cs="Arial"/>
          <w:b/>
          <w:bCs/>
          <w:sz w:val="20"/>
          <w:szCs w:val="20"/>
        </w:rPr>
        <w:t xml:space="preserve"> N°</w:t>
      </w:r>
      <w:r w:rsidR="00B262E3" w:rsidRPr="00710D28">
        <w:rPr>
          <w:rFonts w:ascii="Arial" w:eastAsia="Batang" w:hAnsi="Arial" w:cs="Arial"/>
          <w:b/>
          <w:bCs/>
          <w:sz w:val="20"/>
          <w:szCs w:val="20"/>
        </w:rPr>
        <w:t xml:space="preserve"> </w:t>
      </w:r>
      <w:r w:rsidR="59E100AB" w:rsidRPr="00710D28">
        <w:rPr>
          <w:rFonts w:ascii="Arial" w:eastAsia="Batang" w:hAnsi="Arial" w:cs="Arial"/>
          <w:b/>
          <w:bCs/>
          <w:sz w:val="20"/>
          <w:szCs w:val="20"/>
        </w:rPr>
        <w:t>1</w:t>
      </w:r>
      <w:r w:rsidR="093831C0" w:rsidRPr="00710D28">
        <w:rPr>
          <w:rFonts w:ascii="Arial" w:eastAsia="Batang" w:hAnsi="Arial" w:cs="Arial"/>
          <w:b/>
          <w:bCs/>
          <w:sz w:val="20"/>
          <w:szCs w:val="20"/>
        </w:rPr>
        <w:t>0</w:t>
      </w:r>
      <w:r w:rsidR="00B262E3" w:rsidRPr="00710D28">
        <w:rPr>
          <w:rFonts w:ascii="Arial" w:eastAsia="Batang" w:hAnsi="Arial" w:cs="Arial"/>
          <w:sz w:val="20"/>
          <w:szCs w:val="20"/>
        </w:rPr>
        <w:t>)</w:t>
      </w:r>
      <w:r w:rsidR="00897C40" w:rsidRPr="00710D28">
        <w:rPr>
          <w:rFonts w:ascii="Arial" w:eastAsia="Batang" w:hAnsi="Arial" w:cs="Arial"/>
          <w:sz w:val="20"/>
          <w:szCs w:val="20"/>
        </w:rPr>
        <w:t>.</w:t>
      </w:r>
    </w:p>
    <w:p w14:paraId="5B3182A0" w14:textId="77777777" w:rsidR="00F741B4" w:rsidRPr="00710D28" w:rsidRDefault="00F741B4" w:rsidP="00F741B4">
      <w:pPr>
        <w:pStyle w:val="Prrafodelista"/>
        <w:widowControl w:val="0"/>
        <w:spacing w:after="120" w:line="259" w:lineRule="auto"/>
        <w:ind w:left="992"/>
        <w:jc w:val="both"/>
        <w:rPr>
          <w:rFonts w:ascii="Arial" w:eastAsia="Batang" w:hAnsi="Arial" w:cs="Arial"/>
          <w:sz w:val="20"/>
          <w:szCs w:val="20"/>
        </w:rPr>
      </w:pPr>
    </w:p>
    <w:tbl>
      <w:tblPr>
        <w:tblW w:w="0"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55"/>
      </w:tblGrid>
      <w:tr w:rsidR="000A5D11" w:rsidRPr="00710D28" w14:paraId="7DF9F1EB" w14:textId="77777777" w:rsidTr="00E81478">
        <w:trPr>
          <w:trHeight w:val="300"/>
        </w:trPr>
        <w:tc>
          <w:tcPr>
            <w:tcW w:w="8055" w:type="dxa"/>
            <w:vAlign w:val="center"/>
            <w:hideMark/>
          </w:tcPr>
          <w:p w14:paraId="6DA56AAA" w14:textId="77777777" w:rsidR="000A5D11" w:rsidRPr="00710D28" w:rsidRDefault="5C08F4D0" w:rsidP="00050726">
            <w:pPr>
              <w:jc w:val="both"/>
              <w:rPr>
                <w:rFonts w:ascii="Arial" w:hAnsi="Arial" w:cs="Arial"/>
                <w:b/>
                <w:bCs/>
                <w:color w:val="FF0000"/>
                <w:sz w:val="18"/>
                <w:szCs w:val="18"/>
              </w:rPr>
            </w:pPr>
            <w:r w:rsidRPr="00710D28">
              <w:rPr>
                <w:rFonts w:ascii="Arial" w:hAnsi="Arial" w:cs="Arial"/>
                <w:b/>
                <w:bCs/>
                <w:color w:val="FF0000"/>
                <w:sz w:val="18"/>
                <w:szCs w:val="18"/>
              </w:rPr>
              <w:t>Advertencia  </w:t>
            </w:r>
          </w:p>
        </w:tc>
      </w:tr>
      <w:tr w:rsidR="00827CB6" w:rsidRPr="00710D28" w14:paraId="5FD1719E" w14:textId="77777777" w:rsidTr="00E81478">
        <w:trPr>
          <w:trHeight w:val="300"/>
        </w:trPr>
        <w:tc>
          <w:tcPr>
            <w:tcW w:w="8055" w:type="dxa"/>
            <w:vAlign w:val="center"/>
            <w:hideMark/>
          </w:tcPr>
          <w:p w14:paraId="3D93A7E2" w14:textId="02576D8F" w:rsidR="00FF13E8" w:rsidRPr="00710D28" w:rsidRDefault="00062F34" w:rsidP="009077F6">
            <w:pPr>
              <w:pStyle w:val="Prrafodelista"/>
              <w:numPr>
                <w:ilvl w:val="0"/>
                <w:numId w:val="68"/>
              </w:numPr>
              <w:ind w:left="360" w:hanging="215"/>
              <w:jc w:val="both"/>
              <w:rPr>
                <w:rFonts w:ascii="Arial" w:hAnsi="Arial" w:cs="Arial"/>
                <w:color w:val="FF0000"/>
                <w:sz w:val="18"/>
                <w:szCs w:val="18"/>
              </w:rPr>
            </w:pPr>
            <w:r w:rsidRPr="00710D28">
              <w:rPr>
                <w:rFonts w:ascii="Arial" w:hAnsi="Arial" w:cs="Arial"/>
                <w:color w:val="FF0000"/>
                <w:sz w:val="18"/>
                <w:szCs w:val="18"/>
              </w:rPr>
              <w:t>La Institución Arbitral es elegida por el postor ganador de la buena pro del listado de instituciones arbitrales propuesto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w:t>
            </w:r>
            <w:r w:rsidR="002776A2" w:rsidRPr="00710D28">
              <w:rPr>
                <w:rFonts w:ascii="Arial" w:hAnsi="Arial" w:cs="Arial"/>
                <w:color w:val="FF0000"/>
                <w:sz w:val="18"/>
                <w:szCs w:val="18"/>
              </w:rPr>
              <w:t>, para definir dicha institución</w:t>
            </w:r>
            <w:r w:rsidR="007175CF" w:rsidRPr="00710D28">
              <w:rPr>
                <w:rStyle w:val="Refdenotaalpie"/>
                <w:color w:val="FF0000"/>
              </w:rPr>
              <w:footnoteReference w:id="12"/>
            </w:r>
            <w:r w:rsidR="00827CB6" w:rsidRPr="00710D28">
              <w:rPr>
                <w:rFonts w:ascii="Arial" w:hAnsi="Arial" w:cs="Arial"/>
                <w:color w:val="FF0000"/>
                <w:sz w:val="18"/>
                <w:szCs w:val="18"/>
              </w:rPr>
              <w:t>.</w:t>
            </w:r>
          </w:p>
          <w:p w14:paraId="59DD0ECC" w14:textId="77777777" w:rsidR="002776A2" w:rsidRPr="00710D28" w:rsidRDefault="002776A2" w:rsidP="00EA27C1">
            <w:pPr>
              <w:pStyle w:val="Prrafodelista"/>
              <w:ind w:left="360"/>
              <w:jc w:val="both"/>
              <w:rPr>
                <w:rFonts w:ascii="Arial" w:hAnsi="Arial" w:cs="Arial"/>
                <w:color w:val="FF0000"/>
                <w:sz w:val="18"/>
                <w:szCs w:val="18"/>
              </w:rPr>
            </w:pPr>
          </w:p>
          <w:p w14:paraId="78C2AF71" w14:textId="45669AEF" w:rsidR="000A5D11" w:rsidRPr="00710D28" w:rsidRDefault="00FF13E8" w:rsidP="009077F6">
            <w:pPr>
              <w:pStyle w:val="Prrafodelista"/>
              <w:numPr>
                <w:ilvl w:val="0"/>
                <w:numId w:val="68"/>
              </w:numPr>
              <w:ind w:left="360" w:hanging="215"/>
              <w:jc w:val="both"/>
              <w:rPr>
                <w:rFonts w:ascii="Arial" w:hAnsi="Arial" w:cs="Arial"/>
                <w:color w:val="FF0000"/>
                <w:sz w:val="18"/>
                <w:szCs w:val="18"/>
              </w:rPr>
            </w:pPr>
            <w:r w:rsidRPr="00710D28">
              <w:rPr>
                <w:rFonts w:ascii="Arial" w:hAnsi="Arial" w:cs="Arial"/>
                <w:color w:val="FF0000"/>
                <w:sz w:val="18"/>
                <w:szCs w:val="18"/>
              </w:rPr>
              <w:t xml:space="preserve">Las partes pueden establecer estipulaciones adicionales o modificatorias </w:t>
            </w:r>
            <w:r w:rsidR="001D61F1" w:rsidRPr="00710D28">
              <w:rPr>
                <w:rFonts w:ascii="Arial" w:hAnsi="Arial" w:cs="Arial"/>
                <w:color w:val="FF0000"/>
                <w:sz w:val="18"/>
                <w:szCs w:val="18"/>
              </w:rPr>
              <w:t>de</w:t>
            </w:r>
            <w:r w:rsidRPr="00710D28">
              <w:rPr>
                <w:rFonts w:ascii="Arial" w:hAnsi="Arial" w:cs="Arial"/>
                <w:color w:val="FF0000"/>
                <w:sz w:val="18"/>
                <w:szCs w:val="18"/>
              </w:rPr>
              <w:t>l convenio arbitral, en la medida que no contravengan las disposiciones de la normativa de contrataciones públicas y/o las disposiciones especiales contenidas en la normativa general de arbitraje.</w:t>
            </w:r>
          </w:p>
        </w:tc>
      </w:tr>
    </w:tbl>
    <w:p w14:paraId="057DB2BB" w14:textId="77777777" w:rsidR="00F741B4" w:rsidRPr="00710D28" w:rsidRDefault="00F741B4" w:rsidP="00050726">
      <w:pPr>
        <w:widowControl w:val="0"/>
        <w:spacing w:after="120" w:line="259" w:lineRule="auto"/>
        <w:jc w:val="both"/>
        <w:rPr>
          <w:rFonts w:ascii="Arial" w:eastAsia="Arial" w:hAnsi="Arial" w:cs="Arial"/>
          <w:color w:val="000000" w:themeColor="text1"/>
          <w:sz w:val="20"/>
          <w:szCs w:val="20"/>
          <w:lang w:val="es-ES"/>
        </w:rPr>
      </w:pPr>
    </w:p>
    <w:p w14:paraId="49C753F0" w14:textId="3E4DDD7E" w:rsidR="0068086A" w:rsidRPr="00710D28" w:rsidRDefault="0068086A" w:rsidP="007626B9">
      <w:pPr>
        <w:pStyle w:val="Prrafodelista"/>
        <w:widowControl w:val="0"/>
        <w:numPr>
          <w:ilvl w:val="0"/>
          <w:numId w:val="12"/>
        </w:numPr>
        <w:spacing w:after="120" w:line="259" w:lineRule="auto"/>
        <w:ind w:left="992" w:hanging="425"/>
        <w:contextualSpacing w:val="0"/>
        <w:jc w:val="both"/>
        <w:rPr>
          <w:rFonts w:ascii="Arial" w:eastAsia="Arial" w:hAnsi="Arial" w:cs="Arial"/>
          <w:color w:val="000000" w:themeColor="text1"/>
          <w:sz w:val="20"/>
          <w:szCs w:val="20"/>
          <w:lang w:val="es-ES"/>
        </w:rPr>
      </w:pPr>
      <w:r w:rsidRPr="00710D28">
        <w:rPr>
          <w:rFonts w:ascii="Arial" w:eastAsia="Arial" w:hAnsi="Arial" w:cs="Arial"/>
          <w:color w:val="000000" w:themeColor="text1"/>
          <w:sz w:val="20"/>
          <w:szCs w:val="20"/>
          <w:lang w:val="es-ES"/>
        </w:rPr>
        <w:t>[REQUERIR LA PRESENTACIÓN DE OTROS DOCUMENTOS, EN CASO SE HAYA SUSTENTADO EN LA ESTRATEGIA DE CONTRATACIÓN].</w:t>
      </w:r>
    </w:p>
    <w:tbl>
      <w:tblPr>
        <w:tblStyle w:val="Tablaconcuadrcula1clara-nfasis31"/>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F127CB" w:rsidRPr="00710D28" w14:paraId="7552468D"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tcBorders>
              <w:bottom w:val="none" w:sz="0" w:space="0" w:color="auto"/>
            </w:tcBorders>
            <w:vAlign w:val="center"/>
          </w:tcPr>
          <w:p w14:paraId="29D54203" w14:textId="77777777" w:rsidR="006E485B" w:rsidRPr="00710D28" w:rsidRDefault="006E485B">
            <w:pPr>
              <w:widowControl w:val="0"/>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F127CB" w:rsidRPr="00710D28" w14:paraId="74EF0DEA" w14:textId="77777777" w:rsidTr="003C02B6">
        <w:trPr>
          <w:trHeight w:val="1016"/>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75E1DD2D" w14:textId="29EBF486" w:rsidR="006E485B" w:rsidRPr="00710D28" w:rsidRDefault="006E485B" w:rsidP="005A024B">
            <w:pPr>
              <w:widowControl w:val="0"/>
              <w:jc w:val="both"/>
              <w:rPr>
                <w:rFonts w:ascii="Arial" w:hAnsi="Arial" w:cs="Arial"/>
                <w:b w:val="0"/>
                <w:bCs w:val="0"/>
                <w:iCs/>
                <w:color w:val="0070C0"/>
                <w:sz w:val="18"/>
                <w:szCs w:val="18"/>
              </w:rPr>
            </w:pPr>
            <w:r w:rsidRPr="00710D28">
              <w:rPr>
                <w:rFonts w:ascii="Arial" w:hAnsi="Arial" w:cs="Arial"/>
                <w:b w:val="0"/>
                <w:bCs w:val="0"/>
                <w:iCs/>
                <w:color w:val="0070C0"/>
                <w:sz w:val="18"/>
                <w:szCs w:val="18"/>
              </w:rPr>
              <w:t xml:space="preserve">La entidad contratante puede sustentar en la estrategia de contratación </w:t>
            </w:r>
            <w:r w:rsidR="002F4678" w:rsidRPr="00710D28">
              <w:rPr>
                <w:rFonts w:ascii="Arial" w:hAnsi="Arial" w:cs="Arial"/>
                <w:b w:val="0"/>
                <w:bCs w:val="0"/>
                <w:iCs/>
                <w:color w:val="0070C0"/>
                <w:sz w:val="18"/>
                <w:szCs w:val="18"/>
              </w:rPr>
              <w:t xml:space="preserve">la necesidad de </w:t>
            </w:r>
            <w:r w:rsidRPr="00710D28">
              <w:rPr>
                <w:rFonts w:ascii="Arial" w:hAnsi="Arial" w:cs="Arial"/>
                <w:b w:val="0"/>
                <w:bCs w:val="0"/>
                <w:iCs/>
                <w:color w:val="0070C0"/>
                <w:sz w:val="18"/>
                <w:szCs w:val="18"/>
              </w:rPr>
              <w:t xml:space="preserve">solicitar documentación adicional para la suscripción del contrato, siempre que sea indispensable para </w:t>
            </w:r>
            <w:r w:rsidR="00C21F99" w:rsidRPr="00710D28">
              <w:rPr>
                <w:rFonts w:ascii="Arial" w:hAnsi="Arial" w:cs="Arial"/>
                <w:b w:val="0"/>
                <w:bCs w:val="0"/>
                <w:iCs/>
                <w:color w:val="0070C0"/>
                <w:sz w:val="18"/>
                <w:szCs w:val="18"/>
              </w:rPr>
              <w:t xml:space="preserve">el inicio de </w:t>
            </w:r>
            <w:r w:rsidRPr="00710D28">
              <w:rPr>
                <w:rFonts w:ascii="Arial" w:hAnsi="Arial" w:cs="Arial"/>
                <w:b w:val="0"/>
                <w:bCs w:val="0"/>
                <w:iCs/>
                <w:color w:val="0070C0"/>
                <w:sz w:val="18"/>
                <w:szCs w:val="18"/>
              </w:rPr>
              <w:t>la ejecución del contrato y se verifique que el postor ganador tiene un plazo razonable para conseguir la referida información</w:t>
            </w:r>
            <w:r w:rsidR="00403C2F" w:rsidRPr="00710D28">
              <w:rPr>
                <w:rFonts w:ascii="Arial" w:hAnsi="Arial" w:cs="Arial"/>
                <w:b w:val="0"/>
                <w:bCs w:val="0"/>
                <w:iCs/>
                <w:color w:val="0070C0"/>
                <w:sz w:val="18"/>
                <w:szCs w:val="18"/>
              </w:rPr>
              <w:t>,</w:t>
            </w:r>
            <w:r w:rsidR="00C21F99" w:rsidRPr="00710D28">
              <w:rPr>
                <w:rFonts w:ascii="Arial" w:hAnsi="Arial" w:cs="Arial"/>
                <w:b w:val="0"/>
                <w:bCs w:val="0"/>
                <w:iCs/>
                <w:color w:val="0070C0"/>
                <w:sz w:val="18"/>
                <w:szCs w:val="18"/>
              </w:rPr>
              <w:t xml:space="preserve"> considerando los plazos para la suscripción del contrato</w:t>
            </w:r>
            <w:r w:rsidR="0068086A" w:rsidRPr="00710D28">
              <w:rPr>
                <w:rFonts w:ascii="Arial" w:hAnsi="Arial" w:cs="Arial"/>
                <w:b w:val="0"/>
                <w:bCs w:val="0"/>
                <w:iCs/>
                <w:color w:val="0070C0"/>
                <w:sz w:val="18"/>
                <w:szCs w:val="18"/>
              </w:rPr>
              <w:t xml:space="preserve">. </w:t>
            </w:r>
          </w:p>
        </w:tc>
      </w:tr>
    </w:tbl>
    <w:p w14:paraId="11F5D2E8" w14:textId="4E0F6C16" w:rsidR="006E485B" w:rsidRPr="00710D28" w:rsidRDefault="00A32F28" w:rsidP="008C1EA5">
      <w:pPr>
        <w:widowControl w:val="0"/>
        <w:ind w:left="993"/>
        <w:jc w:val="both"/>
        <w:rPr>
          <w:rFonts w:ascii="Arial" w:hAnsi="Arial" w:cs="Arial"/>
          <w:bCs/>
          <w:color w:val="0070C0"/>
          <w:sz w:val="18"/>
          <w:szCs w:val="18"/>
        </w:rPr>
      </w:pPr>
      <w:r w:rsidRPr="00710D28">
        <w:rPr>
          <w:rFonts w:ascii="Arial" w:hAnsi="Arial" w:cs="Arial"/>
          <w:bCs/>
          <w:color w:val="0070C0"/>
          <w:sz w:val="18"/>
          <w:szCs w:val="18"/>
        </w:rPr>
        <w:t xml:space="preserve">Esta nota </w:t>
      </w:r>
      <w:r w:rsidR="006926CD"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37077A" w:rsidRPr="00710D28">
        <w:rPr>
          <w:rFonts w:ascii="Arial" w:hAnsi="Arial" w:cs="Arial"/>
          <w:bCs/>
          <w:color w:val="0070C0"/>
          <w:sz w:val="18"/>
          <w:szCs w:val="18"/>
        </w:rPr>
        <w:t>.</w:t>
      </w:r>
    </w:p>
    <w:p w14:paraId="67CFBDE6" w14:textId="77777777" w:rsidR="00403C2F" w:rsidRPr="00710D28" w:rsidRDefault="00403C2F" w:rsidP="00403C2F">
      <w:pPr>
        <w:widowControl w:val="0"/>
        <w:jc w:val="both"/>
        <w:rPr>
          <w:rFonts w:ascii="Arial" w:hAnsi="Arial" w:cs="Arial"/>
          <w:sz w:val="20"/>
          <w:szCs w:val="20"/>
          <w:lang w:val="es-ES"/>
        </w:rPr>
      </w:pPr>
    </w:p>
    <w:p w14:paraId="1361661A" w14:textId="0C52AB34" w:rsidR="00BE312B" w:rsidRPr="00710D28" w:rsidRDefault="00403C2F" w:rsidP="007626B9">
      <w:pPr>
        <w:pStyle w:val="Prrafodelista"/>
        <w:widowControl w:val="0"/>
        <w:numPr>
          <w:ilvl w:val="0"/>
          <w:numId w:val="12"/>
        </w:numPr>
        <w:spacing w:line="259" w:lineRule="auto"/>
        <w:ind w:left="993" w:hanging="426"/>
        <w:jc w:val="both"/>
        <w:rPr>
          <w:rFonts w:ascii="Arial" w:eastAsia="Batang" w:hAnsi="Arial" w:cs="Arial"/>
          <w:b/>
          <w:bCs/>
          <w:sz w:val="20"/>
          <w:szCs w:val="20"/>
          <w:lang w:val="es-ES"/>
        </w:rPr>
      </w:pPr>
      <w:r w:rsidRPr="00710D28">
        <w:rPr>
          <w:rFonts w:ascii="Arial" w:eastAsia="Arial" w:hAnsi="Arial" w:cs="Arial"/>
          <w:color w:val="000000" w:themeColor="text1"/>
          <w:sz w:val="20"/>
          <w:szCs w:val="20"/>
          <w:lang w:val="es-ES"/>
        </w:rPr>
        <w:t>[CENTRO DE</w:t>
      </w:r>
      <w:r w:rsidR="00142BB3" w:rsidRPr="00710D28">
        <w:rPr>
          <w:rFonts w:ascii="Arial" w:eastAsia="Arial" w:hAnsi="Arial" w:cs="Arial"/>
          <w:color w:val="000000" w:themeColor="text1"/>
          <w:sz w:val="20"/>
          <w:szCs w:val="20"/>
        </w:rPr>
        <w:t xml:space="preserve"> ADMINISTRACIÓN DE JPRD ELEGIDO DEL LISTADO DE CENTROS DE ADMINISTRACIÓN PROPUESTO POR LA ENTIDAD CONTRATANTE O PROPUESTA DE TRES CENTROS DE ADMINISTRACIÓN DE LA JPRD POR EL POSTOR, EN CASO SE HAYA PREVISTO LA JPRD COMO MEDIO DE SOLUCIÓN DE CONTROVERSIAS, CASO CONTRARIO ELIMINAR ESTE LITERAL</w:t>
      </w:r>
      <w:r w:rsidR="00BE312B" w:rsidRPr="00710D28">
        <w:rPr>
          <w:rFonts w:ascii="Arial" w:eastAsia="Arial" w:hAnsi="Arial" w:cs="Arial"/>
          <w:color w:val="000000" w:themeColor="text1"/>
          <w:sz w:val="20"/>
          <w:szCs w:val="20"/>
        </w:rPr>
        <w:t xml:space="preserve"> </w:t>
      </w:r>
      <w:r w:rsidR="00BE312B" w:rsidRPr="00710D28">
        <w:rPr>
          <w:rFonts w:ascii="Arial" w:eastAsia="Batang" w:hAnsi="Arial" w:cs="Arial"/>
          <w:b/>
          <w:bCs/>
          <w:sz w:val="20"/>
          <w:szCs w:val="20"/>
        </w:rPr>
        <w:t>(Anexo N° 1</w:t>
      </w:r>
      <w:r w:rsidR="7E4F43AC" w:rsidRPr="00710D28">
        <w:rPr>
          <w:rFonts w:ascii="Arial" w:eastAsia="Batang" w:hAnsi="Arial" w:cs="Arial"/>
          <w:b/>
          <w:bCs/>
          <w:sz w:val="20"/>
          <w:szCs w:val="20"/>
        </w:rPr>
        <w:t>7</w:t>
      </w:r>
      <w:r w:rsidR="00BE312B" w:rsidRPr="00710D28">
        <w:rPr>
          <w:rFonts w:ascii="Arial" w:eastAsia="Batang" w:hAnsi="Arial" w:cs="Arial"/>
          <w:b/>
          <w:bCs/>
          <w:sz w:val="20"/>
          <w:szCs w:val="20"/>
        </w:rPr>
        <w:t>)].</w:t>
      </w:r>
    </w:p>
    <w:p w14:paraId="1A53E48E" w14:textId="3A44169E" w:rsidR="00BE312B" w:rsidRPr="00710D28" w:rsidRDefault="00403C2F" w:rsidP="00CF555D">
      <w:pPr>
        <w:widowControl w:val="0"/>
        <w:spacing w:line="259" w:lineRule="auto"/>
        <w:jc w:val="both"/>
        <w:rPr>
          <w:rFonts w:ascii="Arial" w:eastAsia="Batang" w:hAnsi="Arial" w:cs="Arial"/>
          <w:b/>
          <w:bCs/>
          <w:sz w:val="20"/>
          <w:szCs w:val="20"/>
          <w:lang w:val="es-ES"/>
        </w:rPr>
      </w:pPr>
      <w:r w:rsidRPr="00710D28">
        <w:rPr>
          <w:rFonts w:ascii="Arial" w:eastAsia="Arial" w:hAnsi="Arial" w:cs="Arial"/>
          <w:color w:val="000000" w:themeColor="text1"/>
          <w:sz w:val="20"/>
          <w:szCs w:val="20"/>
          <w:lang w:val="es-ES"/>
        </w:rPr>
        <w:t xml:space="preserve"> </w:t>
      </w:r>
    </w:p>
    <w:p w14:paraId="12C806CE" w14:textId="5A7E9E57" w:rsidR="004122A2" w:rsidRPr="00710D28" w:rsidRDefault="004122A2" w:rsidP="007626B9">
      <w:pPr>
        <w:pStyle w:val="Prrafodelista"/>
        <w:widowControl w:val="0"/>
        <w:numPr>
          <w:ilvl w:val="0"/>
          <w:numId w:val="12"/>
        </w:numPr>
        <w:spacing w:line="259" w:lineRule="auto"/>
        <w:ind w:left="993" w:hanging="426"/>
        <w:jc w:val="both"/>
        <w:rPr>
          <w:rFonts w:ascii="Arial" w:eastAsia="Arial" w:hAnsi="Arial" w:cs="Arial"/>
          <w:color w:val="000000" w:themeColor="text1"/>
          <w:sz w:val="20"/>
          <w:szCs w:val="20"/>
          <w:lang w:val="es-ES"/>
        </w:rPr>
      </w:pPr>
      <w:r w:rsidRPr="00710D28">
        <w:rPr>
          <w:rFonts w:ascii="Arial" w:eastAsia="Batang" w:hAnsi="Arial" w:cs="Arial"/>
          <w:sz w:val="20"/>
          <w:szCs w:val="20"/>
        </w:rPr>
        <w:t xml:space="preserve">Declaración Jurada </w:t>
      </w:r>
      <w:r w:rsidR="00477138" w:rsidRPr="00710D28">
        <w:rPr>
          <w:rFonts w:ascii="Arial" w:eastAsia="Batang" w:hAnsi="Arial" w:cs="Arial"/>
          <w:sz w:val="20"/>
          <w:szCs w:val="20"/>
        </w:rPr>
        <w:t xml:space="preserve">de </w:t>
      </w:r>
      <w:r w:rsidR="00A06745" w:rsidRPr="00710D28">
        <w:rPr>
          <w:rFonts w:ascii="Arial" w:eastAsia="Batang" w:hAnsi="Arial" w:cs="Arial"/>
          <w:sz w:val="20"/>
          <w:szCs w:val="20"/>
        </w:rPr>
        <w:t>Actualización</w:t>
      </w:r>
      <w:r w:rsidR="003C5345" w:rsidRPr="00710D28">
        <w:rPr>
          <w:rFonts w:ascii="Arial" w:eastAsia="Batang" w:hAnsi="Arial" w:cs="Arial"/>
          <w:sz w:val="20"/>
          <w:szCs w:val="20"/>
        </w:rPr>
        <w:t xml:space="preserve"> </w:t>
      </w:r>
      <w:r w:rsidRPr="00710D28">
        <w:rPr>
          <w:rFonts w:ascii="Arial" w:eastAsia="Batang" w:hAnsi="Arial" w:cs="Arial"/>
          <w:sz w:val="20"/>
          <w:szCs w:val="20"/>
        </w:rPr>
        <w:t xml:space="preserve">de Desafectación de </w:t>
      </w:r>
      <w:r w:rsidR="00F42308" w:rsidRPr="00710D28">
        <w:rPr>
          <w:rFonts w:ascii="Arial" w:eastAsia="Batang" w:hAnsi="Arial" w:cs="Arial"/>
          <w:sz w:val="20"/>
          <w:szCs w:val="20"/>
        </w:rPr>
        <w:t xml:space="preserve">Impedimento </w:t>
      </w:r>
      <w:r w:rsidRPr="00710D28">
        <w:rPr>
          <w:rFonts w:ascii="Arial" w:eastAsia="Batang" w:hAnsi="Arial" w:cs="Arial"/>
          <w:b/>
          <w:bCs/>
          <w:sz w:val="20"/>
          <w:szCs w:val="20"/>
        </w:rPr>
        <w:t>(Anexo N° 1</w:t>
      </w:r>
      <w:r w:rsidR="36E254A1" w:rsidRPr="00710D28">
        <w:rPr>
          <w:rFonts w:ascii="Arial" w:eastAsia="Batang" w:hAnsi="Arial" w:cs="Arial"/>
          <w:b/>
          <w:bCs/>
          <w:sz w:val="20"/>
          <w:szCs w:val="20"/>
        </w:rPr>
        <w:t>4</w:t>
      </w:r>
      <w:r w:rsidRPr="00710D28">
        <w:rPr>
          <w:rFonts w:ascii="Arial" w:eastAsia="Batang" w:hAnsi="Arial" w:cs="Arial"/>
          <w:b/>
          <w:bCs/>
          <w:sz w:val="20"/>
          <w:szCs w:val="20"/>
        </w:rPr>
        <w:t xml:space="preserve">) </w:t>
      </w:r>
      <w:r w:rsidRPr="00710D28">
        <w:rPr>
          <w:rFonts w:ascii="Arial" w:eastAsia="Batang" w:hAnsi="Arial" w:cs="Arial"/>
          <w:sz w:val="20"/>
          <w:szCs w:val="20"/>
        </w:rPr>
        <w:t>y la documentación que acredite dicha desafectación</w:t>
      </w:r>
      <w:r w:rsidR="00804D3E" w:rsidRPr="00710D28">
        <w:rPr>
          <w:rFonts w:ascii="Arial" w:eastAsia="Batang" w:hAnsi="Arial" w:cs="Arial"/>
          <w:sz w:val="20"/>
          <w:szCs w:val="20"/>
        </w:rPr>
        <w:t>, de corresponder.</w:t>
      </w:r>
    </w:p>
    <w:p w14:paraId="1EB9D7FE" w14:textId="77777777" w:rsidR="004122A2" w:rsidRPr="00710D28" w:rsidRDefault="004122A2" w:rsidP="004122A2">
      <w:pPr>
        <w:pStyle w:val="Prrafodelista"/>
        <w:widowControl w:val="0"/>
        <w:autoSpaceDE w:val="0"/>
        <w:autoSpaceDN w:val="0"/>
        <w:adjustRightInd w:val="0"/>
        <w:spacing w:line="259" w:lineRule="auto"/>
        <w:ind w:left="567"/>
        <w:jc w:val="both"/>
        <w:rPr>
          <w:rFonts w:ascii="Arial" w:hAnsi="Arial" w:cs="Arial"/>
          <w:sz w:val="20"/>
          <w:szCs w:val="20"/>
          <w:lang w:val="es-ES"/>
        </w:rPr>
      </w:pPr>
    </w:p>
    <w:tbl>
      <w:tblPr>
        <w:tblStyle w:val="Tabladecuadrcula1clara-nfasis310"/>
        <w:tblW w:w="821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6"/>
      </w:tblGrid>
      <w:tr w:rsidR="004122A2" w:rsidRPr="00710D28" w14:paraId="43425123" w14:textId="77777777" w:rsidTr="003A7A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6" w:type="dxa"/>
            <w:tcBorders>
              <w:bottom w:val="none" w:sz="0" w:space="0" w:color="auto"/>
            </w:tcBorders>
            <w:vAlign w:val="center"/>
          </w:tcPr>
          <w:p w14:paraId="5A9FE5DE" w14:textId="77777777" w:rsidR="004122A2" w:rsidRPr="00710D28" w:rsidRDefault="004122A2">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4122A2" w:rsidRPr="00710D28" w14:paraId="1D285581" w14:textId="77777777" w:rsidTr="003A7A7A">
        <w:trPr>
          <w:trHeight w:val="211"/>
        </w:trPr>
        <w:tc>
          <w:tcPr>
            <w:cnfStyle w:val="001000000000" w:firstRow="0" w:lastRow="0" w:firstColumn="1" w:lastColumn="0" w:oddVBand="0" w:evenVBand="0" w:oddHBand="0" w:evenHBand="0" w:firstRowFirstColumn="0" w:firstRowLastColumn="0" w:lastRowFirstColumn="0" w:lastRowLastColumn="0"/>
            <w:tcW w:w="8216" w:type="dxa"/>
            <w:vAlign w:val="center"/>
          </w:tcPr>
          <w:p w14:paraId="51601B48" w14:textId="77777777" w:rsidR="0077490D" w:rsidRPr="00E81478" w:rsidRDefault="0077490D" w:rsidP="00E81478">
            <w:pPr>
              <w:pStyle w:val="Prrafodelista"/>
              <w:numPr>
                <w:ilvl w:val="0"/>
                <w:numId w:val="87"/>
              </w:numPr>
              <w:spacing w:line="259" w:lineRule="auto"/>
              <w:ind w:left="316" w:hanging="218"/>
              <w:jc w:val="both"/>
              <w:rPr>
                <w:rFonts w:ascii="Arial" w:hAnsi="Arial" w:cs="Arial"/>
                <w:b w:val="0"/>
                <w:bCs w:val="0"/>
                <w:iCs/>
                <w:color w:val="FF0000"/>
                <w:sz w:val="18"/>
                <w:szCs w:val="18"/>
                <w:lang w:val="es-ES"/>
              </w:rPr>
            </w:pPr>
            <w:r w:rsidRPr="00E81478">
              <w:rPr>
                <w:rFonts w:ascii="Arial" w:eastAsia="Arial" w:hAnsi="Arial"/>
                <w:b w:val="0"/>
                <w:bCs w:val="0"/>
                <w:iCs/>
                <w:color w:val="FF0000"/>
                <w:sz w:val="18"/>
                <w:szCs w:val="18"/>
                <w:lang w:val="es-ES"/>
              </w:rPr>
              <w:t xml:space="preserve">El requisito indicado en el literal m) únicamente se solicitará si el postor adjudicado hubiera presentado la Declaración Jurada de </w:t>
            </w:r>
            <w:r w:rsidRPr="00E81478">
              <w:rPr>
                <w:rFonts w:ascii="Arial" w:hAnsi="Arial" w:cs="Arial"/>
                <w:b w:val="0"/>
                <w:bCs w:val="0"/>
                <w:iCs/>
                <w:color w:val="FF0000"/>
                <w:sz w:val="18"/>
                <w:szCs w:val="18"/>
                <w:lang w:val="es-ES"/>
              </w:rPr>
              <w:t xml:space="preserve">Desafectación del Impedimento en el procedimiento de selección. </w:t>
            </w:r>
          </w:p>
          <w:p w14:paraId="30B7A6B1" w14:textId="3FB91F7C" w:rsidR="00097DED" w:rsidRPr="00E81478" w:rsidRDefault="00A03E90" w:rsidP="00E81478">
            <w:pPr>
              <w:pStyle w:val="Prrafodelista"/>
              <w:numPr>
                <w:ilvl w:val="0"/>
                <w:numId w:val="87"/>
              </w:numPr>
              <w:spacing w:line="259" w:lineRule="auto"/>
              <w:ind w:left="316" w:hanging="218"/>
              <w:jc w:val="both"/>
              <w:rPr>
                <w:rFonts w:ascii="Arial" w:eastAsia="Arial" w:hAnsi="Arial" w:cs="Arial"/>
                <w:b w:val="0"/>
                <w:bCs w:val="0"/>
                <w:color w:val="FF0000"/>
                <w:sz w:val="18"/>
                <w:szCs w:val="18"/>
                <w:lang w:val="es-ES"/>
              </w:rPr>
            </w:pPr>
            <w:r w:rsidRPr="00E81478">
              <w:rPr>
                <w:rFonts w:ascii="Arial" w:eastAsia="Arial" w:hAnsi="Arial" w:cs="Arial"/>
                <w:b w:val="0"/>
                <w:bCs w:val="0"/>
                <w:iCs/>
                <w:color w:val="FF0000"/>
                <w:sz w:val="18"/>
                <w:szCs w:val="18"/>
              </w:rPr>
              <w:t>De acuerdo con el artículo 4 del Decreto Legislativo N° 1246,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AF42D2" w:rsidRPr="00E81478">
              <w:rPr>
                <w:rStyle w:val="Refdenotaalpie"/>
                <w:rFonts w:ascii="Arial" w:eastAsia="Arial" w:hAnsi="Arial" w:cs="Arial"/>
                <w:b w:val="0"/>
                <w:bCs w:val="0"/>
                <w:iCs/>
                <w:color w:val="FF0000"/>
                <w:sz w:val="18"/>
                <w:szCs w:val="18"/>
              </w:rPr>
              <w:footnoteReference w:id="13"/>
            </w:r>
            <w:r w:rsidRPr="00E81478">
              <w:rPr>
                <w:rFonts w:ascii="Arial" w:eastAsia="Arial" w:hAnsi="Arial" w:cs="Arial"/>
                <w:b w:val="0"/>
                <w:bCs w:val="0"/>
                <w:iCs/>
                <w:color w:val="FF0000"/>
                <w:sz w:val="18"/>
                <w:szCs w:val="18"/>
              </w:rPr>
              <w:t xml:space="preserve"> y siempre que el servicio web se encuentre activo en el Catálogo de Servicios de dicha plataforma, no corresponde exigir </w:t>
            </w:r>
            <w:r w:rsidR="0069098E" w:rsidRPr="00E81478">
              <w:rPr>
                <w:rFonts w:ascii="Arial" w:hAnsi="Arial" w:cs="Arial"/>
                <w:b w:val="0"/>
                <w:bCs w:val="0"/>
                <w:color w:val="FF0000"/>
                <w:sz w:val="18"/>
                <w:szCs w:val="18"/>
                <w:lang w:val="es-ES"/>
              </w:rPr>
              <w:t>copia de la vigencia del poder del representante legal del postor que acredite que cuenta con facultades para perfeccionar el contrato, cuando corresponda, ni la copia de DNI del postor en caso de persona natural</w:t>
            </w:r>
            <w:r w:rsidR="005F0840" w:rsidRPr="00E81478">
              <w:rPr>
                <w:rFonts w:ascii="Arial" w:hAnsi="Arial" w:cs="Arial"/>
                <w:b w:val="0"/>
                <w:bCs w:val="0"/>
                <w:color w:val="FF0000"/>
                <w:sz w:val="18"/>
                <w:szCs w:val="18"/>
                <w:lang w:val="es-ES"/>
              </w:rPr>
              <w:t>,</w:t>
            </w:r>
            <w:r w:rsidR="0069098E" w:rsidRPr="00E81478">
              <w:rPr>
                <w:rFonts w:ascii="Arial" w:hAnsi="Arial" w:cs="Arial"/>
                <w:b w:val="0"/>
                <w:bCs w:val="0"/>
                <w:color w:val="FF0000"/>
                <w:sz w:val="18"/>
                <w:szCs w:val="18"/>
                <w:lang w:val="es-ES"/>
              </w:rPr>
              <w:t xml:space="preserve"> o de su representante legal en caso de persona jurídica o de su representante común en caso de consorcio.</w:t>
            </w:r>
          </w:p>
          <w:p w14:paraId="52E4589D" w14:textId="468D4F24" w:rsidR="004122A2" w:rsidRPr="00E81478" w:rsidRDefault="1B2C7FAE" w:rsidP="00E81478">
            <w:pPr>
              <w:pStyle w:val="Prrafodelista"/>
              <w:numPr>
                <w:ilvl w:val="0"/>
                <w:numId w:val="87"/>
              </w:numPr>
              <w:spacing w:line="259" w:lineRule="auto"/>
              <w:ind w:left="316" w:hanging="218"/>
              <w:jc w:val="both"/>
              <w:rPr>
                <w:rFonts w:ascii="Arial" w:eastAsia="Arial" w:hAnsi="Arial" w:cs="Arial"/>
                <w:iCs/>
                <w:color w:val="FF0000"/>
                <w:sz w:val="18"/>
                <w:szCs w:val="18"/>
              </w:rPr>
            </w:pPr>
            <w:r w:rsidRPr="00E81478">
              <w:rPr>
                <w:rFonts w:ascii="Arial" w:hAnsi="Arial" w:cs="Arial"/>
                <w:b w:val="0"/>
                <w:bCs w:val="0"/>
                <w:iCs/>
                <w:color w:val="FF0000"/>
                <w:sz w:val="18"/>
                <w:szCs w:val="18"/>
                <w:lang w:val="es-ES"/>
              </w:rPr>
              <w:t xml:space="preserve">En caso el postor declare la inaplicabilidad del impedimento Tipo 4.D del inciso 4 del numeral 30.1 del artículo 30 de la Ley, referido a las personas inscritas en el Registro de Deudores Alimentarios Morosos </w:t>
            </w:r>
            <w:r w:rsidR="00451C44" w:rsidRPr="00E81478">
              <w:rPr>
                <w:rFonts w:ascii="Arial" w:hAnsi="Arial" w:cs="Arial"/>
                <w:b w:val="0"/>
                <w:bCs w:val="0"/>
                <w:iCs/>
                <w:color w:val="FF0000"/>
                <w:sz w:val="18"/>
                <w:szCs w:val="18"/>
                <w:lang w:val="es-ES"/>
              </w:rPr>
              <w:t xml:space="preserve">(REDAM) </w:t>
            </w:r>
            <w:r w:rsidRPr="00E81478">
              <w:rPr>
                <w:rFonts w:ascii="Arial" w:hAnsi="Arial" w:cs="Arial"/>
                <w:b w:val="0"/>
                <w:bCs w:val="0"/>
                <w:iCs/>
                <w:color w:val="FF0000"/>
                <w:sz w:val="18"/>
                <w:szCs w:val="18"/>
                <w:lang w:val="es-ES"/>
              </w:rPr>
              <w:t xml:space="preserve">del Poder Judicial () presenta la Declaración Jurada respectiva (Anexo N° </w:t>
            </w:r>
            <w:r w:rsidR="4F6909F4" w:rsidRPr="00E81478">
              <w:rPr>
                <w:rFonts w:ascii="Arial" w:hAnsi="Arial" w:cs="Arial"/>
                <w:b w:val="0"/>
                <w:bCs w:val="0"/>
                <w:color w:val="FF0000"/>
                <w:sz w:val="18"/>
                <w:szCs w:val="18"/>
                <w:lang w:val="es-ES"/>
              </w:rPr>
              <w:t>1</w:t>
            </w:r>
            <w:r w:rsidR="268DA3B0" w:rsidRPr="00E81478">
              <w:rPr>
                <w:rFonts w:ascii="Arial" w:hAnsi="Arial" w:cs="Arial"/>
                <w:b w:val="0"/>
                <w:bCs w:val="0"/>
                <w:color w:val="FF0000"/>
                <w:sz w:val="18"/>
                <w:szCs w:val="18"/>
                <w:lang w:val="es-ES"/>
              </w:rPr>
              <w:t>6</w:t>
            </w:r>
            <w:r w:rsidRPr="00E81478">
              <w:rPr>
                <w:rFonts w:ascii="Arial" w:hAnsi="Arial" w:cs="Arial"/>
                <w:b w:val="0"/>
                <w:bCs w:val="0"/>
                <w:iCs/>
                <w:color w:val="FF0000"/>
                <w:sz w:val="18"/>
                <w:szCs w:val="18"/>
                <w:lang w:val="es-ES"/>
              </w:rPr>
              <w:t>)</w:t>
            </w:r>
            <w:r w:rsidR="002E261C" w:rsidRPr="00E81478">
              <w:rPr>
                <w:rFonts w:ascii="Arial" w:hAnsi="Arial" w:cs="Arial"/>
                <w:b w:val="0"/>
                <w:bCs w:val="0"/>
                <w:iCs/>
                <w:color w:val="FF0000"/>
                <w:sz w:val="18"/>
                <w:szCs w:val="18"/>
                <w:lang w:val="es-ES"/>
              </w:rPr>
              <w:t>.</w:t>
            </w:r>
          </w:p>
        </w:tc>
      </w:tr>
    </w:tbl>
    <w:p w14:paraId="5CC30D8C" w14:textId="77777777" w:rsidR="00D93C55" w:rsidRPr="00710D28" w:rsidRDefault="00D93C55" w:rsidP="005261C6">
      <w:pPr>
        <w:pStyle w:val="Prrafodelista"/>
        <w:widowControl w:val="0"/>
        <w:ind w:left="567"/>
        <w:jc w:val="both"/>
        <w:rPr>
          <w:rFonts w:ascii="Arial" w:hAnsi="Arial" w:cs="Arial"/>
          <w:b/>
          <w:sz w:val="20"/>
          <w:szCs w:val="20"/>
        </w:rPr>
      </w:pPr>
    </w:p>
    <w:p w14:paraId="4DF2B64F" w14:textId="6DD34320" w:rsidR="00B4599A" w:rsidRPr="00710D28" w:rsidRDefault="006B55F2" w:rsidP="007626B9">
      <w:pPr>
        <w:pStyle w:val="Ttulo3"/>
        <w:numPr>
          <w:ilvl w:val="1"/>
          <w:numId w:val="62"/>
        </w:numPr>
        <w:rPr>
          <w:rFonts w:ascii="Arial" w:hAnsi="Arial" w:cs="Arial"/>
          <w:b w:val="0"/>
          <w:sz w:val="20"/>
          <w:szCs w:val="20"/>
        </w:rPr>
      </w:pPr>
      <w:bookmarkStart w:id="40" w:name="_Toc210240556"/>
      <w:r w:rsidRPr="00710D28">
        <w:rPr>
          <w:rFonts w:ascii="Arial" w:hAnsi="Arial" w:cs="Arial"/>
          <w:color w:val="auto"/>
          <w:sz w:val="20"/>
          <w:szCs w:val="20"/>
        </w:rPr>
        <w:t>PERFECCIONA</w:t>
      </w:r>
      <w:r w:rsidR="00DB04F1" w:rsidRPr="00710D28">
        <w:rPr>
          <w:rFonts w:ascii="Arial" w:hAnsi="Arial" w:cs="Arial"/>
          <w:color w:val="auto"/>
          <w:sz w:val="20"/>
          <w:szCs w:val="20"/>
        </w:rPr>
        <w:t>MIENTO</w:t>
      </w:r>
      <w:r w:rsidRPr="00710D28">
        <w:rPr>
          <w:rFonts w:ascii="Arial" w:hAnsi="Arial" w:cs="Arial"/>
          <w:color w:val="auto"/>
          <w:sz w:val="20"/>
          <w:szCs w:val="20"/>
        </w:rPr>
        <w:t xml:space="preserve"> </w:t>
      </w:r>
      <w:r w:rsidR="00387C09" w:rsidRPr="00710D28">
        <w:rPr>
          <w:rFonts w:ascii="Arial" w:hAnsi="Arial" w:cs="Arial"/>
          <w:color w:val="auto"/>
          <w:sz w:val="20"/>
          <w:szCs w:val="20"/>
        </w:rPr>
        <w:t>D</w:t>
      </w:r>
      <w:r w:rsidR="00B4599A" w:rsidRPr="00710D28">
        <w:rPr>
          <w:rFonts w:ascii="Arial" w:hAnsi="Arial" w:cs="Arial"/>
          <w:color w:val="auto"/>
          <w:sz w:val="20"/>
          <w:szCs w:val="20"/>
        </w:rPr>
        <w:t>EL CONTRATO</w:t>
      </w:r>
      <w:bookmarkEnd w:id="40"/>
    </w:p>
    <w:p w14:paraId="423C27AC" w14:textId="77777777" w:rsidR="00EA3F0E" w:rsidRPr="00710D28" w:rsidRDefault="00EA3F0E" w:rsidP="00EA3F0E">
      <w:pPr>
        <w:widowControl w:val="0"/>
        <w:spacing w:line="259" w:lineRule="auto"/>
        <w:jc w:val="both"/>
        <w:rPr>
          <w:rFonts w:ascii="Arial" w:hAnsi="Arial" w:cs="Arial"/>
          <w:sz w:val="20"/>
          <w:szCs w:val="20"/>
        </w:rPr>
      </w:pPr>
    </w:p>
    <w:p w14:paraId="049EBC3D" w14:textId="6EBCE1C9" w:rsidR="37AD40D9" w:rsidRPr="00710D28" w:rsidRDefault="4EB824D0" w:rsidP="007626B9">
      <w:pPr>
        <w:pStyle w:val="Prrafodelista"/>
        <w:widowControl w:val="0"/>
        <w:numPr>
          <w:ilvl w:val="2"/>
          <w:numId w:val="62"/>
        </w:numPr>
        <w:spacing w:line="259" w:lineRule="auto"/>
        <w:jc w:val="both"/>
      </w:pPr>
      <w:r w:rsidRPr="00710D28">
        <w:rPr>
          <w:rFonts w:ascii="Arial" w:eastAsia="Arial" w:hAnsi="Arial" w:cs="Arial"/>
          <w:color w:val="000000" w:themeColor="text1"/>
          <w:sz w:val="20"/>
          <w:szCs w:val="20"/>
        </w:rPr>
        <w:t xml:space="preserve">El contrato se perfecciona con [CONSIGNAR LA SUSCRIPCIÓN DEL DOCUMENTO QUE LO CONTIENE O LA RECEPCIÓN DE LA ORDEN DE </w:t>
      </w:r>
      <w:r w:rsidR="4458BD20" w:rsidRPr="00710D28">
        <w:rPr>
          <w:rFonts w:ascii="Arial" w:hAnsi="Arial" w:cs="Arial"/>
          <w:sz w:val="20"/>
          <w:szCs w:val="20"/>
        </w:rPr>
        <w:t>COMPRA</w:t>
      </w:r>
      <w:r w:rsidRPr="00710D28">
        <w:rPr>
          <w:rFonts w:ascii="Arial" w:eastAsia="Arial" w:hAnsi="Arial" w:cs="Arial"/>
          <w:color w:val="000000" w:themeColor="text1"/>
          <w:sz w:val="20"/>
          <w:szCs w:val="20"/>
        </w:rPr>
        <w:t xml:space="preserve">]. </w:t>
      </w:r>
      <w:r w:rsidRPr="00710D28">
        <w:rPr>
          <w:rFonts w:ascii="Arial" w:eastAsia="Arial" w:hAnsi="Arial" w:cs="Arial"/>
          <w:sz w:val="20"/>
          <w:szCs w:val="20"/>
          <w:lang w:val="es-ES"/>
        </w:rPr>
        <w:t xml:space="preserve">Para dicho efecto el </w:t>
      </w:r>
      <w:r w:rsidRPr="00710D28">
        <w:rPr>
          <w:rFonts w:ascii="Arial" w:eastAsia="Arial" w:hAnsi="Arial" w:cs="Arial"/>
          <w:sz w:val="20"/>
          <w:szCs w:val="20"/>
        </w:rPr>
        <w:t>postor ganador de la buena pro, dentro del plazo previsto en el artículo 90 del Reglamento, debe presentar l</w:t>
      </w:r>
      <w:r w:rsidRPr="00710D28">
        <w:rPr>
          <w:rFonts w:ascii="Arial" w:eastAsia="Arial" w:hAnsi="Arial" w:cs="Arial"/>
          <w:sz w:val="20"/>
          <w:szCs w:val="20"/>
          <w:lang w:val="es-ES"/>
        </w:rPr>
        <w:t xml:space="preserve">a documentación requerida </w:t>
      </w:r>
      <w:r w:rsidR="002A4B35" w:rsidRPr="00710D28">
        <w:rPr>
          <w:rFonts w:ascii="Arial" w:eastAsia="Arial" w:hAnsi="Arial" w:cs="Arial"/>
          <w:sz w:val="20"/>
          <w:szCs w:val="20"/>
          <w:lang w:val="es-ES"/>
        </w:rPr>
        <w:t>en la mesa de partes digital o física de la entidad contratante</w:t>
      </w:r>
      <w:r w:rsidR="003159EF" w:rsidRPr="00710D28">
        <w:rPr>
          <w:rFonts w:ascii="Arial" w:eastAsia="Arial" w:hAnsi="Arial" w:cs="Arial"/>
          <w:sz w:val="20"/>
          <w:szCs w:val="20"/>
          <w:lang w:val="es-ES"/>
        </w:rPr>
        <w:t>,</w:t>
      </w:r>
      <w:r w:rsidR="002A4B35" w:rsidRPr="00710D28">
        <w:rPr>
          <w:rFonts w:ascii="Arial" w:eastAsia="Arial" w:hAnsi="Arial" w:cs="Arial"/>
          <w:sz w:val="20"/>
          <w:szCs w:val="20"/>
          <w:lang w:val="es-ES"/>
        </w:rPr>
        <w:t xml:space="preserve"> </w:t>
      </w:r>
      <w:r w:rsidR="003159EF" w:rsidRPr="00710D28">
        <w:rPr>
          <w:rFonts w:ascii="Arial" w:hAnsi="Arial" w:cs="Arial"/>
          <w:sz w:val="20"/>
          <w:szCs w:val="20"/>
        </w:rPr>
        <w:t>en [INDICAR MESA DE PARTES DIGITAL O LUGAR Y DIRECCIÓN EXACTA DONDE DEBE DIRIGIRSE EL POSTOR GANADOR].</w:t>
      </w:r>
    </w:p>
    <w:p w14:paraId="6D90E65B" w14:textId="4713B0C2" w:rsidR="56F11BDF" w:rsidRPr="00710D28" w:rsidRDefault="56F11BDF" w:rsidP="56F11BDF">
      <w:pPr>
        <w:pStyle w:val="Prrafodelista"/>
        <w:widowControl w:val="0"/>
        <w:ind w:left="567"/>
        <w:jc w:val="both"/>
        <w:rPr>
          <w:rFonts w:ascii="Arial" w:eastAsia="Arial" w:hAnsi="Arial" w:cs="Arial"/>
          <w:color w:val="D13438"/>
          <w:sz w:val="20"/>
          <w:szCs w:val="20"/>
          <w:u w:val="single"/>
          <w:lang w:val="es-ES"/>
        </w:rPr>
      </w:pPr>
    </w:p>
    <w:tbl>
      <w:tblPr>
        <w:tblStyle w:val="Tablaconcuadrcula1clara-nfasis31"/>
        <w:tblW w:w="8080"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tblGrid>
      <w:tr w:rsidR="56F11BDF" w:rsidRPr="00710D28" w14:paraId="4D30562B" w14:textId="77777777" w:rsidTr="003C02B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80" w:type="dxa"/>
            <w:tcBorders>
              <w:bottom w:val="none" w:sz="0" w:space="0" w:color="auto"/>
            </w:tcBorders>
            <w:vAlign w:val="center"/>
          </w:tcPr>
          <w:p w14:paraId="3D894776" w14:textId="77777777" w:rsidR="56F11BDF" w:rsidRPr="00710D28" w:rsidRDefault="56F11BDF" w:rsidP="56F11BDF">
            <w:pPr>
              <w:widowControl w:val="0"/>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56F11BDF" w:rsidRPr="00710D28" w14:paraId="0347C1D1" w14:textId="77777777" w:rsidTr="003C02B6">
        <w:trPr>
          <w:trHeight w:val="300"/>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343FAF0D" w14:textId="14AFF092" w:rsidR="4D622693" w:rsidRPr="00710D28" w:rsidRDefault="003C4DA9" w:rsidP="00050726">
            <w:pPr>
              <w:widowControl w:val="0"/>
              <w:tabs>
                <w:tab w:val="left" w:pos="317"/>
              </w:tabs>
              <w:jc w:val="both"/>
              <w:rPr>
                <w:rFonts w:ascii="Arial" w:eastAsia="Arial" w:hAnsi="Arial" w:cs="Arial"/>
                <w:color w:val="0070C0"/>
                <w:sz w:val="18"/>
                <w:szCs w:val="18"/>
              </w:rPr>
            </w:pPr>
            <w:r w:rsidRPr="00710D28">
              <w:rPr>
                <w:rFonts w:ascii="Arial" w:hAnsi="Arial" w:cs="Arial"/>
                <w:b w:val="0"/>
                <w:bCs w:val="0"/>
                <w:color w:val="0070C0"/>
                <w:sz w:val="18"/>
                <w:szCs w:val="18"/>
              </w:rPr>
              <w:t>En caso el procedimiento corresponda a una modalidad abreviada o en caso el procedimiento de selección corresponda a uno sin modalidad que se lleve a cabo por relación de ítems</w:t>
            </w:r>
            <w:r w:rsidRPr="00710D28">
              <w:rPr>
                <w:rFonts w:ascii="Arial" w:eastAsia="Arial" w:hAnsi="Arial" w:cs="Arial"/>
                <w:b w:val="0"/>
                <w:bCs w:val="0"/>
                <w:color w:val="0070C0"/>
                <w:sz w:val="18"/>
                <w:szCs w:val="18"/>
              </w:rPr>
              <w:t xml:space="preserve">, </w:t>
            </w:r>
            <w:r w:rsidR="4D622693" w:rsidRPr="00710D28">
              <w:rPr>
                <w:rFonts w:ascii="Arial" w:eastAsia="Arial" w:hAnsi="Arial" w:cs="Arial"/>
                <w:b w:val="0"/>
                <w:bCs w:val="0"/>
                <w:color w:val="0070C0"/>
                <w:sz w:val="18"/>
                <w:szCs w:val="18"/>
              </w:rPr>
              <w:t xml:space="preserve">se puede perfeccionar el contrato con la recepción de una orden de </w:t>
            </w:r>
            <w:r w:rsidR="068E7750" w:rsidRPr="00710D28">
              <w:rPr>
                <w:rFonts w:ascii="Arial" w:eastAsia="Arial" w:hAnsi="Arial" w:cs="Arial"/>
                <w:b w:val="0"/>
                <w:bCs w:val="0"/>
                <w:color w:val="0070C0"/>
                <w:sz w:val="18"/>
                <w:szCs w:val="18"/>
              </w:rPr>
              <w:t>compra</w:t>
            </w:r>
            <w:r w:rsidR="4D622693" w:rsidRPr="00710D28">
              <w:rPr>
                <w:rFonts w:ascii="Arial" w:eastAsia="Arial" w:hAnsi="Arial" w:cs="Arial"/>
                <w:b w:val="0"/>
                <w:bCs w:val="0"/>
                <w:color w:val="0070C0"/>
                <w:sz w:val="18"/>
                <w:szCs w:val="18"/>
              </w:rPr>
              <w:t xml:space="preserve">, siempre que </w:t>
            </w:r>
            <w:r w:rsidR="007821BE" w:rsidRPr="00710D28">
              <w:rPr>
                <w:rFonts w:ascii="Arial" w:eastAsia="Arial" w:hAnsi="Arial" w:cs="Arial"/>
                <w:b w:val="0"/>
                <w:bCs w:val="0"/>
                <w:color w:val="0070C0"/>
                <w:sz w:val="18"/>
                <w:szCs w:val="18"/>
              </w:rPr>
              <w:t>la cuantía</w:t>
            </w:r>
            <w:r w:rsidR="4D622693" w:rsidRPr="00710D28">
              <w:rPr>
                <w:rFonts w:ascii="Arial" w:eastAsia="Arial" w:hAnsi="Arial" w:cs="Arial"/>
                <w:b w:val="0"/>
                <w:bCs w:val="0"/>
                <w:color w:val="0070C0"/>
                <w:sz w:val="18"/>
                <w:szCs w:val="18"/>
              </w:rPr>
              <w:t xml:space="preserve"> de la contratación no supere lo establecido para un</w:t>
            </w:r>
            <w:r w:rsidR="7DDF0E12" w:rsidRPr="00710D28">
              <w:rPr>
                <w:rFonts w:ascii="Arial" w:eastAsia="Arial" w:hAnsi="Arial" w:cs="Arial"/>
                <w:b w:val="0"/>
                <w:bCs w:val="0"/>
                <w:color w:val="0070C0"/>
                <w:sz w:val="18"/>
                <w:szCs w:val="18"/>
              </w:rPr>
              <w:t>a licitación</w:t>
            </w:r>
            <w:r w:rsidR="4D622693" w:rsidRPr="00710D28">
              <w:rPr>
                <w:rFonts w:ascii="Arial" w:eastAsia="Arial" w:hAnsi="Arial" w:cs="Arial"/>
                <w:b w:val="0"/>
                <w:bCs w:val="0"/>
                <w:color w:val="0070C0"/>
                <w:sz w:val="18"/>
                <w:szCs w:val="18"/>
              </w:rPr>
              <w:t xml:space="preserve"> públic</w:t>
            </w:r>
            <w:r w:rsidR="68F2DA13" w:rsidRPr="00710D28">
              <w:rPr>
                <w:rFonts w:ascii="Arial" w:eastAsia="Arial" w:hAnsi="Arial" w:cs="Arial"/>
                <w:b w:val="0"/>
                <w:bCs w:val="0"/>
                <w:color w:val="0070C0"/>
                <w:sz w:val="18"/>
                <w:szCs w:val="18"/>
              </w:rPr>
              <w:t>a</w:t>
            </w:r>
            <w:r w:rsidR="4D622693" w:rsidRPr="00710D28">
              <w:rPr>
                <w:rFonts w:ascii="Arial" w:eastAsia="Arial" w:hAnsi="Arial" w:cs="Arial"/>
                <w:b w:val="0"/>
                <w:bCs w:val="0"/>
                <w:color w:val="0070C0"/>
                <w:sz w:val="18"/>
                <w:szCs w:val="18"/>
              </w:rPr>
              <w:t xml:space="preserve"> abreviad</w:t>
            </w:r>
            <w:r w:rsidR="1577FEC6" w:rsidRPr="00710D28">
              <w:rPr>
                <w:rFonts w:ascii="Arial" w:eastAsia="Arial" w:hAnsi="Arial" w:cs="Arial"/>
                <w:b w:val="0"/>
                <w:bCs w:val="0"/>
                <w:color w:val="0070C0"/>
                <w:sz w:val="18"/>
                <w:szCs w:val="18"/>
              </w:rPr>
              <w:t>a</w:t>
            </w:r>
            <w:r w:rsidR="4D622693" w:rsidRPr="00710D28">
              <w:rPr>
                <w:rFonts w:ascii="Arial" w:eastAsia="Arial" w:hAnsi="Arial" w:cs="Arial"/>
                <w:b w:val="0"/>
                <w:bCs w:val="0"/>
                <w:color w:val="0070C0"/>
                <w:sz w:val="18"/>
                <w:szCs w:val="18"/>
              </w:rPr>
              <w:t xml:space="preserve"> y que la ejecución contractual no supere el año fiscal, en ese caso, se reemplaza este numeral por lo siguiente:</w:t>
            </w:r>
          </w:p>
          <w:p w14:paraId="4DC1F99C" w14:textId="77777777" w:rsidR="00A972D3" w:rsidRPr="00710D28" w:rsidRDefault="00A972D3" w:rsidP="00050726">
            <w:pPr>
              <w:widowControl w:val="0"/>
              <w:tabs>
                <w:tab w:val="left" w:pos="317"/>
              </w:tabs>
              <w:jc w:val="both"/>
              <w:rPr>
                <w:rFonts w:ascii="Arial" w:eastAsia="Arial" w:hAnsi="Arial" w:cs="Arial"/>
                <w:b w:val="0"/>
                <w:bCs w:val="0"/>
                <w:color w:val="0070C0"/>
                <w:sz w:val="18"/>
                <w:szCs w:val="18"/>
              </w:rPr>
            </w:pPr>
          </w:p>
          <w:p w14:paraId="2D54FD9F" w14:textId="77777777" w:rsidR="4D622693" w:rsidRPr="00710D28" w:rsidRDefault="4D622693" w:rsidP="00CF555D">
            <w:pPr>
              <w:widowControl w:val="0"/>
              <w:ind w:left="455" w:hanging="455"/>
              <w:jc w:val="both"/>
              <w:rPr>
                <w:rFonts w:ascii="Arial" w:eastAsia="Arial" w:hAnsi="Arial" w:cs="Arial"/>
                <w:color w:val="0070C0"/>
                <w:sz w:val="18"/>
                <w:szCs w:val="18"/>
              </w:rPr>
            </w:pPr>
            <w:r w:rsidRPr="00710D28">
              <w:rPr>
                <w:rFonts w:ascii="Arial" w:eastAsia="Arial" w:hAnsi="Arial" w:cs="Arial"/>
                <w:b w:val="0"/>
                <w:bCs w:val="0"/>
                <w:color w:val="0070C0"/>
                <w:sz w:val="18"/>
                <w:szCs w:val="18"/>
              </w:rPr>
              <w:t>2.</w:t>
            </w:r>
            <w:r w:rsidR="00C9322B" w:rsidRPr="00710D28">
              <w:rPr>
                <w:rFonts w:ascii="Arial" w:eastAsia="Arial" w:hAnsi="Arial" w:cs="Arial"/>
                <w:b w:val="0"/>
                <w:bCs w:val="0"/>
                <w:color w:val="0070C0"/>
                <w:sz w:val="18"/>
                <w:szCs w:val="18"/>
              </w:rPr>
              <w:t>4</w:t>
            </w:r>
            <w:r w:rsidRPr="00710D28">
              <w:rPr>
                <w:rFonts w:ascii="Arial" w:eastAsia="Arial" w:hAnsi="Arial" w:cs="Arial"/>
                <w:b w:val="0"/>
                <w:bCs w:val="0"/>
                <w:color w:val="0070C0"/>
                <w:sz w:val="18"/>
                <w:szCs w:val="18"/>
              </w:rPr>
              <w:t xml:space="preserve">.1 El contrato se perfecciona mediante la recepción de la orden de </w:t>
            </w:r>
            <w:r w:rsidR="1A3E4A21" w:rsidRPr="00710D28">
              <w:rPr>
                <w:rFonts w:ascii="Arial" w:eastAsia="Arial" w:hAnsi="Arial" w:cs="Arial"/>
                <w:b w:val="0"/>
                <w:bCs w:val="0"/>
                <w:color w:val="0070C0"/>
                <w:sz w:val="18"/>
                <w:szCs w:val="18"/>
              </w:rPr>
              <w:t>compra</w:t>
            </w:r>
            <w:r w:rsidRPr="00710D28">
              <w:rPr>
                <w:rFonts w:ascii="Arial" w:eastAsia="Arial" w:hAnsi="Arial" w:cs="Arial"/>
                <w:b w:val="0"/>
                <w:bCs w:val="0"/>
                <w:color w:val="0070C0"/>
                <w:sz w:val="18"/>
                <w:szCs w:val="18"/>
              </w:rPr>
              <w:t>. Para dicho efecto el postor ganador de la buena pro, dentro del plazo previsto en el artículo 90 del Reglamento, debe presentar la documentación requerida en [INDICAR LUGAR Y DIRECCIÓN EXACTA DONDE DEBE DIRIGIRSE EL POSTOR GANADOR].</w:t>
            </w:r>
          </w:p>
          <w:p w14:paraId="2071AA70" w14:textId="77777777" w:rsidR="00212AD9" w:rsidRPr="00710D28" w:rsidRDefault="00212AD9" w:rsidP="00EB01AE">
            <w:pPr>
              <w:widowControl w:val="0"/>
              <w:ind w:left="1080" w:hanging="360"/>
              <w:jc w:val="both"/>
              <w:rPr>
                <w:rFonts w:ascii="Arial" w:eastAsia="Arial" w:hAnsi="Arial" w:cs="Arial"/>
                <w:color w:val="0070C0"/>
                <w:sz w:val="18"/>
                <w:szCs w:val="18"/>
              </w:rPr>
            </w:pPr>
          </w:p>
          <w:p w14:paraId="284FDF57" w14:textId="5338DD19" w:rsidR="00212AD9" w:rsidRPr="00710D28" w:rsidRDefault="00212AD9" w:rsidP="00CF555D">
            <w:pPr>
              <w:widowControl w:val="0"/>
              <w:jc w:val="both"/>
              <w:rPr>
                <w:rFonts w:ascii="Arial" w:eastAsia="Arial" w:hAnsi="Arial" w:cs="Arial"/>
                <w:b w:val="0"/>
                <w:bCs w:val="0"/>
                <w:color w:val="0070C0"/>
                <w:sz w:val="18"/>
                <w:szCs w:val="18"/>
              </w:rPr>
            </w:pPr>
            <w:r w:rsidRPr="00710D28">
              <w:rPr>
                <w:rFonts w:ascii="Arial" w:hAnsi="Arial" w:cs="Arial"/>
                <w:b w:val="0"/>
                <w:bCs w:val="0"/>
                <w:color w:val="0070C0"/>
                <w:sz w:val="18"/>
                <w:szCs w:val="18"/>
              </w:rPr>
              <w:t>Una vez incorporado el texto, la entidad contratante procederá a eliminar la sección correspondiente a la proforma del contrato, así como los documentos vinculados a esta</w:t>
            </w:r>
            <w:r w:rsidR="002947A0" w:rsidRPr="00710D28">
              <w:rPr>
                <w:rFonts w:ascii="Arial" w:hAnsi="Arial" w:cs="Arial"/>
                <w:b w:val="0"/>
                <w:bCs w:val="0"/>
                <w:color w:val="0070C0"/>
                <w:sz w:val="18"/>
                <w:szCs w:val="18"/>
              </w:rPr>
              <w:t>.</w:t>
            </w:r>
          </w:p>
        </w:tc>
      </w:tr>
    </w:tbl>
    <w:p w14:paraId="738608D4" w14:textId="0407315D" w:rsidR="4D622693" w:rsidRPr="00710D28" w:rsidRDefault="4D622693" w:rsidP="00CF555D">
      <w:pPr>
        <w:widowControl w:val="0"/>
        <w:ind w:firstLine="1134"/>
        <w:jc w:val="both"/>
        <w:rPr>
          <w:rFonts w:ascii="Arial" w:hAnsi="Arial" w:cs="Arial"/>
          <w:color w:val="0070C0"/>
          <w:sz w:val="18"/>
          <w:szCs w:val="18"/>
        </w:rPr>
      </w:pPr>
      <w:r w:rsidRPr="00710D28">
        <w:rPr>
          <w:rFonts w:ascii="Arial" w:hAnsi="Arial" w:cs="Arial"/>
          <w:color w:val="0070C0"/>
          <w:sz w:val="18"/>
          <w:szCs w:val="18"/>
        </w:rPr>
        <w:t>Est</w:t>
      </w:r>
      <w:r w:rsidR="00714BF5" w:rsidRPr="00710D28">
        <w:rPr>
          <w:rFonts w:ascii="Arial" w:hAnsi="Arial" w:cs="Arial"/>
          <w:color w:val="0070C0"/>
          <w:sz w:val="18"/>
          <w:szCs w:val="18"/>
        </w:rPr>
        <w:t>a</w:t>
      </w:r>
      <w:r w:rsidRPr="00710D28">
        <w:rPr>
          <w:rFonts w:ascii="Arial" w:hAnsi="Arial" w:cs="Arial"/>
          <w:color w:val="0070C0"/>
          <w:sz w:val="18"/>
          <w:szCs w:val="18"/>
        </w:rPr>
        <w:t xml:space="preserve"> nota </w:t>
      </w:r>
      <w:r w:rsidR="006926CD" w:rsidRPr="00710D28">
        <w:rPr>
          <w:rFonts w:ascii="Arial" w:hAnsi="Arial" w:cs="Arial"/>
          <w:color w:val="0070C0"/>
          <w:sz w:val="18"/>
          <w:szCs w:val="18"/>
        </w:rPr>
        <w:t>debe</w:t>
      </w:r>
      <w:r w:rsidRPr="00710D28">
        <w:rPr>
          <w:rFonts w:ascii="Arial" w:hAnsi="Arial" w:cs="Arial"/>
          <w:color w:val="0070C0"/>
          <w:sz w:val="18"/>
          <w:szCs w:val="18"/>
        </w:rPr>
        <w:t xml:space="preserve"> ser eliminada una vez culminada la elaboración de las bases.</w:t>
      </w:r>
    </w:p>
    <w:p w14:paraId="59D981C0" w14:textId="5987FBE9" w:rsidR="56F11BDF" w:rsidRPr="00710D28" w:rsidRDefault="56F11BDF" w:rsidP="56F11BDF">
      <w:pPr>
        <w:pStyle w:val="Prrafodelista"/>
        <w:widowControl w:val="0"/>
        <w:ind w:left="567"/>
        <w:jc w:val="both"/>
        <w:rPr>
          <w:rFonts w:ascii="Arial" w:eastAsia="Arial" w:hAnsi="Arial" w:cs="Arial"/>
          <w:color w:val="D13438"/>
          <w:sz w:val="20"/>
          <w:szCs w:val="20"/>
          <w:u w:val="single"/>
          <w:lang w:val="es-ES"/>
        </w:rPr>
      </w:pPr>
    </w:p>
    <w:p w14:paraId="708F3E42" w14:textId="09ADF687" w:rsidR="00483F80" w:rsidRPr="00710D28" w:rsidRDefault="3FC7A525" w:rsidP="007626B9">
      <w:pPr>
        <w:pStyle w:val="Prrafodelista"/>
        <w:widowControl w:val="0"/>
        <w:numPr>
          <w:ilvl w:val="2"/>
          <w:numId w:val="62"/>
        </w:numPr>
        <w:spacing w:line="259" w:lineRule="auto"/>
        <w:jc w:val="both"/>
        <w:rPr>
          <w:rFonts w:ascii="Arial" w:eastAsia="Arial" w:hAnsi="Arial" w:cs="Arial"/>
          <w:color w:val="000000" w:themeColor="text1"/>
          <w:sz w:val="20"/>
          <w:szCs w:val="20"/>
        </w:rPr>
      </w:pPr>
      <w:r w:rsidRPr="00710D28">
        <w:rPr>
          <w:rFonts w:ascii="Arial" w:eastAsia="Arial" w:hAnsi="Arial" w:cs="Arial"/>
          <w:color w:val="000000" w:themeColor="text1"/>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53EE9CCE" w14:textId="77777777" w:rsidR="00543C9A" w:rsidRPr="00710D28" w:rsidRDefault="00543C9A" w:rsidP="00CF555D">
      <w:pPr>
        <w:pStyle w:val="Prrafodelista"/>
        <w:rPr>
          <w:rFonts w:ascii="Arial" w:eastAsia="Arial" w:hAnsi="Arial" w:cs="Arial"/>
          <w:color w:val="000000" w:themeColor="text1"/>
          <w:sz w:val="20"/>
          <w:szCs w:val="20"/>
        </w:rPr>
      </w:pPr>
    </w:p>
    <w:tbl>
      <w:tblPr>
        <w:tblW w:w="7929" w:type="dxa"/>
        <w:tblInd w:w="11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7929"/>
      </w:tblGrid>
      <w:tr w:rsidR="00543C9A" w:rsidRPr="00710D28" w14:paraId="62C86C5D" w14:textId="77777777" w:rsidTr="003A7A7A">
        <w:trPr>
          <w:trHeight w:val="20"/>
        </w:trPr>
        <w:tc>
          <w:tcPr>
            <w:tcW w:w="7929" w:type="dxa"/>
            <w:vAlign w:val="center"/>
            <w:hideMark/>
          </w:tcPr>
          <w:p w14:paraId="16D0C954" w14:textId="77777777" w:rsidR="00543C9A" w:rsidRPr="00710D28" w:rsidRDefault="00543C9A" w:rsidP="006A54FF">
            <w:pPr>
              <w:textAlignment w:val="baseline"/>
              <w:rPr>
                <w:rFonts w:ascii="Segoe UI" w:hAnsi="Segoe UI" w:cs="Segoe UI"/>
                <w:b/>
                <w:bCs/>
                <w:color w:val="000000"/>
                <w:sz w:val="18"/>
                <w:szCs w:val="18"/>
                <w:lang w:eastAsia="es-PE"/>
              </w:rPr>
            </w:pPr>
            <w:r w:rsidRPr="00710D28">
              <w:rPr>
                <w:rFonts w:ascii="Arial" w:hAnsi="Arial" w:cs="Arial"/>
                <w:b/>
                <w:bCs/>
                <w:color w:val="FF0000"/>
                <w:sz w:val="18"/>
                <w:szCs w:val="18"/>
                <w:lang w:val="es-ES" w:eastAsia="es-PE"/>
              </w:rPr>
              <w:t>Advertencia</w:t>
            </w:r>
            <w:r w:rsidRPr="00710D28">
              <w:rPr>
                <w:rFonts w:ascii="Arial" w:hAnsi="Arial" w:cs="Arial"/>
                <w:b/>
                <w:bCs/>
                <w:color w:val="FF0000"/>
                <w:sz w:val="18"/>
                <w:szCs w:val="18"/>
                <w:lang w:eastAsia="es-PE"/>
              </w:rPr>
              <w:t> </w:t>
            </w:r>
          </w:p>
        </w:tc>
      </w:tr>
      <w:tr w:rsidR="00543C9A" w:rsidRPr="00710D28" w14:paraId="08C03D72" w14:textId="77777777" w:rsidTr="003A7A7A">
        <w:trPr>
          <w:trHeight w:val="20"/>
        </w:trPr>
        <w:tc>
          <w:tcPr>
            <w:tcW w:w="7929" w:type="dxa"/>
            <w:vAlign w:val="center"/>
            <w:hideMark/>
          </w:tcPr>
          <w:p w14:paraId="3DF20540" w14:textId="4418BBCE" w:rsidR="00543C9A" w:rsidRPr="00710D28" w:rsidRDefault="00543C9A" w:rsidP="006A54FF">
            <w:pPr>
              <w:ind w:left="30"/>
              <w:jc w:val="both"/>
              <w:textAlignment w:val="baseline"/>
              <w:rPr>
                <w:rFonts w:ascii="Segoe UI" w:hAnsi="Segoe UI" w:cs="Segoe UI"/>
                <w:b/>
                <w:bCs/>
                <w:color w:val="000000"/>
                <w:sz w:val="18"/>
                <w:szCs w:val="18"/>
                <w:lang w:val="es-ES" w:eastAsia="es-PE"/>
              </w:rPr>
            </w:pPr>
            <w:r w:rsidRPr="00710D28">
              <w:rPr>
                <w:rFonts w:ascii="Arial" w:hAnsi="Arial" w:cs="Arial"/>
                <w:color w:val="FF0000"/>
                <w:sz w:val="18"/>
                <w:szCs w:val="18"/>
                <w:lang w:val="es-ES" w:eastAsia="es-PE"/>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w:t>
            </w:r>
            <w:r w:rsidRPr="00710D28">
              <w:rPr>
                <w:rFonts w:ascii="Arial" w:hAnsi="Arial" w:cs="Arial"/>
                <w:color w:val="FF0000"/>
                <w:sz w:val="18"/>
                <w:szCs w:val="18"/>
                <w:lang w:val="es-ES" w:eastAsia="es-PE"/>
              </w:rPr>
              <w:lastRenderedPageBreak/>
              <w:t xml:space="preserve">su ejecución la entidad contratante retiene de forma prorrateada hasta el 10% del monto del contrato para el pago o amortización de </w:t>
            </w:r>
            <w:r w:rsidR="14B6903A" w:rsidRPr="00710D28">
              <w:rPr>
                <w:rFonts w:ascii="Arial" w:hAnsi="Arial" w:cs="Arial"/>
                <w:color w:val="FF0000"/>
                <w:sz w:val="18"/>
                <w:szCs w:val="18"/>
                <w:lang w:val="es-ES" w:eastAsia="es-PE"/>
              </w:rPr>
              <w:t xml:space="preserve">dichas </w:t>
            </w:r>
            <w:r w:rsidRPr="00710D28">
              <w:rPr>
                <w:rFonts w:ascii="Arial" w:hAnsi="Arial" w:cs="Arial"/>
                <w:color w:val="FF0000"/>
                <w:sz w:val="18"/>
                <w:szCs w:val="18"/>
                <w:lang w:val="es-ES" w:eastAsia="es-PE"/>
              </w:rPr>
              <w:t xml:space="preserve">multas. </w:t>
            </w:r>
          </w:p>
        </w:tc>
      </w:tr>
    </w:tbl>
    <w:p w14:paraId="0517BB69" w14:textId="77777777" w:rsidR="00543C9A" w:rsidRPr="00710D28" w:rsidRDefault="00543C9A" w:rsidP="00CF555D">
      <w:pPr>
        <w:pStyle w:val="Prrafodelista"/>
        <w:widowControl w:val="0"/>
        <w:spacing w:line="259" w:lineRule="auto"/>
        <w:ind w:left="1146"/>
        <w:jc w:val="both"/>
        <w:rPr>
          <w:rFonts w:ascii="Arial" w:eastAsia="Arial" w:hAnsi="Arial" w:cs="Arial"/>
          <w:color w:val="000000" w:themeColor="text1"/>
          <w:sz w:val="20"/>
          <w:szCs w:val="20"/>
        </w:rPr>
      </w:pPr>
    </w:p>
    <w:p w14:paraId="3BD3824C" w14:textId="77777777" w:rsidR="00CB3BCF" w:rsidRPr="00710D28" w:rsidRDefault="00CB3BCF" w:rsidP="007626B9">
      <w:pPr>
        <w:pStyle w:val="Ttulo3"/>
        <w:numPr>
          <w:ilvl w:val="1"/>
          <w:numId w:val="62"/>
        </w:numPr>
        <w:rPr>
          <w:rFonts w:ascii="Arial" w:hAnsi="Arial" w:cs="Arial"/>
          <w:b w:val="0"/>
          <w:sz w:val="20"/>
          <w:szCs w:val="20"/>
        </w:rPr>
      </w:pPr>
      <w:bookmarkStart w:id="41" w:name="_Toc210240557"/>
      <w:r w:rsidRPr="00710D28">
        <w:rPr>
          <w:rFonts w:ascii="Arial" w:hAnsi="Arial" w:cs="Arial"/>
          <w:color w:val="auto"/>
          <w:sz w:val="20"/>
          <w:szCs w:val="20"/>
        </w:rPr>
        <w:t>FORMA DE PAGO</w:t>
      </w:r>
      <w:bookmarkEnd w:id="41"/>
    </w:p>
    <w:p w14:paraId="46FC94FA" w14:textId="77777777" w:rsidR="006F5CA6" w:rsidRPr="00710D28" w:rsidRDefault="006F5CA6" w:rsidP="00B32775">
      <w:pPr>
        <w:ind w:left="567"/>
        <w:jc w:val="both"/>
        <w:rPr>
          <w:rFonts w:ascii="Arial" w:hAnsi="Arial" w:cs="Arial"/>
          <w:sz w:val="20"/>
          <w:szCs w:val="20"/>
        </w:rPr>
      </w:pPr>
    </w:p>
    <w:p w14:paraId="39DD2946" w14:textId="2DCB667F" w:rsidR="0088502A" w:rsidRPr="00710D28" w:rsidRDefault="0088502A" w:rsidP="00B32775">
      <w:pPr>
        <w:ind w:left="567"/>
        <w:jc w:val="both"/>
        <w:rPr>
          <w:rFonts w:ascii="Arial" w:hAnsi="Arial" w:cs="Arial"/>
          <w:sz w:val="20"/>
          <w:szCs w:val="20"/>
        </w:rPr>
      </w:pPr>
      <w:r w:rsidRPr="00710D28">
        <w:rPr>
          <w:rFonts w:ascii="Arial" w:hAnsi="Arial" w:cs="Arial"/>
          <w:sz w:val="20"/>
          <w:szCs w:val="20"/>
        </w:rPr>
        <w:t>El pago se realiza de conformidad con lo establecido en el artículo 67 de la Ley</w:t>
      </w:r>
      <w:r w:rsidR="000568FF" w:rsidRPr="00710D28">
        <w:rPr>
          <w:rFonts w:ascii="Arial" w:hAnsi="Arial" w:cs="Arial"/>
          <w:sz w:val="20"/>
          <w:szCs w:val="20"/>
        </w:rPr>
        <w:t>.</w:t>
      </w:r>
      <w:r w:rsidRPr="00710D28">
        <w:rPr>
          <w:rFonts w:ascii="Arial" w:hAnsi="Arial" w:cs="Arial"/>
          <w:sz w:val="20"/>
          <w:szCs w:val="20"/>
        </w:rPr>
        <w:t xml:space="preserve"> </w:t>
      </w:r>
    </w:p>
    <w:p w14:paraId="5E09AEA2" w14:textId="77777777" w:rsidR="006F5DFC" w:rsidRPr="00710D28" w:rsidRDefault="006F5DFC" w:rsidP="00B32775">
      <w:pPr>
        <w:ind w:left="567"/>
        <w:jc w:val="both"/>
        <w:rPr>
          <w:rFonts w:ascii="Arial" w:hAnsi="Arial" w:cs="Arial"/>
          <w:sz w:val="20"/>
          <w:szCs w:val="20"/>
        </w:rPr>
      </w:pPr>
    </w:p>
    <w:p w14:paraId="347D5C29" w14:textId="77777777" w:rsidR="006F5DFC" w:rsidRPr="00710D28" w:rsidRDefault="006F5DFC" w:rsidP="00B32775">
      <w:pPr>
        <w:ind w:left="567"/>
        <w:jc w:val="both"/>
        <w:rPr>
          <w:rFonts w:ascii="Arial" w:eastAsia="Batang" w:hAnsi="Arial" w:cs="Arial"/>
          <w:color w:val="000000" w:themeColor="text1"/>
          <w:sz w:val="20"/>
          <w:szCs w:val="20"/>
        </w:rPr>
      </w:pPr>
      <w:r w:rsidRPr="00710D28">
        <w:rPr>
          <w:rFonts w:ascii="Arial" w:hAnsi="Arial" w:cs="Arial"/>
          <w:sz w:val="20"/>
          <w:szCs w:val="20"/>
        </w:rPr>
        <w:t xml:space="preserve">La entidad contratante paga las contraprestaciones pactadas a favor del contratista dentro de los diez días hábiles siguientes de otorgada la conformidad por parte del área usuaria, </w:t>
      </w:r>
      <w:r w:rsidRPr="00710D28">
        <w:rPr>
          <w:rFonts w:ascii="Arial" w:eastAsia="Batang" w:hAnsi="Arial" w:cs="Arial"/>
          <w:color w:val="000000" w:themeColor="text1"/>
          <w:sz w:val="20"/>
          <w:szCs w:val="20"/>
        </w:rPr>
        <w:t>y es prorrogable, previa justificación de la demora, por cinco días hábiles.</w:t>
      </w:r>
    </w:p>
    <w:p w14:paraId="48456C88" w14:textId="77777777" w:rsidR="006F5DFC" w:rsidRPr="00710D28" w:rsidRDefault="006F5DFC" w:rsidP="00B32775">
      <w:pPr>
        <w:ind w:left="567"/>
        <w:jc w:val="both"/>
        <w:rPr>
          <w:rFonts w:ascii="Arial" w:eastAsia="Batang" w:hAnsi="Arial" w:cs="Arial"/>
          <w:color w:val="000000" w:themeColor="text1"/>
          <w:sz w:val="20"/>
          <w:szCs w:val="20"/>
        </w:rPr>
      </w:pPr>
    </w:p>
    <w:p w14:paraId="2A617CDE" w14:textId="38B892BE" w:rsidR="006F5DFC" w:rsidRPr="00710D28" w:rsidRDefault="006F5DFC" w:rsidP="00B32775">
      <w:pPr>
        <w:pStyle w:val="Prrafodelista"/>
        <w:widowControl w:val="0"/>
        <w:ind w:left="567"/>
        <w:jc w:val="both"/>
        <w:rPr>
          <w:rFonts w:ascii="Arial" w:hAnsi="Arial" w:cs="Arial"/>
          <w:sz w:val="20"/>
          <w:szCs w:val="20"/>
        </w:rPr>
      </w:pPr>
      <w:r w:rsidRPr="00710D28">
        <w:rPr>
          <w:rFonts w:ascii="Arial" w:hAnsi="Arial" w:cs="Arial"/>
          <w:sz w:val="20"/>
          <w:szCs w:val="20"/>
        </w:rPr>
        <w:t>En el caso que se haya suscrito contrato con un consorcio, el pago se realiza de acuerdo con lo que se indique en el contrato de consorcio.</w:t>
      </w:r>
    </w:p>
    <w:p w14:paraId="46927C27" w14:textId="77777777" w:rsidR="006F5DFC" w:rsidRPr="00710D28" w:rsidRDefault="006F5DFC" w:rsidP="00B32775">
      <w:pPr>
        <w:widowControl w:val="0"/>
        <w:jc w:val="both"/>
        <w:rPr>
          <w:rFonts w:ascii="Arial" w:hAnsi="Arial" w:cs="Arial"/>
          <w:color w:val="000000" w:themeColor="text1"/>
          <w:sz w:val="20"/>
          <w:szCs w:val="20"/>
        </w:rPr>
      </w:pPr>
    </w:p>
    <w:p w14:paraId="268A308B" w14:textId="647A22BD" w:rsidR="00CB64C4" w:rsidRPr="00710D28" w:rsidRDefault="5702167B" w:rsidP="779A1813">
      <w:pPr>
        <w:widowControl w:val="0"/>
        <w:ind w:left="567"/>
        <w:jc w:val="both"/>
        <w:rPr>
          <w:rFonts w:ascii="Arial" w:hAnsi="Arial" w:cs="Arial"/>
          <w:sz w:val="20"/>
          <w:szCs w:val="20"/>
        </w:rPr>
      </w:pPr>
      <w:r w:rsidRPr="00710D28">
        <w:rPr>
          <w:rFonts w:ascii="Arial" w:hAnsi="Arial" w:cs="Arial"/>
          <w:color w:val="000000" w:themeColor="text1"/>
          <w:sz w:val="20"/>
          <w:szCs w:val="20"/>
        </w:rPr>
        <w:t xml:space="preserve">La </w:t>
      </w:r>
      <w:r w:rsidR="561C49A4" w:rsidRPr="00710D28">
        <w:rPr>
          <w:rFonts w:ascii="Arial" w:hAnsi="Arial" w:cs="Arial"/>
          <w:color w:val="000000" w:themeColor="text1"/>
          <w:sz w:val="20"/>
          <w:szCs w:val="20"/>
        </w:rPr>
        <w:t>e</w:t>
      </w:r>
      <w:r w:rsidR="534A5EB6" w:rsidRPr="00710D28">
        <w:rPr>
          <w:rFonts w:ascii="Arial" w:hAnsi="Arial" w:cs="Arial"/>
          <w:color w:val="000000" w:themeColor="text1"/>
          <w:sz w:val="20"/>
          <w:szCs w:val="20"/>
        </w:rPr>
        <w:t>ntidad</w:t>
      </w:r>
      <w:r w:rsidRPr="00710D28">
        <w:rPr>
          <w:rFonts w:ascii="Arial" w:hAnsi="Arial" w:cs="Arial"/>
          <w:color w:val="000000" w:themeColor="text1"/>
          <w:sz w:val="20"/>
          <w:szCs w:val="20"/>
        </w:rPr>
        <w:t xml:space="preserve"> </w:t>
      </w:r>
      <w:r w:rsidR="62FA8D95" w:rsidRPr="00710D28">
        <w:rPr>
          <w:rFonts w:ascii="Arial" w:hAnsi="Arial" w:cs="Arial"/>
          <w:color w:val="000000" w:themeColor="text1"/>
          <w:sz w:val="20"/>
          <w:szCs w:val="20"/>
        </w:rPr>
        <w:t xml:space="preserve">contratante </w:t>
      </w:r>
      <w:r w:rsidRPr="00710D28">
        <w:rPr>
          <w:rFonts w:ascii="Arial" w:hAnsi="Arial" w:cs="Arial"/>
          <w:color w:val="000000" w:themeColor="text1"/>
          <w:sz w:val="20"/>
          <w:szCs w:val="20"/>
        </w:rPr>
        <w:t xml:space="preserve">realiza el pago </w:t>
      </w:r>
      <w:r w:rsidRPr="00710D28">
        <w:rPr>
          <w:rFonts w:ascii="Arial" w:hAnsi="Arial" w:cs="Arial"/>
          <w:sz w:val="20"/>
          <w:szCs w:val="20"/>
        </w:rPr>
        <w:t xml:space="preserve">de la contraprestación pactada a favor del contratista </w:t>
      </w:r>
      <w:r w:rsidR="784FC30A" w:rsidRPr="00710D28">
        <w:rPr>
          <w:rFonts w:ascii="Arial" w:hAnsi="Arial" w:cs="Arial"/>
          <w:sz w:val="20"/>
          <w:szCs w:val="20"/>
        </w:rPr>
        <w:t>en [</w:t>
      </w:r>
      <w:r w:rsidRPr="00710D28">
        <w:rPr>
          <w:rFonts w:ascii="Arial" w:hAnsi="Arial" w:cs="Arial"/>
          <w:sz w:val="20"/>
          <w:szCs w:val="20"/>
        </w:rPr>
        <w:t>CONSIGNAR SI SE TRATA DE ÚNICO PAGO</w:t>
      </w:r>
      <w:r w:rsidR="285AD879" w:rsidRPr="00710D28">
        <w:rPr>
          <w:rFonts w:ascii="Arial" w:hAnsi="Arial" w:cs="Arial"/>
          <w:sz w:val="20"/>
          <w:szCs w:val="20"/>
        </w:rPr>
        <w:t xml:space="preserve"> O </w:t>
      </w:r>
      <w:r w:rsidRPr="00710D28">
        <w:rPr>
          <w:rFonts w:ascii="Arial" w:hAnsi="Arial" w:cs="Arial"/>
          <w:sz w:val="20"/>
          <w:szCs w:val="20"/>
        </w:rPr>
        <w:t xml:space="preserve">PAGOS </w:t>
      </w:r>
      <w:r w:rsidR="2834D42D" w:rsidRPr="00710D28">
        <w:rPr>
          <w:rFonts w:ascii="Arial" w:hAnsi="Arial" w:cs="Arial"/>
          <w:sz w:val="20"/>
          <w:szCs w:val="20"/>
        </w:rPr>
        <w:t>A CUENTA</w:t>
      </w:r>
      <w:r w:rsidR="00FA514E" w:rsidRPr="00710D28">
        <w:rPr>
          <w:rFonts w:ascii="Arial" w:hAnsi="Arial" w:cs="Arial"/>
          <w:sz w:val="20"/>
          <w:szCs w:val="20"/>
        </w:rPr>
        <w:t xml:space="preserve">, ASÍ COMO EL DETALLE QUE CORRESPONDE EN EL CASO DE PAGO </w:t>
      </w:r>
      <w:r w:rsidR="2834D42D" w:rsidRPr="00710D28">
        <w:rPr>
          <w:rFonts w:ascii="Arial" w:hAnsi="Arial" w:cs="Arial"/>
          <w:sz w:val="20"/>
          <w:szCs w:val="20"/>
        </w:rPr>
        <w:t>A CUENTA</w:t>
      </w:r>
      <w:r w:rsidRPr="00710D28">
        <w:rPr>
          <w:rFonts w:ascii="Arial" w:hAnsi="Arial" w:cs="Arial"/>
          <w:sz w:val="20"/>
          <w:szCs w:val="20"/>
        </w:rPr>
        <w:t xml:space="preserve">]. </w:t>
      </w:r>
    </w:p>
    <w:p w14:paraId="1E750310" w14:textId="77777777" w:rsidR="00CB64C4" w:rsidRPr="00710D28" w:rsidRDefault="00CB64C4" w:rsidP="00DD1A61">
      <w:pPr>
        <w:widowControl w:val="0"/>
        <w:ind w:left="567"/>
        <w:jc w:val="both"/>
        <w:rPr>
          <w:rFonts w:ascii="Arial" w:hAnsi="Arial" w:cs="Arial"/>
          <w:sz w:val="20"/>
          <w:szCs w:val="20"/>
        </w:rPr>
      </w:pPr>
    </w:p>
    <w:p w14:paraId="0A0349FE" w14:textId="177ABFB8" w:rsidR="00CB64C4" w:rsidRPr="00710D28" w:rsidRDefault="628F79BB" w:rsidP="779A1813">
      <w:pPr>
        <w:widowControl w:val="0"/>
        <w:ind w:left="567"/>
        <w:jc w:val="both"/>
        <w:rPr>
          <w:rFonts w:ascii="Arial" w:hAnsi="Arial" w:cs="Arial"/>
          <w:sz w:val="20"/>
          <w:szCs w:val="20"/>
        </w:rPr>
      </w:pPr>
      <w:r w:rsidRPr="00710D28">
        <w:rPr>
          <w:rFonts w:ascii="Arial" w:hAnsi="Arial" w:cs="Arial"/>
          <w:sz w:val="20"/>
          <w:szCs w:val="20"/>
        </w:rPr>
        <w:t>P</w:t>
      </w:r>
      <w:r w:rsidR="14814C71" w:rsidRPr="00710D28">
        <w:rPr>
          <w:rFonts w:ascii="Arial" w:hAnsi="Arial" w:cs="Arial"/>
          <w:sz w:val="20"/>
          <w:szCs w:val="20"/>
        </w:rPr>
        <w:t xml:space="preserve">ara efectos del pago de las contraprestaciones ejecutadas por el contratista, la </w:t>
      </w:r>
      <w:r w:rsidR="32A38EE5" w:rsidRPr="00710D28">
        <w:rPr>
          <w:rFonts w:ascii="Arial" w:hAnsi="Arial" w:cs="Arial"/>
          <w:sz w:val="20"/>
          <w:szCs w:val="20"/>
        </w:rPr>
        <w:t>e</w:t>
      </w:r>
      <w:r w:rsidR="4F77CCC3" w:rsidRPr="00710D28">
        <w:rPr>
          <w:rFonts w:ascii="Arial" w:hAnsi="Arial" w:cs="Arial"/>
          <w:sz w:val="20"/>
          <w:szCs w:val="20"/>
        </w:rPr>
        <w:t>ntidad</w:t>
      </w:r>
      <w:r w:rsidR="497E84F7" w:rsidRPr="00710D28">
        <w:rPr>
          <w:rFonts w:ascii="Arial" w:hAnsi="Arial" w:cs="Arial"/>
          <w:sz w:val="20"/>
          <w:szCs w:val="20"/>
        </w:rPr>
        <w:t xml:space="preserve"> contratante</w:t>
      </w:r>
      <w:r w:rsidR="14814C71" w:rsidRPr="00710D28">
        <w:rPr>
          <w:rFonts w:ascii="Arial" w:hAnsi="Arial" w:cs="Arial"/>
          <w:sz w:val="20"/>
          <w:szCs w:val="20"/>
        </w:rPr>
        <w:t xml:space="preserve"> debe contar con la siguiente documentación</w:t>
      </w:r>
      <w:r w:rsidR="5702167B" w:rsidRPr="00710D28">
        <w:rPr>
          <w:rFonts w:ascii="Arial" w:hAnsi="Arial" w:cs="Arial"/>
          <w:sz w:val="20"/>
          <w:szCs w:val="20"/>
        </w:rPr>
        <w:t>:</w:t>
      </w:r>
    </w:p>
    <w:p w14:paraId="3B3A4C32" w14:textId="77777777" w:rsidR="00CB64C4" w:rsidRPr="00710D28" w:rsidRDefault="00CB64C4" w:rsidP="00DD1A61">
      <w:pPr>
        <w:widowControl w:val="0"/>
        <w:ind w:left="567"/>
        <w:jc w:val="both"/>
        <w:rPr>
          <w:rFonts w:ascii="Arial" w:hAnsi="Arial" w:cs="Arial"/>
          <w:sz w:val="20"/>
          <w:szCs w:val="20"/>
        </w:rPr>
      </w:pPr>
    </w:p>
    <w:p w14:paraId="4689F979" w14:textId="4235CCFB" w:rsidR="00452BDF" w:rsidRPr="00710D28" w:rsidRDefault="00C54518" w:rsidP="002122C1">
      <w:pPr>
        <w:widowControl w:val="0"/>
        <w:numPr>
          <w:ilvl w:val="0"/>
          <w:numId w:val="9"/>
        </w:numPr>
        <w:tabs>
          <w:tab w:val="clear" w:pos="1470"/>
        </w:tabs>
        <w:spacing w:after="120"/>
        <w:ind w:left="851" w:hanging="142"/>
        <w:jc w:val="both"/>
        <w:rPr>
          <w:rFonts w:ascii="Arial" w:hAnsi="Arial" w:cs="Arial"/>
          <w:b/>
          <w:bCs/>
          <w:i/>
          <w:iCs/>
          <w:sz w:val="20"/>
          <w:szCs w:val="20"/>
        </w:rPr>
      </w:pPr>
      <w:r w:rsidRPr="00710D28">
        <w:rPr>
          <w:rFonts w:ascii="Arial" w:hAnsi="Arial" w:cs="Arial"/>
          <w:sz w:val="20"/>
          <w:szCs w:val="20"/>
        </w:rPr>
        <w:t>Documento</w:t>
      </w:r>
      <w:r w:rsidRPr="00710D28" w:rsidDel="00916F3E">
        <w:rPr>
          <w:rFonts w:ascii="Arial" w:hAnsi="Arial" w:cs="Arial"/>
          <w:sz w:val="20"/>
          <w:szCs w:val="20"/>
        </w:rPr>
        <w:t xml:space="preserve"> </w:t>
      </w:r>
      <w:r w:rsidR="00916F3E" w:rsidRPr="00710D28">
        <w:rPr>
          <w:rFonts w:ascii="Arial" w:hAnsi="Arial" w:cs="Arial"/>
          <w:sz w:val="20"/>
          <w:szCs w:val="20"/>
        </w:rPr>
        <w:t xml:space="preserve">de </w:t>
      </w:r>
      <w:r w:rsidR="009C7FD3" w:rsidRPr="00710D28">
        <w:rPr>
          <w:rFonts w:ascii="Arial" w:hAnsi="Arial" w:cs="Arial"/>
          <w:sz w:val="20"/>
          <w:szCs w:val="20"/>
        </w:rPr>
        <w:t>r</w:t>
      </w:r>
      <w:r w:rsidR="00CB64C4" w:rsidRPr="00710D28">
        <w:rPr>
          <w:rFonts w:ascii="Arial" w:hAnsi="Arial" w:cs="Arial"/>
          <w:sz w:val="20"/>
          <w:szCs w:val="20"/>
        </w:rPr>
        <w:t>ecepción</w:t>
      </w:r>
      <w:r w:rsidR="00916F3E" w:rsidRPr="00710D28">
        <w:rPr>
          <w:rFonts w:ascii="Arial" w:hAnsi="Arial" w:cs="Arial"/>
          <w:sz w:val="20"/>
          <w:szCs w:val="20"/>
        </w:rPr>
        <w:t xml:space="preserve"> y </w:t>
      </w:r>
      <w:r w:rsidR="009C7FD3" w:rsidRPr="00710D28">
        <w:rPr>
          <w:rFonts w:ascii="Arial" w:hAnsi="Arial" w:cs="Arial"/>
          <w:sz w:val="20"/>
          <w:szCs w:val="20"/>
        </w:rPr>
        <w:t>v</w:t>
      </w:r>
      <w:r w:rsidR="00916F3E" w:rsidRPr="00710D28">
        <w:rPr>
          <w:rFonts w:ascii="Arial" w:hAnsi="Arial" w:cs="Arial"/>
          <w:sz w:val="20"/>
          <w:szCs w:val="20"/>
        </w:rPr>
        <w:t>erificación</w:t>
      </w:r>
      <w:r w:rsidR="00CB64C4" w:rsidRPr="00710D28">
        <w:rPr>
          <w:rFonts w:ascii="Arial" w:hAnsi="Arial" w:cs="Arial"/>
          <w:sz w:val="20"/>
          <w:szCs w:val="20"/>
        </w:rPr>
        <w:t xml:space="preserve"> </w:t>
      </w:r>
      <w:r w:rsidR="00494D84" w:rsidRPr="00710D28">
        <w:rPr>
          <w:rFonts w:ascii="Arial" w:hAnsi="Arial" w:cs="Arial"/>
          <w:sz w:val="20"/>
          <w:szCs w:val="20"/>
        </w:rPr>
        <w:t>del [REGISTRAR LA</w:t>
      </w:r>
      <w:r w:rsidR="004E79E6" w:rsidRPr="00710D28">
        <w:rPr>
          <w:rFonts w:ascii="Arial" w:hAnsi="Arial" w:cs="Arial"/>
          <w:sz w:val="20"/>
          <w:szCs w:val="20"/>
        </w:rPr>
        <w:t xml:space="preserve"> DENOMINACIÓN DEL ÁREA DE ALMACÉN O LA QUE HAGA SUS VECES]</w:t>
      </w:r>
      <w:r w:rsidR="00CB64C4" w:rsidRPr="00710D28">
        <w:rPr>
          <w:rFonts w:ascii="Arial" w:hAnsi="Arial" w:cs="Arial"/>
          <w:sz w:val="20"/>
          <w:szCs w:val="20"/>
        </w:rPr>
        <w:t>.</w:t>
      </w:r>
    </w:p>
    <w:p w14:paraId="36347298" w14:textId="02803CBC" w:rsidR="00452BDF" w:rsidRPr="00710D28" w:rsidRDefault="00D1349E" w:rsidP="002122C1">
      <w:pPr>
        <w:widowControl w:val="0"/>
        <w:numPr>
          <w:ilvl w:val="0"/>
          <w:numId w:val="9"/>
        </w:numPr>
        <w:tabs>
          <w:tab w:val="clear" w:pos="1470"/>
        </w:tabs>
        <w:spacing w:after="120"/>
        <w:ind w:left="851" w:hanging="142"/>
        <w:jc w:val="both"/>
        <w:rPr>
          <w:rFonts w:ascii="Arial" w:hAnsi="Arial" w:cs="Arial"/>
          <w:b/>
          <w:i/>
          <w:sz w:val="20"/>
          <w:szCs w:val="20"/>
        </w:rPr>
      </w:pPr>
      <w:r w:rsidRPr="00710D28">
        <w:rPr>
          <w:rFonts w:ascii="Arial" w:hAnsi="Arial" w:cs="Arial"/>
          <w:sz w:val="20"/>
          <w:szCs w:val="20"/>
        </w:rPr>
        <w:t xml:space="preserve">Documento en el que conste la conformidad de la prestación efectuada </w:t>
      </w:r>
      <w:r w:rsidR="00D35511" w:rsidRPr="00710D28">
        <w:rPr>
          <w:rFonts w:ascii="Arial" w:hAnsi="Arial" w:cs="Arial"/>
          <w:sz w:val="20"/>
          <w:szCs w:val="20"/>
        </w:rPr>
        <w:t xml:space="preserve">suscrita por el servidor responsable de </w:t>
      </w:r>
      <w:r w:rsidR="00FC3C5E" w:rsidRPr="00710D28">
        <w:rPr>
          <w:rFonts w:ascii="Arial" w:hAnsi="Arial" w:cs="Arial"/>
          <w:sz w:val="20"/>
          <w:szCs w:val="20"/>
        </w:rPr>
        <w:t>[</w:t>
      </w:r>
      <w:r w:rsidR="00494D84" w:rsidRPr="00710D28">
        <w:rPr>
          <w:rFonts w:ascii="Arial" w:hAnsi="Arial" w:cs="Arial"/>
          <w:sz w:val="20"/>
          <w:szCs w:val="20"/>
        </w:rPr>
        <w:t>REGISTRAR LA</w:t>
      </w:r>
      <w:r w:rsidR="00FC3C5E" w:rsidRPr="00710D28">
        <w:rPr>
          <w:rFonts w:ascii="Arial" w:hAnsi="Arial" w:cs="Arial"/>
          <w:sz w:val="20"/>
          <w:szCs w:val="20"/>
        </w:rPr>
        <w:t xml:space="preserve"> DENOMINACIÓN DEL ÁREA RESPONSABLE DE OTORGAR LA CONFORMIDAD]</w:t>
      </w:r>
      <w:r w:rsidR="0025775E" w:rsidRPr="00710D28">
        <w:rPr>
          <w:rFonts w:ascii="Arial" w:hAnsi="Arial" w:cs="Arial"/>
          <w:sz w:val="20"/>
          <w:szCs w:val="20"/>
        </w:rPr>
        <w:t>.</w:t>
      </w:r>
    </w:p>
    <w:p w14:paraId="151D10AE" w14:textId="77777777" w:rsidR="00452BDF" w:rsidRPr="00710D28" w:rsidRDefault="00CB64C4" w:rsidP="002122C1">
      <w:pPr>
        <w:widowControl w:val="0"/>
        <w:numPr>
          <w:ilvl w:val="0"/>
          <w:numId w:val="9"/>
        </w:numPr>
        <w:tabs>
          <w:tab w:val="clear" w:pos="1470"/>
        </w:tabs>
        <w:spacing w:after="120"/>
        <w:ind w:left="851" w:hanging="142"/>
        <w:jc w:val="both"/>
        <w:rPr>
          <w:rFonts w:ascii="Arial" w:hAnsi="Arial" w:cs="Arial"/>
          <w:b/>
          <w:i/>
          <w:sz w:val="20"/>
          <w:szCs w:val="20"/>
        </w:rPr>
      </w:pPr>
      <w:r w:rsidRPr="00710D28">
        <w:rPr>
          <w:rFonts w:ascii="Arial" w:hAnsi="Arial" w:cs="Arial"/>
          <w:sz w:val="20"/>
          <w:szCs w:val="20"/>
        </w:rPr>
        <w:t>Comprobante de pago.</w:t>
      </w:r>
    </w:p>
    <w:p w14:paraId="1715A66D" w14:textId="77777777" w:rsidR="00CB64C4" w:rsidRPr="00710D28" w:rsidRDefault="00CB64C4" w:rsidP="002122C1">
      <w:pPr>
        <w:widowControl w:val="0"/>
        <w:numPr>
          <w:ilvl w:val="0"/>
          <w:numId w:val="9"/>
        </w:numPr>
        <w:tabs>
          <w:tab w:val="clear" w:pos="1470"/>
        </w:tabs>
        <w:spacing w:after="120"/>
        <w:ind w:left="851" w:hanging="142"/>
        <w:jc w:val="both"/>
        <w:rPr>
          <w:rFonts w:ascii="Arial" w:hAnsi="Arial" w:cs="Arial"/>
          <w:b/>
          <w:i/>
          <w:sz w:val="20"/>
          <w:szCs w:val="20"/>
        </w:rPr>
      </w:pPr>
      <w:r w:rsidRPr="00710D28">
        <w:rPr>
          <w:rFonts w:ascii="Arial" w:hAnsi="Arial" w:cs="Arial"/>
          <w:sz w:val="20"/>
          <w:szCs w:val="20"/>
        </w:rPr>
        <w:t xml:space="preserve">[CONSIGNAR OTRA </w:t>
      </w:r>
      <w:r w:rsidR="009A4B81" w:rsidRPr="00710D28">
        <w:rPr>
          <w:rFonts w:ascii="Arial" w:hAnsi="Arial" w:cs="Arial"/>
          <w:sz w:val="20"/>
          <w:szCs w:val="20"/>
        </w:rPr>
        <w:t>DOCUMENTACIÓN</w:t>
      </w:r>
      <w:r w:rsidRPr="00710D28">
        <w:rPr>
          <w:rFonts w:ascii="Arial" w:hAnsi="Arial" w:cs="Arial"/>
          <w:sz w:val="20"/>
          <w:szCs w:val="20"/>
        </w:rPr>
        <w:t xml:space="preserve"> NECESARIA A SER PRESENTADA PARA EL PAGO </w:t>
      </w:r>
      <w:r w:rsidR="009A4B81" w:rsidRPr="00710D28">
        <w:rPr>
          <w:rFonts w:ascii="Arial" w:hAnsi="Arial" w:cs="Arial"/>
          <w:sz w:val="20"/>
          <w:szCs w:val="20"/>
        </w:rPr>
        <w:t>ÚNICO</w:t>
      </w:r>
      <w:r w:rsidRPr="00710D28">
        <w:rPr>
          <w:rFonts w:ascii="Arial" w:hAnsi="Arial" w:cs="Arial"/>
          <w:sz w:val="20"/>
          <w:szCs w:val="20"/>
        </w:rPr>
        <w:t xml:space="preserve"> O LOS PAGOS </w:t>
      </w:r>
      <w:r w:rsidR="00FC3C5E" w:rsidRPr="00710D28">
        <w:rPr>
          <w:rFonts w:ascii="Arial" w:hAnsi="Arial" w:cs="Arial"/>
          <w:sz w:val="20"/>
          <w:szCs w:val="20"/>
        </w:rPr>
        <w:t>A CUENTA</w:t>
      </w:r>
      <w:r w:rsidRPr="00710D28">
        <w:rPr>
          <w:rFonts w:ascii="Arial" w:hAnsi="Arial" w:cs="Arial"/>
          <w:sz w:val="20"/>
          <w:szCs w:val="20"/>
        </w:rPr>
        <w:t>, SEGÚN CORRESPONDA].</w:t>
      </w:r>
    </w:p>
    <w:p w14:paraId="349E5474" w14:textId="77777777" w:rsidR="00944BF5" w:rsidRPr="00710D28" w:rsidRDefault="00944BF5" w:rsidP="00DD1A61">
      <w:pPr>
        <w:pStyle w:val="WW-Textosinformato"/>
        <w:widowControl w:val="0"/>
        <w:tabs>
          <w:tab w:val="left" w:pos="567"/>
          <w:tab w:val="right" w:pos="10782"/>
        </w:tabs>
        <w:ind w:left="567"/>
        <w:jc w:val="both"/>
        <w:rPr>
          <w:rFonts w:ascii="Arial" w:hAnsi="Arial" w:cs="Arial"/>
        </w:rPr>
      </w:pPr>
    </w:p>
    <w:p w14:paraId="391AAA1A" w14:textId="2AD7103B" w:rsidR="00EF76CC" w:rsidRPr="00710D28" w:rsidRDefault="00FF3B80" w:rsidP="00DD1A61">
      <w:pPr>
        <w:pStyle w:val="WW-Textosinformato"/>
        <w:widowControl w:val="0"/>
        <w:tabs>
          <w:tab w:val="left" w:pos="567"/>
          <w:tab w:val="right" w:pos="10782"/>
        </w:tabs>
        <w:ind w:left="567"/>
        <w:jc w:val="both"/>
        <w:rPr>
          <w:rFonts w:ascii="Arial" w:hAnsi="Arial" w:cs="Arial"/>
        </w:rPr>
      </w:pPr>
      <w:r w:rsidRPr="00710D28">
        <w:rPr>
          <w:rFonts w:ascii="Arial" w:hAnsi="Arial" w:cs="Arial"/>
        </w:rPr>
        <w:t xml:space="preserve">Salvo </w:t>
      </w:r>
      <w:r w:rsidR="009454E6" w:rsidRPr="00710D28">
        <w:rPr>
          <w:rFonts w:ascii="Arial" w:hAnsi="Arial" w:cs="Arial"/>
        </w:rPr>
        <w:t xml:space="preserve">los documentos </w:t>
      </w:r>
      <w:r w:rsidR="00F5518D" w:rsidRPr="00710D28">
        <w:rPr>
          <w:rFonts w:ascii="Arial" w:hAnsi="Arial" w:cs="Arial"/>
        </w:rPr>
        <w:t>que emit</w:t>
      </w:r>
      <w:r w:rsidR="00B65C7E" w:rsidRPr="00710D28">
        <w:rPr>
          <w:rFonts w:ascii="Arial" w:hAnsi="Arial" w:cs="Arial"/>
        </w:rPr>
        <w:t>e</w:t>
      </w:r>
      <w:r w:rsidR="00F5518D" w:rsidRPr="00710D28">
        <w:rPr>
          <w:rFonts w:ascii="Arial" w:hAnsi="Arial" w:cs="Arial"/>
        </w:rPr>
        <w:t xml:space="preserve"> la entidad contratante, es decir, </w:t>
      </w:r>
      <w:r w:rsidR="009454E6" w:rsidRPr="00710D28">
        <w:rPr>
          <w:rFonts w:ascii="Arial" w:hAnsi="Arial" w:cs="Arial"/>
        </w:rPr>
        <w:t>de recepción y</w:t>
      </w:r>
      <w:r w:rsidR="00152D7A" w:rsidRPr="00710D28">
        <w:rPr>
          <w:rFonts w:ascii="Arial" w:hAnsi="Arial" w:cs="Arial"/>
        </w:rPr>
        <w:t xml:space="preserve"> verificación, así como de</w:t>
      </w:r>
      <w:r w:rsidR="009454E6" w:rsidRPr="00710D28">
        <w:rPr>
          <w:rFonts w:ascii="Arial" w:hAnsi="Arial" w:cs="Arial"/>
        </w:rPr>
        <w:t xml:space="preserve"> conformidad, </w:t>
      </w:r>
      <w:r w:rsidR="00650710" w:rsidRPr="00710D28">
        <w:rPr>
          <w:rFonts w:ascii="Arial" w:hAnsi="Arial" w:cs="Arial"/>
        </w:rPr>
        <w:t>el contratista</w:t>
      </w:r>
      <w:r w:rsidR="3A9A20F5" w:rsidRPr="00710D28">
        <w:rPr>
          <w:rFonts w:ascii="Arial" w:hAnsi="Arial" w:cs="Arial"/>
        </w:rPr>
        <w:t xml:space="preserve"> debe presentar </w:t>
      </w:r>
      <w:r w:rsidR="00650710" w:rsidRPr="00710D28">
        <w:rPr>
          <w:rFonts w:ascii="Arial" w:hAnsi="Arial" w:cs="Arial"/>
        </w:rPr>
        <w:t>la documentación restante</w:t>
      </w:r>
      <w:r w:rsidR="3A9A20F5" w:rsidRPr="00710D28">
        <w:rPr>
          <w:rFonts w:ascii="Arial" w:hAnsi="Arial" w:cs="Arial"/>
        </w:rPr>
        <w:t xml:space="preserve"> [CONSIGNAR MESA DE PARTES O LA DEPENDENCIA ESPECÍFICA DE LA ENTIDAD</w:t>
      </w:r>
      <w:r w:rsidR="3827EF3E" w:rsidRPr="00710D28">
        <w:rPr>
          <w:rFonts w:ascii="Arial" w:hAnsi="Arial" w:cs="Arial"/>
        </w:rPr>
        <w:t xml:space="preserve"> CONTRATANTE</w:t>
      </w:r>
      <w:r w:rsidR="3A9A20F5" w:rsidRPr="00710D28">
        <w:rPr>
          <w:rFonts w:ascii="Arial" w:hAnsi="Arial" w:cs="Arial"/>
        </w:rPr>
        <w:t xml:space="preserve"> DONDE SE DEBE PRESENTAR LA DOCUMENTACIÓN], sito en [CONSIGNAR LA DIRECCIÓN EXACTA].</w:t>
      </w:r>
    </w:p>
    <w:p w14:paraId="4EFC779E" w14:textId="77777777" w:rsidR="004B2302" w:rsidRPr="00710D28" w:rsidRDefault="004B2302" w:rsidP="00DD1A61">
      <w:pPr>
        <w:pStyle w:val="WW-Textosinformato"/>
        <w:widowControl w:val="0"/>
        <w:tabs>
          <w:tab w:val="left" w:pos="567"/>
          <w:tab w:val="right" w:pos="10782"/>
        </w:tabs>
        <w:ind w:left="567"/>
        <w:jc w:val="both"/>
        <w:rPr>
          <w:rFonts w:ascii="Arial" w:hAnsi="Arial" w:cs="Arial"/>
        </w:rPr>
      </w:pPr>
    </w:p>
    <w:p w14:paraId="143B69C2" w14:textId="065869CF" w:rsidR="00EA2C3F" w:rsidRPr="00710D28" w:rsidRDefault="00EA2C3F" w:rsidP="00DD1A61">
      <w:pPr>
        <w:rPr>
          <w:rFonts w:ascii="Arial" w:hAnsi="Arial" w:cs="Arial"/>
          <w:sz w:val="20"/>
          <w:szCs w:val="20"/>
        </w:rPr>
      </w:pPr>
    </w:p>
    <w:p w14:paraId="4ABA4DDA" w14:textId="77777777" w:rsidR="00E2075A" w:rsidRPr="00710D28" w:rsidRDefault="00E2075A" w:rsidP="00CF555D">
      <w:pPr>
        <w:pStyle w:val="Prrafodelista"/>
        <w:widowControl w:val="0"/>
        <w:ind w:left="0"/>
        <w:rPr>
          <w:rFonts w:ascii="Arial" w:hAnsi="Arial" w:cs="Arial"/>
          <w:b/>
        </w:rPr>
      </w:pPr>
    </w:p>
    <w:p w14:paraId="369B17CC" w14:textId="77777777" w:rsidR="00CF1ECD" w:rsidRPr="00710D28" w:rsidRDefault="00CF1ECD" w:rsidP="00CF555D">
      <w:pPr>
        <w:pStyle w:val="Ttulo2"/>
        <w:spacing w:before="0"/>
        <w:jc w:val="center"/>
        <w:rPr>
          <w:rFonts w:ascii="Arial" w:hAnsi="Arial" w:cs="Arial"/>
          <w:color w:val="auto"/>
        </w:rPr>
      </w:pPr>
      <w:bookmarkStart w:id="42" w:name="_Toc210240558"/>
    </w:p>
    <w:p w14:paraId="3D75656A" w14:textId="77777777" w:rsidR="00CF1ECD" w:rsidRPr="00710D28" w:rsidRDefault="00CF1ECD" w:rsidP="00CF555D">
      <w:pPr>
        <w:pStyle w:val="Ttulo2"/>
        <w:spacing w:before="0"/>
        <w:jc w:val="center"/>
        <w:rPr>
          <w:rFonts w:ascii="Arial" w:hAnsi="Arial" w:cs="Arial"/>
          <w:color w:val="auto"/>
        </w:rPr>
      </w:pPr>
    </w:p>
    <w:p w14:paraId="00DF191F" w14:textId="77777777" w:rsidR="00CF1ECD" w:rsidRPr="00710D28" w:rsidRDefault="00CF1ECD" w:rsidP="00CF555D">
      <w:pPr>
        <w:pStyle w:val="Ttulo2"/>
        <w:spacing w:before="0"/>
        <w:jc w:val="center"/>
        <w:rPr>
          <w:rFonts w:ascii="Arial" w:hAnsi="Arial" w:cs="Arial"/>
          <w:color w:val="auto"/>
        </w:rPr>
      </w:pPr>
    </w:p>
    <w:p w14:paraId="0BE702B6" w14:textId="77777777" w:rsidR="00CF1ECD" w:rsidRPr="00710D28" w:rsidRDefault="00CF1ECD" w:rsidP="00CF555D">
      <w:pPr>
        <w:pStyle w:val="Ttulo2"/>
        <w:spacing w:before="0"/>
        <w:jc w:val="center"/>
        <w:rPr>
          <w:rFonts w:ascii="Arial" w:hAnsi="Arial" w:cs="Arial"/>
          <w:color w:val="auto"/>
        </w:rPr>
      </w:pPr>
    </w:p>
    <w:p w14:paraId="4C63B9D7" w14:textId="77777777" w:rsidR="00CF1ECD" w:rsidRPr="00710D28" w:rsidRDefault="00CF1ECD" w:rsidP="00CF555D">
      <w:pPr>
        <w:pStyle w:val="Ttulo2"/>
        <w:spacing w:before="0"/>
        <w:jc w:val="center"/>
        <w:rPr>
          <w:rFonts w:ascii="Arial" w:hAnsi="Arial" w:cs="Arial"/>
          <w:color w:val="auto"/>
        </w:rPr>
      </w:pPr>
    </w:p>
    <w:p w14:paraId="4CF75813" w14:textId="77777777" w:rsidR="00CF1ECD" w:rsidRPr="00710D28" w:rsidRDefault="00CF1ECD" w:rsidP="00CF555D">
      <w:pPr>
        <w:pStyle w:val="Ttulo2"/>
        <w:spacing w:before="0"/>
        <w:jc w:val="center"/>
        <w:rPr>
          <w:rFonts w:ascii="Arial" w:hAnsi="Arial" w:cs="Arial"/>
          <w:color w:val="auto"/>
        </w:rPr>
      </w:pPr>
    </w:p>
    <w:p w14:paraId="78EA905F" w14:textId="77777777" w:rsidR="00CF1ECD" w:rsidRPr="00710D28" w:rsidRDefault="00CF1ECD" w:rsidP="00CF555D">
      <w:pPr>
        <w:pStyle w:val="Ttulo2"/>
        <w:spacing w:before="0"/>
        <w:jc w:val="center"/>
        <w:rPr>
          <w:rFonts w:ascii="Arial" w:hAnsi="Arial" w:cs="Arial"/>
          <w:color w:val="auto"/>
        </w:rPr>
      </w:pPr>
    </w:p>
    <w:p w14:paraId="08599DB8" w14:textId="77777777" w:rsidR="00CF1ECD" w:rsidRPr="00710D28" w:rsidRDefault="00CF1ECD" w:rsidP="00CF555D">
      <w:pPr>
        <w:pStyle w:val="Ttulo2"/>
        <w:spacing w:before="0"/>
        <w:jc w:val="center"/>
        <w:rPr>
          <w:rFonts w:ascii="Arial" w:hAnsi="Arial" w:cs="Arial"/>
          <w:color w:val="auto"/>
        </w:rPr>
      </w:pPr>
    </w:p>
    <w:p w14:paraId="506ECB6A" w14:textId="77777777" w:rsidR="00CF1ECD" w:rsidRPr="00710D28" w:rsidRDefault="00CF1ECD" w:rsidP="00CF555D">
      <w:pPr>
        <w:pStyle w:val="Ttulo2"/>
        <w:spacing w:before="0"/>
        <w:jc w:val="center"/>
        <w:rPr>
          <w:rFonts w:ascii="Arial" w:hAnsi="Arial" w:cs="Arial"/>
          <w:color w:val="auto"/>
        </w:rPr>
      </w:pPr>
    </w:p>
    <w:p w14:paraId="1F9C9F06" w14:textId="77777777" w:rsidR="00CF1ECD" w:rsidRPr="00710D28" w:rsidRDefault="00CF1ECD" w:rsidP="00CF555D">
      <w:pPr>
        <w:pStyle w:val="Ttulo2"/>
        <w:spacing w:before="0"/>
        <w:jc w:val="center"/>
        <w:rPr>
          <w:rFonts w:ascii="Arial" w:hAnsi="Arial" w:cs="Arial"/>
          <w:color w:val="auto"/>
        </w:rPr>
      </w:pPr>
    </w:p>
    <w:p w14:paraId="0BE2BFC5" w14:textId="77777777" w:rsidR="00CF1ECD" w:rsidRPr="00710D28" w:rsidRDefault="00CF1ECD" w:rsidP="00CF555D">
      <w:pPr>
        <w:pStyle w:val="Ttulo2"/>
        <w:spacing w:before="0"/>
        <w:jc w:val="center"/>
        <w:rPr>
          <w:rFonts w:ascii="Arial" w:hAnsi="Arial" w:cs="Arial"/>
          <w:color w:val="auto"/>
        </w:rPr>
      </w:pPr>
    </w:p>
    <w:p w14:paraId="7CC34E32" w14:textId="77777777" w:rsidR="00CF1ECD" w:rsidRPr="00710D28" w:rsidRDefault="00CF1ECD" w:rsidP="00CF555D">
      <w:pPr>
        <w:pStyle w:val="Ttulo2"/>
        <w:spacing w:before="0"/>
        <w:jc w:val="center"/>
        <w:rPr>
          <w:rFonts w:ascii="Arial" w:hAnsi="Arial" w:cs="Arial"/>
          <w:color w:val="auto"/>
        </w:rPr>
      </w:pPr>
    </w:p>
    <w:p w14:paraId="5514E18C" w14:textId="77777777" w:rsidR="00CF1ECD" w:rsidRPr="00710D28" w:rsidRDefault="00CF1ECD" w:rsidP="00CF555D">
      <w:pPr>
        <w:pStyle w:val="Ttulo2"/>
        <w:spacing w:before="0"/>
        <w:jc w:val="center"/>
        <w:rPr>
          <w:rFonts w:ascii="Arial" w:hAnsi="Arial" w:cs="Arial"/>
          <w:color w:val="auto"/>
        </w:rPr>
      </w:pPr>
    </w:p>
    <w:p w14:paraId="165A680B" w14:textId="61FB02C3" w:rsidR="00A23A4B" w:rsidRPr="00710D28" w:rsidRDefault="00A23A4B" w:rsidP="00CF555D">
      <w:pPr>
        <w:pStyle w:val="Ttulo2"/>
        <w:spacing w:before="0"/>
        <w:jc w:val="center"/>
        <w:rPr>
          <w:rFonts w:ascii="Arial" w:hAnsi="Arial" w:cs="Arial"/>
        </w:rPr>
      </w:pPr>
      <w:r w:rsidRPr="00710D28">
        <w:rPr>
          <w:rFonts w:ascii="Arial" w:hAnsi="Arial" w:cs="Arial"/>
          <w:color w:val="auto"/>
        </w:rPr>
        <w:lastRenderedPageBreak/>
        <w:t>CAPÍTULO III</w:t>
      </w:r>
      <w:bookmarkEnd w:id="42"/>
    </w:p>
    <w:p w14:paraId="255633AE" w14:textId="77777777" w:rsidR="00A23A4B" w:rsidRPr="00710D28" w:rsidRDefault="00A23A4B" w:rsidP="00CF555D">
      <w:pPr>
        <w:pStyle w:val="Ttulo2"/>
        <w:spacing w:before="0"/>
        <w:jc w:val="center"/>
        <w:rPr>
          <w:rFonts w:ascii="Arial" w:hAnsi="Arial" w:cs="Arial"/>
          <w:b w:val="0"/>
        </w:rPr>
      </w:pPr>
      <w:bookmarkStart w:id="43" w:name="_Toc210240559"/>
      <w:r w:rsidRPr="00710D28">
        <w:rPr>
          <w:rFonts w:ascii="Arial" w:hAnsi="Arial" w:cs="Arial"/>
          <w:color w:val="auto"/>
        </w:rPr>
        <w:t>REQUERIMIENTO</w:t>
      </w:r>
      <w:bookmarkEnd w:id="43"/>
    </w:p>
    <w:p w14:paraId="5314FA55" w14:textId="77777777" w:rsidR="00DA6988" w:rsidRPr="00710D28" w:rsidRDefault="00DA6988" w:rsidP="00DD1A61">
      <w:pPr>
        <w:widowControl w:val="0"/>
        <w:ind w:left="360"/>
        <w:jc w:val="both"/>
        <w:rPr>
          <w:rFonts w:ascii="Arial" w:hAnsi="Arial" w:cs="Arial"/>
          <w:sz w:val="20"/>
          <w:szCs w:val="20"/>
        </w:rPr>
      </w:pPr>
    </w:p>
    <w:tbl>
      <w:tblPr>
        <w:tblStyle w:val="Tabladecuadrcula1clara-nfasis310"/>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3729E" w:rsidRPr="00710D28" w14:paraId="7EE75F52" w14:textId="77777777" w:rsidTr="003A7A7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tcBorders>
              <w:bottom w:val="none" w:sz="0" w:space="0" w:color="auto"/>
            </w:tcBorders>
            <w:vAlign w:val="center"/>
          </w:tcPr>
          <w:p w14:paraId="66D4705C" w14:textId="0F1A4D2B" w:rsidR="0033729E" w:rsidRPr="00710D28" w:rsidRDefault="00F908BE" w:rsidP="00DD1A61">
            <w:pPr>
              <w:jc w:val="both"/>
              <w:rPr>
                <w:rFonts w:ascii="Arial" w:hAnsi="Arial" w:cs="Arial"/>
                <w:color w:val="FF0000"/>
                <w:sz w:val="18"/>
                <w:szCs w:val="18"/>
                <w:lang w:val="es-ES"/>
              </w:rPr>
            </w:pPr>
            <w:r w:rsidRPr="00710D28">
              <w:rPr>
                <w:rFonts w:ascii="Arial" w:hAnsi="Arial" w:cs="Arial"/>
                <w:color w:val="FF0000"/>
                <w:sz w:val="18"/>
                <w:szCs w:val="18"/>
              </w:rPr>
              <w:t xml:space="preserve">Advertencia </w:t>
            </w:r>
          </w:p>
        </w:tc>
      </w:tr>
      <w:tr w:rsidR="0033729E" w:rsidRPr="00710D28" w14:paraId="0A32FBF4" w14:textId="77777777" w:rsidTr="003A7A7A">
        <w:trPr>
          <w:trHeight w:val="933"/>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0D40CE32" w14:textId="24914DDC" w:rsidR="00EF76CC" w:rsidRPr="00710D28" w:rsidRDefault="00650B3F" w:rsidP="2F06CD7B">
            <w:pPr>
              <w:widowControl w:val="0"/>
              <w:ind w:left="33"/>
              <w:jc w:val="both"/>
              <w:rPr>
                <w:rFonts w:ascii="Arial" w:hAnsi="Arial" w:cs="Arial"/>
                <w:b w:val="0"/>
                <w:bCs w:val="0"/>
                <w:color w:val="FF0000"/>
                <w:sz w:val="18"/>
                <w:szCs w:val="18"/>
              </w:rPr>
            </w:pPr>
            <w:r w:rsidRPr="00710D28">
              <w:rPr>
                <w:rFonts w:ascii="Arial" w:hAnsi="Arial" w:cs="Arial"/>
                <w:b w:val="0"/>
                <w:bCs w:val="0"/>
                <w:color w:val="FF0000"/>
                <w:sz w:val="19"/>
                <w:szCs w:val="19"/>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37077A" w:rsidRPr="00710D28">
              <w:rPr>
                <w:rFonts w:ascii="Arial" w:hAnsi="Arial" w:cs="Arial"/>
                <w:b w:val="0"/>
                <w:bCs w:val="0"/>
                <w:color w:val="FF0000"/>
                <w:sz w:val="19"/>
                <w:szCs w:val="19"/>
              </w:rPr>
              <w:t>C</w:t>
            </w:r>
            <w:r w:rsidRPr="00710D28">
              <w:rPr>
                <w:rFonts w:ascii="Arial" w:hAnsi="Arial" w:cs="Arial"/>
                <w:b w:val="0"/>
                <w:bCs w:val="0"/>
                <w:color w:val="FF0000"/>
                <w:sz w:val="19"/>
                <w:szCs w:val="19"/>
              </w:rPr>
              <w:t xml:space="preserve">uadro </w:t>
            </w:r>
            <w:r w:rsidR="0037077A" w:rsidRPr="00710D28">
              <w:rPr>
                <w:rFonts w:ascii="Arial" w:hAnsi="Arial" w:cs="Arial"/>
                <w:b w:val="0"/>
                <w:bCs w:val="0"/>
                <w:color w:val="FF0000"/>
                <w:sz w:val="19"/>
                <w:szCs w:val="19"/>
              </w:rPr>
              <w:t>M</w:t>
            </w:r>
            <w:r w:rsidRPr="00710D28">
              <w:rPr>
                <w:rFonts w:ascii="Arial" w:hAnsi="Arial" w:cs="Arial"/>
                <w:b w:val="0"/>
                <w:bCs w:val="0"/>
                <w:color w:val="FF0000"/>
                <w:sz w:val="19"/>
                <w:szCs w:val="19"/>
              </w:rPr>
              <w:t xml:space="preserve">ultianual de </w:t>
            </w:r>
            <w:r w:rsidR="0037077A" w:rsidRPr="00710D28">
              <w:rPr>
                <w:rFonts w:ascii="Arial" w:hAnsi="Arial" w:cs="Arial"/>
                <w:b w:val="0"/>
                <w:bCs w:val="0"/>
                <w:color w:val="FF0000"/>
                <w:sz w:val="19"/>
                <w:szCs w:val="19"/>
              </w:rPr>
              <w:t>N</w:t>
            </w:r>
            <w:r w:rsidRPr="00710D28">
              <w:rPr>
                <w:rFonts w:ascii="Arial" w:hAnsi="Arial" w:cs="Arial"/>
                <w:b w:val="0"/>
                <w:bCs w:val="0"/>
                <w:color w:val="FF0000"/>
                <w:sz w:val="19"/>
                <w:szCs w:val="19"/>
              </w:rPr>
              <w:t>ecesidades.</w:t>
            </w:r>
            <w:r w:rsidR="0B8FB4A5" w:rsidRPr="00710D28">
              <w:rPr>
                <w:rFonts w:ascii="Arial" w:hAnsi="Arial" w:cs="Arial"/>
                <w:b w:val="0"/>
                <w:bCs w:val="0"/>
                <w:color w:val="FF0000"/>
                <w:sz w:val="18"/>
                <w:szCs w:val="18"/>
              </w:rPr>
              <w:t xml:space="preserve">  </w:t>
            </w:r>
          </w:p>
        </w:tc>
      </w:tr>
    </w:tbl>
    <w:p w14:paraId="55482D09" w14:textId="4674A710" w:rsidR="00976C0F" w:rsidRPr="00710D28" w:rsidRDefault="00C9217D" w:rsidP="007626B9">
      <w:pPr>
        <w:pStyle w:val="Ttulo3"/>
        <w:numPr>
          <w:ilvl w:val="1"/>
          <w:numId w:val="63"/>
        </w:numPr>
        <w:rPr>
          <w:rFonts w:ascii="Arial" w:hAnsi="Arial" w:cs="Arial"/>
          <w:b w:val="0"/>
          <w:sz w:val="20"/>
          <w:szCs w:val="20"/>
        </w:rPr>
      </w:pPr>
      <w:bookmarkStart w:id="44" w:name="_Toc210240560"/>
      <w:r w:rsidRPr="00710D28">
        <w:rPr>
          <w:rFonts w:ascii="Arial" w:hAnsi="Arial" w:cs="Arial"/>
          <w:color w:val="auto"/>
          <w:sz w:val="20"/>
          <w:szCs w:val="20"/>
        </w:rPr>
        <w:t>FINALIDAD PÚBLICA DE LA CONTRATACIÓN</w:t>
      </w:r>
      <w:bookmarkEnd w:id="44"/>
    </w:p>
    <w:p w14:paraId="5D9EEF33" w14:textId="77777777" w:rsidR="00C9217D" w:rsidRPr="00710D28" w:rsidRDefault="00C9217D" w:rsidP="00C9217D">
      <w:pPr>
        <w:pStyle w:val="Prrafodelista"/>
        <w:ind w:left="567"/>
        <w:rPr>
          <w:rFonts w:ascii="Arial" w:hAnsi="Arial" w:cs="Arial"/>
          <w:b/>
          <w:sz w:val="20"/>
          <w:szCs w:val="20"/>
        </w:rPr>
      </w:pPr>
    </w:p>
    <w:p w14:paraId="25D390F1" w14:textId="35E51B34" w:rsidR="00C9217D" w:rsidRPr="00710D28" w:rsidRDefault="00C9217D" w:rsidP="00C9217D">
      <w:pPr>
        <w:pStyle w:val="Prrafodelista"/>
        <w:ind w:left="567"/>
        <w:rPr>
          <w:rFonts w:ascii="Arial" w:hAnsi="Arial" w:cs="Arial"/>
          <w:bCs/>
          <w:sz w:val="20"/>
          <w:szCs w:val="20"/>
        </w:rPr>
      </w:pPr>
      <w:r w:rsidRPr="00710D28">
        <w:rPr>
          <w:rFonts w:ascii="Arial" w:hAnsi="Arial" w:cs="Arial"/>
          <w:bCs/>
          <w:sz w:val="20"/>
          <w:szCs w:val="20"/>
        </w:rPr>
        <w:t xml:space="preserve">[INDICAR </w:t>
      </w:r>
      <w:r w:rsidR="00DD0F0A" w:rsidRPr="00710D28">
        <w:rPr>
          <w:rFonts w:ascii="Arial" w:hAnsi="Arial" w:cs="Arial"/>
          <w:bCs/>
          <w:sz w:val="20"/>
          <w:szCs w:val="20"/>
        </w:rPr>
        <w:t>LA FINALIDAD PÚBLICA DE LA CONTRATACIÓN</w:t>
      </w:r>
      <w:r w:rsidR="00C956C7" w:rsidRPr="00710D28">
        <w:rPr>
          <w:rFonts w:ascii="Arial" w:hAnsi="Arial" w:cs="Arial"/>
          <w:bCs/>
          <w:sz w:val="20"/>
          <w:szCs w:val="20"/>
        </w:rPr>
        <w:t>]</w:t>
      </w:r>
    </w:p>
    <w:p w14:paraId="3B454D5A" w14:textId="72683CC5" w:rsidR="00C9217D" w:rsidRPr="00710D28" w:rsidRDefault="00C9217D" w:rsidP="007626B9">
      <w:pPr>
        <w:pStyle w:val="Ttulo3"/>
        <w:numPr>
          <w:ilvl w:val="1"/>
          <w:numId w:val="63"/>
        </w:numPr>
        <w:rPr>
          <w:rFonts w:ascii="Arial" w:hAnsi="Arial" w:cs="Arial"/>
          <w:b w:val="0"/>
          <w:sz w:val="20"/>
          <w:szCs w:val="20"/>
        </w:rPr>
      </w:pPr>
      <w:bookmarkStart w:id="45" w:name="_Toc210240561"/>
      <w:r w:rsidRPr="00710D28">
        <w:rPr>
          <w:rFonts w:ascii="Arial" w:hAnsi="Arial" w:cs="Arial"/>
          <w:color w:val="auto"/>
          <w:sz w:val="20"/>
          <w:szCs w:val="20"/>
        </w:rPr>
        <w:t>DESCRIPCIÓN GEN</w:t>
      </w:r>
      <w:r w:rsidR="005E4556" w:rsidRPr="00710D28">
        <w:rPr>
          <w:rFonts w:ascii="Arial" w:hAnsi="Arial" w:cs="Arial"/>
          <w:color w:val="auto"/>
          <w:sz w:val="20"/>
          <w:szCs w:val="20"/>
        </w:rPr>
        <w:t>E</w:t>
      </w:r>
      <w:r w:rsidRPr="00710D28">
        <w:rPr>
          <w:rFonts w:ascii="Arial" w:hAnsi="Arial" w:cs="Arial"/>
          <w:color w:val="auto"/>
          <w:sz w:val="20"/>
          <w:szCs w:val="20"/>
        </w:rPr>
        <w:t>RAL DEL REQUERIMIENTO</w:t>
      </w:r>
      <w:bookmarkEnd w:id="45"/>
    </w:p>
    <w:p w14:paraId="3D4A3388" w14:textId="77777777" w:rsidR="00976C0F" w:rsidRPr="00710D28" w:rsidRDefault="00976C0F" w:rsidP="00BB58C4">
      <w:pPr>
        <w:pStyle w:val="Prrafodelista"/>
        <w:ind w:left="567"/>
        <w:jc w:val="both"/>
        <w:rPr>
          <w:rFonts w:ascii="Arial" w:hAnsi="Arial" w:cs="Arial"/>
          <w:b/>
          <w:sz w:val="20"/>
          <w:szCs w:val="20"/>
        </w:rPr>
      </w:pPr>
    </w:p>
    <w:p w14:paraId="3FBA0838" w14:textId="400722A4" w:rsidR="005E4556" w:rsidRPr="00710D28" w:rsidRDefault="00AB6B99" w:rsidP="00BB58C4">
      <w:pPr>
        <w:pStyle w:val="Prrafodelista"/>
        <w:ind w:left="567"/>
        <w:jc w:val="both"/>
        <w:rPr>
          <w:rFonts w:ascii="Arial" w:hAnsi="Arial" w:cs="Arial"/>
          <w:bCs/>
          <w:sz w:val="20"/>
          <w:szCs w:val="20"/>
        </w:rPr>
      </w:pPr>
      <w:r w:rsidRPr="00710D28">
        <w:rPr>
          <w:rFonts w:ascii="Arial" w:hAnsi="Arial" w:cs="Arial"/>
          <w:bCs/>
          <w:sz w:val="20"/>
          <w:szCs w:val="20"/>
        </w:rPr>
        <w:t xml:space="preserve">[INDICAR </w:t>
      </w:r>
      <w:r w:rsidR="00F04F71" w:rsidRPr="00710D28">
        <w:rPr>
          <w:rFonts w:ascii="Arial" w:hAnsi="Arial" w:cs="Arial"/>
          <w:bCs/>
          <w:sz w:val="20"/>
          <w:szCs w:val="20"/>
        </w:rPr>
        <w:t>LA DESCRIPCIÓN GENERAL DEL REQUERIMIENTO</w:t>
      </w:r>
      <w:r w:rsidR="005E4556" w:rsidRPr="00710D28">
        <w:rPr>
          <w:rFonts w:ascii="Arial" w:hAnsi="Arial" w:cs="Arial"/>
          <w:bCs/>
          <w:sz w:val="20"/>
          <w:szCs w:val="20"/>
        </w:rPr>
        <w:t>, INCLUYENDO LOS ÍTEMS, PAQUETES O LOTES</w:t>
      </w:r>
      <w:r w:rsidR="0091180B" w:rsidRPr="00710D28">
        <w:rPr>
          <w:rFonts w:ascii="Arial" w:hAnsi="Arial" w:cs="Arial"/>
          <w:bCs/>
          <w:sz w:val="20"/>
          <w:szCs w:val="20"/>
        </w:rPr>
        <w:t>, DE SER EL CASO</w:t>
      </w:r>
      <w:r w:rsidR="007A1F90" w:rsidRPr="00710D28">
        <w:rPr>
          <w:rFonts w:ascii="Arial" w:hAnsi="Arial" w:cs="Arial"/>
          <w:bCs/>
          <w:sz w:val="20"/>
          <w:szCs w:val="20"/>
        </w:rPr>
        <w:t>.</w:t>
      </w:r>
      <w:r w:rsidR="0091180B" w:rsidRPr="00710D28">
        <w:rPr>
          <w:rFonts w:ascii="Arial" w:hAnsi="Arial" w:cs="Arial"/>
          <w:bCs/>
          <w:sz w:val="20"/>
          <w:szCs w:val="20"/>
        </w:rPr>
        <w:t>]</w:t>
      </w:r>
    </w:p>
    <w:p w14:paraId="6A1D477B" w14:textId="50C7CB17" w:rsidR="00976C0F" w:rsidRPr="00710D28" w:rsidRDefault="00976C0F" w:rsidP="007626B9">
      <w:pPr>
        <w:pStyle w:val="Ttulo3"/>
        <w:numPr>
          <w:ilvl w:val="1"/>
          <w:numId w:val="63"/>
        </w:numPr>
        <w:rPr>
          <w:rFonts w:ascii="Arial" w:hAnsi="Arial" w:cs="Arial"/>
          <w:sz w:val="20"/>
          <w:szCs w:val="20"/>
        </w:rPr>
      </w:pPr>
      <w:bookmarkStart w:id="46" w:name="_Toc210240562"/>
      <w:r w:rsidRPr="00710D28">
        <w:rPr>
          <w:rFonts w:ascii="Arial" w:hAnsi="Arial" w:cs="Arial"/>
          <w:color w:val="auto"/>
          <w:sz w:val="20"/>
          <w:szCs w:val="20"/>
        </w:rPr>
        <w:t>CONDICIONES DE CONTRATACIÓN</w:t>
      </w:r>
      <w:bookmarkEnd w:id="46"/>
    </w:p>
    <w:p w14:paraId="617EA000" w14:textId="77777777" w:rsidR="001E7CBC" w:rsidRPr="00710D28" w:rsidRDefault="001E7CBC" w:rsidP="001E7CBC">
      <w:pPr>
        <w:pStyle w:val="Prrafodelista"/>
        <w:widowControl w:val="0"/>
        <w:ind w:left="567"/>
        <w:jc w:val="both"/>
        <w:rPr>
          <w:rFonts w:ascii="Arial" w:hAnsi="Arial" w:cs="Arial"/>
          <w:b/>
          <w:sz w:val="20"/>
          <w:szCs w:val="20"/>
        </w:rPr>
      </w:pPr>
    </w:p>
    <w:p w14:paraId="1F4B774C" w14:textId="5F27F30D" w:rsidR="00976C0F" w:rsidRPr="00710D28" w:rsidRDefault="00071D10" w:rsidP="007626B9">
      <w:pPr>
        <w:pStyle w:val="Prrafodelista"/>
        <w:widowControl w:val="0"/>
        <w:numPr>
          <w:ilvl w:val="1"/>
          <w:numId w:val="13"/>
        </w:numPr>
        <w:spacing w:line="259" w:lineRule="auto"/>
        <w:ind w:left="896"/>
        <w:jc w:val="both"/>
        <w:rPr>
          <w:rFonts w:ascii="Arial" w:hAnsi="Arial" w:cs="Arial"/>
          <w:b/>
          <w:sz w:val="20"/>
          <w:szCs w:val="20"/>
        </w:rPr>
      </w:pPr>
      <w:r w:rsidRPr="00710D28">
        <w:rPr>
          <w:rFonts w:ascii="Arial" w:hAnsi="Arial" w:cs="Arial"/>
          <w:b/>
          <w:sz w:val="20"/>
          <w:szCs w:val="20"/>
        </w:rPr>
        <w:t>MODALIDAD DE PAGO</w:t>
      </w:r>
    </w:p>
    <w:p w14:paraId="186A06C3" w14:textId="6CC8CA1D" w:rsidR="00976C0F" w:rsidRPr="00710D28" w:rsidRDefault="00976C0F" w:rsidP="00976C0F">
      <w:pPr>
        <w:widowControl w:val="0"/>
        <w:ind w:left="567"/>
        <w:jc w:val="both"/>
        <w:rPr>
          <w:rFonts w:ascii="Arial" w:hAnsi="Arial" w:cs="Arial"/>
          <w:sz w:val="20"/>
          <w:szCs w:val="20"/>
        </w:rPr>
      </w:pPr>
      <w:r w:rsidRPr="00710D28">
        <w:rPr>
          <w:rFonts w:ascii="Arial" w:hAnsi="Arial" w:cs="Arial"/>
          <w:sz w:val="20"/>
          <w:szCs w:val="20"/>
        </w:rPr>
        <w:t>El contrato se rige por la modalidad de</w:t>
      </w:r>
      <w:r w:rsidR="00F47831" w:rsidRPr="00710D28">
        <w:rPr>
          <w:rFonts w:ascii="Arial" w:hAnsi="Arial" w:cs="Arial"/>
          <w:sz w:val="20"/>
          <w:szCs w:val="20"/>
        </w:rPr>
        <w:t xml:space="preserve"> pago</w:t>
      </w:r>
      <w:r w:rsidRPr="00710D28">
        <w:rPr>
          <w:rFonts w:ascii="Arial" w:hAnsi="Arial" w:cs="Arial"/>
          <w:sz w:val="20"/>
          <w:szCs w:val="20"/>
        </w:rPr>
        <w:t xml:space="preserve"> [CONSIGNAR </w:t>
      </w:r>
      <w:r w:rsidR="005C025B" w:rsidRPr="00710D28">
        <w:rPr>
          <w:rFonts w:ascii="Arial" w:hAnsi="Arial" w:cs="Arial"/>
          <w:sz w:val="20"/>
          <w:szCs w:val="20"/>
        </w:rPr>
        <w:t xml:space="preserve">SEGÚN LO </w:t>
      </w:r>
      <w:r w:rsidRPr="00710D28">
        <w:rPr>
          <w:rFonts w:ascii="Arial" w:hAnsi="Arial" w:cs="Arial"/>
          <w:sz w:val="20"/>
          <w:szCs w:val="20"/>
        </w:rPr>
        <w:t>DETERMINAD</w:t>
      </w:r>
      <w:r w:rsidR="00C4589B" w:rsidRPr="00710D28">
        <w:rPr>
          <w:rFonts w:ascii="Arial" w:hAnsi="Arial" w:cs="Arial"/>
          <w:sz w:val="20"/>
          <w:szCs w:val="20"/>
        </w:rPr>
        <w:t>O</w:t>
      </w:r>
      <w:r w:rsidRPr="00710D28">
        <w:rPr>
          <w:rFonts w:ascii="Arial" w:hAnsi="Arial" w:cs="Arial"/>
          <w:sz w:val="20"/>
          <w:szCs w:val="20"/>
        </w:rPr>
        <w:t xml:space="preserve"> EN LA ESTRATEGIA DE CONTRATACIÓN], de conformidad con el artículo 130 del Reglamento.</w:t>
      </w:r>
    </w:p>
    <w:p w14:paraId="3AE1FD62" w14:textId="77777777" w:rsidR="00DA72D0" w:rsidRPr="00710D28" w:rsidRDefault="00DA72D0" w:rsidP="00976C0F">
      <w:pPr>
        <w:widowControl w:val="0"/>
        <w:ind w:left="567"/>
        <w:jc w:val="both"/>
        <w:rPr>
          <w:rFonts w:ascii="Arial" w:hAnsi="Arial" w:cs="Arial"/>
          <w:sz w:val="20"/>
          <w:szCs w:val="20"/>
        </w:rPr>
      </w:pPr>
    </w:p>
    <w:p w14:paraId="763CD790" w14:textId="54E97284" w:rsidR="00976C0F" w:rsidRPr="00710D28" w:rsidRDefault="00071D10" w:rsidP="007626B9">
      <w:pPr>
        <w:pStyle w:val="Prrafodelista"/>
        <w:widowControl w:val="0"/>
        <w:numPr>
          <w:ilvl w:val="1"/>
          <w:numId w:val="13"/>
        </w:numPr>
        <w:ind w:left="938"/>
        <w:jc w:val="both"/>
        <w:rPr>
          <w:rFonts w:ascii="Arial" w:hAnsi="Arial" w:cs="Arial"/>
          <w:b/>
          <w:sz w:val="20"/>
          <w:szCs w:val="20"/>
        </w:rPr>
      </w:pPr>
      <w:r w:rsidRPr="00710D28">
        <w:rPr>
          <w:rFonts w:ascii="Arial" w:hAnsi="Arial" w:cs="Arial"/>
          <w:b/>
          <w:sz w:val="20"/>
          <w:szCs w:val="20"/>
        </w:rPr>
        <w:t>PLAZO DE ENTREGA</w:t>
      </w:r>
    </w:p>
    <w:p w14:paraId="08C4ED46" w14:textId="4CF1D112" w:rsidR="00E84524" w:rsidRPr="00710D28" w:rsidRDefault="00E84524" w:rsidP="00E84524">
      <w:pPr>
        <w:widowControl w:val="0"/>
        <w:ind w:left="567"/>
        <w:jc w:val="both"/>
        <w:rPr>
          <w:rFonts w:ascii="Arial" w:hAnsi="Arial" w:cs="Arial"/>
          <w:sz w:val="20"/>
          <w:szCs w:val="20"/>
        </w:rPr>
      </w:pPr>
      <w:r w:rsidRPr="00710D28">
        <w:rPr>
          <w:rFonts w:ascii="Arial" w:hAnsi="Arial" w:cs="Arial"/>
          <w:sz w:val="20"/>
          <w:szCs w:val="20"/>
        </w:rPr>
        <w:t xml:space="preserve">Los bienes materia de la presente convocatoria se suministran por un plazo de [INDICAR PLAZO DE SUMINISTRO], conforme al siguiente cronograma de entrega: </w:t>
      </w:r>
    </w:p>
    <w:p w14:paraId="05CF499C" w14:textId="77777777" w:rsidR="00E84524" w:rsidRPr="00710D28" w:rsidRDefault="00E84524" w:rsidP="00E84524">
      <w:pPr>
        <w:widowControl w:val="0"/>
        <w:ind w:left="567"/>
        <w:jc w:val="both"/>
        <w:rPr>
          <w:rFonts w:ascii="Arial" w:hAnsi="Arial" w:cs="Arial"/>
          <w:sz w:val="20"/>
          <w:szCs w:val="20"/>
        </w:rPr>
      </w:pPr>
    </w:p>
    <w:p w14:paraId="7C479B78" w14:textId="2DE02ECA" w:rsidR="00E84524" w:rsidRPr="00710D28" w:rsidRDefault="00E84524" w:rsidP="00E84524">
      <w:pPr>
        <w:widowControl w:val="0"/>
        <w:ind w:left="567"/>
        <w:jc w:val="both"/>
        <w:rPr>
          <w:rFonts w:ascii="Arial" w:eastAsia="Arial" w:hAnsi="Arial" w:cs="Arial"/>
          <w:sz w:val="18"/>
          <w:szCs w:val="18"/>
        </w:rPr>
      </w:pPr>
      <w:r w:rsidRPr="00710D28">
        <w:rPr>
          <w:rFonts w:ascii="Arial" w:eastAsia="Arial" w:hAnsi="Arial" w:cs="Arial"/>
          <w:sz w:val="18"/>
          <w:szCs w:val="18"/>
        </w:rPr>
        <w:t>[CONSIGNAR CRONOGRAMA DE ENTREGA</w:t>
      </w:r>
      <w:r w:rsidR="001E4D57" w:rsidRPr="00710D28">
        <w:rPr>
          <w:rFonts w:ascii="Arial" w:eastAsia="Arial" w:hAnsi="Arial" w:cs="Arial"/>
          <w:sz w:val="18"/>
          <w:szCs w:val="18"/>
        </w:rPr>
        <w:t xml:space="preserve">, </w:t>
      </w:r>
      <w:r w:rsidR="00145199" w:rsidRPr="00710D28">
        <w:rPr>
          <w:rFonts w:ascii="Arial" w:eastAsia="Arial" w:hAnsi="Arial" w:cs="Arial"/>
          <w:sz w:val="18"/>
          <w:szCs w:val="18"/>
        </w:rPr>
        <w:t>CONTEMPLANDO COMO MÍNIMO LA INFORMACIÓN SIGUIENTE</w:t>
      </w:r>
      <w:r w:rsidRPr="00710D28">
        <w:rPr>
          <w:rFonts w:ascii="Arial" w:eastAsia="Arial" w:hAnsi="Arial" w:cs="Arial"/>
          <w:sz w:val="18"/>
          <w:szCs w:val="18"/>
        </w:rPr>
        <w:t>]</w:t>
      </w:r>
    </w:p>
    <w:p w14:paraId="28B7A3BE" w14:textId="77777777" w:rsidR="000D3411" w:rsidRPr="00710D28" w:rsidRDefault="000D3411" w:rsidP="00E84524">
      <w:pPr>
        <w:widowControl w:val="0"/>
        <w:ind w:left="567"/>
        <w:jc w:val="both"/>
        <w:rPr>
          <w:rFonts w:ascii="Arial" w:eastAsia="Arial" w:hAnsi="Arial" w:cs="Arial"/>
          <w:sz w:val="18"/>
          <w:szCs w:val="18"/>
        </w:rPr>
      </w:pPr>
    </w:p>
    <w:tbl>
      <w:tblPr>
        <w:tblStyle w:val="Tablaconcuadrcula"/>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178"/>
        <w:gridCol w:w="2585"/>
        <w:gridCol w:w="2585"/>
        <w:gridCol w:w="2015"/>
      </w:tblGrid>
      <w:tr w:rsidR="000D3411" w:rsidRPr="00710D28" w14:paraId="11BDC493" w14:textId="77777777" w:rsidTr="00D8429E">
        <w:trPr>
          <w:trHeight w:val="403"/>
          <w:tblHeader/>
        </w:trPr>
        <w:tc>
          <w:tcPr>
            <w:tcW w:w="8363" w:type="dxa"/>
            <w:gridSpan w:val="4"/>
          </w:tcPr>
          <w:p w14:paraId="7EC61FC5" w14:textId="672944C8" w:rsidR="000D3411" w:rsidRPr="00710D28" w:rsidRDefault="000D3411" w:rsidP="004702AF">
            <w:pPr>
              <w:widowControl w:val="0"/>
              <w:jc w:val="center"/>
              <w:rPr>
                <w:rFonts w:ascii="Arial" w:hAnsi="Arial" w:cs="Arial"/>
                <w:b/>
                <w:sz w:val="19"/>
                <w:szCs w:val="19"/>
              </w:rPr>
            </w:pPr>
            <w:bookmarkStart w:id="47" w:name="_Hlk90447095"/>
            <w:r w:rsidRPr="00710D28">
              <w:rPr>
                <w:rFonts w:ascii="Arial" w:hAnsi="Arial" w:cs="Arial"/>
                <w:sz w:val="19"/>
                <w:szCs w:val="19"/>
              </w:rPr>
              <w:t>CRONOGRAMA DE ENTREGA</w:t>
            </w:r>
            <w:r w:rsidR="001F230A" w:rsidRPr="00710D28">
              <w:rPr>
                <w:rFonts w:ascii="Arial" w:hAnsi="Arial" w:cs="Arial"/>
                <w:sz w:val="19"/>
                <w:szCs w:val="19"/>
              </w:rPr>
              <w:t xml:space="preserve"> </w:t>
            </w:r>
            <w:r w:rsidRPr="00710D28">
              <w:rPr>
                <w:rFonts w:ascii="Arial" w:hAnsi="Arial" w:cs="Arial"/>
                <w:sz w:val="19"/>
                <w:szCs w:val="19"/>
              </w:rPr>
              <w:t>DE [CONSIGNAR EL BIEN O ÍTEM]</w:t>
            </w:r>
          </w:p>
        </w:tc>
      </w:tr>
      <w:tr w:rsidR="000D3411" w:rsidRPr="00710D28" w14:paraId="54A7B3FE" w14:textId="77777777" w:rsidTr="00D8429E">
        <w:trPr>
          <w:trHeight w:val="524"/>
          <w:tblHeader/>
        </w:trPr>
        <w:tc>
          <w:tcPr>
            <w:tcW w:w="1178" w:type="dxa"/>
          </w:tcPr>
          <w:p w14:paraId="382B068E" w14:textId="77777777" w:rsidR="000D3411" w:rsidRPr="00710D28" w:rsidRDefault="000D3411" w:rsidP="004702AF">
            <w:pPr>
              <w:widowControl w:val="0"/>
              <w:jc w:val="center"/>
              <w:rPr>
                <w:rFonts w:ascii="Arial" w:hAnsi="Arial" w:cs="Arial"/>
                <w:b/>
                <w:sz w:val="19"/>
                <w:szCs w:val="19"/>
              </w:rPr>
            </w:pPr>
            <w:r w:rsidRPr="00710D28">
              <w:rPr>
                <w:rFonts w:ascii="Arial" w:hAnsi="Arial" w:cs="Arial"/>
                <w:b/>
                <w:sz w:val="19"/>
                <w:szCs w:val="19"/>
              </w:rPr>
              <w:t>N° de Entrega</w:t>
            </w:r>
          </w:p>
        </w:tc>
        <w:tc>
          <w:tcPr>
            <w:tcW w:w="2585" w:type="dxa"/>
          </w:tcPr>
          <w:p w14:paraId="65A7568B" w14:textId="77777777" w:rsidR="000D3411" w:rsidRPr="00710D28" w:rsidRDefault="000D3411" w:rsidP="004702AF">
            <w:pPr>
              <w:widowControl w:val="0"/>
              <w:jc w:val="center"/>
              <w:rPr>
                <w:rFonts w:ascii="Arial" w:hAnsi="Arial" w:cs="Arial"/>
                <w:b/>
                <w:sz w:val="19"/>
                <w:szCs w:val="19"/>
              </w:rPr>
            </w:pPr>
            <w:r w:rsidRPr="00710D28">
              <w:rPr>
                <w:rFonts w:ascii="Arial" w:hAnsi="Arial" w:cs="Arial"/>
                <w:b/>
                <w:sz w:val="19"/>
                <w:szCs w:val="19"/>
              </w:rPr>
              <w:t>Plazo de la entrega</w:t>
            </w:r>
          </w:p>
        </w:tc>
        <w:tc>
          <w:tcPr>
            <w:tcW w:w="2585" w:type="dxa"/>
          </w:tcPr>
          <w:p w14:paraId="5FAFEDFB" w14:textId="77777777" w:rsidR="000D3411" w:rsidRPr="00710D28" w:rsidRDefault="000D3411" w:rsidP="004702AF">
            <w:pPr>
              <w:widowControl w:val="0"/>
              <w:jc w:val="center"/>
              <w:rPr>
                <w:rFonts w:ascii="Arial" w:hAnsi="Arial" w:cs="Arial"/>
                <w:b/>
                <w:sz w:val="19"/>
                <w:szCs w:val="19"/>
              </w:rPr>
            </w:pPr>
            <w:r w:rsidRPr="00710D28">
              <w:rPr>
                <w:rFonts w:ascii="Arial" w:hAnsi="Arial" w:cs="Arial"/>
                <w:b/>
                <w:sz w:val="19"/>
                <w:szCs w:val="19"/>
              </w:rPr>
              <w:t>Cantidad</w:t>
            </w:r>
          </w:p>
        </w:tc>
        <w:tc>
          <w:tcPr>
            <w:tcW w:w="2015" w:type="dxa"/>
          </w:tcPr>
          <w:p w14:paraId="7B49AE11" w14:textId="77777777" w:rsidR="000D3411" w:rsidRPr="00710D28" w:rsidRDefault="000D3411" w:rsidP="004702AF">
            <w:pPr>
              <w:widowControl w:val="0"/>
              <w:jc w:val="center"/>
              <w:rPr>
                <w:rFonts w:ascii="Arial" w:hAnsi="Arial" w:cs="Arial"/>
                <w:b/>
                <w:sz w:val="19"/>
                <w:szCs w:val="19"/>
              </w:rPr>
            </w:pPr>
            <w:r w:rsidRPr="00710D28">
              <w:rPr>
                <w:rFonts w:ascii="Arial" w:hAnsi="Arial" w:cs="Arial"/>
                <w:b/>
                <w:sz w:val="19"/>
                <w:szCs w:val="19"/>
              </w:rPr>
              <w:t>Unidad de medida</w:t>
            </w:r>
          </w:p>
        </w:tc>
      </w:tr>
      <w:tr w:rsidR="000D3411" w:rsidRPr="00710D28" w14:paraId="6846CE23" w14:textId="77777777" w:rsidTr="00D8429E">
        <w:trPr>
          <w:trHeight w:val="786"/>
        </w:trPr>
        <w:tc>
          <w:tcPr>
            <w:tcW w:w="1178" w:type="dxa"/>
          </w:tcPr>
          <w:p w14:paraId="40B0EDD1" w14:textId="77777777" w:rsidR="000D3411" w:rsidRPr="00710D28" w:rsidRDefault="000D3411" w:rsidP="004702AF">
            <w:pPr>
              <w:widowControl w:val="0"/>
              <w:jc w:val="both"/>
              <w:rPr>
                <w:rFonts w:ascii="Arial" w:hAnsi="Arial" w:cs="Arial"/>
                <w:sz w:val="19"/>
                <w:szCs w:val="19"/>
              </w:rPr>
            </w:pPr>
            <w:r w:rsidRPr="00710D28">
              <w:rPr>
                <w:rFonts w:ascii="Arial" w:hAnsi="Arial" w:cs="Arial"/>
                <w:sz w:val="19"/>
                <w:szCs w:val="19"/>
              </w:rPr>
              <w:t>Primera</w:t>
            </w:r>
          </w:p>
        </w:tc>
        <w:tc>
          <w:tcPr>
            <w:tcW w:w="2585" w:type="dxa"/>
          </w:tcPr>
          <w:p w14:paraId="5EA03CE5" w14:textId="77777777" w:rsidR="000D3411" w:rsidRPr="00710D28" w:rsidRDefault="000D3411" w:rsidP="004702AF">
            <w:pPr>
              <w:widowControl w:val="0"/>
              <w:jc w:val="both"/>
              <w:rPr>
                <w:rFonts w:ascii="Arial" w:hAnsi="Arial" w:cs="Arial"/>
                <w:sz w:val="20"/>
                <w:lang w:val="es-ES" w:eastAsia="es-ES"/>
              </w:rPr>
            </w:pPr>
            <w:r w:rsidRPr="00710D28">
              <w:rPr>
                <w:rFonts w:ascii="Arial" w:hAnsi="Arial" w:cs="Arial"/>
                <w:sz w:val="20"/>
                <w:lang w:val="es-ES" w:eastAsia="es-ES"/>
              </w:rPr>
              <w:t>[CONSIGNAR EL PLAZO DE LA PRIMERA ENTREGA]</w:t>
            </w:r>
          </w:p>
        </w:tc>
        <w:tc>
          <w:tcPr>
            <w:tcW w:w="2585" w:type="dxa"/>
          </w:tcPr>
          <w:p w14:paraId="444D1274" w14:textId="77777777" w:rsidR="000D3411" w:rsidRPr="00710D28" w:rsidRDefault="000D3411" w:rsidP="004702AF">
            <w:pPr>
              <w:widowControl w:val="0"/>
              <w:jc w:val="both"/>
              <w:rPr>
                <w:rFonts w:ascii="Arial" w:hAnsi="Arial" w:cs="Arial"/>
                <w:sz w:val="20"/>
                <w:lang w:val="es-ES" w:eastAsia="es-ES"/>
              </w:rPr>
            </w:pPr>
            <w:r w:rsidRPr="00710D28">
              <w:rPr>
                <w:rFonts w:ascii="Arial" w:hAnsi="Arial" w:cs="Arial"/>
                <w:sz w:val="20"/>
                <w:lang w:val="es-ES" w:eastAsia="es-ES"/>
              </w:rPr>
              <w:t>[CONSIGNAR LA CANTIDAD DEL BIEN O ÍTEM A SUMINISTRAR]</w:t>
            </w:r>
          </w:p>
        </w:tc>
        <w:tc>
          <w:tcPr>
            <w:tcW w:w="2015" w:type="dxa"/>
          </w:tcPr>
          <w:p w14:paraId="5BC9D03E" w14:textId="77777777" w:rsidR="000D3411" w:rsidRPr="00710D28" w:rsidRDefault="000D3411" w:rsidP="004702AF">
            <w:pPr>
              <w:widowControl w:val="0"/>
              <w:jc w:val="both"/>
              <w:rPr>
                <w:rFonts w:ascii="Arial" w:hAnsi="Arial" w:cs="Arial"/>
                <w:sz w:val="19"/>
                <w:szCs w:val="19"/>
              </w:rPr>
            </w:pPr>
            <w:r w:rsidRPr="00710D28">
              <w:rPr>
                <w:rFonts w:ascii="Arial" w:hAnsi="Arial" w:cs="Arial"/>
                <w:sz w:val="20"/>
                <w:lang w:val="es-ES" w:eastAsia="es-ES"/>
              </w:rPr>
              <w:t>[CONSIGNAR UNIDAD DE MEDIDA]</w:t>
            </w:r>
          </w:p>
        </w:tc>
      </w:tr>
      <w:tr w:rsidR="000D3411" w:rsidRPr="00710D28" w14:paraId="3F2E6CAE" w14:textId="77777777" w:rsidTr="00D8429E">
        <w:trPr>
          <w:trHeight w:val="786"/>
        </w:trPr>
        <w:tc>
          <w:tcPr>
            <w:tcW w:w="1178" w:type="dxa"/>
          </w:tcPr>
          <w:p w14:paraId="7F5EF8F7" w14:textId="77777777" w:rsidR="000D3411" w:rsidRPr="00710D28" w:rsidRDefault="000D3411" w:rsidP="004702AF">
            <w:pPr>
              <w:widowControl w:val="0"/>
              <w:jc w:val="both"/>
              <w:rPr>
                <w:rFonts w:ascii="Arial" w:hAnsi="Arial" w:cs="Arial"/>
                <w:sz w:val="19"/>
                <w:szCs w:val="19"/>
              </w:rPr>
            </w:pPr>
            <w:r w:rsidRPr="00710D28">
              <w:rPr>
                <w:rFonts w:ascii="Arial" w:hAnsi="Arial" w:cs="Arial"/>
                <w:sz w:val="19"/>
                <w:szCs w:val="19"/>
              </w:rPr>
              <w:t xml:space="preserve">Segunda </w:t>
            </w:r>
          </w:p>
        </w:tc>
        <w:tc>
          <w:tcPr>
            <w:tcW w:w="2585" w:type="dxa"/>
          </w:tcPr>
          <w:p w14:paraId="79821D47" w14:textId="77777777" w:rsidR="000D3411" w:rsidRPr="00710D28" w:rsidRDefault="000D3411" w:rsidP="004702AF">
            <w:pPr>
              <w:widowControl w:val="0"/>
              <w:jc w:val="both"/>
              <w:rPr>
                <w:rFonts w:ascii="Arial" w:hAnsi="Arial" w:cs="Arial"/>
                <w:sz w:val="19"/>
                <w:szCs w:val="19"/>
              </w:rPr>
            </w:pPr>
            <w:r w:rsidRPr="00710D28">
              <w:rPr>
                <w:rFonts w:ascii="Arial" w:hAnsi="Arial" w:cs="Arial"/>
                <w:sz w:val="20"/>
                <w:lang w:val="es-ES" w:eastAsia="es-ES"/>
              </w:rPr>
              <w:t>[CONSIGNAR EL PLAZO DE LA SEGUNDA ENTREGA]</w:t>
            </w:r>
          </w:p>
        </w:tc>
        <w:tc>
          <w:tcPr>
            <w:tcW w:w="2585" w:type="dxa"/>
          </w:tcPr>
          <w:p w14:paraId="0FAA2F3F" w14:textId="77777777" w:rsidR="000D3411" w:rsidRPr="00710D28" w:rsidRDefault="000D3411" w:rsidP="004702AF">
            <w:pPr>
              <w:widowControl w:val="0"/>
              <w:jc w:val="both"/>
              <w:rPr>
                <w:rFonts w:ascii="Arial" w:hAnsi="Arial" w:cs="Arial"/>
                <w:sz w:val="19"/>
                <w:szCs w:val="19"/>
              </w:rPr>
            </w:pPr>
            <w:r w:rsidRPr="00710D28">
              <w:rPr>
                <w:rFonts w:ascii="Arial" w:hAnsi="Arial" w:cs="Arial"/>
                <w:sz w:val="20"/>
                <w:lang w:val="es-ES" w:eastAsia="es-ES"/>
              </w:rPr>
              <w:t>[CONSIGNAR LA CANTIDAD DEL BIEN O ÍTEM A SUMINISTRAR]</w:t>
            </w:r>
          </w:p>
        </w:tc>
        <w:tc>
          <w:tcPr>
            <w:tcW w:w="2015" w:type="dxa"/>
          </w:tcPr>
          <w:p w14:paraId="0EE34082" w14:textId="77777777" w:rsidR="000D3411" w:rsidRPr="00710D28" w:rsidRDefault="000D3411" w:rsidP="004702AF">
            <w:pPr>
              <w:widowControl w:val="0"/>
              <w:jc w:val="both"/>
              <w:rPr>
                <w:rFonts w:ascii="Arial" w:hAnsi="Arial" w:cs="Arial"/>
                <w:sz w:val="19"/>
                <w:szCs w:val="19"/>
              </w:rPr>
            </w:pPr>
            <w:r w:rsidRPr="00710D28">
              <w:rPr>
                <w:rFonts w:ascii="Arial" w:hAnsi="Arial" w:cs="Arial"/>
                <w:sz w:val="20"/>
                <w:lang w:val="es-ES" w:eastAsia="es-ES"/>
              </w:rPr>
              <w:t>[CONSIGNAR UNIDAD DE MEDIDA]</w:t>
            </w:r>
          </w:p>
        </w:tc>
      </w:tr>
      <w:tr w:rsidR="000D3411" w:rsidRPr="00710D28" w14:paraId="20C066F4" w14:textId="77777777" w:rsidTr="00D8429E">
        <w:trPr>
          <w:trHeight w:val="261"/>
        </w:trPr>
        <w:tc>
          <w:tcPr>
            <w:tcW w:w="1178" w:type="dxa"/>
          </w:tcPr>
          <w:p w14:paraId="730C248D" w14:textId="77777777" w:rsidR="000D3411" w:rsidRPr="00710D28" w:rsidRDefault="000D3411" w:rsidP="004702AF">
            <w:pPr>
              <w:widowControl w:val="0"/>
              <w:jc w:val="both"/>
              <w:rPr>
                <w:rFonts w:ascii="Arial" w:hAnsi="Arial" w:cs="Arial"/>
                <w:sz w:val="19"/>
                <w:szCs w:val="19"/>
              </w:rPr>
            </w:pPr>
            <w:r w:rsidRPr="00710D28">
              <w:rPr>
                <w:rFonts w:ascii="Arial" w:hAnsi="Arial" w:cs="Arial"/>
                <w:sz w:val="19"/>
                <w:szCs w:val="19"/>
              </w:rPr>
              <w:t>(…)</w:t>
            </w:r>
          </w:p>
        </w:tc>
        <w:tc>
          <w:tcPr>
            <w:tcW w:w="2585" w:type="dxa"/>
          </w:tcPr>
          <w:p w14:paraId="33E33128" w14:textId="77777777" w:rsidR="000D3411" w:rsidRPr="00710D28" w:rsidRDefault="000D3411" w:rsidP="004702AF">
            <w:pPr>
              <w:widowControl w:val="0"/>
              <w:jc w:val="both"/>
              <w:rPr>
                <w:rFonts w:ascii="Arial" w:hAnsi="Arial" w:cs="Arial"/>
                <w:sz w:val="19"/>
                <w:szCs w:val="19"/>
              </w:rPr>
            </w:pPr>
          </w:p>
        </w:tc>
        <w:tc>
          <w:tcPr>
            <w:tcW w:w="2585" w:type="dxa"/>
          </w:tcPr>
          <w:p w14:paraId="2DE18FCB" w14:textId="77777777" w:rsidR="000D3411" w:rsidRPr="00710D28" w:rsidRDefault="000D3411" w:rsidP="004702AF">
            <w:pPr>
              <w:widowControl w:val="0"/>
              <w:jc w:val="both"/>
              <w:rPr>
                <w:rFonts w:ascii="Arial" w:hAnsi="Arial" w:cs="Arial"/>
                <w:sz w:val="19"/>
                <w:szCs w:val="19"/>
              </w:rPr>
            </w:pPr>
          </w:p>
        </w:tc>
        <w:tc>
          <w:tcPr>
            <w:tcW w:w="2015" w:type="dxa"/>
          </w:tcPr>
          <w:p w14:paraId="4156246E" w14:textId="77777777" w:rsidR="000D3411" w:rsidRPr="00710D28" w:rsidRDefault="000D3411" w:rsidP="004702AF">
            <w:pPr>
              <w:widowControl w:val="0"/>
              <w:jc w:val="both"/>
              <w:rPr>
                <w:rFonts w:ascii="Arial" w:hAnsi="Arial" w:cs="Arial"/>
                <w:sz w:val="19"/>
                <w:szCs w:val="19"/>
              </w:rPr>
            </w:pPr>
          </w:p>
        </w:tc>
      </w:tr>
      <w:tr w:rsidR="000D3411" w:rsidRPr="00710D28" w14:paraId="1F3A8CE7" w14:textId="77777777" w:rsidTr="00D8429E">
        <w:trPr>
          <w:trHeight w:val="261"/>
        </w:trPr>
        <w:tc>
          <w:tcPr>
            <w:tcW w:w="3763" w:type="dxa"/>
            <w:gridSpan w:val="2"/>
          </w:tcPr>
          <w:p w14:paraId="103A7410" w14:textId="77777777" w:rsidR="000D3411" w:rsidRPr="00710D28" w:rsidRDefault="000D3411" w:rsidP="004702AF">
            <w:pPr>
              <w:widowControl w:val="0"/>
              <w:jc w:val="center"/>
              <w:rPr>
                <w:rFonts w:ascii="Arial" w:hAnsi="Arial" w:cs="Arial"/>
                <w:sz w:val="19"/>
                <w:szCs w:val="19"/>
              </w:rPr>
            </w:pPr>
            <w:r w:rsidRPr="00710D28">
              <w:rPr>
                <w:rFonts w:ascii="Arial" w:hAnsi="Arial" w:cs="Arial"/>
                <w:b/>
                <w:sz w:val="20"/>
              </w:rPr>
              <w:t>TOTAL</w:t>
            </w:r>
          </w:p>
        </w:tc>
        <w:tc>
          <w:tcPr>
            <w:tcW w:w="4600" w:type="dxa"/>
            <w:gridSpan w:val="2"/>
          </w:tcPr>
          <w:p w14:paraId="2D833FFD" w14:textId="77777777" w:rsidR="000D3411" w:rsidRPr="00710D28" w:rsidRDefault="000D3411" w:rsidP="004702AF">
            <w:pPr>
              <w:widowControl w:val="0"/>
              <w:jc w:val="center"/>
              <w:rPr>
                <w:rFonts w:ascii="Arial" w:hAnsi="Arial" w:cs="Arial"/>
                <w:sz w:val="19"/>
                <w:szCs w:val="19"/>
              </w:rPr>
            </w:pPr>
            <w:r w:rsidRPr="00710D28">
              <w:rPr>
                <w:rFonts w:ascii="Arial" w:hAnsi="Arial" w:cs="Arial"/>
                <w:sz w:val="20"/>
                <w:lang w:val="es-ES" w:eastAsia="es-ES"/>
              </w:rPr>
              <w:t>[CONSIGNAR TOTAL]</w:t>
            </w:r>
          </w:p>
        </w:tc>
      </w:tr>
      <w:bookmarkEnd w:id="47"/>
    </w:tbl>
    <w:p w14:paraId="3400F7FC" w14:textId="77777777" w:rsidR="000D3411" w:rsidRPr="00710D28" w:rsidRDefault="000D3411" w:rsidP="00E84524">
      <w:pPr>
        <w:widowControl w:val="0"/>
        <w:ind w:left="567"/>
        <w:jc w:val="both"/>
        <w:rPr>
          <w:rFonts w:ascii="Arial" w:eastAsia="Arial" w:hAnsi="Arial" w:cs="Arial"/>
          <w:sz w:val="20"/>
          <w:szCs w:val="20"/>
        </w:rPr>
      </w:pPr>
    </w:p>
    <w:p w14:paraId="7BBC071F" w14:textId="7DEEE5A6" w:rsidR="00A93481" w:rsidRPr="00710D28" w:rsidRDefault="00071D10" w:rsidP="007626B9">
      <w:pPr>
        <w:pStyle w:val="Prrafodelista"/>
        <w:widowControl w:val="0"/>
        <w:numPr>
          <w:ilvl w:val="1"/>
          <w:numId w:val="13"/>
        </w:numPr>
        <w:ind w:left="952"/>
        <w:jc w:val="both"/>
        <w:rPr>
          <w:rFonts w:ascii="Arial" w:hAnsi="Arial" w:cs="Arial"/>
          <w:b/>
          <w:sz w:val="20"/>
          <w:szCs w:val="20"/>
        </w:rPr>
      </w:pPr>
      <w:r w:rsidRPr="00710D28">
        <w:rPr>
          <w:rFonts w:ascii="Arial" w:hAnsi="Arial" w:cs="Arial"/>
          <w:b/>
          <w:sz w:val="20"/>
          <w:szCs w:val="20"/>
        </w:rPr>
        <w:t xml:space="preserve">LUGAR DE ENTREGA DE LOS BIENES </w:t>
      </w:r>
    </w:p>
    <w:p w14:paraId="5FFC79E8" w14:textId="77777777" w:rsidR="00A93481" w:rsidRPr="00710D28" w:rsidRDefault="00A93481" w:rsidP="00A93481">
      <w:pPr>
        <w:pStyle w:val="Prrafodelista"/>
        <w:widowControl w:val="0"/>
        <w:ind w:left="1080"/>
        <w:jc w:val="both"/>
        <w:rPr>
          <w:rFonts w:ascii="Arial" w:hAnsi="Arial" w:cs="Arial"/>
          <w:sz w:val="20"/>
          <w:szCs w:val="20"/>
        </w:rPr>
      </w:pPr>
    </w:p>
    <w:p w14:paraId="16F65CCA" w14:textId="3AC65A2C" w:rsidR="00A93481" w:rsidRPr="00710D28" w:rsidRDefault="00A93481" w:rsidP="0059412D">
      <w:pPr>
        <w:widowControl w:val="0"/>
        <w:ind w:left="588"/>
        <w:jc w:val="both"/>
        <w:rPr>
          <w:rFonts w:ascii="Arial" w:hAnsi="Arial" w:cs="Arial"/>
          <w:b/>
          <w:sz w:val="20"/>
          <w:szCs w:val="20"/>
        </w:rPr>
      </w:pPr>
      <w:r w:rsidRPr="00710D28">
        <w:rPr>
          <w:rFonts w:ascii="Arial" w:hAnsi="Arial" w:cs="Arial"/>
          <w:sz w:val="20"/>
          <w:szCs w:val="20"/>
        </w:rPr>
        <w:t xml:space="preserve">Los bienes materia de la presente convocatoria se entregan en [INDICAR </w:t>
      </w:r>
      <w:r w:rsidR="00DB55BB" w:rsidRPr="00710D28">
        <w:rPr>
          <w:rFonts w:ascii="Arial" w:hAnsi="Arial" w:cs="Arial"/>
          <w:sz w:val="20"/>
          <w:szCs w:val="20"/>
        </w:rPr>
        <w:t xml:space="preserve">DIRECCIÓN EXACTA DEL </w:t>
      </w:r>
      <w:r w:rsidRPr="00710D28">
        <w:rPr>
          <w:rFonts w:ascii="Arial" w:hAnsi="Arial" w:cs="Arial"/>
          <w:sz w:val="20"/>
          <w:szCs w:val="20"/>
        </w:rPr>
        <w:t>LUGAR DE ENTREGA</w:t>
      </w:r>
      <w:r w:rsidR="00DB55BB" w:rsidRPr="00710D28">
        <w:rPr>
          <w:rFonts w:ascii="Arial" w:hAnsi="Arial" w:cs="Arial"/>
          <w:sz w:val="20"/>
          <w:szCs w:val="20"/>
        </w:rPr>
        <w:t xml:space="preserve"> DE LOS BIENES</w:t>
      </w:r>
      <w:r w:rsidR="00036214" w:rsidRPr="00710D28">
        <w:rPr>
          <w:rFonts w:ascii="Arial" w:hAnsi="Arial" w:cs="Arial"/>
          <w:sz w:val="20"/>
          <w:szCs w:val="20"/>
        </w:rPr>
        <w:t xml:space="preserve"> </w:t>
      </w:r>
      <w:r w:rsidR="00985130" w:rsidRPr="00710D28">
        <w:rPr>
          <w:rFonts w:ascii="Arial" w:hAnsi="Arial" w:cs="Arial"/>
          <w:sz w:val="20"/>
          <w:szCs w:val="20"/>
        </w:rPr>
        <w:t>CONSIDERANDO DISTRITO, PROVINCIA</w:t>
      </w:r>
      <w:r w:rsidR="00030C6F" w:rsidRPr="00710D28">
        <w:rPr>
          <w:rFonts w:ascii="Arial" w:hAnsi="Arial" w:cs="Arial"/>
          <w:sz w:val="20"/>
          <w:szCs w:val="20"/>
        </w:rPr>
        <w:t xml:space="preserve">, </w:t>
      </w:r>
      <w:r w:rsidR="00985130" w:rsidRPr="00710D28">
        <w:rPr>
          <w:rFonts w:ascii="Arial" w:hAnsi="Arial" w:cs="Arial"/>
          <w:sz w:val="20"/>
          <w:szCs w:val="20"/>
        </w:rPr>
        <w:t>DEPARTAMEN</w:t>
      </w:r>
      <w:r w:rsidR="00F6769B" w:rsidRPr="00710D28">
        <w:rPr>
          <w:rFonts w:ascii="Arial" w:hAnsi="Arial" w:cs="Arial"/>
          <w:sz w:val="20"/>
          <w:szCs w:val="20"/>
        </w:rPr>
        <w:t>TO</w:t>
      </w:r>
      <w:r w:rsidR="00030C6F" w:rsidRPr="00710D28">
        <w:rPr>
          <w:rFonts w:ascii="Arial" w:hAnsi="Arial" w:cs="Arial"/>
          <w:sz w:val="20"/>
          <w:szCs w:val="20"/>
        </w:rPr>
        <w:t xml:space="preserve"> Y HORARIO DE ATENCIÓN PARA LA ENTREGA DE BIENES</w:t>
      </w:r>
      <w:r w:rsidR="00DB55BB" w:rsidRPr="00710D28">
        <w:rPr>
          <w:rFonts w:ascii="Arial" w:hAnsi="Arial" w:cs="Arial"/>
          <w:sz w:val="20"/>
          <w:szCs w:val="20"/>
        </w:rPr>
        <w:t>]</w:t>
      </w:r>
      <w:r w:rsidR="00F6769B" w:rsidRPr="00710D28">
        <w:rPr>
          <w:rFonts w:ascii="Arial" w:hAnsi="Arial" w:cs="Arial"/>
          <w:sz w:val="20"/>
          <w:szCs w:val="20"/>
        </w:rPr>
        <w:t>.</w:t>
      </w:r>
    </w:p>
    <w:p w14:paraId="17802151" w14:textId="77777777" w:rsidR="00EE35A4" w:rsidRPr="00710D28" w:rsidRDefault="00EE35A4" w:rsidP="00F127CB">
      <w:pPr>
        <w:widowControl w:val="0"/>
        <w:jc w:val="both"/>
        <w:rPr>
          <w:rFonts w:ascii="Arial" w:hAnsi="Arial" w:cs="Arial"/>
          <w:b/>
          <w:sz w:val="20"/>
          <w:szCs w:val="20"/>
        </w:rPr>
      </w:pPr>
    </w:p>
    <w:p w14:paraId="0A97FE1E" w14:textId="63840D13" w:rsidR="00553911" w:rsidRPr="00710D28" w:rsidRDefault="00071D10" w:rsidP="007626B9">
      <w:pPr>
        <w:pStyle w:val="Prrafodelista"/>
        <w:widowControl w:val="0"/>
        <w:numPr>
          <w:ilvl w:val="1"/>
          <w:numId w:val="13"/>
        </w:numPr>
        <w:ind w:left="938"/>
        <w:jc w:val="both"/>
        <w:rPr>
          <w:rFonts w:ascii="Arial" w:hAnsi="Arial" w:cs="Arial"/>
          <w:b/>
          <w:sz w:val="20"/>
          <w:szCs w:val="20"/>
        </w:rPr>
      </w:pPr>
      <w:r w:rsidRPr="00710D28">
        <w:rPr>
          <w:rFonts w:ascii="Arial" w:hAnsi="Arial" w:cs="Arial"/>
          <w:b/>
          <w:sz w:val="20"/>
          <w:szCs w:val="20"/>
        </w:rPr>
        <w:t>ADELANTOS</w:t>
      </w:r>
    </w:p>
    <w:p w14:paraId="26A3095E" w14:textId="77777777" w:rsidR="008E64D5" w:rsidRPr="00710D28" w:rsidRDefault="008E64D5" w:rsidP="00A16DCA">
      <w:pPr>
        <w:pStyle w:val="Prrafodelista"/>
        <w:widowControl w:val="0"/>
        <w:ind w:left="938"/>
        <w:jc w:val="both"/>
        <w:rPr>
          <w:rFonts w:ascii="Arial" w:hAnsi="Arial" w:cs="Arial"/>
          <w:b/>
          <w:sz w:val="20"/>
          <w:szCs w:val="20"/>
        </w:rPr>
      </w:pPr>
    </w:p>
    <w:tbl>
      <w:tblPr>
        <w:tblStyle w:val="Tabladecuadrcula1clara-nfasis31"/>
        <w:tblW w:w="857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4"/>
      </w:tblGrid>
      <w:tr w:rsidR="00F127CB" w:rsidRPr="00710D28" w14:paraId="3C0199E2" w14:textId="77777777" w:rsidTr="00EA27C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37470E6F" w14:textId="77777777" w:rsidR="00DB55BB" w:rsidRPr="00710D28" w:rsidRDefault="00DB55BB">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F127CB" w:rsidRPr="00710D28" w14:paraId="50C59B8E" w14:textId="77777777" w:rsidTr="00EA27C1">
        <w:trPr>
          <w:trHeight w:val="396"/>
        </w:trPr>
        <w:tc>
          <w:tcPr>
            <w:cnfStyle w:val="001000000000" w:firstRow="0" w:lastRow="0" w:firstColumn="1" w:lastColumn="0" w:oddVBand="0" w:evenVBand="0" w:oddHBand="0" w:evenHBand="0" w:firstRowFirstColumn="0" w:firstRowLastColumn="0" w:lastRowFirstColumn="0" w:lastRowLastColumn="0"/>
            <w:tcW w:w="0" w:type="dxa"/>
            <w:vAlign w:val="center"/>
          </w:tcPr>
          <w:p w14:paraId="2EB53D96" w14:textId="77777777" w:rsidR="0069766E" w:rsidRPr="00710D28" w:rsidRDefault="0069766E" w:rsidP="0069766E">
            <w:pPr>
              <w:widowControl w:val="0"/>
              <w:ind w:left="34"/>
              <w:jc w:val="both"/>
              <w:rPr>
                <w:rFonts w:ascii="Arial" w:hAnsi="Arial" w:cs="Arial"/>
                <w:b w:val="0"/>
                <w:color w:val="0070C0"/>
                <w:sz w:val="18"/>
                <w:szCs w:val="18"/>
              </w:rPr>
            </w:pPr>
            <w:r w:rsidRPr="00710D28">
              <w:rPr>
                <w:rFonts w:ascii="Arial" w:hAnsi="Arial" w:cs="Arial"/>
                <w:b w:val="0"/>
                <w:color w:val="0070C0"/>
                <w:sz w:val="18"/>
                <w:szCs w:val="18"/>
              </w:rPr>
              <w:lastRenderedPageBreak/>
              <w:t>La siguiente disposición puede ser incluida cuando, a propuesta del área usuaria y previa validación durante la estrategia de contratación, se determine que es necesaria la entrega de adelantos por condiciones de mercado</w:t>
            </w:r>
            <w:r w:rsidRPr="00710D28">
              <w:rPr>
                <w:rFonts w:ascii="Arial" w:hAnsi="Arial" w:cs="Arial"/>
                <w:b w:val="0"/>
                <w:color w:val="0070C0"/>
                <w:sz w:val="18"/>
                <w:szCs w:val="18"/>
                <w:lang w:val="es-ES"/>
              </w:rPr>
              <w:t>, caso contrario, eliminar este numeral:</w:t>
            </w:r>
          </w:p>
          <w:p w14:paraId="59A3EC96" w14:textId="77777777" w:rsidR="00DB55BB" w:rsidRPr="00710D28" w:rsidRDefault="00DB55BB">
            <w:pPr>
              <w:widowControl w:val="0"/>
              <w:ind w:left="34"/>
              <w:jc w:val="both"/>
              <w:rPr>
                <w:rFonts w:ascii="Arial" w:hAnsi="Arial" w:cs="Arial"/>
                <w:b w:val="0"/>
                <w:bCs w:val="0"/>
                <w:color w:val="0070C0"/>
                <w:sz w:val="18"/>
                <w:szCs w:val="18"/>
                <w:lang w:val="es-ES"/>
              </w:rPr>
            </w:pPr>
          </w:p>
          <w:p w14:paraId="00B82B4F" w14:textId="22FA6DA2" w:rsidR="00DB55BB" w:rsidRPr="00710D28" w:rsidRDefault="00366AB6" w:rsidP="00A16DCA">
            <w:pPr>
              <w:widowControl w:val="0"/>
              <w:jc w:val="both"/>
              <w:rPr>
                <w:rFonts w:ascii="Arial" w:hAnsi="Arial" w:cs="Arial"/>
                <w:b w:val="0"/>
                <w:bCs w:val="0"/>
                <w:color w:val="0070C0"/>
                <w:sz w:val="18"/>
                <w:szCs w:val="18"/>
              </w:rPr>
            </w:pPr>
            <w:r w:rsidRPr="00710D28">
              <w:rPr>
                <w:rFonts w:ascii="Arial" w:hAnsi="Arial" w:cs="Arial"/>
                <w:color w:val="0070C0"/>
                <w:sz w:val="18"/>
                <w:szCs w:val="18"/>
              </w:rPr>
              <w:t>d</w:t>
            </w:r>
            <w:r w:rsidR="004F15A0" w:rsidRPr="00710D28">
              <w:rPr>
                <w:rFonts w:ascii="Arial" w:hAnsi="Arial" w:cs="Arial"/>
                <w:color w:val="0070C0"/>
                <w:sz w:val="18"/>
                <w:szCs w:val="18"/>
              </w:rPr>
              <w:t>.</w:t>
            </w:r>
            <w:r w:rsidR="004F15A0" w:rsidRPr="00710D28">
              <w:rPr>
                <w:rFonts w:ascii="Arial" w:hAnsi="Arial" w:cs="Arial"/>
                <w:b w:val="0"/>
                <w:bCs w:val="0"/>
                <w:color w:val="0070C0"/>
                <w:sz w:val="18"/>
                <w:szCs w:val="18"/>
              </w:rPr>
              <w:t xml:space="preserve"> </w:t>
            </w:r>
            <w:r w:rsidR="00DB55BB" w:rsidRPr="00710D28">
              <w:rPr>
                <w:rFonts w:ascii="Arial" w:hAnsi="Arial" w:cs="Arial"/>
                <w:b w:val="0"/>
                <w:bCs w:val="0"/>
                <w:color w:val="0070C0"/>
                <w:sz w:val="18"/>
                <w:szCs w:val="18"/>
              </w:rPr>
              <w:t>ADELANTO</w:t>
            </w:r>
            <w:r w:rsidR="00DB55BB" w:rsidRPr="00710D28">
              <w:rPr>
                <w:rFonts w:ascii="Arial" w:hAnsi="Arial" w:cs="Arial"/>
                <w:b w:val="0"/>
                <w:bCs w:val="0"/>
                <w:color w:val="2E74B5" w:themeColor="accent1" w:themeShade="BF"/>
                <w:sz w:val="18"/>
                <w:szCs w:val="18"/>
              </w:rPr>
              <w:t>S</w:t>
            </w:r>
            <w:r w:rsidR="00DB55BB" w:rsidRPr="00710D28">
              <w:rPr>
                <w:rFonts w:ascii="Arial" w:hAnsi="Arial" w:cs="Arial"/>
                <w:b w:val="0"/>
                <w:bCs w:val="0"/>
                <w:color w:val="2E74B5" w:themeColor="accent1" w:themeShade="BF"/>
                <w:vertAlign w:val="superscript"/>
              </w:rPr>
              <w:footnoteReference w:id="14"/>
            </w:r>
          </w:p>
          <w:p w14:paraId="0542141F" w14:textId="77777777" w:rsidR="00E2075A" w:rsidRPr="00710D28" w:rsidRDefault="00E2075A" w:rsidP="00E2075A">
            <w:pPr>
              <w:pStyle w:val="Prrafodelista"/>
              <w:widowControl w:val="0"/>
              <w:ind w:left="567"/>
              <w:jc w:val="both"/>
              <w:rPr>
                <w:rFonts w:ascii="Arial" w:hAnsi="Arial" w:cs="Arial"/>
                <w:b w:val="0"/>
                <w:bCs w:val="0"/>
                <w:color w:val="0070C0"/>
                <w:sz w:val="18"/>
                <w:szCs w:val="18"/>
              </w:rPr>
            </w:pPr>
          </w:p>
          <w:p w14:paraId="35D80941" w14:textId="77777777" w:rsidR="00DB55BB" w:rsidRPr="00710D28" w:rsidRDefault="00DB55BB" w:rsidP="002A0DAC">
            <w:pPr>
              <w:widowControl w:val="0"/>
              <w:jc w:val="both"/>
              <w:rPr>
                <w:rFonts w:ascii="Arial" w:hAnsi="Arial" w:cs="Arial"/>
                <w:b w:val="0"/>
                <w:bCs w:val="0"/>
                <w:color w:val="0070C0"/>
                <w:sz w:val="18"/>
                <w:szCs w:val="18"/>
              </w:rPr>
            </w:pPr>
            <w:r w:rsidRPr="00710D28">
              <w:rPr>
                <w:rFonts w:ascii="Arial" w:hAnsi="Arial" w:cs="Arial"/>
                <w:b w:val="0"/>
                <w:bCs w:val="0"/>
                <w:color w:val="0070C0"/>
                <w:sz w:val="18"/>
                <w:szCs w:val="18"/>
              </w:rPr>
              <w:t>“La entidad contratante otorgará [CONSIGNAR NÚMERO DE ADELANTOS A OTORGARSE] adelantos directos por el [CONSIGNAR PORCENTAJE, CONSIDERANDO QUE LOS ADELANTOS DIRECTOS NO PUEDEN EXCENDER EN CONJUNTO DEL 30% DEL MONTO DEL CONTRATO ORIGINAL] del monto del contrato original.</w:t>
            </w:r>
          </w:p>
          <w:p w14:paraId="3BE7C9C2" w14:textId="77777777" w:rsidR="00DB55BB" w:rsidRPr="00710D28" w:rsidRDefault="00DB55BB" w:rsidP="002A0DAC">
            <w:pPr>
              <w:widowControl w:val="0"/>
              <w:jc w:val="both"/>
              <w:rPr>
                <w:rFonts w:ascii="Arial" w:hAnsi="Arial" w:cs="Arial"/>
                <w:b w:val="0"/>
                <w:bCs w:val="0"/>
                <w:color w:val="0070C0"/>
                <w:sz w:val="18"/>
                <w:szCs w:val="18"/>
              </w:rPr>
            </w:pPr>
          </w:p>
          <w:p w14:paraId="4633F00B" w14:textId="288CAA5A" w:rsidR="00DB55BB" w:rsidRPr="00710D28" w:rsidRDefault="00DB55BB" w:rsidP="002A0DAC">
            <w:pPr>
              <w:widowControl w:val="0"/>
              <w:jc w:val="both"/>
              <w:rPr>
                <w:rFonts w:ascii="Arial" w:hAnsi="Arial" w:cs="Arial"/>
                <w:b w:val="0"/>
                <w:bCs w:val="0"/>
                <w:color w:val="0070C0"/>
                <w:sz w:val="18"/>
                <w:szCs w:val="18"/>
                <w:lang w:val="es-ES"/>
              </w:rPr>
            </w:pPr>
            <w:r w:rsidRPr="00710D28">
              <w:rPr>
                <w:rFonts w:ascii="Arial" w:hAnsi="Arial" w:cs="Arial"/>
                <w:b w:val="0"/>
                <w:bCs w:val="0"/>
                <w:color w:val="0070C0"/>
                <w:sz w:val="18"/>
                <w:szCs w:val="18"/>
                <w:lang w:val="es-ES"/>
              </w:rPr>
              <w:t>El contratista debe solicitar los adelantos dentro de los [CONSIGNAR PLAZO] días siguientes de</w:t>
            </w:r>
            <w:r w:rsidR="00F14598" w:rsidRPr="00710D28">
              <w:rPr>
                <w:rFonts w:ascii="Arial" w:hAnsi="Arial" w:cs="Arial"/>
                <w:b w:val="0"/>
                <w:bCs w:val="0"/>
                <w:color w:val="0070C0"/>
                <w:sz w:val="18"/>
                <w:szCs w:val="18"/>
                <w:lang w:val="es-ES"/>
              </w:rPr>
              <w:t>l</w:t>
            </w:r>
            <w:r w:rsidRPr="00710D28">
              <w:rPr>
                <w:rFonts w:ascii="Arial" w:hAnsi="Arial" w:cs="Arial"/>
                <w:b w:val="0"/>
                <w:bCs w:val="0"/>
                <w:color w:val="0070C0"/>
                <w:sz w:val="18"/>
                <w:szCs w:val="18"/>
                <w:lang w:val="es-ES"/>
              </w:rPr>
              <w:t xml:space="preserve"> perfeccionamiento del contrato,</w:t>
            </w:r>
            <w:r w:rsidRPr="00710D28" w:rsidDel="2C7A8671">
              <w:rPr>
                <w:rFonts w:ascii="Arial" w:hAnsi="Arial" w:cs="Arial"/>
                <w:b w:val="0"/>
                <w:bCs w:val="0"/>
                <w:color w:val="0070C0"/>
                <w:sz w:val="18"/>
                <w:szCs w:val="18"/>
                <w:lang w:val="es-ES"/>
              </w:rPr>
              <w:t xml:space="preserve"> </w:t>
            </w:r>
            <w:r w:rsidRPr="00710D28">
              <w:rPr>
                <w:rFonts w:ascii="Arial" w:hAnsi="Arial" w:cs="Arial"/>
                <w:b w:val="0"/>
                <w:bCs w:val="0"/>
                <w:color w:val="0070C0"/>
                <w:sz w:val="18"/>
                <w:szCs w:val="18"/>
                <w:lang w:val="es-ES"/>
              </w:rPr>
              <w:t>adjuntando a su solicitud la garantía por adelantos</w:t>
            </w:r>
            <w:r w:rsidRPr="00710D28">
              <w:rPr>
                <w:rStyle w:val="Refdenotaalpie"/>
                <w:rFonts w:ascii="Arial" w:hAnsi="Arial" w:cs="Arial"/>
                <w:b w:val="0"/>
                <w:bCs w:val="0"/>
                <w:color w:val="0070C0"/>
                <w:sz w:val="18"/>
                <w:szCs w:val="18"/>
                <w:lang w:val="es-ES"/>
              </w:rPr>
              <w:footnoteReference w:id="15"/>
            </w:r>
            <w:r w:rsidRPr="00710D28">
              <w:rPr>
                <w:rStyle w:val="Refdenotaalpie"/>
                <w:rFonts w:ascii="Arial" w:hAnsi="Arial" w:cs="Arial"/>
                <w:b w:val="0"/>
                <w:bCs w:val="0"/>
                <w:color w:val="0070C0"/>
                <w:sz w:val="18"/>
                <w:szCs w:val="18"/>
                <w:lang w:val="es-ES"/>
              </w:rPr>
              <w:t xml:space="preserve"> </w:t>
            </w:r>
            <w:r w:rsidRPr="00710D28">
              <w:rPr>
                <w:rFonts w:ascii="Arial" w:hAnsi="Arial" w:cs="Arial"/>
                <w:b w:val="0"/>
                <w:bCs w:val="0"/>
                <w:color w:val="0070C0"/>
                <w:sz w:val="18"/>
                <w:szCs w:val="18"/>
                <w:lang w:val="es-ES"/>
              </w:rPr>
              <w:t>acompañada del comprobante de pago correspondiente. Vencido dicho plazo no procede la solicitud.</w:t>
            </w:r>
          </w:p>
          <w:p w14:paraId="518CA44C" w14:textId="77777777" w:rsidR="00DB55BB" w:rsidRPr="00710D28" w:rsidRDefault="00DB55BB" w:rsidP="002A0DAC">
            <w:pPr>
              <w:widowControl w:val="0"/>
              <w:jc w:val="both"/>
              <w:rPr>
                <w:rFonts w:ascii="Arial" w:hAnsi="Arial" w:cs="Arial"/>
                <w:b w:val="0"/>
                <w:bCs w:val="0"/>
                <w:color w:val="0070C0"/>
                <w:sz w:val="18"/>
                <w:szCs w:val="18"/>
                <w:lang w:val="es-ES"/>
              </w:rPr>
            </w:pPr>
          </w:p>
          <w:p w14:paraId="1B87CA55" w14:textId="77777777" w:rsidR="00DB55BB" w:rsidRPr="00710D28" w:rsidRDefault="00DB55BB" w:rsidP="002A0DAC">
            <w:pPr>
              <w:pStyle w:val="WW-Textosinformato"/>
              <w:widowControl w:val="0"/>
              <w:tabs>
                <w:tab w:val="left" w:pos="851"/>
                <w:tab w:val="right" w:pos="10782"/>
              </w:tabs>
              <w:jc w:val="both"/>
              <w:rPr>
                <w:rFonts w:ascii="Arial" w:hAnsi="Arial" w:cs="Arial"/>
                <w:b w:val="0"/>
                <w:bCs w:val="0"/>
                <w:color w:val="0070C0"/>
                <w:sz w:val="18"/>
                <w:szCs w:val="18"/>
              </w:rPr>
            </w:pPr>
            <w:r w:rsidRPr="00710D28">
              <w:rPr>
                <w:rFonts w:ascii="Arial" w:hAnsi="Arial" w:cs="Arial"/>
                <w:b w:val="0"/>
                <w:bCs w:val="0"/>
                <w:color w:val="0070C0"/>
                <w:sz w:val="18"/>
                <w:szCs w:val="18"/>
              </w:rPr>
              <w:t xml:space="preserve">La entidad contratante debe entregar el monto solicitado dentro de los </w:t>
            </w:r>
            <w:r w:rsidRPr="00710D28">
              <w:rPr>
                <w:rFonts w:ascii="Arial" w:hAnsi="Arial" w:cs="Arial"/>
                <w:b w:val="0"/>
                <w:bCs w:val="0"/>
                <w:color w:val="0070C0"/>
                <w:sz w:val="18"/>
                <w:szCs w:val="18"/>
                <w:lang w:val="es-ES"/>
              </w:rPr>
              <w:t>[CONSIGNAR PLAZO]</w:t>
            </w:r>
            <w:r w:rsidRPr="00710D28">
              <w:rPr>
                <w:rFonts w:ascii="Arial" w:hAnsi="Arial" w:cs="Arial"/>
                <w:b w:val="0"/>
                <w:bCs w:val="0"/>
                <w:color w:val="0070C0"/>
                <w:sz w:val="18"/>
                <w:szCs w:val="18"/>
              </w:rPr>
              <w:t xml:space="preserve"> días siguientes a la presentación de la solicitud del contratista”.</w:t>
            </w:r>
          </w:p>
          <w:p w14:paraId="4369E6BC" w14:textId="77777777" w:rsidR="00DB55BB" w:rsidRPr="00710D28" w:rsidRDefault="00DB55BB">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tc>
      </w:tr>
    </w:tbl>
    <w:p w14:paraId="1B21C6DB" w14:textId="48F30C11" w:rsidR="00AC4DB7" w:rsidRPr="00710D28" w:rsidRDefault="00AC4DB7" w:rsidP="00630D8C">
      <w:pPr>
        <w:ind w:left="567"/>
        <w:jc w:val="both"/>
        <w:rPr>
          <w:rFonts w:ascii="Arial" w:hAnsi="Arial" w:cs="Arial"/>
          <w:b/>
          <w:color w:val="0070C0"/>
          <w:sz w:val="18"/>
          <w:szCs w:val="18"/>
        </w:rPr>
      </w:pPr>
      <w:r w:rsidRPr="00710D28">
        <w:rPr>
          <w:rFonts w:ascii="Arial" w:hAnsi="Arial" w:cs="Arial"/>
          <w:bCs/>
          <w:color w:val="0070C0"/>
          <w:sz w:val="18"/>
          <w:szCs w:val="18"/>
        </w:rPr>
        <w:t xml:space="preserve">Esta nota </w:t>
      </w:r>
      <w:r w:rsidR="006926CD"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384F95" w:rsidRPr="00710D28">
        <w:rPr>
          <w:rFonts w:ascii="Arial" w:hAnsi="Arial" w:cs="Arial"/>
          <w:b/>
          <w:color w:val="0070C0"/>
          <w:sz w:val="18"/>
          <w:szCs w:val="18"/>
        </w:rPr>
        <w:t>.</w:t>
      </w:r>
    </w:p>
    <w:p w14:paraId="55D0AFBF" w14:textId="77777777" w:rsidR="00DB55BB" w:rsidRPr="00710D28" w:rsidRDefault="00DB55BB" w:rsidP="00DB55BB">
      <w:pPr>
        <w:widowControl w:val="0"/>
        <w:jc w:val="both"/>
        <w:rPr>
          <w:rFonts w:ascii="Arial" w:hAnsi="Arial" w:cs="Arial"/>
          <w:b/>
          <w:sz w:val="20"/>
          <w:szCs w:val="20"/>
        </w:rPr>
      </w:pPr>
    </w:p>
    <w:p w14:paraId="04A284E6" w14:textId="10DD85B9" w:rsidR="00553911" w:rsidRPr="00710D28" w:rsidRDefault="00071D10" w:rsidP="007626B9">
      <w:pPr>
        <w:pStyle w:val="Prrafodelista"/>
        <w:widowControl w:val="0"/>
        <w:numPr>
          <w:ilvl w:val="1"/>
          <w:numId w:val="13"/>
        </w:numPr>
        <w:ind w:left="966"/>
        <w:jc w:val="both"/>
        <w:rPr>
          <w:rFonts w:ascii="Arial" w:hAnsi="Arial" w:cs="Arial"/>
          <w:b/>
          <w:sz w:val="20"/>
          <w:szCs w:val="20"/>
        </w:rPr>
      </w:pPr>
      <w:r w:rsidRPr="00710D28">
        <w:rPr>
          <w:rFonts w:ascii="Arial" w:hAnsi="Arial" w:cs="Arial"/>
          <w:b/>
          <w:sz w:val="20"/>
          <w:szCs w:val="20"/>
        </w:rPr>
        <w:t>PENALIDADES</w:t>
      </w:r>
    </w:p>
    <w:p w14:paraId="0E105395" w14:textId="77777777" w:rsidR="00630D8C" w:rsidRPr="00710D28" w:rsidRDefault="00630D8C" w:rsidP="00630D8C">
      <w:pPr>
        <w:widowControl w:val="0"/>
        <w:ind w:left="616"/>
        <w:jc w:val="both"/>
        <w:rPr>
          <w:rStyle w:val="normaltextrun"/>
          <w:rFonts w:ascii="Arial" w:hAnsi="Arial" w:cs="Arial"/>
          <w:b/>
          <w:bCs/>
          <w:color w:val="000000"/>
          <w:sz w:val="20"/>
          <w:szCs w:val="20"/>
          <w:shd w:val="clear" w:color="auto" w:fill="FFFFFF"/>
        </w:rPr>
      </w:pPr>
    </w:p>
    <w:p w14:paraId="0D2E3679" w14:textId="6D987D6B" w:rsidR="005972EC" w:rsidRPr="00710D28" w:rsidRDefault="00630D8C" w:rsidP="00630D8C">
      <w:pPr>
        <w:widowControl w:val="0"/>
        <w:ind w:left="616"/>
        <w:jc w:val="both"/>
        <w:rPr>
          <w:rStyle w:val="normaltextrun"/>
          <w:rFonts w:ascii="Arial" w:hAnsi="Arial" w:cs="Arial"/>
          <w:b/>
          <w:bCs/>
          <w:color w:val="000000"/>
          <w:sz w:val="20"/>
          <w:szCs w:val="20"/>
          <w:shd w:val="clear" w:color="auto" w:fill="FFFFFF"/>
        </w:rPr>
      </w:pPr>
      <w:r w:rsidRPr="00710D28">
        <w:rPr>
          <w:rStyle w:val="normaltextrun"/>
          <w:rFonts w:ascii="Arial" w:hAnsi="Arial" w:cs="Arial"/>
          <w:b/>
          <w:bCs/>
          <w:color w:val="000000"/>
          <w:sz w:val="20"/>
          <w:szCs w:val="20"/>
          <w:shd w:val="clear" w:color="auto" w:fill="FFFFFF"/>
        </w:rPr>
        <w:t>Penalidad por mora</w:t>
      </w:r>
      <w:r w:rsidR="005972EC" w:rsidRPr="00710D28">
        <w:rPr>
          <w:rStyle w:val="normaltextrun"/>
          <w:rFonts w:ascii="Arial" w:hAnsi="Arial" w:cs="Arial"/>
          <w:b/>
          <w:bCs/>
          <w:color w:val="000000"/>
          <w:sz w:val="20"/>
          <w:szCs w:val="20"/>
          <w:shd w:val="clear" w:color="auto" w:fill="FFFFFF"/>
        </w:rPr>
        <w:t>:</w:t>
      </w:r>
    </w:p>
    <w:p w14:paraId="2E8E358C" w14:textId="40EC784E" w:rsidR="00DB4692" w:rsidRPr="00710D28" w:rsidRDefault="00DB4692" w:rsidP="00630D8C">
      <w:pPr>
        <w:widowControl w:val="0"/>
        <w:ind w:left="616"/>
        <w:jc w:val="both"/>
        <w:rPr>
          <w:rStyle w:val="eop"/>
          <w:rFonts w:ascii="Arial" w:hAnsi="Arial" w:cs="Arial"/>
          <w:color w:val="000000"/>
          <w:sz w:val="20"/>
          <w:szCs w:val="20"/>
          <w:shd w:val="clear" w:color="auto" w:fill="FFFFFF"/>
        </w:rPr>
      </w:pPr>
      <w:r w:rsidRPr="00710D28">
        <w:rPr>
          <w:rStyle w:val="normaltextrun"/>
          <w:rFonts w:ascii="Arial" w:hAnsi="Arial" w:cs="Arial"/>
          <w:color w:val="000000"/>
          <w:sz w:val="20"/>
          <w:szCs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710D28">
        <w:rPr>
          <w:rStyle w:val="eop"/>
          <w:rFonts w:ascii="Arial" w:hAnsi="Arial" w:cs="Arial"/>
          <w:color w:val="000000"/>
          <w:sz w:val="20"/>
          <w:szCs w:val="20"/>
          <w:shd w:val="clear" w:color="auto" w:fill="FFFFFF"/>
        </w:rPr>
        <w:t> </w:t>
      </w:r>
    </w:p>
    <w:p w14:paraId="03388F77" w14:textId="77777777" w:rsidR="00F127CB" w:rsidRPr="00710D28" w:rsidRDefault="00F127CB" w:rsidP="00DB4692">
      <w:pPr>
        <w:widowControl w:val="0"/>
        <w:ind w:left="709"/>
        <w:jc w:val="both"/>
        <w:rPr>
          <w:rStyle w:val="eop"/>
          <w:rFonts w:ascii="Arial" w:hAnsi="Arial" w:cs="Arial"/>
          <w:color w:val="000000"/>
          <w:sz w:val="20"/>
          <w:szCs w:val="20"/>
          <w:shd w:val="clear" w:color="auto" w:fill="FFFFFF"/>
        </w:rPr>
      </w:pPr>
    </w:p>
    <w:tbl>
      <w:tblPr>
        <w:tblStyle w:val="Tabladecuadrcula1clara-nfasis31"/>
        <w:tblW w:w="8511"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1"/>
      </w:tblGrid>
      <w:tr w:rsidR="00F127CB" w:rsidRPr="00710D28" w14:paraId="7A8F416B"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11" w:type="dxa"/>
            <w:tcBorders>
              <w:bottom w:val="none" w:sz="0" w:space="0" w:color="auto"/>
            </w:tcBorders>
            <w:vAlign w:val="center"/>
          </w:tcPr>
          <w:p w14:paraId="0416D252" w14:textId="77777777" w:rsidR="00DB4692" w:rsidRPr="00710D28" w:rsidRDefault="00DB4692">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F127CB" w:rsidRPr="00710D28" w14:paraId="3DCBA56F" w14:textId="77777777" w:rsidTr="003C02B6">
        <w:trPr>
          <w:trHeight w:val="396"/>
        </w:trPr>
        <w:tc>
          <w:tcPr>
            <w:cnfStyle w:val="001000000000" w:firstRow="0" w:lastRow="0" w:firstColumn="1" w:lastColumn="0" w:oddVBand="0" w:evenVBand="0" w:oddHBand="0" w:evenHBand="0" w:firstRowFirstColumn="0" w:firstRowLastColumn="0" w:lastRowFirstColumn="0" w:lastRowLastColumn="0"/>
            <w:tcW w:w="8511" w:type="dxa"/>
            <w:vAlign w:val="center"/>
          </w:tcPr>
          <w:p w14:paraId="64CD9776" w14:textId="55CA51AC" w:rsidR="00DB4692" w:rsidRPr="00710D28" w:rsidRDefault="00821CDF">
            <w:pPr>
              <w:widowControl w:val="0"/>
              <w:ind w:left="34"/>
              <w:jc w:val="both"/>
              <w:rPr>
                <w:rFonts w:ascii="Arial" w:hAnsi="Arial" w:cs="Arial"/>
                <w:b w:val="0"/>
                <w:bCs w:val="0"/>
                <w:color w:val="0070C0"/>
                <w:sz w:val="18"/>
                <w:szCs w:val="18"/>
                <w:lang w:val="es-ES"/>
              </w:rPr>
            </w:pPr>
            <w:r w:rsidRPr="00710D28">
              <w:rPr>
                <w:rFonts w:ascii="Arial" w:hAnsi="Arial" w:cs="Arial"/>
                <w:b w:val="0"/>
                <w:color w:val="0070C0"/>
                <w:sz w:val="18"/>
                <w:szCs w:val="18"/>
              </w:rPr>
              <w:t>La siguiente disposición puede ser incluida cuando resulte necesario a propuesta del área usuaria y previa validación durante la estrategia de contratación</w:t>
            </w:r>
            <w:r w:rsidRPr="00710D28">
              <w:rPr>
                <w:rFonts w:ascii="Arial" w:hAnsi="Arial" w:cs="Arial"/>
                <w:b w:val="0"/>
                <w:bCs w:val="0"/>
                <w:color w:val="0070C0"/>
                <w:sz w:val="18"/>
                <w:szCs w:val="18"/>
              </w:rPr>
              <w:t xml:space="preserve">, para establecer otras penalidades </w:t>
            </w:r>
            <w:r w:rsidR="003A5011" w:rsidRPr="00710D28">
              <w:rPr>
                <w:rFonts w:ascii="Arial" w:hAnsi="Arial" w:cs="Arial"/>
                <w:b w:val="0"/>
                <w:bCs w:val="0"/>
                <w:color w:val="0070C0"/>
                <w:sz w:val="18"/>
                <w:szCs w:val="18"/>
              </w:rPr>
              <w:t>por incumplimiento injustificado del contratista</w:t>
            </w:r>
            <w:r w:rsidR="0097090C" w:rsidRPr="00710D28">
              <w:rPr>
                <w:rFonts w:ascii="Arial" w:hAnsi="Arial" w:cs="Arial"/>
                <w:b w:val="0"/>
                <w:bCs w:val="0"/>
                <w:color w:val="0070C0"/>
                <w:sz w:val="18"/>
                <w:szCs w:val="18"/>
              </w:rPr>
              <w:t xml:space="preserve">, </w:t>
            </w:r>
            <w:r w:rsidR="005673ED" w:rsidRPr="00710D28">
              <w:rPr>
                <w:rFonts w:ascii="Arial" w:hAnsi="Arial" w:cs="Arial"/>
                <w:b w:val="0"/>
                <w:bCs w:val="0"/>
                <w:color w:val="0070C0"/>
                <w:sz w:val="18"/>
                <w:szCs w:val="18"/>
                <w:lang w:val="es-ES"/>
              </w:rPr>
              <w:t xml:space="preserve">las cuales deben ser objetivas, razonables, congruentes y proporcionales con el objeto de la contratación, </w:t>
            </w:r>
            <w:r w:rsidR="00C85D50" w:rsidRPr="00710D28">
              <w:rPr>
                <w:rFonts w:ascii="Arial" w:hAnsi="Arial" w:cs="Arial"/>
                <w:b w:val="0"/>
                <w:bCs w:val="0"/>
                <w:color w:val="0070C0"/>
                <w:sz w:val="18"/>
                <w:szCs w:val="18"/>
                <w:lang w:val="es-ES"/>
              </w:rPr>
              <w:t>y no afectar el equilibrio económico financiero del contrato, conforme al principio de valor por dinero</w:t>
            </w:r>
            <w:r w:rsidR="00DB4692" w:rsidRPr="00710D28">
              <w:rPr>
                <w:rFonts w:ascii="Arial" w:hAnsi="Arial" w:cs="Arial"/>
                <w:b w:val="0"/>
                <w:bCs w:val="0"/>
                <w:color w:val="0070C0"/>
                <w:sz w:val="18"/>
                <w:szCs w:val="18"/>
              </w:rPr>
              <w:t>:</w:t>
            </w:r>
          </w:p>
          <w:p w14:paraId="3E3871CB" w14:textId="77777777" w:rsidR="00DB4692" w:rsidRPr="00710D28" w:rsidRDefault="00DB4692">
            <w:pPr>
              <w:widowControl w:val="0"/>
              <w:ind w:left="34"/>
              <w:jc w:val="both"/>
              <w:rPr>
                <w:rFonts w:ascii="Arial" w:hAnsi="Arial" w:cs="Arial"/>
                <w:b w:val="0"/>
                <w:bCs w:val="0"/>
                <w:color w:val="0070C0"/>
                <w:sz w:val="18"/>
                <w:szCs w:val="18"/>
                <w:lang w:val="es-ES"/>
              </w:rPr>
            </w:pPr>
          </w:p>
          <w:p w14:paraId="1672501E" w14:textId="11FE4941" w:rsidR="00DB4692" w:rsidRPr="00710D28" w:rsidRDefault="00C65CD4" w:rsidP="001C3613">
            <w:pPr>
              <w:widowControl w:val="0"/>
              <w:jc w:val="both"/>
              <w:rPr>
                <w:rFonts w:ascii="Arial" w:hAnsi="Arial" w:cs="Arial"/>
                <w:b w:val="0"/>
                <w:bCs w:val="0"/>
                <w:color w:val="0070C0"/>
                <w:sz w:val="18"/>
                <w:szCs w:val="18"/>
              </w:rPr>
            </w:pPr>
            <w:r w:rsidRPr="00710D28">
              <w:rPr>
                <w:rFonts w:ascii="Arial" w:hAnsi="Arial" w:cs="Arial"/>
                <w:color w:val="0070C0"/>
                <w:sz w:val="18"/>
                <w:szCs w:val="18"/>
              </w:rPr>
              <w:t>“OTRAS PENALIDADES:</w:t>
            </w:r>
          </w:p>
          <w:p w14:paraId="3A783A6F" w14:textId="77777777" w:rsidR="00DB4692" w:rsidRPr="00710D28" w:rsidRDefault="00DB4692">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1F81900F" w14:textId="634D0599" w:rsidR="005972EC" w:rsidRPr="00710D28" w:rsidRDefault="005972EC" w:rsidP="00630D8C">
            <w:pPr>
              <w:widowControl w:val="0"/>
              <w:jc w:val="both"/>
              <w:rPr>
                <w:rFonts w:ascii="Arial" w:hAnsi="Arial" w:cs="Arial"/>
                <w:b w:val="0"/>
                <w:bCs w:val="0"/>
                <w:color w:val="0070C0"/>
                <w:sz w:val="18"/>
                <w:szCs w:val="18"/>
              </w:rPr>
            </w:pPr>
            <w:r w:rsidRPr="00710D28">
              <w:rPr>
                <w:rFonts w:ascii="Arial" w:hAnsi="Arial" w:cs="Arial"/>
                <w:b w:val="0"/>
                <w:color w:val="0070C0"/>
                <w:sz w:val="18"/>
                <w:szCs w:val="18"/>
              </w:rPr>
              <w:t>Adicionalmente a la penalidad por mora, se aplic</w:t>
            </w:r>
            <w:r w:rsidR="00562F91" w:rsidRPr="00710D28">
              <w:rPr>
                <w:rFonts w:ascii="Arial" w:hAnsi="Arial" w:cs="Arial"/>
                <w:b w:val="0"/>
                <w:color w:val="0070C0"/>
                <w:sz w:val="18"/>
                <w:szCs w:val="18"/>
              </w:rPr>
              <w:t>a</w:t>
            </w:r>
            <w:r w:rsidRPr="00710D28">
              <w:rPr>
                <w:rFonts w:ascii="Arial" w:hAnsi="Arial" w:cs="Arial"/>
                <w:b w:val="0"/>
                <w:color w:val="0070C0"/>
                <w:sz w:val="18"/>
                <w:szCs w:val="18"/>
              </w:rPr>
              <w:t>n las siguientes penalidades:</w:t>
            </w:r>
          </w:p>
          <w:p w14:paraId="23E34A30" w14:textId="77777777" w:rsidR="005972EC" w:rsidRPr="00710D28" w:rsidRDefault="005972EC">
            <w:pPr>
              <w:widowControl w:val="0"/>
              <w:ind w:left="567"/>
              <w:jc w:val="both"/>
              <w:rPr>
                <w:rFonts w:ascii="Arial" w:hAnsi="Arial" w:cs="Arial"/>
                <w:b w:val="0"/>
                <w:bCs w:val="0"/>
                <w:color w:val="0070C0"/>
                <w:sz w:val="18"/>
                <w:szCs w:val="18"/>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43"/>
              <w:gridCol w:w="2508"/>
              <w:gridCol w:w="1603"/>
            </w:tblGrid>
            <w:tr w:rsidR="00F127CB" w:rsidRPr="00710D28" w14:paraId="78059C61" w14:textId="77777777" w:rsidTr="003C02B6">
              <w:trPr>
                <w:trHeight w:val="300"/>
              </w:trPr>
              <w:tc>
                <w:tcPr>
                  <w:tcW w:w="8285" w:type="dxa"/>
                  <w:gridSpan w:val="4"/>
                  <w:vAlign w:val="center"/>
                </w:tcPr>
                <w:p w14:paraId="17461E50" w14:textId="77777777" w:rsidR="005972EC" w:rsidRPr="00710D28" w:rsidRDefault="005972EC" w:rsidP="00630D8C">
                  <w:pPr>
                    <w:widowControl w:val="0"/>
                    <w:jc w:val="center"/>
                    <w:rPr>
                      <w:rFonts w:ascii="Arial" w:hAnsi="Arial" w:cs="Arial"/>
                      <w:color w:val="0070C0"/>
                      <w:sz w:val="18"/>
                      <w:szCs w:val="18"/>
                    </w:rPr>
                  </w:pPr>
                  <w:r w:rsidRPr="00710D28">
                    <w:rPr>
                      <w:rFonts w:ascii="Arial" w:hAnsi="Arial" w:cs="Arial"/>
                      <w:color w:val="0070C0"/>
                      <w:sz w:val="18"/>
                      <w:szCs w:val="18"/>
                    </w:rPr>
                    <w:t>Otras penalidades</w:t>
                  </w:r>
                </w:p>
              </w:tc>
            </w:tr>
            <w:tr w:rsidR="00F127CB" w:rsidRPr="00710D28" w14:paraId="000A0D78" w14:textId="77777777" w:rsidTr="003C02B6">
              <w:trPr>
                <w:trHeight w:val="300"/>
              </w:trPr>
              <w:tc>
                <w:tcPr>
                  <w:tcW w:w="531" w:type="dxa"/>
                  <w:vAlign w:val="center"/>
                </w:tcPr>
                <w:p w14:paraId="0A4D33B9" w14:textId="77777777" w:rsidR="005972EC" w:rsidRPr="00710D28" w:rsidRDefault="005972EC" w:rsidP="00630D8C">
                  <w:pPr>
                    <w:widowControl w:val="0"/>
                    <w:jc w:val="center"/>
                    <w:rPr>
                      <w:rFonts w:ascii="Arial" w:hAnsi="Arial" w:cs="Arial"/>
                      <w:color w:val="0070C0"/>
                      <w:sz w:val="18"/>
                      <w:szCs w:val="18"/>
                    </w:rPr>
                  </w:pPr>
                  <w:r w:rsidRPr="00710D28">
                    <w:rPr>
                      <w:rFonts w:ascii="Arial" w:hAnsi="Arial" w:cs="Arial"/>
                      <w:color w:val="0070C0"/>
                      <w:sz w:val="18"/>
                      <w:szCs w:val="18"/>
                    </w:rPr>
                    <w:t>N°</w:t>
                  </w:r>
                </w:p>
              </w:tc>
              <w:tc>
                <w:tcPr>
                  <w:tcW w:w="3643" w:type="dxa"/>
                  <w:vAlign w:val="center"/>
                </w:tcPr>
                <w:p w14:paraId="4EC5E4B2" w14:textId="64FD16B8" w:rsidR="005972EC" w:rsidRPr="00710D28" w:rsidRDefault="005972EC" w:rsidP="00630D8C">
                  <w:pPr>
                    <w:widowControl w:val="0"/>
                    <w:jc w:val="center"/>
                    <w:rPr>
                      <w:rFonts w:ascii="Arial" w:hAnsi="Arial" w:cs="Arial"/>
                      <w:color w:val="0070C0"/>
                      <w:sz w:val="18"/>
                      <w:szCs w:val="18"/>
                    </w:rPr>
                  </w:pPr>
                  <w:r w:rsidRPr="00710D28">
                    <w:rPr>
                      <w:rFonts w:ascii="Arial" w:hAnsi="Arial" w:cs="Arial"/>
                      <w:color w:val="0070C0"/>
                      <w:sz w:val="18"/>
                      <w:szCs w:val="18"/>
                    </w:rPr>
                    <w:t>Supuestos de aplicación de penalidad</w:t>
                  </w:r>
                </w:p>
              </w:tc>
              <w:tc>
                <w:tcPr>
                  <w:tcW w:w="2508" w:type="dxa"/>
                  <w:vAlign w:val="center"/>
                </w:tcPr>
                <w:p w14:paraId="18E36C1D" w14:textId="77777777" w:rsidR="005972EC" w:rsidRPr="00710D28" w:rsidRDefault="005972EC" w:rsidP="00630D8C">
                  <w:pPr>
                    <w:widowControl w:val="0"/>
                    <w:jc w:val="center"/>
                    <w:rPr>
                      <w:rFonts w:ascii="Arial" w:hAnsi="Arial" w:cs="Arial"/>
                      <w:color w:val="0070C0"/>
                      <w:sz w:val="18"/>
                      <w:szCs w:val="18"/>
                    </w:rPr>
                  </w:pPr>
                  <w:r w:rsidRPr="00710D28">
                    <w:rPr>
                      <w:rFonts w:ascii="Arial" w:hAnsi="Arial" w:cs="Arial"/>
                      <w:color w:val="0070C0"/>
                      <w:sz w:val="18"/>
                      <w:szCs w:val="18"/>
                    </w:rPr>
                    <w:t>Forma de cálculo</w:t>
                  </w:r>
                </w:p>
              </w:tc>
              <w:tc>
                <w:tcPr>
                  <w:tcW w:w="1603" w:type="dxa"/>
                  <w:vAlign w:val="center"/>
                </w:tcPr>
                <w:p w14:paraId="67B75A24" w14:textId="5C5D894A" w:rsidR="005972EC" w:rsidRPr="00710D28" w:rsidRDefault="005972EC" w:rsidP="00630D8C">
                  <w:pPr>
                    <w:widowControl w:val="0"/>
                    <w:jc w:val="center"/>
                    <w:rPr>
                      <w:rFonts w:ascii="Arial" w:hAnsi="Arial" w:cs="Arial"/>
                      <w:color w:val="0070C0"/>
                      <w:sz w:val="18"/>
                      <w:szCs w:val="18"/>
                    </w:rPr>
                  </w:pPr>
                  <w:r w:rsidRPr="00710D28">
                    <w:rPr>
                      <w:rFonts w:ascii="Arial" w:hAnsi="Arial" w:cs="Arial"/>
                      <w:color w:val="0070C0"/>
                      <w:sz w:val="18"/>
                      <w:szCs w:val="18"/>
                    </w:rPr>
                    <w:t>Procedimiento</w:t>
                  </w:r>
                  <w:r w:rsidR="003A5011" w:rsidRPr="00710D28">
                    <w:rPr>
                      <w:rFonts w:ascii="Arial" w:hAnsi="Arial" w:cs="Arial"/>
                      <w:color w:val="0070C0"/>
                      <w:sz w:val="18"/>
                      <w:szCs w:val="18"/>
                    </w:rPr>
                    <w:t xml:space="preserve"> de verificación</w:t>
                  </w:r>
                </w:p>
              </w:tc>
            </w:tr>
            <w:tr w:rsidR="00F127CB" w:rsidRPr="00710D28" w14:paraId="44776E05" w14:textId="77777777" w:rsidTr="003C02B6">
              <w:trPr>
                <w:trHeight w:val="300"/>
              </w:trPr>
              <w:tc>
                <w:tcPr>
                  <w:tcW w:w="531" w:type="dxa"/>
                </w:tcPr>
                <w:p w14:paraId="1CB367C6" w14:textId="77777777" w:rsidR="005972EC" w:rsidRPr="00710D28" w:rsidRDefault="005972EC" w:rsidP="005972EC">
                  <w:pPr>
                    <w:widowControl w:val="0"/>
                    <w:jc w:val="both"/>
                    <w:rPr>
                      <w:rFonts w:ascii="Arial" w:hAnsi="Arial" w:cs="Arial"/>
                      <w:color w:val="0070C0"/>
                      <w:sz w:val="18"/>
                      <w:szCs w:val="18"/>
                    </w:rPr>
                  </w:pPr>
                </w:p>
              </w:tc>
              <w:tc>
                <w:tcPr>
                  <w:tcW w:w="3643" w:type="dxa"/>
                </w:tcPr>
                <w:p w14:paraId="29A0CCBB" w14:textId="77777777" w:rsidR="005972EC" w:rsidRPr="00710D28" w:rsidRDefault="005972EC" w:rsidP="005972EC">
                  <w:pPr>
                    <w:widowControl w:val="0"/>
                    <w:jc w:val="both"/>
                    <w:rPr>
                      <w:rFonts w:ascii="Arial" w:hAnsi="Arial" w:cs="Arial"/>
                      <w:color w:val="0070C0"/>
                      <w:sz w:val="18"/>
                      <w:szCs w:val="18"/>
                    </w:rPr>
                  </w:pPr>
                </w:p>
              </w:tc>
              <w:tc>
                <w:tcPr>
                  <w:tcW w:w="2508" w:type="dxa"/>
                </w:tcPr>
                <w:p w14:paraId="18DAF315" w14:textId="77777777" w:rsidR="005972EC" w:rsidRPr="00710D28" w:rsidRDefault="005972EC" w:rsidP="005972EC">
                  <w:pPr>
                    <w:widowControl w:val="0"/>
                    <w:jc w:val="both"/>
                    <w:rPr>
                      <w:rFonts w:ascii="Arial" w:hAnsi="Arial" w:cs="Arial"/>
                      <w:color w:val="0070C0"/>
                      <w:sz w:val="18"/>
                      <w:szCs w:val="18"/>
                    </w:rPr>
                  </w:pPr>
                </w:p>
              </w:tc>
              <w:tc>
                <w:tcPr>
                  <w:tcW w:w="1603" w:type="dxa"/>
                </w:tcPr>
                <w:p w14:paraId="22AC3B9B" w14:textId="77777777" w:rsidR="005972EC" w:rsidRPr="00710D28" w:rsidRDefault="005972EC" w:rsidP="005972EC">
                  <w:pPr>
                    <w:widowControl w:val="0"/>
                    <w:jc w:val="both"/>
                    <w:rPr>
                      <w:rFonts w:ascii="Arial" w:hAnsi="Arial" w:cs="Arial"/>
                      <w:color w:val="0070C0"/>
                      <w:sz w:val="18"/>
                      <w:szCs w:val="18"/>
                    </w:rPr>
                  </w:pPr>
                </w:p>
              </w:tc>
            </w:tr>
          </w:tbl>
          <w:p w14:paraId="05E652B5" w14:textId="77777777" w:rsidR="00630D8C" w:rsidRPr="00710D28" w:rsidRDefault="00630D8C">
            <w:pPr>
              <w:widowControl w:val="0"/>
              <w:ind w:left="567"/>
              <w:jc w:val="both"/>
              <w:rPr>
                <w:rFonts w:ascii="Arial" w:hAnsi="Arial" w:cs="Arial"/>
                <w:b w:val="0"/>
                <w:bCs w:val="0"/>
                <w:color w:val="0070C0"/>
                <w:sz w:val="18"/>
                <w:szCs w:val="18"/>
              </w:rPr>
            </w:pPr>
          </w:p>
          <w:p w14:paraId="7D493C1C" w14:textId="50C32ADC" w:rsidR="005972EC" w:rsidRPr="00710D28" w:rsidRDefault="005972EC" w:rsidP="00050726">
            <w:pPr>
              <w:widowControl w:val="0"/>
              <w:jc w:val="both"/>
              <w:rPr>
                <w:rFonts w:ascii="Arial" w:hAnsi="Arial" w:cs="Arial"/>
                <w:color w:val="0070C0"/>
                <w:sz w:val="18"/>
                <w:szCs w:val="18"/>
              </w:rPr>
            </w:pPr>
            <w:r w:rsidRPr="00710D28">
              <w:rPr>
                <w:rFonts w:ascii="Arial" w:hAnsi="Arial" w:cs="Arial"/>
                <w:b w:val="0"/>
                <w:bCs w:val="0"/>
                <w:color w:val="0070C0"/>
                <w:sz w:val="18"/>
                <w:szCs w:val="18"/>
              </w:rPr>
              <w:t>La suma de la aplicación de las penalidades por mora y otras penalidades no debe exceder el 10% del monto vigente del contrato o, de ser el caso, del ítem correspondiente.</w:t>
            </w:r>
            <w:r w:rsidR="00052288" w:rsidRPr="00710D28">
              <w:rPr>
                <w:rFonts w:ascii="Arial" w:hAnsi="Arial" w:cs="Arial"/>
                <w:b w:val="0"/>
                <w:bCs w:val="0"/>
                <w:color w:val="0070C0"/>
                <w:sz w:val="18"/>
                <w:szCs w:val="18"/>
              </w:rPr>
              <w:t>”</w:t>
            </w:r>
          </w:p>
          <w:p w14:paraId="19521B5F" w14:textId="77777777" w:rsidR="00E25446" w:rsidRPr="00710D28" w:rsidRDefault="00E25446" w:rsidP="00050726">
            <w:pPr>
              <w:widowControl w:val="0"/>
              <w:jc w:val="both"/>
              <w:rPr>
                <w:rFonts w:ascii="Arial" w:hAnsi="Arial" w:cs="Arial"/>
                <w:color w:val="0070C0"/>
                <w:sz w:val="18"/>
                <w:szCs w:val="18"/>
              </w:rPr>
            </w:pPr>
          </w:p>
          <w:p w14:paraId="410BD062" w14:textId="7E867498" w:rsidR="00E25446" w:rsidRPr="00710D28" w:rsidRDefault="00E25446" w:rsidP="00050726">
            <w:pPr>
              <w:widowControl w:val="0"/>
              <w:jc w:val="both"/>
              <w:rPr>
                <w:rFonts w:ascii="Arial" w:hAnsi="Arial" w:cs="Arial"/>
                <w:b w:val="0"/>
                <w:bCs w:val="0"/>
                <w:color w:val="0070C0"/>
                <w:sz w:val="18"/>
                <w:szCs w:val="18"/>
              </w:rPr>
            </w:pPr>
            <w:r w:rsidRPr="00710D28">
              <w:rPr>
                <w:rFonts w:ascii="Arial" w:hAnsi="Arial" w:cs="Arial"/>
                <w:b w:val="0"/>
                <w:color w:val="0070C0"/>
                <w:sz w:val="18"/>
                <w:szCs w:val="18"/>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p w14:paraId="1CC7F340" w14:textId="77777777" w:rsidR="00DB4692" w:rsidRPr="00710D28" w:rsidRDefault="00DB4692" w:rsidP="0006647E">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tc>
      </w:tr>
    </w:tbl>
    <w:p w14:paraId="69514915" w14:textId="2D736CA1" w:rsidR="00AC4DB7" w:rsidRPr="00710D28" w:rsidRDefault="00AC4DB7" w:rsidP="00F37DA2">
      <w:pPr>
        <w:ind w:firstLine="720"/>
        <w:jc w:val="both"/>
        <w:rPr>
          <w:rFonts w:ascii="Arial" w:hAnsi="Arial" w:cs="Arial"/>
          <w:bCs/>
          <w:color w:val="0070C0"/>
          <w:sz w:val="18"/>
          <w:szCs w:val="18"/>
        </w:rPr>
      </w:pPr>
      <w:r w:rsidRPr="00710D28">
        <w:rPr>
          <w:rFonts w:ascii="Arial" w:hAnsi="Arial" w:cs="Arial"/>
          <w:bCs/>
          <w:color w:val="0070C0"/>
          <w:sz w:val="18"/>
          <w:szCs w:val="18"/>
        </w:rPr>
        <w:t xml:space="preserve">Esta nota </w:t>
      </w:r>
      <w:r w:rsidR="006926CD"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F127CB" w:rsidRPr="00710D28">
        <w:rPr>
          <w:rFonts w:ascii="Arial" w:hAnsi="Arial" w:cs="Arial"/>
          <w:bCs/>
          <w:color w:val="0070C0"/>
          <w:sz w:val="18"/>
          <w:szCs w:val="18"/>
        </w:rPr>
        <w:t>.</w:t>
      </w:r>
    </w:p>
    <w:p w14:paraId="138ECAF0" w14:textId="77777777" w:rsidR="00F127CB" w:rsidRPr="00710D28" w:rsidRDefault="00F127CB" w:rsidP="00AC4DB7">
      <w:pPr>
        <w:ind w:left="1418" w:hanging="11"/>
        <w:jc w:val="both"/>
        <w:rPr>
          <w:rFonts w:ascii="Arial" w:hAnsi="Arial" w:cs="Arial"/>
          <w:b/>
          <w:i/>
          <w:color w:val="000099"/>
          <w:sz w:val="16"/>
          <w:szCs w:val="16"/>
        </w:rPr>
      </w:pPr>
    </w:p>
    <w:p w14:paraId="076CFF28" w14:textId="77777777" w:rsidR="009C6294" w:rsidRPr="00710D28" w:rsidRDefault="009C6294" w:rsidP="005261C6">
      <w:pPr>
        <w:jc w:val="both"/>
        <w:rPr>
          <w:rFonts w:ascii="Arial" w:hAnsi="Arial" w:cs="Arial"/>
          <w:b/>
          <w:i/>
          <w:color w:val="000099"/>
          <w:sz w:val="16"/>
          <w:szCs w:val="16"/>
        </w:rPr>
      </w:pPr>
    </w:p>
    <w:p w14:paraId="2DD76678" w14:textId="31F7DA40" w:rsidR="00B66152" w:rsidRPr="00710D28" w:rsidRDefault="00071D10" w:rsidP="007626B9">
      <w:pPr>
        <w:pStyle w:val="Prrafodelista"/>
        <w:widowControl w:val="0"/>
        <w:numPr>
          <w:ilvl w:val="1"/>
          <w:numId w:val="13"/>
        </w:numPr>
        <w:ind w:left="994"/>
        <w:jc w:val="both"/>
        <w:rPr>
          <w:rFonts w:ascii="Arial" w:hAnsi="Arial" w:cs="Arial"/>
          <w:b/>
          <w:sz w:val="20"/>
          <w:szCs w:val="20"/>
        </w:rPr>
      </w:pPr>
      <w:r w:rsidRPr="00710D28">
        <w:rPr>
          <w:rFonts w:ascii="Arial" w:hAnsi="Arial" w:cs="Arial"/>
          <w:b/>
          <w:sz w:val="20"/>
          <w:szCs w:val="20"/>
        </w:rPr>
        <w:t>SUBCONTRATACIÓN</w:t>
      </w:r>
    </w:p>
    <w:p w14:paraId="568AFE11" w14:textId="77777777" w:rsidR="00312C66" w:rsidRPr="00710D28" w:rsidRDefault="00312C66" w:rsidP="00312C66">
      <w:pPr>
        <w:pStyle w:val="Prrafodelista"/>
        <w:widowControl w:val="0"/>
        <w:ind w:left="994"/>
        <w:jc w:val="both"/>
        <w:rPr>
          <w:rFonts w:ascii="Arial" w:hAnsi="Arial" w:cs="Arial"/>
          <w:b/>
          <w:sz w:val="20"/>
          <w:szCs w:val="20"/>
        </w:rPr>
      </w:pPr>
    </w:p>
    <w:tbl>
      <w:tblPr>
        <w:tblStyle w:val="Tabladecuadrcula1clara-nfasis31"/>
        <w:tblW w:w="857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4"/>
      </w:tblGrid>
      <w:tr w:rsidR="00F127CB" w:rsidRPr="00710D28" w14:paraId="432F4216"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74" w:type="dxa"/>
            <w:tcBorders>
              <w:bottom w:val="none" w:sz="0" w:space="0" w:color="auto"/>
            </w:tcBorders>
            <w:vAlign w:val="center"/>
          </w:tcPr>
          <w:p w14:paraId="7835CE10" w14:textId="77777777" w:rsidR="009B751E" w:rsidRPr="00710D28" w:rsidRDefault="009B751E">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F127CB" w:rsidRPr="00710D28" w14:paraId="4A38F11B" w14:textId="77777777" w:rsidTr="003C02B6">
        <w:trPr>
          <w:trHeight w:val="3973"/>
        </w:trPr>
        <w:tc>
          <w:tcPr>
            <w:cnfStyle w:val="001000000000" w:firstRow="0" w:lastRow="0" w:firstColumn="1" w:lastColumn="0" w:oddVBand="0" w:evenVBand="0" w:oddHBand="0" w:evenHBand="0" w:firstRowFirstColumn="0" w:firstRowLastColumn="0" w:lastRowFirstColumn="0" w:lastRowLastColumn="0"/>
            <w:tcW w:w="0" w:type="dxa"/>
            <w:vAlign w:val="center"/>
          </w:tcPr>
          <w:p w14:paraId="2F6A1378" w14:textId="77777777" w:rsidR="006A29FB" w:rsidRPr="00710D28" w:rsidRDefault="006A29FB" w:rsidP="006A29FB">
            <w:pPr>
              <w:widowControl w:val="0"/>
              <w:jc w:val="both"/>
              <w:rPr>
                <w:rFonts w:ascii="Arial" w:hAnsi="Arial" w:cs="Arial"/>
                <w:b w:val="0"/>
                <w:bCs w:val="0"/>
                <w:color w:val="0070C0"/>
                <w:sz w:val="18"/>
                <w:szCs w:val="18"/>
              </w:rPr>
            </w:pPr>
          </w:p>
          <w:p w14:paraId="06CEB06B" w14:textId="5F9E7742" w:rsidR="00FD7C8D" w:rsidRPr="00710D28" w:rsidRDefault="00FD7C8D" w:rsidP="00FD7C8D">
            <w:pPr>
              <w:widowControl w:val="0"/>
              <w:jc w:val="both"/>
              <w:rPr>
                <w:rFonts w:ascii="Arial" w:hAnsi="Arial" w:cs="Arial"/>
                <w:b w:val="0"/>
                <w:bCs w:val="0"/>
                <w:color w:val="0070C0"/>
                <w:sz w:val="18"/>
                <w:szCs w:val="18"/>
              </w:rPr>
            </w:pPr>
            <w:r w:rsidRPr="00710D28">
              <w:rPr>
                <w:rFonts w:ascii="Arial" w:hAnsi="Arial" w:cs="Arial"/>
                <w:b w:val="0"/>
                <w:bCs w:val="0"/>
                <w:color w:val="0070C0"/>
                <w:sz w:val="18"/>
                <w:szCs w:val="18"/>
                <w:lang w:val="es-ES"/>
              </w:rPr>
              <w:t>La entidad contratante, a propuesta del área usuaria y previa validación durante la estrategia de contratación, incluye solo uno de los siguientes supuestos en las bases:</w:t>
            </w:r>
            <w:r w:rsidRPr="00710D28">
              <w:rPr>
                <w:rFonts w:ascii="Arial" w:hAnsi="Arial" w:cs="Arial"/>
                <w:b w:val="0"/>
                <w:bCs w:val="0"/>
                <w:color w:val="0070C0"/>
                <w:sz w:val="18"/>
                <w:szCs w:val="18"/>
              </w:rPr>
              <w:t> </w:t>
            </w:r>
          </w:p>
          <w:p w14:paraId="347D2129" w14:textId="53DD2FE7" w:rsidR="009B751E" w:rsidRPr="00710D28" w:rsidRDefault="009B751E">
            <w:pPr>
              <w:widowControl w:val="0"/>
              <w:ind w:left="34"/>
              <w:jc w:val="both"/>
              <w:rPr>
                <w:rFonts w:ascii="Arial" w:hAnsi="Arial" w:cs="Arial"/>
                <w:b w:val="0"/>
                <w:bCs w:val="0"/>
                <w:color w:val="0070C0"/>
                <w:sz w:val="18"/>
                <w:szCs w:val="18"/>
                <w:lang w:val="es-ES"/>
              </w:rPr>
            </w:pPr>
          </w:p>
          <w:p w14:paraId="7305EADD" w14:textId="77777777" w:rsidR="00F9530F" w:rsidRPr="00710D28" w:rsidRDefault="00F9530F">
            <w:pPr>
              <w:widowControl w:val="0"/>
              <w:ind w:left="34"/>
              <w:jc w:val="both"/>
              <w:rPr>
                <w:rFonts w:ascii="Arial" w:hAnsi="Arial" w:cs="Arial"/>
                <w:color w:val="0070C0"/>
                <w:sz w:val="18"/>
                <w:szCs w:val="18"/>
                <w:lang w:val="es-ES"/>
              </w:rPr>
            </w:pPr>
          </w:p>
          <w:p w14:paraId="7C6C95D1" w14:textId="69EBFEEF" w:rsidR="00F9530F" w:rsidRPr="00710D28" w:rsidRDefault="0067519A" w:rsidP="007626B9">
            <w:pPr>
              <w:pStyle w:val="Prrafodelista"/>
              <w:widowControl w:val="0"/>
              <w:numPr>
                <w:ilvl w:val="0"/>
                <w:numId w:val="53"/>
              </w:numPr>
              <w:jc w:val="both"/>
              <w:rPr>
                <w:rFonts w:ascii="Arial" w:hAnsi="Arial" w:cs="Arial"/>
                <w:b w:val="0"/>
                <w:bCs w:val="0"/>
                <w:color w:val="0070C0"/>
                <w:sz w:val="18"/>
                <w:szCs w:val="18"/>
              </w:rPr>
            </w:pPr>
            <w:r w:rsidRPr="00710D28">
              <w:rPr>
                <w:rFonts w:ascii="Arial" w:hAnsi="Arial" w:cs="Arial"/>
                <w:color w:val="0070C0"/>
                <w:sz w:val="18"/>
                <w:szCs w:val="18"/>
              </w:rPr>
              <w:t>"SUBCONTRATACIÓN</w:t>
            </w:r>
            <w:r w:rsidR="00F9530F" w:rsidRPr="00710D28">
              <w:rPr>
                <w:rFonts w:ascii="Arial" w:hAnsi="Arial" w:cs="Arial"/>
                <w:b w:val="0"/>
                <w:bCs w:val="0"/>
                <w:color w:val="0070C0"/>
                <w:sz w:val="18"/>
                <w:szCs w:val="18"/>
              </w:rPr>
              <w:t xml:space="preserve"> </w:t>
            </w:r>
          </w:p>
          <w:p w14:paraId="766E0ED9" w14:textId="77777777" w:rsidR="009B751E" w:rsidRPr="00710D28" w:rsidRDefault="009B751E" w:rsidP="00EA27C1">
            <w:pPr>
              <w:pStyle w:val="WW-Textosinformato"/>
              <w:widowControl w:val="0"/>
              <w:tabs>
                <w:tab w:val="left" w:pos="851"/>
                <w:tab w:val="right" w:pos="10782"/>
              </w:tabs>
              <w:jc w:val="both"/>
              <w:rPr>
                <w:rFonts w:ascii="Arial" w:eastAsia="Times New Roman" w:hAnsi="Arial" w:cs="Arial"/>
                <w:b w:val="0"/>
                <w:bCs w:val="0"/>
                <w:color w:val="0070C0"/>
                <w:sz w:val="18"/>
                <w:szCs w:val="18"/>
                <w:lang w:val="es-ES"/>
              </w:rPr>
            </w:pPr>
          </w:p>
          <w:p w14:paraId="3AAD677A" w14:textId="6F7CD967" w:rsidR="00320937" w:rsidRPr="00710D28" w:rsidRDefault="00945B9B" w:rsidP="00E2075A">
            <w:pPr>
              <w:widowControl w:val="0"/>
              <w:spacing w:line="259" w:lineRule="auto"/>
              <w:ind w:left="34"/>
              <w:jc w:val="both"/>
              <w:rPr>
                <w:rFonts w:ascii="Arial" w:hAnsi="Arial" w:cs="Arial"/>
                <w:b w:val="0"/>
                <w:bCs w:val="0"/>
                <w:color w:val="0070C0"/>
                <w:sz w:val="18"/>
                <w:szCs w:val="18"/>
              </w:rPr>
            </w:pPr>
            <w:r w:rsidRPr="00710D28">
              <w:rPr>
                <w:rFonts w:ascii="Arial" w:hAnsi="Arial" w:cs="Arial"/>
                <w:b w:val="0"/>
                <w:bCs w:val="0"/>
                <w:color w:val="0070C0"/>
                <w:sz w:val="18"/>
                <w:szCs w:val="18"/>
              </w:rPr>
              <w:t xml:space="preserve">El contratista puede subcontratar hasta un máximo del 40% del monto del contrato </w:t>
            </w:r>
            <w:r w:rsidR="54A70D41" w:rsidRPr="00710D28">
              <w:rPr>
                <w:rFonts w:ascii="Arial" w:hAnsi="Arial" w:cs="Arial"/>
                <w:b w:val="0"/>
                <w:bCs w:val="0"/>
                <w:color w:val="0070C0"/>
                <w:sz w:val="18"/>
                <w:szCs w:val="18"/>
              </w:rPr>
              <w:t xml:space="preserve">vigente </w:t>
            </w:r>
            <w:r w:rsidR="0070290A" w:rsidRPr="00710D28">
              <w:rPr>
                <w:rFonts w:ascii="Arial" w:hAnsi="Arial" w:cs="Arial"/>
                <w:b w:val="0"/>
                <w:bCs w:val="0"/>
                <w:color w:val="0070C0"/>
                <w:sz w:val="18"/>
                <w:szCs w:val="18"/>
              </w:rPr>
              <w:t>de conformidad con lo dispuesto en el artículo 108 del Reglamento</w:t>
            </w:r>
            <w:r w:rsidRPr="00710D28">
              <w:rPr>
                <w:rFonts w:ascii="Arial" w:hAnsi="Arial" w:cs="Arial"/>
                <w:b w:val="0"/>
                <w:bCs w:val="0"/>
                <w:color w:val="0070C0"/>
                <w:sz w:val="18"/>
                <w:szCs w:val="18"/>
              </w:rPr>
              <w:t xml:space="preserve">. Se consideran </w:t>
            </w:r>
            <w:r w:rsidR="00320937" w:rsidRPr="00710D28">
              <w:rPr>
                <w:rFonts w:ascii="Arial" w:hAnsi="Arial" w:cs="Arial"/>
                <w:b w:val="0"/>
                <w:bCs w:val="0"/>
                <w:color w:val="0070C0"/>
                <w:sz w:val="18"/>
                <w:szCs w:val="18"/>
              </w:rPr>
              <w:t xml:space="preserve">prestaciones esenciales </w:t>
            </w:r>
            <w:r w:rsidR="00812536" w:rsidRPr="00710D28">
              <w:rPr>
                <w:rFonts w:ascii="Arial" w:hAnsi="Arial" w:cs="Arial"/>
                <w:b w:val="0"/>
                <w:bCs w:val="0"/>
                <w:color w:val="0070C0"/>
                <w:sz w:val="18"/>
                <w:szCs w:val="18"/>
              </w:rPr>
              <w:t>que no pueden ser</w:t>
            </w:r>
            <w:r w:rsidR="00320937" w:rsidRPr="00710D28">
              <w:rPr>
                <w:rFonts w:ascii="Arial" w:hAnsi="Arial" w:cs="Arial"/>
                <w:b w:val="0"/>
                <w:bCs w:val="0"/>
                <w:color w:val="0070C0"/>
                <w:sz w:val="18"/>
                <w:szCs w:val="18"/>
              </w:rPr>
              <w:t xml:space="preserve"> materia de sub</w:t>
            </w:r>
            <w:r w:rsidR="006A29FB" w:rsidRPr="00710D28">
              <w:rPr>
                <w:rFonts w:ascii="Arial" w:hAnsi="Arial" w:cs="Arial"/>
                <w:b w:val="0"/>
                <w:bCs w:val="0"/>
                <w:color w:val="0070C0"/>
                <w:sz w:val="18"/>
                <w:szCs w:val="18"/>
              </w:rPr>
              <w:t>contratación</w:t>
            </w:r>
            <w:r w:rsidR="00320937" w:rsidRPr="00710D28">
              <w:rPr>
                <w:rFonts w:ascii="Arial" w:hAnsi="Arial" w:cs="Arial"/>
                <w:b w:val="0"/>
                <w:bCs w:val="0"/>
                <w:color w:val="0070C0"/>
                <w:sz w:val="18"/>
                <w:szCs w:val="18"/>
              </w:rPr>
              <w:t xml:space="preserve"> las siguientes: </w:t>
            </w:r>
            <w:r w:rsidR="00E2075A" w:rsidRPr="00710D28">
              <w:rPr>
                <w:rFonts w:ascii="Arial" w:hAnsi="Arial" w:cs="Arial"/>
                <w:b w:val="0"/>
                <w:bCs w:val="0"/>
                <w:color w:val="0070C0"/>
                <w:sz w:val="18"/>
                <w:szCs w:val="18"/>
              </w:rPr>
              <w:t xml:space="preserve">[COMPLETAR LAS PRESTACIONES ESENCIALES QUE, </w:t>
            </w:r>
            <w:r w:rsidR="005933E9" w:rsidRPr="00710D28">
              <w:rPr>
                <w:rFonts w:ascii="Arial" w:hAnsi="Arial" w:cs="Arial"/>
                <w:b w:val="0"/>
                <w:bCs w:val="0"/>
                <w:color w:val="0070C0"/>
                <w:sz w:val="18"/>
                <w:szCs w:val="18"/>
              </w:rPr>
              <w:t>DE ACUERDO CON</w:t>
            </w:r>
            <w:r w:rsidR="00E2075A" w:rsidRPr="00710D28">
              <w:rPr>
                <w:rFonts w:ascii="Arial" w:hAnsi="Arial" w:cs="Arial"/>
                <w:b w:val="0"/>
                <w:bCs w:val="0"/>
                <w:color w:val="0070C0"/>
                <w:sz w:val="18"/>
                <w:szCs w:val="18"/>
              </w:rPr>
              <w:t xml:space="preserve"> LO DETERMINADO POR EL ÁREA USUARIA EN LAS ESPECIFICACIONES TECNICAS DEL NUMERAL 3.4 NO PUEDEN SER MATERIA DE SUBCONTRATACIÓN</w:t>
            </w:r>
            <w:r w:rsidR="00B12C05" w:rsidRPr="00710D28">
              <w:rPr>
                <w:rFonts w:ascii="Arial" w:hAnsi="Arial" w:cs="Arial"/>
                <w:b w:val="0"/>
                <w:bCs w:val="0"/>
                <w:color w:val="0070C0"/>
                <w:sz w:val="18"/>
                <w:szCs w:val="18"/>
              </w:rPr>
              <w:t>, DE CORRESPONDER</w:t>
            </w:r>
            <w:r w:rsidR="00E2075A" w:rsidRPr="00710D28">
              <w:rPr>
                <w:rFonts w:ascii="Arial" w:hAnsi="Arial" w:cs="Arial"/>
                <w:b w:val="0"/>
                <w:bCs w:val="0"/>
                <w:color w:val="0070C0"/>
                <w:sz w:val="18"/>
                <w:szCs w:val="18"/>
              </w:rPr>
              <w:t>]</w:t>
            </w:r>
            <w:r w:rsidR="00AF0A9D" w:rsidRPr="00710D28">
              <w:rPr>
                <w:rFonts w:ascii="Arial" w:hAnsi="Arial" w:cs="Arial"/>
                <w:b w:val="0"/>
                <w:bCs w:val="0"/>
                <w:color w:val="0070C0"/>
                <w:sz w:val="18"/>
                <w:szCs w:val="18"/>
              </w:rPr>
              <w:t>.</w:t>
            </w:r>
            <w:r w:rsidR="00FA2BCE" w:rsidRPr="00710D28">
              <w:rPr>
                <w:rFonts w:ascii="Arial" w:hAnsi="Arial" w:cs="Arial"/>
                <w:b w:val="0"/>
                <w:bCs w:val="0"/>
                <w:color w:val="0070C0"/>
                <w:sz w:val="18"/>
                <w:szCs w:val="18"/>
              </w:rPr>
              <w:t>”</w:t>
            </w:r>
          </w:p>
          <w:p w14:paraId="01614658" w14:textId="77777777" w:rsidR="003401DA" w:rsidRPr="00710D28" w:rsidRDefault="003401DA" w:rsidP="002A12B0">
            <w:pPr>
              <w:widowControl w:val="0"/>
              <w:jc w:val="both"/>
              <w:rPr>
                <w:rFonts w:ascii="Arial" w:hAnsi="Arial" w:cs="Arial"/>
                <w:b w:val="0"/>
                <w:bCs w:val="0"/>
                <w:color w:val="0070C0"/>
                <w:sz w:val="18"/>
                <w:szCs w:val="18"/>
              </w:rPr>
            </w:pPr>
          </w:p>
          <w:p w14:paraId="3B74F0D2" w14:textId="610BB220" w:rsidR="002A12B0" w:rsidRPr="00710D28" w:rsidRDefault="004F33BE" w:rsidP="00584DC6">
            <w:pPr>
              <w:pStyle w:val="Prrafodelista"/>
              <w:widowControl w:val="0"/>
              <w:numPr>
                <w:ilvl w:val="0"/>
                <w:numId w:val="53"/>
              </w:numPr>
              <w:jc w:val="both"/>
              <w:rPr>
                <w:rFonts w:ascii="Arial" w:hAnsi="Arial" w:cs="Arial"/>
                <w:color w:val="0070C0"/>
                <w:sz w:val="18"/>
                <w:szCs w:val="18"/>
              </w:rPr>
            </w:pPr>
            <w:r w:rsidRPr="00710D28">
              <w:rPr>
                <w:rFonts w:ascii="Arial" w:hAnsi="Arial" w:cs="Arial"/>
                <w:color w:val="0070C0"/>
                <w:sz w:val="18"/>
                <w:szCs w:val="18"/>
              </w:rPr>
              <w:t>“</w:t>
            </w:r>
            <w:r w:rsidR="002A12B0" w:rsidRPr="00710D28">
              <w:rPr>
                <w:rFonts w:ascii="Arial" w:hAnsi="Arial" w:cs="Arial"/>
                <w:color w:val="0070C0"/>
                <w:sz w:val="18"/>
                <w:szCs w:val="18"/>
              </w:rPr>
              <w:t>SUBCONTRATACIÓN</w:t>
            </w:r>
          </w:p>
          <w:p w14:paraId="104782E1" w14:textId="77777777" w:rsidR="002A12B0" w:rsidRPr="00710D28" w:rsidRDefault="002A12B0" w:rsidP="002A12B0">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00267404" w14:textId="23AD4393" w:rsidR="009B751E" w:rsidRPr="00710D28" w:rsidRDefault="00812536" w:rsidP="00E2075A">
            <w:pPr>
              <w:pStyle w:val="WW-Textosinformato"/>
              <w:widowControl w:val="0"/>
              <w:tabs>
                <w:tab w:val="left" w:pos="851"/>
                <w:tab w:val="right" w:pos="10782"/>
              </w:tabs>
              <w:ind w:left="34"/>
              <w:jc w:val="both"/>
              <w:rPr>
                <w:rFonts w:ascii="Arial" w:eastAsia="Times New Roman" w:hAnsi="Arial" w:cs="Arial"/>
                <w:b w:val="0"/>
                <w:bCs w:val="0"/>
                <w:color w:val="0070C0"/>
                <w:sz w:val="18"/>
                <w:szCs w:val="18"/>
                <w:lang w:val="es-ES"/>
              </w:rPr>
            </w:pPr>
            <w:r w:rsidRPr="00710D28">
              <w:rPr>
                <w:rFonts w:ascii="Arial" w:hAnsi="Arial" w:cs="Arial"/>
                <w:b w:val="0"/>
                <w:bCs w:val="0"/>
                <w:color w:val="0070C0"/>
                <w:sz w:val="18"/>
                <w:szCs w:val="18"/>
              </w:rPr>
              <w:t xml:space="preserve">Se encuentra </w:t>
            </w:r>
            <w:r w:rsidR="009D3F27" w:rsidRPr="00710D28">
              <w:rPr>
                <w:rFonts w:ascii="Arial" w:hAnsi="Arial" w:cs="Arial"/>
                <w:b w:val="0"/>
                <w:bCs w:val="0"/>
                <w:color w:val="0070C0"/>
                <w:sz w:val="18"/>
                <w:szCs w:val="18"/>
              </w:rPr>
              <w:t xml:space="preserve">prohibida </w:t>
            </w:r>
            <w:r w:rsidRPr="00710D28">
              <w:rPr>
                <w:rFonts w:ascii="Arial" w:hAnsi="Arial" w:cs="Arial"/>
                <w:b w:val="0"/>
                <w:bCs w:val="0"/>
                <w:color w:val="0070C0"/>
                <w:sz w:val="18"/>
                <w:szCs w:val="18"/>
              </w:rPr>
              <w:t>la subcontratación de las prestacione</w:t>
            </w:r>
            <w:r w:rsidR="00BA3DC8" w:rsidRPr="00710D28">
              <w:rPr>
                <w:rFonts w:ascii="Arial" w:hAnsi="Arial" w:cs="Arial"/>
                <w:b w:val="0"/>
                <w:bCs w:val="0"/>
                <w:color w:val="0070C0"/>
                <w:sz w:val="18"/>
                <w:szCs w:val="18"/>
              </w:rPr>
              <w:t>s objeto del contrato</w:t>
            </w:r>
            <w:r w:rsidR="00FA2BCE" w:rsidRPr="00710D28">
              <w:rPr>
                <w:rFonts w:ascii="Arial" w:hAnsi="Arial" w:cs="Arial"/>
                <w:b w:val="0"/>
                <w:bCs w:val="0"/>
                <w:color w:val="0070C0"/>
                <w:sz w:val="18"/>
                <w:szCs w:val="18"/>
              </w:rPr>
              <w:t>.</w:t>
            </w:r>
            <w:r w:rsidR="004F33BE" w:rsidRPr="00710D28">
              <w:rPr>
                <w:rFonts w:ascii="Arial" w:hAnsi="Arial" w:cs="Arial"/>
                <w:b w:val="0"/>
                <w:bCs w:val="0"/>
                <w:color w:val="0070C0"/>
                <w:sz w:val="18"/>
                <w:szCs w:val="18"/>
              </w:rPr>
              <w:t>”</w:t>
            </w:r>
          </w:p>
          <w:p w14:paraId="1ECD6F70" w14:textId="77777777" w:rsidR="009B751E" w:rsidRPr="00710D28" w:rsidRDefault="009B751E" w:rsidP="00320937">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tc>
      </w:tr>
    </w:tbl>
    <w:p w14:paraId="1BBB76E7" w14:textId="6A8A2B41" w:rsidR="00AC4DB7" w:rsidRPr="00710D28" w:rsidRDefault="00082FCD" w:rsidP="00050726">
      <w:pPr>
        <w:jc w:val="both"/>
        <w:rPr>
          <w:rFonts w:ascii="Arial" w:hAnsi="Arial" w:cs="Arial"/>
          <w:bCs/>
          <w:color w:val="0070C0"/>
          <w:sz w:val="18"/>
          <w:szCs w:val="18"/>
        </w:rPr>
      </w:pPr>
      <w:r w:rsidRPr="00710D28">
        <w:rPr>
          <w:rFonts w:ascii="Arial" w:hAnsi="Arial" w:cs="Arial"/>
          <w:bCs/>
          <w:color w:val="0070C0"/>
          <w:sz w:val="18"/>
          <w:szCs w:val="18"/>
        </w:rPr>
        <w:t xml:space="preserve">            </w:t>
      </w:r>
      <w:r w:rsidR="00AC4DB7" w:rsidRPr="00710D28">
        <w:rPr>
          <w:rFonts w:ascii="Arial" w:hAnsi="Arial" w:cs="Arial"/>
          <w:bCs/>
          <w:color w:val="0070C0"/>
          <w:sz w:val="18"/>
          <w:szCs w:val="18"/>
        </w:rPr>
        <w:t xml:space="preserve">Esta nota </w:t>
      </w:r>
      <w:r w:rsidR="006926CD" w:rsidRPr="00710D28">
        <w:rPr>
          <w:rFonts w:ascii="Arial" w:hAnsi="Arial" w:cs="Arial"/>
          <w:bCs/>
          <w:color w:val="0070C0"/>
          <w:sz w:val="18"/>
          <w:szCs w:val="18"/>
        </w:rPr>
        <w:t>debe</w:t>
      </w:r>
      <w:r w:rsidR="00AC4DB7" w:rsidRPr="00710D28">
        <w:rPr>
          <w:rFonts w:ascii="Arial" w:hAnsi="Arial" w:cs="Arial"/>
          <w:bCs/>
          <w:color w:val="0070C0"/>
          <w:sz w:val="18"/>
          <w:szCs w:val="18"/>
        </w:rPr>
        <w:t xml:space="preserve"> ser eliminada una vez culminada la elaboración de las bases</w:t>
      </w:r>
      <w:r w:rsidR="00384F95" w:rsidRPr="00710D28">
        <w:rPr>
          <w:rFonts w:ascii="Arial" w:hAnsi="Arial" w:cs="Arial"/>
          <w:bCs/>
          <w:color w:val="0070C0"/>
          <w:sz w:val="18"/>
          <w:szCs w:val="18"/>
        </w:rPr>
        <w:t>.</w:t>
      </w:r>
    </w:p>
    <w:p w14:paraId="14093B66" w14:textId="77777777" w:rsidR="009B751E" w:rsidRPr="00710D28" w:rsidRDefault="009B751E" w:rsidP="009B751E">
      <w:pPr>
        <w:pStyle w:val="Prrafodelista"/>
        <w:widowControl w:val="0"/>
        <w:ind w:left="1440"/>
        <w:jc w:val="both"/>
        <w:rPr>
          <w:rFonts w:ascii="Arial" w:hAnsi="Arial" w:cs="Arial"/>
          <w:b/>
          <w:sz w:val="20"/>
          <w:szCs w:val="20"/>
        </w:rPr>
      </w:pPr>
    </w:p>
    <w:p w14:paraId="6E722B85" w14:textId="53C69EAF" w:rsidR="003C5345" w:rsidRPr="00710D28" w:rsidRDefault="00071D10" w:rsidP="00EA27C1">
      <w:pPr>
        <w:widowControl w:val="0"/>
        <w:numPr>
          <w:ilvl w:val="0"/>
          <w:numId w:val="42"/>
        </w:numPr>
        <w:tabs>
          <w:tab w:val="left" w:pos="993"/>
        </w:tabs>
        <w:ind w:hanging="153"/>
        <w:jc w:val="both"/>
        <w:rPr>
          <w:rFonts w:ascii="Arial" w:hAnsi="Arial" w:cs="Arial"/>
          <w:b/>
          <w:sz w:val="20"/>
          <w:szCs w:val="20"/>
        </w:rPr>
      </w:pPr>
      <w:r w:rsidRPr="00710D28">
        <w:rPr>
          <w:rFonts w:ascii="Arial" w:hAnsi="Arial" w:cs="Arial"/>
          <w:b/>
          <w:bCs/>
          <w:sz w:val="20"/>
          <w:szCs w:val="20"/>
        </w:rPr>
        <w:t>FORMULA(S) DE REAJUSTE</w:t>
      </w:r>
    </w:p>
    <w:p w14:paraId="2CFC892D" w14:textId="77777777" w:rsidR="003C5345" w:rsidRPr="00710D28" w:rsidRDefault="003C5345" w:rsidP="003C5345">
      <w:pPr>
        <w:widowControl w:val="0"/>
        <w:jc w:val="both"/>
        <w:rPr>
          <w:rFonts w:ascii="Arial" w:hAnsi="Arial" w:cs="Arial"/>
          <w:bCs/>
          <w:sz w:val="20"/>
          <w:szCs w:val="20"/>
        </w:rPr>
      </w:pPr>
      <w:r w:rsidRPr="00710D28">
        <w:rPr>
          <w:rFonts w:ascii="Arial" w:hAnsi="Arial" w:cs="Arial"/>
          <w:b/>
          <w:sz w:val="20"/>
          <w:szCs w:val="20"/>
        </w:rPr>
        <w:t> </w:t>
      </w:r>
    </w:p>
    <w:p w14:paraId="6F274090" w14:textId="77777777" w:rsidR="003C5345" w:rsidRPr="00710D28" w:rsidRDefault="003C5345" w:rsidP="008E53A5">
      <w:pPr>
        <w:widowControl w:val="0"/>
        <w:ind w:left="567"/>
        <w:jc w:val="both"/>
        <w:rPr>
          <w:rFonts w:ascii="Arial" w:hAnsi="Arial" w:cs="Arial"/>
          <w:bCs/>
          <w:sz w:val="20"/>
          <w:szCs w:val="20"/>
        </w:rPr>
      </w:pPr>
      <w:r w:rsidRPr="00710D28">
        <w:rPr>
          <w:rFonts w:ascii="Arial" w:hAnsi="Arial" w:cs="Arial"/>
          <w:bCs/>
          <w:sz w:val="20"/>
          <w:szCs w:val="20"/>
          <w:lang w:val="es-ES"/>
        </w:rPr>
        <w:t>[DE SER EL CASO, CONSIGNAR LAS FORMULAS DE REAJUSTE CORRESPONDIENTES Y EL PROCEDIMIENTO DE ACUERDO CON LO PREVISTO EN EL NUMERAL 136.2 DEL ARTÍCULO 136 DEL REGLAMENTO]</w:t>
      </w:r>
      <w:r w:rsidRPr="00710D28">
        <w:rPr>
          <w:rFonts w:ascii="Arial" w:hAnsi="Arial" w:cs="Arial"/>
          <w:bCs/>
          <w:sz w:val="20"/>
          <w:szCs w:val="20"/>
        </w:rPr>
        <w:t> </w:t>
      </w:r>
    </w:p>
    <w:p w14:paraId="4FE4BD83" w14:textId="77777777" w:rsidR="003C5345" w:rsidRPr="00710D28" w:rsidRDefault="003C5345" w:rsidP="003C5345">
      <w:pPr>
        <w:widowControl w:val="0"/>
        <w:jc w:val="both"/>
        <w:rPr>
          <w:rFonts w:ascii="Arial" w:hAnsi="Arial" w:cs="Arial"/>
          <w:b/>
          <w:sz w:val="20"/>
          <w:szCs w:val="20"/>
        </w:rPr>
      </w:pPr>
      <w:r w:rsidRPr="00710D28">
        <w:rPr>
          <w:rFonts w:ascii="Arial" w:hAnsi="Arial" w:cs="Arial"/>
          <w:b/>
          <w:sz w:val="20"/>
          <w:szCs w:val="20"/>
        </w:rPr>
        <w:t> </w:t>
      </w:r>
    </w:p>
    <w:tbl>
      <w:tblPr>
        <w:tblW w:w="8647"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47"/>
      </w:tblGrid>
      <w:tr w:rsidR="003C5345" w:rsidRPr="00710D28" w14:paraId="656FE014" w14:textId="77777777" w:rsidTr="78A76888">
        <w:trPr>
          <w:trHeight w:val="300"/>
        </w:trPr>
        <w:tc>
          <w:tcPr>
            <w:tcW w:w="8647"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vAlign w:val="center"/>
            <w:hideMark/>
          </w:tcPr>
          <w:p w14:paraId="15472555" w14:textId="77777777" w:rsidR="003C5345" w:rsidRPr="00710D28" w:rsidRDefault="003C5345" w:rsidP="00050726">
            <w:pPr>
              <w:widowControl w:val="0"/>
              <w:ind w:left="144"/>
              <w:jc w:val="both"/>
              <w:rPr>
                <w:rFonts w:ascii="Arial" w:hAnsi="Arial" w:cs="Arial"/>
                <w:b/>
                <w:bCs/>
                <w:color w:val="0070C0"/>
                <w:sz w:val="18"/>
                <w:szCs w:val="18"/>
              </w:rPr>
            </w:pPr>
            <w:r w:rsidRPr="00710D28">
              <w:rPr>
                <w:rFonts w:ascii="Arial" w:hAnsi="Arial" w:cs="Arial"/>
                <w:b/>
                <w:bCs/>
                <w:color w:val="0070C0"/>
                <w:sz w:val="18"/>
                <w:szCs w:val="18"/>
                <w:lang w:val="es-ES"/>
              </w:rPr>
              <w:t>Importante para la entidad contratante</w:t>
            </w:r>
            <w:r w:rsidRPr="00710D28">
              <w:rPr>
                <w:rFonts w:ascii="Arial" w:hAnsi="Arial" w:cs="Arial"/>
                <w:b/>
                <w:bCs/>
                <w:color w:val="0070C0"/>
                <w:sz w:val="18"/>
                <w:szCs w:val="18"/>
              </w:rPr>
              <w:t> </w:t>
            </w:r>
          </w:p>
        </w:tc>
      </w:tr>
      <w:tr w:rsidR="003C5345" w:rsidRPr="00710D28" w14:paraId="2B44A42F" w14:textId="77777777" w:rsidTr="78A76888">
        <w:trPr>
          <w:trHeight w:val="300"/>
        </w:trPr>
        <w:tc>
          <w:tcPr>
            <w:tcW w:w="8647"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0FF453EF" w14:textId="6E2EBCB5" w:rsidR="003C5345" w:rsidRPr="00710D28" w:rsidRDefault="003C5345" w:rsidP="00050726">
            <w:pPr>
              <w:widowControl w:val="0"/>
              <w:ind w:left="144"/>
              <w:jc w:val="both"/>
              <w:rPr>
                <w:rFonts w:ascii="Arial" w:hAnsi="Arial" w:cs="Arial"/>
                <w:bCs/>
                <w:color w:val="0070C0"/>
                <w:sz w:val="18"/>
                <w:szCs w:val="18"/>
              </w:rPr>
            </w:pPr>
            <w:r w:rsidRPr="00710D28">
              <w:rPr>
                <w:rFonts w:ascii="Arial" w:hAnsi="Arial" w:cs="Arial"/>
                <w:bCs/>
                <w:color w:val="0070C0"/>
                <w:sz w:val="18"/>
                <w:szCs w:val="18"/>
              </w:rPr>
              <w:t xml:space="preserve">Esta disposición sólo </w:t>
            </w:r>
            <w:r w:rsidR="006926CD" w:rsidRPr="00710D28">
              <w:rPr>
                <w:rFonts w:ascii="Arial" w:hAnsi="Arial" w:cs="Arial"/>
                <w:bCs/>
                <w:color w:val="0070C0"/>
                <w:sz w:val="18"/>
                <w:szCs w:val="18"/>
              </w:rPr>
              <w:t>debe</w:t>
            </w:r>
            <w:r w:rsidRPr="00710D28">
              <w:rPr>
                <w:rFonts w:ascii="Arial" w:hAnsi="Arial" w:cs="Arial"/>
                <w:bCs/>
                <w:color w:val="0070C0"/>
                <w:sz w:val="18"/>
                <w:szCs w:val="18"/>
              </w:rPr>
              <w:t xml:space="preserve"> ser incluida en el caso de ejecución periódica o continuada </w:t>
            </w:r>
            <w:r w:rsidRPr="00710D28">
              <w:rPr>
                <w:rFonts w:ascii="Arial" w:hAnsi="Arial" w:cs="Arial"/>
                <w:bCs/>
                <w:color w:val="0070C0"/>
                <w:sz w:val="18"/>
                <w:szCs w:val="18"/>
                <w:lang w:val="es-ES"/>
              </w:rPr>
              <w:t>de bienes</w:t>
            </w:r>
            <w:r w:rsidRPr="00710D28">
              <w:rPr>
                <w:rFonts w:ascii="Arial" w:hAnsi="Arial" w:cs="Arial"/>
                <w:bCs/>
                <w:color w:val="0070C0"/>
                <w:sz w:val="18"/>
                <w:szCs w:val="18"/>
              </w:rPr>
              <w:t xml:space="preserve">, </w:t>
            </w:r>
            <w:r w:rsidR="007562C8" w:rsidRPr="00710D28">
              <w:rPr>
                <w:rFonts w:ascii="Arial" w:hAnsi="Arial" w:cs="Arial"/>
                <w:color w:val="0070C0"/>
                <w:sz w:val="18"/>
                <w:szCs w:val="18"/>
              </w:rPr>
              <w:t>a propuesta del área usuaria y previa validación durante la estrategia de contratación.</w:t>
            </w:r>
          </w:p>
        </w:tc>
      </w:tr>
    </w:tbl>
    <w:p w14:paraId="035B66EF" w14:textId="5AF94B01" w:rsidR="003C5345" w:rsidRPr="00710D28" w:rsidRDefault="003C5345" w:rsidP="003C5345">
      <w:pPr>
        <w:widowControl w:val="0"/>
        <w:jc w:val="both"/>
        <w:rPr>
          <w:rFonts w:ascii="Arial" w:hAnsi="Arial" w:cs="Arial"/>
          <w:sz w:val="18"/>
          <w:szCs w:val="18"/>
        </w:rPr>
      </w:pPr>
      <w:r w:rsidRPr="00710D28">
        <w:rPr>
          <w:rFonts w:ascii="Arial" w:hAnsi="Arial" w:cs="Arial"/>
          <w:color w:val="0070C0"/>
          <w:sz w:val="18"/>
          <w:szCs w:val="18"/>
          <w:lang w:val="es-ES"/>
        </w:rPr>
        <w:t>           </w:t>
      </w:r>
      <w:r w:rsidR="00082FCD" w:rsidRPr="00710D28">
        <w:rPr>
          <w:rFonts w:ascii="Arial" w:hAnsi="Arial" w:cs="Arial"/>
          <w:color w:val="0070C0"/>
          <w:sz w:val="18"/>
          <w:szCs w:val="18"/>
          <w:lang w:val="es-ES"/>
        </w:rPr>
        <w:t xml:space="preserve"> </w:t>
      </w:r>
      <w:r w:rsidRPr="00710D28">
        <w:rPr>
          <w:rFonts w:ascii="Arial" w:hAnsi="Arial" w:cs="Arial"/>
          <w:color w:val="0070C0"/>
          <w:sz w:val="18"/>
          <w:szCs w:val="18"/>
        </w:rPr>
        <w:t xml:space="preserve">Esta nota </w:t>
      </w:r>
      <w:r w:rsidR="006926CD" w:rsidRPr="00710D28">
        <w:rPr>
          <w:rFonts w:ascii="Arial" w:hAnsi="Arial" w:cs="Arial"/>
          <w:color w:val="0070C0"/>
          <w:sz w:val="18"/>
          <w:szCs w:val="18"/>
        </w:rPr>
        <w:t>debe</w:t>
      </w:r>
      <w:r w:rsidRPr="00710D28">
        <w:rPr>
          <w:rFonts w:ascii="Arial" w:hAnsi="Arial" w:cs="Arial"/>
          <w:color w:val="0070C0"/>
          <w:sz w:val="18"/>
          <w:szCs w:val="18"/>
        </w:rPr>
        <w:t xml:space="preserve"> ser eliminada una vez culminada la elaboración de las bases</w:t>
      </w:r>
      <w:r w:rsidR="00384F95" w:rsidRPr="00710D28">
        <w:rPr>
          <w:rFonts w:ascii="Arial" w:hAnsi="Arial" w:cs="Arial"/>
          <w:color w:val="0070C0"/>
          <w:sz w:val="18"/>
          <w:szCs w:val="18"/>
        </w:rPr>
        <w:t>.</w:t>
      </w:r>
    </w:p>
    <w:p w14:paraId="6D57DF61" w14:textId="77777777" w:rsidR="003C5345" w:rsidRPr="00710D28" w:rsidRDefault="003C5345" w:rsidP="009B751E">
      <w:pPr>
        <w:pStyle w:val="Prrafodelista"/>
        <w:widowControl w:val="0"/>
        <w:ind w:left="1440"/>
        <w:jc w:val="both"/>
        <w:rPr>
          <w:rFonts w:ascii="Arial" w:hAnsi="Arial" w:cs="Arial"/>
          <w:b/>
          <w:sz w:val="20"/>
          <w:szCs w:val="20"/>
        </w:rPr>
      </w:pPr>
    </w:p>
    <w:p w14:paraId="02F1EF25" w14:textId="0B43D183" w:rsidR="0070046D" w:rsidRPr="00710D28" w:rsidRDefault="00071D10" w:rsidP="007626B9">
      <w:pPr>
        <w:pStyle w:val="Prrafodelista"/>
        <w:widowControl w:val="0"/>
        <w:numPr>
          <w:ilvl w:val="0"/>
          <w:numId w:val="42"/>
        </w:numPr>
        <w:tabs>
          <w:tab w:val="clear" w:pos="720"/>
        </w:tabs>
        <w:ind w:left="1134" w:hanging="425"/>
        <w:jc w:val="both"/>
        <w:rPr>
          <w:rFonts w:ascii="Arial" w:hAnsi="Arial" w:cs="Arial"/>
          <w:b/>
          <w:bCs/>
          <w:sz w:val="20"/>
          <w:szCs w:val="20"/>
        </w:rPr>
      </w:pPr>
      <w:r w:rsidRPr="00710D28">
        <w:rPr>
          <w:rFonts w:ascii="Arial" w:hAnsi="Arial" w:cs="Arial"/>
          <w:b/>
          <w:bCs/>
          <w:sz w:val="20"/>
          <w:szCs w:val="20"/>
        </w:rPr>
        <w:t xml:space="preserve">SOLUCIÓN DE CONTROVERSIAS </w:t>
      </w:r>
      <w:r w:rsidRPr="00710D28">
        <w:rPr>
          <w:rFonts w:ascii="Arial" w:hAnsi="Arial" w:cs="Arial"/>
          <w:b/>
          <w:sz w:val="20"/>
          <w:szCs w:val="20"/>
        </w:rPr>
        <w:t>CONTRACTUALES:</w:t>
      </w:r>
    </w:p>
    <w:p w14:paraId="72ABE0A7" w14:textId="77777777" w:rsidR="00E52506" w:rsidRPr="00710D28" w:rsidRDefault="00E52506" w:rsidP="55D398EA">
      <w:pPr>
        <w:pStyle w:val="Prrafodelista"/>
        <w:widowControl w:val="0"/>
        <w:ind w:left="1134"/>
        <w:jc w:val="both"/>
        <w:rPr>
          <w:rFonts w:ascii="Arial" w:hAnsi="Arial" w:cs="Arial"/>
          <w:sz w:val="20"/>
          <w:szCs w:val="20"/>
        </w:rPr>
      </w:pPr>
    </w:p>
    <w:p w14:paraId="71775E87" w14:textId="6C00B851" w:rsidR="002A497D" w:rsidRPr="00710D28" w:rsidRDefault="002A5E94" w:rsidP="008E53A5">
      <w:pPr>
        <w:pStyle w:val="Prrafodelista"/>
        <w:widowControl w:val="0"/>
        <w:ind w:left="709"/>
        <w:jc w:val="both"/>
        <w:rPr>
          <w:rFonts w:ascii="Arial" w:hAnsi="Arial" w:cs="Arial"/>
          <w:sz w:val="20"/>
          <w:szCs w:val="20"/>
        </w:rPr>
      </w:pPr>
      <w:r w:rsidRPr="00710D28">
        <w:rPr>
          <w:rFonts w:ascii="Arial" w:hAnsi="Arial" w:cs="Arial"/>
          <w:sz w:val="20"/>
          <w:szCs w:val="20"/>
        </w:rPr>
        <w:t xml:space="preserve">Las controversias que surjan entre las partes durante la ejecución del contrato se resuelven mediante </w:t>
      </w:r>
      <w:r w:rsidR="349B06C5" w:rsidRPr="00710D28">
        <w:rPr>
          <w:rFonts w:ascii="Arial" w:eastAsia="Arial" w:hAnsi="Arial" w:cs="Arial"/>
          <w:sz w:val="20"/>
          <w:szCs w:val="20"/>
        </w:rPr>
        <w:t xml:space="preserve">conciliación, cuando se haya pactado, y </w:t>
      </w:r>
      <w:r w:rsidRPr="00710D28">
        <w:rPr>
          <w:rFonts w:ascii="Arial" w:hAnsi="Arial" w:cs="Arial"/>
          <w:sz w:val="20"/>
          <w:szCs w:val="20"/>
        </w:rPr>
        <w:t>arbitraje</w:t>
      </w:r>
      <w:r w:rsidR="00951E7B" w:rsidRPr="00710D28">
        <w:rPr>
          <w:rFonts w:ascii="Arial" w:hAnsi="Arial" w:cs="Arial"/>
          <w:sz w:val="20"/>
          <w:szCs w:val="20"/>
        </w:rPr>
        <w:t>.</w:t>
      </w:r>
      <w:r w:rsidR="00463559" w:rsidRPr="00710D28">
        <w:rPr>
          <w:rFonts w:ascii="Arial" w:hAnsi="Arial" w:cs="Arial"/>
          <w:sz w:val="20"/>
          <w:szCs w:val="20"/>
        </w:rPr>
        <w:t xml:space="preserve"> </w:t>
      </w:r>
    </w:p>
    <w:p w14:paraId="5A6AA800" w14:textId="77777777" w:rsidR="003254F6" w:rsidRPr="00710D28" w:rsidRDefault="003254F6" w:rsidP="00630D8C">
      <w:pPr>
        <w:widowControl w:val="0"/>
        <w:ind w:left="1134"/>
        <w:jc w:val="both"/>
        <w:rPr>
          <w:rFonts w:ascii="Arial" w:hAnsi="Arial" w:cs="Arial"/>
          <w:b/>
          <w:sz w:val="20"/>
          <w:szCs w:val="20"/>
        </w:rPr>
      </w:pPr>
    </w:p>
    <w:p w14:paraId="1B4847E3" w14:textId="34BF68EA" w:rsidR="0070046D" w:rsidRPr="00710D28" w:rsidRDefault="00463559" w:rsidP="008E53A5">
      <w:pPr>
        <w:pStyle w:val="Prrafodelista"/>
        <w:widowControl w:val="0"/>
        <w:ind w:left="709"/>
        <w:jc w:val="both"/>
        <w:rPr>
          <w:rFonts w:ascii="Arial" w:hAnsi="Arial" w:cs="Arial"/>
          <w:sz w:val="20"/>
          <w:szCs w:val="20"/>
        </w:rPr>
      </w:pPr>
      <w:r w:rsidRPr="00710D28">
        <w:rPr>
          <w:rFonts w:ascii="Arial" w:hAnsi="Arial" w:cs="Arial"/>
          <w:sz w:val="20"/>
          <w:szCs w:val="20"/>
        </w:rPr>
        <w:t>Para</w:t>
      </w:r>
      <w:r w:rsidR="004A7479" w:rsidRPr="00710D28">
        <w:rPr>
          <w:rFonts w:ascii="Arial" w:hAnsi="Arial" w:cs="Arial"/>
          <w:sz w:val="20"/>
          <w:szCs w:val="20"/>
        </w:rPr>
        <w:t xml:space="preserve"> </w:t>
      </w:r>
      <w:r w:rsidR="00925222" w:rsidRPr="00710D28">
        <w:rPr>
          <w:rFonts w:ascii="Arial" w:hAnsi="Arial" w:cs="Arial"/>
          <w:sz w:val="20"/>
          <w:szCs w:val="20"/>
        </w:rPr>
        <w:t>el caso de arbitraje</w:t>
      </w:r>
      <w:r w:rsidRPr="00710D28">
        <w:rPr>
          <w:rFonts w:ascii="Arial" w:hAnsi="Arial" w:cs="Arial"/>
          <w:sz w:val="20"/>
          <w:szCs w:val="20"/>
        </w:rPr>
        <w:t xml:space="preserve">, el postor ganador de la buena </w:t>
      </w:r>
      <w:r w:rsidR="00ED05FC" w:rsidRPr="00710D28">
        <w:rPr>
          <w:rFonts w:ascii="Arial" w:hAnsi="Arial" w:cs="Arial"/>
          <w:sz w:val="20"/>
          <w:szCs w:val="20"/>
        </w:rPr>
        <w:t xml:space="preserve">pro </w:t>
      </w:r>
      <w:r w:rsidR="008E4E11" w:rsidRPr="00710D28">
        <w:rPr>
          <w:rFonts w:ascii="Arial" w:hAnsi="Arial" w:cs="Arial"/>
          <w:sz w:val="20"/>
          <w:szCs w:val="20"/>
        </w:rPr>
        <w:t>selecciona a un</w:t>
      </w:r>
      <w:r w:rsidR="00D871DF" w:rsidRPr="00710D28">
        <w:rPr>
          <w:rFonts w:ascii="Arial" w:hAnsi="Arial" w:cs="Arial"/>
          <w:sz w:val="20"/>
          <w:szCs w:val="20"/>
        </w:rPr>
        <w:t>a</w:t>
      </w:r>
      <w:r w:rsidR="008E4E11" w:rsidRPr="00710D28">
        <w:rPr>
          <w:rFonts w:ascii="Arial" w:hAnsi="Arial" w:cs="Arial"/>
          <w:sz w:val="20"/>
          <w:szCs w:val="20"/>
        </w:rPr>
        <w:t xml:space="preserve"> de </w:t>
      </w:r>
      <w:r w:rsidR="00903690" w:rsidRPr="00710D28">
        <w:rPr>
          <w:rFonts w:ascii="Arial" w:hAnsi="Arial" w:cs="Arial"/>
          <w:sz w:val="20"/>
          <w:szCs w:val="20"/>
        </w:rPr>
        <w:t>las</w:t>
      </w:r>
      <w:r w:rsidR="008E4E11" w:rsidRPr="00710D28">
        <w:rPr>
          <w:rFonts w:ascii="Arial" w:hAnsi="Arial" w:cs="Arial"/>
          <w:sz w:val="20"/>
          <w:szCs w:val="20"/>
        </w:rPr>
        <w:t xml:space="preserve"> siguientes Instituciones Arbitrales</w:t>
      </w:r>
      <w:r w:rsidR="00903690" w:rsidRPr="00710D28">
        <w:rPr>
          <w:rFonts w:ascii="Arial" w:hAnsi="Arial" w:cs="Arial"/>
          <w:sz w:val="20"/>
          <w:szCs w:val="20"/>
        </w:rPr>
        <w:t xml:space="preserve"> para </w:t>
      </w:r>
      <w:r w:rsidR="00D871DF" w:rsidRPr="00710D28">
        <w:rPr>
          <w:rFonts w:ascii="Arial" w:hAnsi="Arial" w:cs="Arial"/>
          <w:sz w:val="20"/>
          <w:szCs w:val="20"/>
        </w:rPr>
        <w:t>admin</w:t>
      </w:r>
      <w:r w:rsidR="00B4711F" w:rsidRPr="00710D28">
        <w:rPr>
          <w:rFonts w:ascii="Arial" w:hAnsi="Arial" w:cs="Arial"/>
          <w:sz w:val="20"/>
          <w:szCs w:val="20"/>
        </w:rPr>
        <w:t>istrar</w:t>
      </w:r>
      <w:r w:rsidR="00D871DF" w:rsidRPr="00710D28">
        <w:rPr>
          <w:rFonts w:ascii="Arial" w:hAnsi="Arial" w:cs="Arial"/>
          <w:sz w:val="20"/>
          <w:szCs w:val="20"/>
        </w:rPr>
        <w:t>lo.</w:t>
      </w:r>
    </w:p>
    <w:p w14:paraId="748C2B6E" w14:textId="77777777" w:rsidR="00BB374A" w:rsidRPr="00710D28" w:rsidRDefault="00BB374A" w:rsidP="008E53A5">
      <w:pPr>
        <w:pStyle w:val="Prrafodelista"/>
        <w:widowControl w:val="0"/>
        <w:ind w:left="709"/>
        <w:jc w:val="both"/>
        <w:rPr>
          <w:rFonts w:ascii="Arial" w:hAnsi="Arial" w:cs="Arial"/>
          <w:sz w:val="20"/>
          <w:szCs w:val="20"/>
        </w:rPr>
      </w:pPr>
    </w:p>
    <w:p w14:paraId="6F34521A" w14:textId="77777777" w:rsidR="00686246" w:rsidRPr="00710D28" w:rsidRDefault="00686246" w:rsidP="00EA27C1">
      <w:pPr>
        <w:widowControl w:val="0"/>
        <w:jc w:val="both"/>
        <w:rPr>
          <w:rFonts w:ascii="Arial" w:hAnsi="Arial" w:cs="Arial"/>
          <w:sz w:val="20"/>
          <w:szCs w:val="20"/>
        </w:rPr>
      </w:pPr>
    </w:p>
    <w:tbl>
      <w:tblPr>
        <w:tblStyle w:val="Tablaconcuadrcula"/>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36"/>
        <w:gridCol w:w="2970"/>
      </w:tblGrid>
      <w:tr w:rsidR="006D38D5" w:rsidRPr="00710D28" w14:paraId="655AD9AE" w14:textId="77777777" w:rsidTr="00EA27C1">
        <w:tc>
          <w:tcPr>
            <w:tcW w:w="846" w:type="dxa"/>
          </w:tcPr>
          <w:p w14:paraId="5F7511A8" w14:textId="77777777" w:rsidR="006D38D5" w:rsidRPr="00710D28" w:rsidRDefault="006D38D5">
            <w:pPr>
              <w:pStyle w:val="Prrafodelista"/>
              <w:widowControl w:val="0"/>
              <w:ind w:left="0"/>
              <w:jc w:val="center"/>
              <w:rPr>
                <w:rFonts w:ascii="Arial" w:hAnsi="Arial" w:cs="Arial"/>
                <w:b/>
                <w:sz w:val="20"/>
                <w:szCs w:val="20"/>
              </w:rPr>
            </w:pPr>
            <w:r w:rsidRPr="00710D28">
              <w:rPr>
                <w:rFonts w:ascii="Arial" w:hAnsi="Arial" w:cs="Arial"/>
                <w:b/>
                <w:sz w:val="20"/>
                <w:szCs w:val="20"/>
              </w:rPr>
              <w:t>N.º</w:t>
            </w:r>
          </w:p>
        </w:tc>
        <w:tc>
          <w:tcPr>
            <w:tcW w:w="4536" w:type="dxa"/>
          </w:tcPr>
          <w:p w14:paraId="29333153" w14:textId="77777777" w:rsidR="006D38D5" w:rsidRPr="00710D28" w:rsidRDefault="006D38D5">
            <w:pPr>
              <w:pStyle w:val="Prrafodelista"/>
              <w:widowControl w:val="0"/>
              <w:ind w:left="0"/>
              <w:jc w:val="center"/>
              <w:rPr>
                <w:rFonts w:ascii="Arial" w:hAnsi="Arial" w:cs="Arial"/>
                <w:b/>
                <w:sz w:val="20"/>
                <w:szCs w:val="20"/>
              </w:rPr>
            </w:pPr>
            <w:r w:rsidRPr="00710D28">
              <w:rPr>
                <w:rFonts w:ascii="Arial" w:hAnsi="Arial" w:cs="Arial"/>
                <w:b/>
                <w:sz w:val="20"/>
                <w:szCs w:val="20"/>
              </w:rPr>
              <w:t>INSTITUCIONES ARBITRALES</w:t>
            </w:r>
          </w:p>
        </w:tc>
        <w:tc>
          <w:tcPr>
            <w:tcW w:w="2970" w:type="dxa"/>
          </w:tcPr>
          <w:p w14:paraId="2BF80815" w14:textId="77777777" w:rsidR="006D38D5" w:rsidRPr="00710D28" w:rsidRDefault="006D38D5">
            <w:pPr>
              <w:pStyle w:val="Prrafodelista"/>
              <w:widowControl w:val="0"/>
              <w:ind w:left="0"/>
              <w:jc w:val="center"/>
              <w:rPr>
                <w:rFonts w:ascii="Arial" w:hAnsi="Arial" w:cs="Arial"/>
                <w:b/>
                <w:sz w:val="20"/>
                <w:szCs w:val="20"/>
              </w:rPr>
            </w:pPr>
            <w:r w:rsidRPr="00710D28">
              <w:rPr>
                <w:rFonts w:ascii="Arial" w:hAnsi="Arial" w:cs="Arial"/>
                <w:b/>
                <w:sz w:val="20"/>
                <w:szCs w:val="20"/>
              </w:rPr>
              <w:t>RUC</w:t>
            </w:r>
          </w:p>
        </w:tc>
      </w:tr>
      <w:tr w:rsidR="006D38D5" w:rsidRPr="00710D28" w14:paraId="1A11C3C6" w14:textId="77777777" w:rsidTr="00EA27C1">
        <w:tc>
          <w:tcPr>
            <w:tcW w:w="846" w:type="dxa"/>
          </w:tcPr>
          <w:p w14:paraId="695DD00F" w14:textId="77777777" w:rsidR="006D38D5" w:rsidRPr="00710D28" w:rsidRDefault="006D38D5">
            <w:pPr>
              <w:pStyle w:val="Prrafodelista"/>
              <w:widowControl w:val="0"/>
              <w:ind w:left="0"/>
              <w:jc w:val="center"/>
              <w:rPr>
                <w:rFonts w:ascii="Arial" w:hAnsi="Arial" w:cs="Arial"/>
                <w:sz w:val="20"/>
                <w:szCs w:val="20"/>
              </w:rPr>
            </w:pPr>
            <w:r w:rsidRPr="00710D28">
              <w:rPr>
                <w:rFonts w:ascii="Arial" w:hAnsi="Arial" w:cs="Arial"/>
                <w:sz w:val="20"/>
                <w:szCs w:val="20"/>
              </w:rPr>
              <w:t>1</w:t>
            </w:r>
          </w:p>
        </w:tc>
        <w:tc>
          <w:tcPr>
            <w:tcW w:w="4536" w:type="dxa"/>
          </w:tcPr>
          <w:p w14:paraId="4F03C636" w14:textId="77777777" w:rsidR="006D38D5" w:rsidRPr="00710D28" w:rsidRDefault="006D38D5">
            <w:pPr>
              <w:pStyle w:val="Prrafodelista"/>
              <w:widowControl w:val="0"/>
              <w:ind w:left="0"/>
              <w:jc w:val="center"/>
              <w:rPr>
                <w:rFonts w:ascii="Arial" w:hAnsi="Arial" w:cs="Arial"/>
                <w:sz w:val="20"/>
                <w:szCs w:val="20"/>
              </w:rPr>
            </w:pPr>
            <w:r w:rsidRPr="00710D28">
              <w:rPr>
                <w:rFonts w:ascii="Arial" w:hAnsi="Arial" w:cs="Arial"/>
                <w:sz w:val="20"/>
                <w:szCs w:val="20"/>
              </w:rPr>
              <w:t>[CONSIGNAR LA INSTITUCIÓN ARBITRAL]</w:t>
            </w:r>
          </w:p>
        </w:tc>
        <w:tc>
          <w:tcPr>
            <w:tcW w:w="2970" w:type="dxa"/>
          </w:tcPr>
          <w:p w14:paraId="5ED7DBA2" w14:textId="1450D199" w:rsidR="006D38D5" w:rsidRPr="00710D28" w:rsidRDefault="007C78A4">
            <w:pPr>
              <w:pStyle w:val="Prrafodelista"/>
              <w:widowControl w:val="0"/>
              <w:ind w:left="0"/>
              <w:jc w:val="both"/>
              <w:rPr>
                <w:rFonts w:ascii="Arial" w:hAnsi="Arial" w:cs="Arial"/>
                <w:sz w:val="20"/>
                <w:szCs w:val="20"/>
              </w:rPr>
            </w:pPr>
            <w:r w:rsidRPr="00710D28">
              <w:rPr>
                <w:rFonts w:ascii="Arial" w:hAnsi="Arial" w:cs="Arial"/>
                <w:sz w:val="20"/>
                <w:szCs w:val="20"/>
              </w:rPr>
              <w:t xml:space="preserve">  [CONSIGNAR N° DE RUC]</w:t>
            </w:r>
          </w:p>
        </w:tc>
      </w:tr>
      <w:tr w:rsidR="006D38D5" w:rsidRPr="00710D28" w14:paraId="5D766C17" w14:textId="77777777" w:rsidTr="00EA27C1">
        <w:tc>
          <w:tcPr>
            <w:tcW w:w="846" w:type="dxa"/>
          </w:tcPr>
          <w:p w14:paraId="36904850" w14:textId="77777777" w:rsidR="006D38D5" w:rsidRPr="00710D28" w:rsidRDefault="006D38D5">
            <w:pPr>
              <w:pStyle w:val="Prrafodelista"/>
              <w:widowControl w:val="0"/>
              <w:ind w:left="0"/>
              <w:jc w:val="center"/>
              <w:rPr>
                <w:rFonts w:ascii="Arial" w:hAnsi="Arial" w:cs="Arial"/>
                <w:bCs/>
                <w:sz w:val="20"/>
                <w:szCs w:val="20"/>
              </w:rPr>
            </w:pPr>
            <w:r w:rsidRPr="00710D28">
              <w:rPr>
                <w:rFonts w:ascii="Arial" w:hAnsi="Arial" w:cs="Arial"/>
                <w:bCs/>
                <w:sz w:val="20"/>
                <w:szCs w:val="20"/>
              </w:rPr>
              <w:t>2</w:t>
            </w:r>
          </w:p>
        </w:tc>
        <w:tc>
          <w:tcPr>
            <w:tcW w:w="4536" w:type="dxa"/>
          </w:tcPr>
          <w:p w14:paraId="5833068B" w14:textId="18DDF266" w:rsidR="006D38D5" w:rsidRPr="00710D28" w:rsidRDefault="007C78A4">
            <w:pPr>
              <w:pStyle w:val="Prrafodelista"/>
              <w:widowControl w:val="0"/>
              <w:ind w:left="0"/>
              <w:jc w:val="both"/>
              <w:rPr>
                <w:rFonts w:ascii="Arial" w:hAnsi="Arial" w:cs="Arial"/>
                <w:bCs/>
                <w:sz w:val="20"/>
                <w:szCs w:val="20"/>
              </w:rPr>
            </w:pPr>
            <w:r w:rsidRPr="00710D28">
              <w:rPr>
                <w:rFonts w:ascii="Arial" w:hAnsi="Arial" w:cs="Arial"/>
                <w:bCs/>
                <w:sz w:val="20"/>
                <w:szCs w:val="20"/>
              </w:rPr>
              <w:t xml:space="preserve">                          </w:t>
            </w:r>
            <w:r w:rsidR="00AF48E2" w:rsidRPr="00710D28">
              <w:rPr>
                <w:rFonts w:ascii="Arial" w:hAnsi="Arial" w:cs="Arial"/>
                <w:bCs/>
                <w:sz w:val="20"/>
                <w:szCs w:val="20"/>
              </w:rPr>
              <w:t>[…]</w:t>
            </w:r>
            <w:r w:rsidRPr="00710D28">
              <w:rPr>
                <w:rFonts w:ascii="Arial" w:hAnsi="Arial" w:cs="Arial"/>
                <w:bCs/>
                <w:sz w:val="20"/>
                <w:szCs w:val="20"/>
              </w:rPr>
              <w:t xml:space="preserve">     </w:t>
            </w:r>
          </w:p>
        </w:tc>
        <w:tc>
          <w:tcPr>
            <w:tcW w:w="2970" w:type="dxa"/>
          </w:tcPr>
          <w:p w14:paraId="388EE866" w14:textId="5BEEFE3D" w:rsidR="006D38D5" w:rsidRPr="00710D28" w:rsidRDefault="00AF48E2">
            <w:pPr>
              <w:pStyle w:val="Prrafodelista"/>
              <w:widowControl w:val="0"/>
              <w:ind w:left="0"/>
              <w:jc w:val="both"/>
              <w:rPr>
                <w:rFonts w:ascii="Arial" w:hAnsi="Arial" w:cs="Arial"/>
                <w:bCs/>
                <w:sz w:val="20"/>
                <w:szCs w:val="20"/>
              </w:rPr>
            </w:pPr>
            <w:r w:rsidRPr="00710D28">
              <w:rPr>
                <w:rFonts w:ascii="Arial" w:hAnsi="Arial" w:cs="Arial"/>
                <w:bCs/>
                <w:sz w:val="20"/>
                <w:szCs w:val="20"/>
              </w:rPr>
              <w:t xml:space="preserve">                      […]</w:t>
            </w:r>
          </w:p>
        </w:tc>
      </w:tr>
      <w:tr w:rsidR="006D38D5" w:rsidRPr="00710D28" w14:paraId="44312C8F" w14:textId="77777777" w:rsidTr="00EA27C1">
        <w:tc>
          <w:tcPr>
            <w:tcW w:w="846" w:type="dxa"/>
          </w:tcPr>
          <w:p w14:paraId="231DA2CC" w14:textId="77777777" w:rsidR="006D38D5" w:rsidRPr="00710D28" w:rsidRDefault="006D38D5">
            <w:pPr>
              <w:pStyle w:val="Prrafodelista"/>
              <w:widowControl w:val="0"/>
              <w:ind w:left="0"/>
              <w:jc w:val="center"/>
              <w:rPr>
                <w:rFonts w:ascii="Arial" w:hAnsi="Arial" w:cs="Arial"/>
                <w:bCs/>
                <w:sz w:val="20"/>
                <w:szCs w:val="20"/>
              </w:rPr>
            </w:pPr>
            <w:r w:rsidRPr="00710D28">
              <w:rPr>
                <w:rFonts w:ascii="Arial" w:hAnsi="Arial" w:cs="Arial"/>
                <w:bCs/>
                <w:sz w:val="20"/>
                <w:szCs w:val="20"/>
              </w:rPr>
              <w:t>3</w:t>
            </w:r>
          </w:p>
        </w:tc>
        <w:tc>
          <w:tcPr>
            <w:tcW w:w="4536" w:type="dxa"/>
          </w:tcPr>
          <w:p w14:paraId="42FB29ED" w14:textId="5DD31CB9" w:rsidR="006D38D5" w:rsidRPr="00710D28" w:rsidRDefault="007C78A4">
            <w:pPr>
              <w:pStyle w:val="Prrafodelista"/>
              <w:widowControl w:val="0"/>
              <w:ind w:left="0"/>
              <w:jc w:val="both"/>
              <w:rPr>
                <w:rFonts w:ascii="Arial" w:hAnsi="Arial" w:cs="Arial"/>
                <w:bCs/>
                <w:sz w:val="20"/>
                <w:szCs w:val="20"/>
              </w:rPr>
            </w:pPr>
            <w:r w:rsidRPr="00710D28">
              <w:rPr>
                <w:rFonts w:ascii="Arial" w:hAnsi="Arial" w:cs="Arial"/>
                <w:bCs/>
                <w:sz w:val="20"/>
                <w:szCs w:val="20"/>
              </w:rPr>
              <w:t xml:space="preserve">                          […]</w:t>
            </w:r>
          </w:p>
        </w:tc>
        <w:tc>
          <w:tcPr>
            <w:tcW w:w="2970" w:type="dxa"/>
          </w:tcPr>
          <w:p w14:paraId="38843D51" w14:textId="5F68AC4B" w:rsidR="006D38D5" w:rsidRPr="00710D28" w:rsidRDefault="007C78A4">
            <w:pPr>
              <w:pStyle w:val="Prrafodelista"/>
              <w:widowControl w:val="0"/>
              <w:ind w:left="0"/>
              <w:jc w:val="both"/>
              <w:rPr>
                <w:rFonts w:ascii="Arial" w:hAnsi="Arial" w:cs="Arial"/>
                <w:bCs/>
                <w:sz w:val="20"/>
                <w:szCs w:val="20"/>
              </w:rPr>
            </w:pPr>
            <w:r w:rsidRPr="00710D28">
              <w:rPr>
                <w:rFonts w:ascii="Arial" w:hAnsi="Arial" w:cs="Arial"/>
                <w:bCs/>
                <w:sz w:val="20"/>
                <w:szCs w:val="20"/>
              </w:rPr>
              <w:t xml:space="preserve">              </w:t>
            </w:r>
            <w:r w:rsidR="00AF48E2" w:rsidRPr="00710D28">
              <w:rPr>
                <w:rFonts w:ascii="Arial" w:hAnsi="Arial" w:cs="Arial"/>
                <w:bCs/>
                <w:sz w:val="20"/>
                <w:szCs w:val="20"/>
              </w:rPr>
              <w:t xml:space="preserve">     </w:t>
            </w:r>
            <w:r w:rsidRPr="00710D28">
              <w:rPr>
                <w:rFonts w:ascii="Arial" w:hAnsi="Arial" w:cs="Arial"/>
                <w:bCs/>
                <w:sz w:val="20"/>
                <w:szCs w:val="20"/>
              </w:rPr>
              <w:t xml:space="preserve">  </w:t>
            </w:r>
            <w:r w:rsidR="00AF48E2" w:rsidRPr="00710D28">
              <w:rPr>
                <w:rFonts w:ascii="Arial" w:hAnsi="Arial" w:cs="Arial"/>
                <w:bCs/>
                <w:sz w:val="20"/>
                <w:szCs w:val="20"/>
              </w:rPr>
              <w:t xml:space="preserve"> […]</w:t>
            </w:r>
          </w:p>
        </w:tc>
      </w:tr>
    </w:tbl>
    <w:p w14:paraId="5B5C96F6" w14:textId="77777777" w:rsidR="00630D8C" w:rsidRPr="00710D28" w:rsidRDefault="00630D8C" w:rsidP="000D2E1B">
      <w:pPr>
        <w:widowControl w:val="0"/>
        <w:jc w:val="both"/>
        <w:rPr>
          <w:rFonts w:ascii="Arial" w:hAnsi="Arial" w:cs="Arial"/>
          <w:bCs/>
          <w:sz w:val="20"/>
          <w:szCs w:val="20"/>
        </w:rPr>
      </w:pPr>
    </w:p>
    <w:tbl>
      <w:tblPr>
        <w:tblStyle w:val="Tabladecuadrcula1clara-nfasis31"/>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F127CB" w:rsidRPr="00710D28" w14:paraId="7AC30011" w14:textId="77777777" w:rsidTr="00682D0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14CF963B" w14:textId="77777777" w:rsidR="00DE427E" w:rsidRPr="00710D28" w:rsidRDefault="00DE427E">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F127CB" w:rsidRPr="00710D28" w14:paraId="3198A4C6" w14:textId="77777777" w:rsidTr="00682D07">
        <w:trPr>
          <w:trHeight w:val="39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953689D" w14:textId="77777777" w:rsidR="009969AD" w:rsidRPr="00710D28" w:rsidRDefault="009969AD" w:rsidP="00DE427E">
            <w:pPr>
              <w:widowControl w:val="0"/>
              <w:jc w:val="both"/>
              <w:rPr>
                <w:rFonts w:ascii="Arial" w:hAnsi="Arial" w:cs="Arial"/>
                <w:b w:val="0"/>
                <w:bCs w:val="0"/>
                <w:iCs/>
                <w:color w:val="0070C0"/>
                <w:sz w:val="18"/>
                <w:szCs w:val="18"/>
                <w:lang w:val="es-ES"/>
              </w:rPr>
            </w:pPr>
          </w:p>
          <w:p w14:paraId="728CC554" w14:textId="77777777" w:rsidR="009969AD" w:rsidRPr="00710D28" w:rsidRDefault="009969AD" w:rsidP="00DE427E">
            <w:pPr>
              <w:pStyle w:val="Prrafodelista"/>
              <w:widowControl w:val="0"/>
              <w:numPr>
                <w:ilvl w:val="0"/>
                <w:numId w:val="53"/>
              </w:numPr>
              <w:ind w:left="175" w:hanging="141"/>
              <w:jc w:val="both"/>
              <w:rPr>
                <w:rFonts w:ascii="Arial" w:hAnsi="Arial" w:cs="Arial"/>
                <w:b w:val="0"/>
                <w:bCs w:val="0"/>
                <w:color w:val="0070C0"/>
                <w:sz w:val="18"/>
                <w:szCs w:val="18"/>
              </w:rPr>
            </w:pPr>
            <w:r w:rsidRPr="00710D28">
              <w:rPr>
                <w:rFonts w:ascii="Arial" w:hAnsi="Arial" w:cs="Arial"/>
                <w:b w:val="0"/>
                <w:bCs w:val="0"/>
                <w:color w:val="0070C0"/>
                <w:sz w:val="18"/>
                <w:szCs w:val="18"/>
              </w:rPr>
              <w:t>Señalar en orden alfabético el listado de tres Instituciones Arbitrales propuestas por la entidad contratante.</w:t>
            </w:r>
          </w:p>
          <w:p w14:paraId="1992A574" w14:textId="77777777" w:rsidR="009969AD" w:rsidRPr="00710D28" w:rsidRDefault="009969AD" w:rsidP="009969AD">
            <w:pPr>
              <w:pStyle w:val="Prrafodelista"/>
              <w:widowControl w:val="0"/>
              <w:ind w:left="175"/>
              <w:jc w:val="both"/>
              <w:rPr>
                <w:rFonts w:ascii="Arial" w:hAnsi="Arial" w:cs="Arial"/>
                <w:b w:val="0"/>
                <w:bCs w:val="0"/>
                <w:color w:val="0070C0"/>
                <w:sz w:val="18"/>
                <w:szCs w:val="18"/>
              </w:rPr>
            </w:pPr>
          </w:p>
          <w:p w14:paraId="14ECC1B8" w14:textId="277031EE" w:rsidR="00DE427E" w:rsidRPr="00710D28" w:rsidRDefault="00DE427E" w:rsidP="00DE427E">
            <w:pPr>
              <w:pStyle w:val="Prrafodelista"/>
              <w:widowControl w:val="0"/>
              <w:numPr>
                <w:ilvl w:val="0"/>
                <w:numId w:val="53"/>
              </w:numPr>
              <w:ind w:left="175" w:hanging="141"/>
              <w:jc w:val="both"/>
              <w:rPr>
                <w:rFonts w:ascii="Arial" w:hAnsi="Arial" w:cs="Arial"/>
                <w:b w:val="0"/>
                <w:color w:val="0070C0"/>
                <w:sz w:val="18"/>
                <w:szCs w:val="18"/>
              </w:rPr>
            </w:pPr>
            <w:r w:rsidRPr="00710D28">
              <w:rPr>
                <w:rFonts w:ascii="Arial" w:hAnsi="Arial" w:cs="Arial"/>
                <w:b w:val="0"/>
                <w:bCs w:val="0"/>
                <w:iCs/>
                <w:color w:val="0070C0"/>
                <w:sz w:val="18"/>
                <w:szCs w:val="18"/>
                <w:lang w:val="es-ES"/>
              </w:rPr>
              <w:t xml:space="preserve">La entidad contratante puede contemplar la JPRD como medio de solución de controversias únicamente si el objeto contractual es el suministro de bienes y </w:t>
            </w:r>
            <w:r w:rsidR="007E61A8" w:rsidRPr="00710D28">
              <w:rPr>
                <w:rFonts w:ascii="Arial" w:hAnsi="Arial" w:cs="Arial"/>
                <w:b w:val="0"/>
                <w:bCs w:val="0"/>
                <w:color w:val="0070C0"/>
                <w:sz w:val="18"/>
                <w:szCs w:val="18"/>
                <w:lang w:val="es-ES"/>
              </w:rPr>
              <w:t>el monto contractual</w:t>
            </w:r>
            <w:r w:rsidRPr="00710D28">
              <w:rPr>
                <w:rFonts w:ascii="Arial" w:hAnsi="Arial" w:cs="Arial"/>
                <w:b w:val="0"/>
                <w:bCs w:val="0"/>
                <w:iCs/>
                <w:color w:val="0070C0"/>
                <w:sz w:val="18"/>
                <w:szCs w:val="18"/>
                <w:lang w:val="es-ES"/>
              </w:rPr>
              <w:t xml:space="preserve"> es mayor a S/ 10 000 000,00 (</w:t>
            </w:r>
            <w:r w:rsidR="0087755B" w:rsidRPr="00710D28">
              <w:rPr>
                <w:rFonts w:ascii="Arial" w:hAnsi="Arial" w:cs="Arial"/>
                <w:b w:val="0"/>
                <w:bCs w:val="0"/>
                <w:iCs/>
                <w:color w:val="0070C0"/>
                <w:sz w:val="18"/>
                <w:szCs w:val="18"/>
                <w:lang w:val="es-ES"/>
              </w:rPr>
              <w:t>D</w:t>
            </w:r>
            <w:r w:rsidRPr="00710D28">
              <w:rPr>
                <w:rFonts w:ascii="Arial" w:hAnsi="Arial" w:cs="Arial"/>
                <w:b w:val="0"/>
                <w:bCs w:val="0"/>
                <w:iCs/>
                <w:color w:val="0070C0"/>
                <w:sz w:val="18"/>
                <w:szCs w:val="18"/>
                <w:lang w:val="es-ES"/>
              </w:rPr>
              <w:t xml:space="preserve">iez </w:t>
            </w:r>
            <w:r w:rsidR="00B36FD6">
              <w:rPr>
                <w:rFonts w:ascii="Arial" w:hAnsi="Arial" w:cs="Arial"/>
                <w:b w:val="0"/>
                <w:bCs w:val="0"/>
                <w:iCs/>
                <w:color w:val="0070C0"/>
                <w:sz w:val="18"/>
                <w:szCs w:val="18"/>
                <w:lang w:val="es-ES"/>
              </w:rPr>
              <w:t>m</w:t>
            </w:r>
            <w:r w:rsidRPr="00710D28">
              <w:rPr>
                <w:rFonts w:ascii="Arial" w:hAnsi="Arial" w:cs="Arial"/>
                <w:b w:val="0"/>
                <w:bCs w:val="0"/>
                <w:iCs/>
                <w:color w:val="0070C0"/>
                <w:sz w:val="18"/>
                <w:szCs w:val="18"/>
                <w:lang w:val="es-ES"/>
              </w:rPr>
              <w:t>illones y 00/100 soles). En dicho caso, se agrega el siguiente párrafo:</w:t>
            </w:r>
          </w:p>
          <w:p w14:paraId="59D07839" w14:textId="77777777" w:rsidR="00DE427E" w:rsidRPr="00710D28" w:rsidRDefault="00DE427E">
            <w:pPr>
              <w:widowControl w:val="0"/>
              <w:jc w:val="both"/>
              <w:rPr>
                <w:rFonts w:ascii="Arial" w:hAnsi="Arial" w:cs="Arial"/>
                <w:iCs/>
                <w:color w:val="0070C0"/>
                <w:sz w:val="18"/>
                <w:szCs w:val="18"/>
                <w:lang w:val="es-ES"/>
              </w:rPr>
            </w:pPr>
          </w:p>
          <w:p w14:paraId="09383888" w14:textId="72924ADF" w:rsidR="00304CAE" w:rsidRPr="00710D28" w:rsidRDefault="00F60E2C" w:rsidP="00DE427E">
            <w:pPr>
              <w:widowControl w:val="0"/>
              <w:jc w:val="both"/>
              <w:rPr>
                <w:rFonts w:ascii="Arial" w:hAnsi="Arial" w:cs="Arial"/>
                <w:color w:val="0070C0"/>
                <w:sz w:val="18"/>
                <w:szCs w:val="18"/>
              </w:rPr>
            </w:pPr>
            <w:r w:rsidRPr="00710D28">
              <w:rPr>
                <w:rFonts w:ascii="Arial" w:hAnsi="Arial" w:cs="Arial"/>
                <w:b w:val="0"/>
                <w:bCs w:val="0"/>
                <w:color w:val="0070C0"/>
                <w:sz w:val="18"/>
                <w:szCs w:val="18"/>
              </w:rPr>
              <w:t>“Para la ejecución contractual se designará una JPRD. En este supuesto, la entidad contratante propone el listado de Centros de Administración de JPRD para que el postor ganador de la buena pro selecciona a uno de los siguientes:</w:t>
            </w:r>
          </w:p>
          <w:p w14:paraId="671A7DB1" w14:textId="2BCFAA3F" w:rsidR="008A4BED" w:rsidRPr="00710D28" w:rsidRDefault="008A4BED" w:rsidP="36CB1E39">
            <w:pPr>
              <w:widowControl w:val="0"/>
              <w:jc w:val="both"/>
              <w:rPr>
                <w:rFonts w:ascii="Arial" w:hAnsi="Arial" w:cs="Arial"/>
                <w:color w:val="0070C0"/>
                <w:sz w:val="18"/>
                <w:szCs w:val="18"/>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5102"/>
              <w:gridCol w:w="2155"/>
            </w:tblGrid>
            <w:tr w:rsidR="008A4BED" w:rsidRPr="00710D28" w14:paraId="50CC9CD0" w14:textId="77777777" w:rsidTr="00801CF7">
              <w:tc>
                <w:tcPr>
                  <w:tcW w:w="880" w:type="dxa"/>
                </w:tcPr>
                <w:p w14:paraId="6D8219D6" w14:textId="77777777" w:rsidR="008A4BED" w:rsidRPr="00710D28" w:rsidRDefault="008A4BED" w:rsidP="008A4BED">
                  <w:pPr>
                    <w:widowControl w:val="0"/>
                    <w:jc w:val="center"/>
                    <w:rPr>
                      <w:rFonts w:ascii="Arial" w:hAnsi="Arial" w:cs="Arial"/>
                      <w:b/>
                      <w:color w:val="0070C0"/>
                      <w:sz w:val="20"/>
                      <w:szCs w:val="20"/>
                    </w:rPr>
                  </w:pPr>
                  <w:r w:rsidRPr="00710D28">
                    <w:rPr>
                      <w:rFonts w:ascii="Arial" w:hAnsi="Arial" w:cs="Arial"/>
                      <w:b/>
                      <w:color w:val="0070C0"/>
                      <w:sz w:val="20"/>
                      <w:szCs w:val="20"/>
                    </w:rPr>
                    <w:t>N.º</w:t>
                  </w:r>
                </w:p>
              </w:tc>
              <w:tc>
                <w:tcPr>
                  <w:tcW w:w="5102" w:type="dxa"/>
                </w:tcPr>
                <w:p w14:paraId="3326200D" w14:textId="77777777" w:rsidR="008A4BED" w:rsidRPr="00710D28" w:rsidRDefault="008A4BED" w:rsidP="008A4BED">
                  <w:pPr>
                    <w:widowControl w:val="0"/>
                    <w:jc w:val="center"/>
                    <w:rPr>
                      <w:rFonts w:ascii="Arial" w:hAnsi="Arial" w:cs="Arial"/>
                      <w:b/>
                      <w:color w:val="0070C0"/>
                      <w:sz w:val="20"/>
                      <w:szCs w:val="20"/>
                    </w:rPr>
                  </w:pPr>
                  <w:r w:rsidRPr="00710D28">
                    <w:rPr>
                      <w:rFonts w:ascii="Arial" w:hAnsi="Arial" w:cs="Arial"/>
                      <w:b/>
                      <w:color w:val="0070C0"/>
                      <w:sz w:val="20"/>
                      <w:szCs w:val="20"/>
                    </w:rPr>
                    <w:t>CENTROS DE ADMINISTRACIÓN DE JPRD</w:t>
                  </w:r>
                </w:p>
              </w:tc>
              <w:tc>
                <w:tcPr>
                  <w:tcW w:w="2155" w:type="dxa"/>
                </w:tcPr>
                <w:p w14:paraId="58A86F8F" w14:textId="77777777" w:rsidR="008A4BED" w:rsidRPr="00710D28" w:rsidRDefault="008A4BED" w:rsidP="008A4BED">
                  <w:pPr>
                    <w:widowControl w:val="0"/>
                    <w:jc w:val="center"/>
                    <w:rPr>
                      <w:rFonts w:ascii="Arial" w:hAnsi="Arial" w:cs="Arial"/>
                      <w:b/>
                      <w:color w:val="0070C0"/>
                      <w:sz w:val="20"/>
                      <w:szCs w:val="20"/>
                    </w:rPr>
                  </w:pPr>
                  <w:r w:rsidRPr="00710D28">
                    <w:rPr>
                      <w:rFonts w:ascii="Arial" w:hAnsi="Arial" w:cs="Arial"/>
                      <w:b/>
                      <w:color w:val="0070C0"/>
                      <w:sz w:val="20"/>
                      <w:szCs w:val="20"/>
                    </w:rPr>
                    <w:t>RUC</w:t>
                  </w:r>
                </w:p>
              </w:tc>
            </w:tr>
            <w:tr w:rsidR="008A4BED" w:rsidRPr="00710D28" w14:paraId="4ADCAA93" w14:textId="77777777" w:rsidTr="00801CF7">
              <w:tc>
                <w:tcPr>
                  <w:tcW w:w="880" w:type="dxa"/>
                </w:tcPr>
                <w:p w14:paraId="54A8A590" w14:textId="77777777" w:rsidR="008A4BED" w:rsidRPr="00710D28" w:rsidRDefault="008A4BED" w:rsidP="008A4BED">
                  <w:pPr>
                    <w:widowControl w:val="0"/>
                    <w:jc w:val="center"/>
                    <w:rPr>
                      <w:rFonts w:ascii="Arial" w:hAnsi="Arial" w:cs="Arial"/>
                      <w:color w:val="0070C0"/>
                      <w:sz w:val="20"/>
                      <w:szCs w:val="20"/>
                    </w:rPr>
                  </w:pPr>
                  <w:r w:rsidRPr="00710D28">
                    <w:rPr>
                      <w:rFonts w:ascii="Arial" w:hAnsi="Arial" w:cs="Arial"/>
                      <w:color w:val="0070C0"/>
                      <w:sz w:val="20"/>
                      <w:szCs w:val="20"/>
                    </w:rPr>
                    <w:t>1</w:t>
                  </w:r>
                </w:p>
              </w:tc>
              <w:tc>
                <w:tcPr>
                  <w:tcW w:w="5102" w:type="dxa"/>
                </w:tcPr>
                <w:p w14:paraId="64E46285" w14:textId="77777777" w:rsidR="008A4BED" w:rsidRPr="00710D28" w:rsidRDefault="008A4BED" w:rsidP="008A4BED">
                  <w:pPr>
                    <w:widowControl w:val="0"/>
                    <w:jc w:val="center"/>
                    <w:rPr>
                      <w:rFonts w:ascii="Arial" w:hAnsi="Arial" w:cs="Arial"/>
                      <w:color w:val="0070C0"/>
                      <w:sz w:val="20"/>
                      <w:szCs w:val="20"/>
                    </w:rPr>
                  </w:pPr>
                  <w:r w:rsidRPr="00710D28">
                    <w:rPr>
                      <w:rFonts w:ascii="Arial" w:hAnsi="Arial" w:cs="Arial"/>
                      <w:color w:val="0070C0"/>
                      <w:sz w:val="20"/>
                      <w:szCs w:val="20"/>
                    </w:rPr>
                    <w:t>[SEÑALAR EN ORDEN ALFABÉTICO EL LISTADO DE TRES CENTROS DE ADMINISTRACIÓN DE JPRD PROPUESTO POR LA ENTIDAD CONTRATANTE]</w:t>
                  </w:r>
                </w:p>
              </w:tc>
              <w:tc>
                <w:tcPr>
                  <w:tcW w:w="2155" w:type="dxa"/>
                </w:tcPr>
                <w:p w14:paraId="28A48706" w14:textId="5DA5C78A" w:rsidR="008A4BED" w:rsidRPr="00710D28" w:rsidRDefault="00071D10" w:rsidP="008A4BED">
                  <w:pPr>
                    <w:widowControl w:val="0"/>
                    <w:jc w:val="center"/>
                    <w:rPr>
                      <w:rFonts w:ascii="Arial" w:hAnsi="Arial" w:cs="Arial"/>
                      <w:color w:val="0070C0"/>
                      <w:sz w:val="20"/>
                      <w:szCs w:val="20"/>
                    </w:rPr>
                  </w:pPr>
                  <w:r w:rsidRPr="00710D28">
                    <w:rPr>
                      <w:rFonts w:ascii="Arial" w:hAnsi="Arial" w:cs="Arial"/>
                      <w:color w:val="0070C0"/>
                      <w:sz w:val="20"/>
                      <w:szCs w:val="20"/>
                    </w:rPr>
                    <w:t>[CONSIGNAR N° DE RUC]</w:t>
                  </w:r>
                </w:p>
              </w:tc>
            </w:tr>
            <w:tr w:rsidR="008A4BED" w:rsidRPr="00710D28" w14:paraId="3958CA01" w14:textId="77777777" w:rsidTr="00801CF7">
              <w:tc>
                <w:tcPr>
                  <w:tcW w:w="880" w:type="dxa"/>
                </w:tcPr>
                <w:p w14:paraId="0E88A87D" w14:textId="77777777" w:rsidR="008A4BED" w:rsidRPr="00710D28" w:rsidRDefault="008A4BED" w:rsidP="008A4BED">
                  <w:pPr>
                    <w:widowControl w:val="0"/>
                    <w:jc w:val="center"/>
                    <w:rPr>
                      <w:rFonts w:ascii="Arial" w:hAnsi="Arial" w:cs="Arial"/>
                      <w:color w:val="0070C0"/>
                      <w:sz w:val="20"/>
                      <w:szCs w:val="20"/>
                    </w:rPr>
                  </w:pPr>
                  <w:r w:rsidRPr="00710D28">
                    <w:rPr>
                      <w:rFonts w:ascii="Arial" w:hAnsi="Arial" w:cs="Arial"/>
                      <w:color w:val="0070C0"/>
                      <w:sz w:val="20"/>
                      <w:szCs w:val="20"/>
                    </w:rPr>
                    <w:t>2</w:t>
                  </w:r>
                </w:p>
              </w:tc>
              <w:tc>
                <w:tcPr>
                  <w:tcW w:w="5102" w:type="dxa"/>
                </w:tcPr>
                <w:p w14:paraId="2BB48A25" w14:textId="3DD5B18B" w:rsidR="008A4BED" w:rsidRPr="00710D28" w:rsidRDefault="00071D10" w:rsidP="008A4BED">
                  <w:pPr>
                    <w:widowControl w:val="0"/>
                    <w:jc w:val="center"/>
                    <w:rPr>
                      <w:rFonts w:ascii="Arial" w:hAnsi="Arial" w:cs="Arial"/>
                      <w:color w:val="0070C0"/>
                      <w:sz w:val="20"/>
                      <w:szCs w:val="20"/>
                    </w:rPr>
                  </w:pPr>
                  <w:r w:rsidRPr="00710D28">
                    <w:rPr>
                      <w:rFonts w:ascii="Arial" w:hAnsi="Arial" w:cs="Arial"/>
                      <w:color w:val="0070C0"/>
                      <w:sz w:val="20"/>
                      <w:szCs w:val="20"/>
                    </w:rPr>
                    <w:t>[…]</w:t>
                  </w:r>
                </w:p>
              </w:tc>
              <w:tc>
                <w:tcPr>
                  <w:tcW w:w="2155" w:type="dxa"/>
                </w:tcPr>
                <w:p w14:paraId="482472E6" w14:textId="465F8D60" w:rsidR="008A4BED" w:rsidRPr="00710D28" w:rsidRDefault="001D7658" w:rsidP="008A4BED">
                  <w:pPr>
                    <w:widowControl w:val="0"/>
                    <w:jc w:val="center"/>
                    <w:rPr>
                      <w:rFonts w:ascii="Arial" w:hAnsi="Arial" w:cs="Arial"/>
                      <w:color w:val="0070C0"/>
                      <w:sz w:val="20"/>
                      <w:szCs w:val="20"/>
                    </w:rPr>
                  </w:pPr>
                  <w:r w:rsidRPr="00710D28">
                    <w:rPr>
                      <w:rFonts w:ascii="Arial" w:hAnsi="Arial" w:cs="Arial"/>
                      <w:color w:val="0070C0"/>
                      <w:sz w:val="20"/>
                      <w:szCs w:val="20"/>
                    </w:rPr>
                    <w:t>[…]</w:t>
                  </w:r>
                </w:p>
              </w:tc>
            </w:tr>
            <w:tr w:rsidR="008A4BED" w:rsidRPr="00710D28" w14:paraId="48CEFC1C" w14:textId="77777777" w:rsidTr="00801CF7">
              <w:tc>
                <w:tcPr>
                  <w:tcW w:w="880" w:type="dxa"/>
                </w:tcPr>
                <w:p w14:paraId="1E4A6A26" w14:textId="77777777" w:rsidR="008A4BED" w:rsidRPr="00710D28" w:rsidRDefault="008A4BED" w:rsidP="008A4BED">
                  <w:pPr>
                    <w:widowControl w:val="0"/>
                    <w:jc w:val="center"/>
                    <w:rPr>
                      <w:rFonts w:ascii="Arial" w:hAnsi="Arial" w:cs="Arial"/>
                      <w:color w:val="0070C0"/>
                      <w:sz w:val="20"/>
                      <w:szCs w:val="20"/>
                    </w:rPr>
                  </w:pPr>
                  <w:r w:rsidRPr="00710D28">
                    <w:rPr>
                      <w:rFonts w:ascii="Arial" w:hAnsi="Arial" w:cs="Arial"/>
                      <w:color w:val="0070C0"/>
                      <w:sz w:val="20"/>
                      <w:szCs w:val="20"/>
                    </w:rPr>
                    <w:t>3</w:t>
                  </w:r>
                </w:p>
              </w:tc>
              <w:tc>
                <w:tcPr>
                  <w:tcW w:w="5102" w:type="dxa"/>
                </w:tcPr>
                <w:p w14:paraId="27D6E8DB" w14:textId="2A144359" w:rsidR="008A4BED" w:rsidRPr="00710D28" w:rsidRDefault="00071D10" w:rsidP="008A4BED">
                  <w:pPr>
                    <w:widowControl w:val="0"/>
                    <w:jc w:val="center"/>
                    <w:rPr>
                      <w:rFonts w:ascii="Arial" w:hAnsi="Arial" w:cs="Arial"/>
                      <w:color w:val="0070C0"/>
                      <w:sz w:val="20"/>
                      <w:szCs w:val="20"/>
                    </w:rPr>
                  </w:pPr>
                  <w:r w:rsidRPr="00710D28">
                    <w:rPr>
                      <w:rFonts w:ascii="Arial" w:hAnsi="Arial" w:cs="Arial"/>
                      <w:color w:val="0070C0"/>
                      <w:sz w:val="20"/>
                      <w:szCs w:val="20"/>
                    </w:rPr>
                    <w:t>[…]</w:t>
                  </w:r>
                </w:p>
              </w:tc>
              <w:tc>
                <w:tcPr>
                  <w:tcW w:w="2155" w:type="dxa"/>
                </w:tcPr>
                <w:p w14:paraId="7AAFE41C" w14:textId="484231F9" w:rsidR="001D7658" w:rsidRPr="00710D28" w:rsidRDefault="001D7658" w:rsidP="001D7658">
                  <w:pPr>
                    <w:widowControl w:val="0"/>
                    <w:jc w:val="center"/>
                    <w:rPr>
                      <w:rFonts w:ascii="Arial" w:hAnsi="Arial" w:cs="Arial"/>
                      <w:color w:val="0070C0"/>
                      <w:sz w:val="20"/>
                      <w:szCs w:val="20"/>
                    </w:rPr>
                  </w:pPr>
                  <w:r w:rsidRPr="00710D28">
                    <w:rPr>
                      <w:rFonts w:ascii="Arial" w:hAnsi="Arial" w:cs="Arial"/>
                      <w:color w:val="0070C0"/>
                      <w:sz w:val="20"/>
                      <w:szCs w:val="20"/>
                    </w:rPr>
                    <w:t>[…]</w:t>
                  </w:r>
                </w:p>
              </w:tc>
            </w:tr>
          </w:tbl>
          <w:p w14:paraId="2FEEBA98" w14:textId="77777777" w:rsidR="00F37B89" w:rsidRPr="00710D28" w:rsidRDefault="00F37B89" w:rsidP="00DE427E">
            <w:pPr>
              <w:widowControl w:val="0"/>
              <w:jc w:val="both"/>
              <w:rPr>
                <w:rFonts w:ascii="Arial" w:hAnsi="Arial" w:cs="Arial"/>
                <w:iCs/>
                <w:color w:val="0070C0"/>
                <w:sz w:val="18"/>
                <w:szCs w:val="18"/>
              </w:rPr>
            </w:pPr>
          </w:p>
          <w:p w14:paraId="386BD864" w14:textId="48951212" w:rsidR="00D05BCB" w:rsidRPr="00710D28" w:rsidRDefault="00D05BCB" w:rsidP="00FE445C">
            <w:pPr>
              <w:pStyle w:val="Prrafodelista"/>
              <w:widowControl w:val="0"/>
              <w:numPr>
                <w:ilvl w:val="0"/>
                <w:numId w:val="85"/>
              </w:numPr>
              <w:ind w:left="317" w:hanging="284"/>
              <w:jc w:val="both"/>
              <w:rPr>
                <w:rFonts w:ascii="Arial" w:hAnsi="Arial" w:cs="Arial"/>
                <w:b w:val="0"/>
                <w:color w:val="0070C0"/>
                <w:sz w:val="18"/>
                <w:szCs w:val="18"/>
              </w:rPr>
            </w:pPr>
            <w:r w:rsidRPr="00710D28">
              <w:rPr>
                <w:rFonts w:ascii="Arial" w:hAnsi="Arial" w:cs="Arial"/>
                <w:b w:val="0"/>
                <w:bCs w:val="0"/>
                <w:iCs/>
                <w:color w:val="0070C0"/>
                <w:sz w:val="18"/>
                <w:szCs w:val="18"/>
              </w:rPr>
              <w:t>La entidad contr</w:t>
            </w:r>
            <w:r w:rsidR="001D14C2" w:rsidRPr="00710D28">
              <w:rPr>
                <w:rFonts w:ascii="Arial" w:hAnsi="Arial" w:cs="Arial"/>
                <w:b w:val="0"/>
                <w:bCs w:val="0"/>
                <w:iCs/>
                <w:color w:val="0070C0"/>
                <w:sz w:val="18"/>
                <w:szCs w:val="18"/>
              </w:rPr>
              <w:t>atante, de considerarlo pertinente, puede establecer requisitos relativos a la experiencia específica con que debe</w:t>
            </w:r>
            <w:r w:rsidR="00784253" w:rsidRPr="00710D28">
              <w:rPr>
                <w:rFonts w:ascii="Arial" w:hAnsi="Arial" w:cs="Arial"/>
                <w:b w:val="0"/>
                <w:bCs w:val="0"/>
                <w:iCs/>
                <w:color w:val="0070C0"/>
                <w:sz w:val="18"/>
                <w:szCs w:val="18"/>
              </w:rPr>
              <w:t xml:space="preserve"> conta</w:t>
            </w:r>
            <w:r w:rsidR="00483A38" w:rsidRPr="00710D28">
              <w:rPr>
                <w:rFonts w:ascii="Arial" w:hAnsi="Arial" w:cs="Arial"/>
                <w:b w:val="0"/>
                <w:bCs w:val="0"/>
                <w:iCs/>
                <w:color w:val="0070C0"/>
                <w:sz w:val="18"/>
                <w:szCs w:val="18"/>
              </w:rPr>
              <w:t>r el adjudicador</w:t>
            </w:r>
            <w:r w:rsidR="00F37B89" w:rsidRPr="00710D28">
              <w:rPr>
                <w:rFonts w:ascii="Arial" w:hAnsi="Arial" w:cs="Arial"/>
                <w:b w:val="0"/>
                <w:bCs w:val="0"/>
                <w:iCs/>
                <w:color w:val="0070C0"/>
                <w:sz w:val="18"/>
                <w:szCs w:val="18"/>
              </w:rPr>
              <w:t>”</w:t>
            </w:r>
          </w:p>
          <w:p w14:paraId="16B179C1" w14:textId="77777777" w:rsidR="00DE427E" w:rsidRPr="00710D28" w:rsidRDefault="00DE427E">
            <w:pPr>
              <w:widowControl w:val="0"/>
              <w:jc w:val="both"/>
              <w:rPr>
                <w:rFonts w:ascii="Arial" w:hAnsi="Arial" w:cs="Arial"/>
                <w:iCs/>
                <w:color w:val="0070C0"/>
                <w:sz w:val="18"/>
                <w:szCs w:val="18"/>
                <w:lang w:val="es-ES"/>
              </w:rPr>
            </w:pPr>
          </w:p>
        </w:tc>
      </w:tr>
    </w:tbl>
    <w:p w14:paraId="47F61A98" w14:textId="05750E4E" w:rsidR="00DE427E" w:rsidRPr="00710D28" w:rsidRDefault="00E52506" w:rsidP="009B7CD5">
      <w:pPr>
        <w:jc w:val="both"/>
        <w:rPr>
          <w:rFonts w:ascii="Arial" w:hAnsi="Arial" w:cs="Arial"/>
          <w:bCs/>
          <w:iCs/>
          <w:color w:val="0070C0"/>
          <w:sz w:val="18"/>
          <w:szCs w:val="18"/>
        </w:rPr>
      </w:pPr>
      <w:r w:rsidRPr="00710D28">
        <w:rPr>
          <w:rFonts w:ascii="Arial" w:hAnsi="Arial" w:cs="Arial"/>
          <w:iCs/>
          <w:color w:val="0070C0"/>
          <w:sz w:val="18"/>
          <w:szCs w:val="18"/>
        </w:rPr>
        <w:lastRenderedPageBreak/>
        <w:t xml:space="preserve">         </w:t>
      </w:r>
      <w:r w:rsidRPr="00710D28">
        <w:rPr>
          <w:rFonts w:ascii="Arial" w:hAnsi="Arial" w:cs="Arial"/>
          <w:b/>
          <w:color w:val="0070C0"/>
          <w:sz w:val="18"/>
          <w:szCs w:val="18"/>
        </w:rPr>
        <w:t xml:space="preserve">  </w:t>
      </w:r>
      <w:r w:rsidR="00082FCD" w:rsidRPr="00710D28">
        <w:rPr>
          <w:rFonts w:ascii="Arial" w:hAnsi="Arial" w:cs="Arial"/>
          <w:b/>
          <w:color w:val="0070C0"/>
          <w:sz w:val="18"/>
          <w:szCs w:val="18"/>
        </w:rPr>
        <w:t xml:space="preserve"> </w:t>
      </w:r>
      <w:r w:rsidR="00DE427E"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00DE427E" w:rsidRPr="00710D28">
        <w:rPr>
          <w:rFonts w:ascii="Arial" w:hAnsi="Arial" w:cs="Arial"/>
          <w:bCs/>
          <w:color w:val="0070C0"/>
          <w:sz w:val="18"/>
          <w:szCs w:val="18"/>
        </w:rPr>
        <w:t xml:space="preserve"> ser eliminada una vez culminada la elaboración de las bases</w:t>
      </w:r>
      <w:r w:rsidRPr="00710D28">
        <w:rPr>
          <w:rFonts w:ascii="Arial" w:hAnsi="Arial" w:cs="Arial"/>
          <w:bCs/>
          <w:iCs/>
          <w:color w:val="0070C0"/>
          <w:sz w:val="18"/>
          <w:szCs w:val="18"/>
        </w:rPr>
        <w:t>.</w:t>
      </w:r>
    </w:p>
    <w:p w14:paraId="0D9E4C0A" w14:textId="77777777" w:rsidR="00FE2293" w:rsidRPr="00710D28" w:rsidRDefault="00FE2293" w:rsidP="004C48F0">
      <w:pPr>
        <w:widowControl w:val="0"/>
        <w:jc w:val="both"/>
        <w:rPr>
          <w:rFonts w:ascii="Arial" w:hAnsi="Arial" w:cs="Arial"/>
          <w:b/>
          <w:bCs/>
          <w:sz w:val="20"/>
          <w:szCs w:val="20"/>
        </w:rPr>
      </w:pPr>
    </w:p>
    <w:p w14:paraId="7A79E86B" w14:textId="3511E719" w:rsidR="00A01A98" w:rsidRPr="00710D28" w:rsidRDefault="002D7A82" w:rsidP="00A01A98">
      <w:pPr>
        <w:pStyle w:val="Prrafodelista"/>
        <w:widowControl w:val="0"/>
        <w:numPr>
          <w:ilvl w:val="0"/>
          <w:numId w:val="42"/>
        </w:numPr>
        <w:jc w:val="both"/>
        <w:rPr>
          <w:rFonts w:ascii="Arial" w:hAnsi="Arial" w:cs="Arial"/>
          <w:b/>
          <w:bCs/>
          <w:sz w:val="20"/>
          <w:szCs w:val="20"/>
        </w:rPr>
      </w:pPr>
      <w:r w:rsidRPr="00710D28">
        <w:rPr>
          <w:rFonts w:ascii="Arial" w:hAnsi="Arial" w:cs="Arial"/>
          <w:b/>
          <w:bCs/>
          <w:sz w:val="20"/>
          <w:szCs w:val="20"/>
        </w:rPr>
        <w:t xml:space="preserve">PLAZO </w:t>
      </w:r>
      <w:r w:rsidR="00A01A98" w:rsidRPr="00710D28">
        <w:rPr>
          <w:rFonts w:ascii="Arial" w:hAnsi="Arial" w:cs="Arial"/>
          <w:b/>
          <w:bCs/>
          <w:sz w:val="20"/>
          <w:szCs w:val="20"/>
        </w:rPr>
        <w:t>PARA</w:t>
      </w:r>
      <w:r w:rsidR="00A01A98" w:rsidRPr="00710D28">
        <w:rPr>
          <w:rFonts w:ascii="Arial" w:hAnsi="Arial" w:cs="Arial"/>
          <w:b/>
          <w:sz w:val="20"/>
          <w:szCs w:val="20"/>
        </w:rPr>
        <w:t xml:space="preserve"> RESPUESTAS ENTRE LAS PARTES</w:t>
      </w:r>
    </w:p>
    <w:p w14:paraId="31D63E58" w14:textId="77777777" w:rsidR="00A01A98" w:rsidRPr="00710D28" w:rsidRDefault="00A01A98" w:rsidP="00A01A98">
      <w:pPr>
        <w:jc w:val="both"/>
        <w:rPr>
          <w:rFonts w:ascii="Arial" w:hAnsi="Arial" w:cs="Arial"/>
          <w:sz w:val="20"/>
          <w:szCs w:val="20"/>
        </w:rPr>
      </w:pPr>
    </w:p>
    <w:p w14:paraId="032277FC" w14:textId="77777777" w:rsidR="00A01A98" w:rsidRPr="00710D28" w:rsidRDefault="00A01A98" w:rsidP="00A01A98">
      <w:pPr>
        <w:pStyle w:val="Prrafodelista"/>
        <w:widowControl w:val="0"/>
        <w:spacing w:line="259" w:lineRule="auto"/>
        <w:ind w:left="567"/>
        <w:jc w:val="both"/>
        <w:rPr>
          <w:rFonts w:ascii="Arial" w:hAnsi="Arial" w:cs="Arial"/>
          <w:sz w:val="20"/>
          <w:szCs w:val="20"/>
        </w:rPr>
      </w:pPr>
      <w:r w:rsidRPr="00710D28">
        <w:rPr>
          <w:rFonts w:ascii="Arial" w:hAnsi="Arial" w:cs="Arial"/>
          <w:sz w:val="20"/>
          <w:szCs w:val="20"/>
        </w:rPr>
        <w:t xml:space="preserve">Cuando el Reglamento no establezca un plazo específico para la respuesta de las partes durante la ejecución contractual, se aplica el plazo máximo de respuesta establecido en el cuadro siguiente: </w:t>
      </w:r>
    </w:p>
    <w:p w14:paraId="5C61B2FF" w14:textId="77777777" w:rsidR="00A01A98" w:rsidRPr="00710D28" w:rsidRDefault="00A01A98" w:rsidP="00A01A98">
      <w:pPr>
        <w:pStyle w:val="Prrafodelista"/>
        <w:widowControl w:val="0"/>
        <w:spacing w:line="259" w:lineRule="auto"/>
        <w:ind w:left="426"/>
        <w:jc w:val="both"/>
        <w:rPr>
          <w:rFonts w:ascii="Arial" w:hAnsi="Arial" w:cs="Arial"/>
          <w:sz w:val="20"/>
          <w:szCs w:val="20"/>
        </w:rPr>
      </w:pPr>
    </w:p>
    <w:tbl>
      <w:tblPr>
        <w:tblStyle w:val="Tablaconcuadrcula"/>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91"/>
        <w:gridCol w:w="5662"/>
      </w:tblGrid>
      <w:tr w:rsidR="00A01A98" w:rsidRPr="00710D28" w14:paraId="4312FBD4" w14:textId="77777777" w:rsidTr="00E20633">
        <w:tc>
          <w:tcPr>
            <w:tcW w:w="2552" w:type="dxa"/>
          </w:tcPr>
          <w:p w14:paraId="2B1CC02D" w14:textId="77777777" w:rsidR="00A01A98" w:rsidRPr="00710D28" w:rsidRDefault="00A01A98">
            <w:pPr>
              <w:pStyle w:val="Prrafodelista"/>
              <w:widowControl w:val="0"/>
              <w:spacing w:line="259" w:lineRule="auto"/>
              <w:ind w:left="0"/>
              <w:jc w:val="both"/>
              <w:rPr>
                <w:rFonts w:ascii="Arial" w:hAnsi="Arial" w:cs="Arial"/>
                <w:sz w:val="20"/>
                <w:szCs w:val="20"/>
              </w:rPr>
            </w:pPr>
            <w:r w:rsidRPr="00710D28">
              <w:rPr>
                <w:rFonts w:ascii="Arial" w:hAnsi="Arial" w:cs="Arial"/>
                <w:sz w:val="20"/>
                <w:szCs w:val="20"/>
              </w:rPr>
              <w:t>Plazo máximo de respuesta</w:t>
            </w:r>
          </w:p>
        </w:tc>
        <w:tc>
          <w:tcPr>
            <w:tcW w:w="291" w:type="dxa"/>
          </w:tcPr>
          <w:p w14:paraId="0905392C" w14:textId="77777777" w:rsidR="00A01A98" w:rsidRPr="00710D28" w:rsidRDefault="00A01A98">
            <w:pPr>
              <w:pStyle w:val="Prrafodelista"/>
              <w:widowControl w:val="0"/>
              <w:spacing w:line="259" w:lineRule="auto"/>
              <w:ind w:left="0"/>
              <w:jc w:val="both"/>
              <w:rPr>
                <w:rFonts w:ascii="Arial" w:hAnsi="Arial" w:cs="Arial"/>
                <w:sz w:val="20"/>
                <w:szCs w:val="20"/>
              </w:rPr>
            </w:pPr>
            <w:r w:rsidRPr="00710D28">
              <w:rPr>
                <w:rFonts w:ascii="Arial" w:hAnsi="Arial" w:cs="Arial"/>
                <w:sz w:val="20"/>
                <w:szCs w:val="20"/>
              </w:rPr>
              <w:t>:</w:t>
            </w:r>
          </w:p>
        </w:tc>
        <w:tc>
          <w:tcPr>
            <w:tcW w:w="5662" w:type="dxa"/>
          </w:tcPr>
          <w:p w14:paraId="286EF0A7" w14:textId="77777777" w:rsidR="00A01A98" w:rsidRPr="00710D28" w:rsidRDefault="00A01A98">
            <w:pPr>
              <w:pStyle w:val="Prrafodelista"/>
              <w:widowControl w:val="0"/>
              <w:spacing w:line="259" w:lineRule="auto"/>
              <w:ind w:left="0"/>
              <w:jc w:val="both"/>
              <w:rPr>
                <w:rFonts w:ascii="Arial" w:hAnsi="Arial" w:cs="Arial"/>
                <w:sz w:val="20"/>
                <w:szCs w:val="20"/>
              </w:rPr>
            </w:pPr>
            <w:r w:rsidRPr="00710D28">
              <w:rPr>
                <w:rFonts w:ascii="Arial" w:hAnsi="Arial" w:cs="Arial"/>
                <w:sz w:val="20"/>
                <w:szCs w:val="20"/>
              </w:rPr>
              <w:t>[CONSIGNAR EL PLAZO EN DÍAS CALENDARIO]</w:t>
            </w:r>
          </w:p>
        </w:tc>
      </w:tr>
    </w:tbl>
    <w:p w14:paraId="4A53C098" w14:textId="77777777" w:rsidR="00A01A98" w:rsidRPr="00710D28" w:rsidRDefault="00A01A98" w:rsidP="00A01A98">
      <w:pPr>
        <w:pStyle w:val="Prrafodelista"/>
        <w:widowControl w:val="0"/>
        <w:spacing w:line="259" w:lineRule="auto"/>
        <w:ind w:left="426"/>
        <w:jc w:val="both"/>
        <w:rPr>
          <w:rFonts w:ascii="Arial" w:hAnsi="Arial" w:cs="Arial"/>
          <w:sz w:val="20"/>
          <w:szCs w:val="20"/>
        </w:rPr>
      </w:pPr>
    </w:p>
    <w:p w14:paraId="3B9E4F6B" w14:textId="199DE013" w:rsidR="00620848" w:rsidRPr="00710D28" w:rsidRDefault="00A01A98" w:rsidP="00717F76">
      <w:pPr>
        <w:pStyle w:val="Prrafodelista"/>
        <w:widowControl w:val="0"/>
        <w:spacing w:line="259" w:lineRule="auto"/>
        <w:ind w:left="567"/>
        <w:jc w:val="both"/>
        <w:rPr>
          <w:rFonts w:ascii="Arial" w:hAnsi="Arial" w:cs="Arial"/>
          <w:sz w:val="20"/>
          <w:szCs w:val="20"/>
        </w:rPr>
      </w:pPr>
      <w:r w:rsidRPr="00710D28">
        <w:rPr>
          <w:rFonts w:ascii="Arial" w:hAnsi="Arial" w:cs="Arial"/>
          <w:sz w:val="20"/>
          <w:szCs w:val="20"/>
        </w:rPr>
        <w:t>Antes del vencimiento de dicho plazo, las partes pueden acordar su prórroga para cada caso específico considerando la cláusula de notificaciones del contrato.</w:t>
      </w:r>
    </w:p>
    <w:p w14:paraId="32A2DD97" w14:textId="013D21B1" w:rsidR="00976C0F" w:rsidRPr="00710D28" w:rsidRDefault="72EDF8B9" w:rsidP="007626B9">
      <w:pPr>
        <w:pStyle w:val="Ttulo3"/>
        <w:numPr>
          <w:ilvl w:val="1"/>
          <w:numId w:val="25"/>
        </w:numPr>
        <w:rPr>
          <w:rFonts w:ascii="Arial" w:hAnsi="Arial" w:cs="Arial"/>
          <w:sz w:val="20"/>
          <w:szCs w:val="20"/>
        </w:rPr>
      </w:pPr>
      <w:bookmarkStart w:id="48" w:name="_Toc210240563"/>
      <w:r w:rsidRPr="00710D28">
        <w:rPr>
          <w:rFonts w:ascii="Arial" w:hAnsi="Arial" w:cs="Arial"/>
          <w:color w:val="auto"/>
          <w:sz w:val="20"/>
          <w:szCs w:val="20"/>
        </w:rPr>
        <w:t>ESPECIFICACIONES TÉCNICAS</w:t>
      </w:r>
      <w:bookmarkEnd w:id="48"/>
    </w:p>
    <w:p w14:paraId="1C6AB607" w14:textId="77777777" w:rsidR="00630D8C" w:rsidRPr="00710D28" w:rsidRDefault="00630D8C" w:rsidP="00630D8C">
      <w:pPr>
        <w:widowControl w:val="0"/>
        <w:ind w:left="378"/>
        <w:jc w:val="both"/>
        <w:rPr>
          <w:rFonts w:ascii="Arial" w:hAnsi="Arial" w:cs="Arial"/>
          <w:bCs/>
          <w:sz w:val="19"/>
          <w:szCs w:val="19"/>
        </w:rPr>
      </w:pPr>
    </w:p>
    <w:p w14:paraId="7E0574F8" w14:textId="2F71949C" w:rsidR="00497056" w:rsidRPr="00710D28" w:rsidRDefault="009A3483" w:rsidP="796CBD88">
      <w:pPr>
        <w:widowControl w:val="0"/>
        <w:ind w:left="567"/>
        <w:jc w:val="both"/>
        <w:rPr>
          <w:rFonts w:ascii="Arial" w:hAnsi="Arial" w:cs="Arial"/>
          <w:sz w:val="20"/>
          <w:szCs w:val="20"/>
        </w:rPr>
      </w:pPr>
      <w:r w:rsidRPr="00710D28">
        <w:rPr>
          <w:rFonts w:ascii="Arial" w:hAnsi="Arial" w:cs="Arial"/>
          <w:sz w:val="20"/>
          <w:szCs w:val="20"/>
        </w:rPr>
        <w:t xml:space="preserve">[INCLUIR LAS ESPECIFICACIONES TÉCNICAS DEL REQUERIMIENTO, </w:t>
      </w:r>
      <w:r w:rsidR="00D33440" w:rsidRPr="00710D28">
        <w:rPr>
          <w:rFonts w:ascii="Arial" w:hAnsi="Arial" w:cs="Arial"/>
          <w:bCs/>
          <w:sz w:val="20"/>
          <w:szCs w:val="20"/>
        </w:rPr>
        <w:t>CONFORME A LA NORMATIVA QUE RESULTA APLICABLE PARA EL SUMINISTRO DE PRODUCTOS ALIMENTICIOS PARA EL PROGRAMA DEL VASO DE LECHE,</w:t>
      </w:r>
      <w:r w:rsidR="00751548" w:rsidRPr="00710D28">
        <w:rPr>
          <w:rFonts w:ascii="Arial" w:hAnsi="Arial" w:cs="Arial"/>
          <w:bCs/>
          <w:sz w:val="20"/>
          <w:szCs w:val="20"/>
        </w:rPr>
        <w:t xml:space="preserve"> </w:t>
      </w:r>
      <w:r w:rsidR="00D33440" w:rsidRPr="00710D28">
        <w:rPr>
          <w:rFonts w:ascii="Arial" w:hAnsi="Arial" w:cs="Arial"/>
          <w:bCs/>
          <w:sz w:val="20"/>
          <w:szCs w:val="20"/>
        </w:rPr>
        <w:t xml:space="preserve">CONSIDERANDO LA </w:t>
      </w:r>
      <w:r w:rsidRPr="00710D28">
        <w:rPr>
          <w:rFonts w:ascii="Arial" w:hAnsi="Arial" w:cs="Arial"/>
          <w:sz w:val="20"/>
          <w:szCs w:val="20"/>
        </w:rPr>
        <w:t xml:space="preserve">APLICACIÓN DEL PRINCIPIO DE VALOR POR DINERO. </w:t>
      </w:r>
    </w:p>
    <w:p w14:paraId="6F7A0976" w14:textId="77777777" w:rsidR="00497056" w:rsidRPr="00710D28" w:rsidRDefault="00497056" w:rsidP="796CBD88">
      <w:pPr>
        <w:widowControl w:val="0"/>
        <w:ind w:left="567"/>
        <w:jc w:val="both"/>
        <w:rPr>
          <w:rFonts w:ascii="Arial" w:hAnsi="Arial" w:cs="Arial"/>
          <w:sz w:val="20"/>
          <w:szCs w:val="20"/>
        </w:rPr>
      </w:pPr>
    </w:p>
    <w:p w14:paraId="5DAA4CBF" w14:textId="37443512" w:rsidR="005810D1" w:rsidRPr="00710D28" w:rsidRDefault="009A3483" w:rsidP="796CBD88">
      <w:pPr>
        <w:widowControl w:val="0"/>
        <w:ind w:left="567"/>
        <w:jc w:val="both"/>
        <w:rPr>
          <w:rFonts w:ascii="Arial" w:hAnsi="Arial" w:cs="Arial"/>
          <w:sz w:val="20"/>
          <w:szCs w:val="20"/>
        </w:rPr>
      </w:pPr>
      <w:r w:rsidRPr="00710D28">
        <w:rPr>
          <w:rFonts w:ascii="Arial" w:hAnsi="Arial" w:cs="Arial"/>
          <w:sz w:val="20"/>
          <w:szCs w:val="20"/>
        </w:rPr>
        <w:t>EN ESTA SECCIÓN SOLO SE INCLUYEN LAS CARACTERISTICAS DEL BIEN</w:t>
      </w:r>
      <w:r w:rsidR="005810D1" w:rsidRPr="00710D28">
        <w:rPr>
          <w:rFonts w:ascii="Arial" w:hAnsi="Arial" w:cs="Arial"/>
          <w:sz w:val="20"/>
          <w:szCs w:val="20"/>
        </w:rPr>
        <w:t xml:space="preserve">, PARA LO CUAL CORRESPONDE </w:t>
      </w:r>
      <w:r w:rsidR="006C4A9B" w:rsidRPr="00710D28">
        <w:rPr>
          <w:rFonts w:ascii="Arial" w:hAnsi="Arial" w:cs="Arial"/>
          <w:sz w:val="20"/>
          <w:szCs w:val="20"/>
        </w:rPr>
        <w:t>SEÑALAR</w:t>
      </w:r>
      <w:r w:rsidR="005810D1" w:rsidRPr="00710D28">
        <w:rPr>
          <w:rFonts w:ascii="Arial" w:hAnsi="Arial" w:cs="Arial"/>
          <w:sz w:val="20"/>
          <w:szCs w:val="20"/>
        </w:rPr>
        <w:t xml:space="preserve"> LO SIGUIENTE:</w:t>
      </w:r>
    </w:p>
    <w:p w14:paraId="3E625108" w14:textId="77777777" w:rsidR="005810D1" w:rsidRPr="00710D28" w:rsidRDefault="005810D1" w:rsidP="796CBD88">
      <w:pPr>
        <w:widowControl w:val="0"/>
        <w:ind w:left="567"/>
        <w:jc w:val="both"/>
        <w:rPr>
          <w:rFonts w:ascii="Arial" w:hAnsi="Arial" w:cs="Arial"/>
          <w:sz w:val="20"/>
          <w:szCs w:val="20"/>
        </w:rPr>
      </w:pPr>
    </w:p>
    <w:p w14:paraId="3567ECF1" w14:textId="77777777" w:rsidR="00AA758F" w:rsidRPr="00710D28" w:rsidRDefault="00AA758F" w:rsidP="007626B9">
      <w:pPr>
        <w:pStyle w:val="Prrafodelista"/>
        <w:widowControl w:val="0"/>
        <w:numPr>
          <w:ilvl w:val="0"/>
          <w:numId w:val="58"/>
        </w:numPr>
        <w:ind w:left="993"/>
        <w:jc w:val="both"/>
        <w:rPr>
          <w:rStyle w:val="normaltextrun"/>
          <w:rFonts w:ascii="Arial" w:hAnsi="Arial" w:cs="Arial"/>
          <w:color w:val="000000"/>
          <w:sz w:val="20"/>
          <w:szCs w:val="20"/>
          <w:shd w:val="clear" w:color="auto" w:fill="FFFFFF"/>
        </w:rPr>
      </w:pPr>
      <w:r w:rsidRPr="00710D28">
        <w:rPr>
          <w:rStyle w:val="normaltextrun"/>
          <w:rFonts w:ascii="Arial" w:hAnsi="Arial" w:cs="Arial"/>
          <w:color w:val="000000"/>
          <w:sz w:val="20"/>
          <w:szCs w:val="20"/>
          <w:shd w:val="clear" w:color="auto" w:fill="FFFFFF"/>
        </w:rPr>
        <w:t>CON LA FINALIDAD DE ESTABLECER DISPOSICIONES REFERIDAS A LA PROCEDENCIA DEL PRODUCTO, EL CONTENIDO DE LA RACIÓN, LA FRECUENCIA CON LA QUE DEBE SER SUMINISTRADA, EL VALOR NUTRICIONAL, ENTRE OTROS ASPECTOS, SE DEBE CUMPLIR CON LO ESTABLECIDO EN EL NUMERAL 4.1 DEL ARTÍCULO 4 DE LA LEY N°27470, ASÍ COMO EN LAS DEMÁS NORMAS PERTINENTES.</w:t>
      </w:r>
    </w:p>
    <w:p w14:paraId="6EF99E7B" w14:textId="77777777" w:rsidR="00AA758F" w:rsidRPr="00710D28" w:rsidRDefault="00AA758F" w:rsidP="00AA758F">
      <w:pPr>
        <w:pStyle w:val="Prrafodelista"/>
        <w:widowControl w:val="0"/>
        <w:ind w:left="993"/>
        <w:jc w:val="both"/>
        <w:rPr>
          <w:rStyle w:val="normaltextrun"/>
          <w:rFonts w:ascii="Arial" w:hAnsi="Arial" w:cs="Arial"/>
          <w:color w:val="000000"/>
          <w:sz w:val="20"/>
          <w:szCs w:val="20"/>
          <w:shd w:val="clear" w:color="auto" w:fill="FFFFFF"/>
        </w:rPr>
      </w:pPr>
    </w:p>
    <w:p w14:paraId="7941D914" w14:textId="09ED2D6E" w:rsidR="00AA758F" w:rsidRPr="00710D28" w:rsidRDefault="00AA758F" w:rsidP="007626B9">
      <w:pPr>
        <w:pStyle w:val="Prrafodelista"/>
        <w:widowControl w:val="0"/>
        <w:numPr>
          <w:ilvl w:val="0"/>
          <w:numId w:val="58"/>
        </w:numPr>
        <w:ind w:left="993"/>
        <w:jc w:val="both"/>
        <w:rPr>
          <w:rStyle w:val="normaltextrun"/>
          <w:rFonts w:ascii="Arial" w:hAnsi="Arial" w:cs="Arial"/>
          <w:color w:val="000000"/>
          <w:sz w:val="20"/>
          <w:szCs w:val="20"/>
          <w:shd w:val="clear" w:color="auto" w:fill="FFFFFF"/>
        </w:rPr>
      </w:pPr>
      <w:r w:rsidRPr="00710D28">
        <w:rPr>
          <w:rStyle w:val="normaltextrun"/>
          <w:rFonts w:ascii="Arial" w:hAnsi="Arial" w:cs="Arial"/>
          <w:color w:val="000000"/>
          <w:sz w:val="20"/>
          <w:szCs w:val="20"/>
          <w:shd w:val="clear" w:color="auto" w:fill="FFFFFF"/>
        </w:rPr>
        <w:t xml:space="preserve">DE CONFORMIDAD CON EL NUMERAL 2.2 DE LA LEY N°27470, EL COMITÉ DE ADMINISTRACIÓN DE PROGRAMA DEL VASO DE LECHE ES EL RESPONSABLE DE LA SELECCIÓN DE LOS INSUMOS ALIMENTICIOS DE ACUERDO A LOS CRITERIOS ESTABLECIDOS EN </w:t>
      </w:r>
      <w:r w:rsidR="006E1506" w:rsidRPr="00710D28">
        <w:rPr>
          <w:rStyle w:val="normaltextrun"/>
          <w:rFonts w:ascii="Arial" w:hAnsi="Arial" w:cs="Arial"/>
          <w:color w:val="000000"/>
          <w:sz w:val="20"/>
          <w:szCs w:val="20"/>
          <w:shd w:val="clear" w:color="auto" w:fill="FFFFFF"/>
        </w:rPr>
        <w:t xml:space="preserve">EL </w:t>
      </w:r>
      <w:r w:rsidRPr="00710D28">
        <w:rPr>
          <w:rStyle w:val="normaltextrun"/>
          <w:rFonts w:ascii="Arial" w:hAnsi="Arial" w:cs="Arial"/>
          <w:color w:val="000000"/>
          <w:sz w:val="20"/>
          <w:szCs w:val="20"/>
          <w:shd w:val="clear" w:color="auto" w:fill="FFFFFF"/>
        </w:rPr>
        <w:t>NUMERAL 4.1 DEL ARTÍCULO 4 DE LA MISMA LEY. CABE PRECISAR, QUE LAS REPRESENTANTES DE LAS ORGANIZACIONES DE BASE, LE ALCANZARÁN SUS PROPUESTAS DE INSUMOS, PREVIA CONSULTA A LAS BENEFICIARIAS.</w:t>
      </w:r>
    </w:p>
    <w:p w14:paraId="6E31D2F8" w14:textId="77777777" w:rsidR="00AA758F" w:rsidRPr="00710D28" w:rsidRDefault="00AA758F" w:rsidP="00AA758F">
      <w:pPr>
        <w:widowControl w:val="0"/>
        <w:jc w:val="both"/>
        <w:rPr>
          <w:rStyle w:val="normaltextrun"/>
          <w:rFonts w:ascii="Arial" w:hAnsi="Arial" w:cs="Arial"/>
          <w:b/>
          <w:color w:val="000000"/>
          <w:sz w:val="20"/>
          <w:szCs w:val="20"/>
          <w:shd w:val="clear" w:color="auto" w:fill="FFFFFF"/>
        </w:rPr>
      </w:pPr>
    </w:p>
    <w:p w14:paraId="087753EE" w14:textId="308B7A2C" w:rsidR="00AA758F" w:rsidRPr="00710D28" w:rsidRDefault="00AA758F" w:rsidP="007626B9">
      <w:pPr>
        <w:pStyle w:val="Prrafodelista"/>
        <w:widowControl w:val="0"/>
        <w:numPr>
          <w:ilvl w:val="0"/>
          <w:numId w:val="58"/>
        </w:numPr>
        <w:ind w:left="993"/>
        <w:jc w:val="both"/>
        <w:rPr>
          <w:rStyle w:val="normaltextrun"/>
          <w:rFonts w:ascii="Arial" w:hAnsi="Arial" w:cs="Arial"/>
          <w:color w:val="000000"/>
          <w:sz w:val="20"/>
          <w:szCs w:val="20"/>
          <w:shd w:val="clear" w:color="auto" w:fill="FFFFFF"/>
        </w:rPr>
      </w:pPr>
      <w:r w:rsidRPr="00710D28">
        <w:rPr>
          <w:rStyle w:val="normaltextrun"/>
          <w:rFonts w:ascii="Arial" w:hAnsi="Arial" w:cs="Arial"/>
          <w:color w:val="000000"/>
          <w:sz w:val="20"/>
          <w:szCs w:val="20"/>
          <w:shd w:val="clear" w:color="auto" w:fill="FFFFFF"/>
        </w:rPr>
        <w:t xml:space="preserve">SE DEBE TENER EN CUENTA QUE EL NUMERAL 4.1 DEL ARTÍCULO 4 DE LA LEY N°27470, ESTABLECE QUE EL PROGRAMA DEL VASO DE LECHE DEBERÁ CUMPLIR CON EL REQUISITO QUE EXIGE UN ABASTECIMIENTO OBLIGATORIO LOS SIETE DÍAS DE LA SEMANA A LOS NIÑOS. EXCEPCIONALMENTE, PODRÁ AUTORIZARSE MEDIANTE </w:t>
      </w:r>
      <w:r w:rsidR="00F97437" w:rsidRPr="00710D28">
        <w:rPr>
          <w:rStyle w:val="normaltextrun"/>
          <w:rFonts w:ascii="Arial" w:hAnsi="Arial" w:cs="Arial"/>
          <w:color w:val="000000"/>
          <w:sz w:val="20"/>
          <w:szCs w:val="20"/>
          <w:shd w:val="clear" w:color="auto" w:fill="FFFFFF"/>
        </w:rPr>
        <w:t xml:space="preserve">ACUERDO DEL COMITÉ DE ADMINISTRACIÓN RATIFICADO POR </w:t>
      </w:r>
      <w:r w:rsidRPr="00710D28">
        <w:rPr>
          <w:rStyle w:val="normaltextrun"/>
          <w:rFonts w:ascii="Arial" w:hAnsi="Arial" w:cs="Arial"/>
          <w:color w:val="000000"/>
          <w:sz w:val="20"/>
          <w:szCs w:val="20"/>
          <w:shd w:val="clear" w:color="auto" w:fill="FFFFFF"/>
        </w:rPr>
        <w:t>RESOLUCIÓN DE ALCALDÍA</w:t>
      </w:r>
      <w:r w:rsidRPr="00710D28">
        <w:rPr>
          <w:rStyle w:val="normaltextrun"/>
          <w:rFonts w:ascii="Arial" w:hAnsi="Arial" w:cs="Arial"/>
          <w:color w:val="000000" w:themeColor="text1"/>
          <w:sz w:val="20"/>
          <w:szCs w:val="20"/>
        </w:rPr>
        <w:t xml:space="preserve"> LA ENTREGA DE LA RACIÓN ALIMENTICIA EN UNA SOLA OPORTUNIDAD EN FORMA SEMANAL EQUIVALENTE A LA MISMA, EN EL CASO DE LOS LUGARES QUE SE ENCUENTREN ALEJADOS DEL CENTRO DE DISTRIBUCIÓN.</w:t>
      </w:r>
    </w:p>
    <w:p w14:paraId="64DB9139" w14:textId="77777777" w:rsidR="00AA758F" w:rsidRPr="00710D28" w:rsidRDefault="00AA758F" w:rsidP="00AA758F">
      <w:pPr>
        <w:widowControl w:val="0"/>
        <w:jc w:val="both"/>
        <w:rPr>
          <w:rStyle w:val="normaltextrun"/>
          <w:rFonts w:ascii="Arial" w:hAnsi="Arial" w:cs="Arial"/>
          <w:b/>
          <w:color w:val="000000"/>
          <w:sz w:val="20"/>
          <w:szCs w:val="20"/>
          <w:shd w:val="clear" w:color="auto" w:fill="FFFFFF"/>
        </w:rPr>
      </w:pPr>
    </w:p>
    <w:p w14:paraId="565F27A6" w14:textId="724D8C6D" w:rsidR="00AA758F" w:rsidRPr="00710D28" w:rsidRDefault="00AA758F" w:rsidP="007626B9">
      <w:pPr>
        <w:pStyle w:val="Prrafodelista"/>
        <w:widowControl w:val="0"/>
        <w:numPr>
          <w:ilvl w:val="0"/>
          <w:numId w:val="58"/>
        </w:numPr>
        <w:ind w:left="993"/>
        <w:jc w:val="both"/>
        <w:rPr>
          <w:rFonts w:ascii="Arial" w:hAnsi="Arial" w:cs="Arial"/>
          <w:iCs/>
          <w:sz w:val="20"/>
          <w:szCs w:val="20"/>
          <w:shd w:val="clear" w:color="auto" w:fill="FFFFFF"/>
        </w:rPr>
      </w:pPr>
      <w:r w:rsidRPr="00710D28">
        <w:rPr>
          <w:rFonts w:ascii="Arial" w:hAnsi="Arial" w:cs="Arial"/>
          <w:bCs/>
          <w:iCs/>
          <w:sz w:val="20"/>
          <w:szCs w:val="20"/>
        </w:rPr>
        <w:t xml:space="preserve">ASIMISMO, SE DEBERÁ CONSIGNAR EL NÚMERO DE BENEFICIARIOS INDICANDO SI LOS MISMOS SON DE PRIMERA O SEGUNDA PRIORIDAD. PARA ELLO, SE DEBE TENER EN CUENTA QUE EL ARTÍCULO 6 DE LA LEY N°27470 PRECISA QUE EL PROGRAMA DEL VASO DE LECHE DA COBERTURA A LOS BENEFICIARIOS DEL PROGRAMA DEL VASO DE LECHE: NIÑOS DE 0 A 6 AÑOS, MADRES GESTANTES Y EN PERÍODO DE LACTANCIA, PRIORIZANDO ENTRE ELLOS LA ATENCIÓN A QUIENES </w:t>
      </w:r>
      <w:r w:rsidR="00FF314A" w:rsidRPr="00710D28">
        <w:rPr>
          <w:rStyle w:val="normaltextrun"/>
          <w:rFonts w:ascii="Arial" w:hAnsi="Arial" w:cs="Arial"/>
          <w:color w:val="000000"/>
          <w:sz w:val="20"/>
          <w:szCs w:val="20"/>
          <w:shd w:val="clear" w:color="auto" w:fill="FFFFFF"/>
        </w:rPr>
        <w:t>SE ENCUENTREN EN SITUACIÓN DE POBREZA</w:t>
      </w:r>
      <w:r w:rsidR="00FF314A" w:rsidRPr="00710D28">
        <w:rPr>
          <w:rStyle w:val="normaltextrun"/>
          <w:rFonts w:ascii="Arial" w:hAnsi="Arial" w:cs="Arial"/>
          <w:color w:val="000000" w:themeColor="text1"/>
          <w:sz w:val="20"/>
          <w:szCs w:val="20"/>
        </w:rPr>
        <w:t>,</w:t>
      </w:r>
      <w:r w:rsidR="00FF314A" w:rsidRPr="00710D28">
        <w:rPr>
          <w:rFonts w:ascii="Arial" w:hAnsi="Arial" w:cs="Arial"/>
          <w:bCs/>
          <w:iCs/>
          <w:sz w:val="20"/>
          <w:szCs w:val="20"/>
        </w:rPr>
        <w:t xml:space="preserve"> </w:t>
      </w:r>
      <w:r w:rsidRPr="00710D28">
        <w:rPr>
          <w:rFonts w:ascii="Arial" w:hAnsi="Arial" w:cs="Arial"/>
          <w:bCs/>
          <w:iCs/>
          <w:sz w:val="20"/>
          <w:szCs w:val="20"/>
        </w:rPr>
        <w:t>PRESENTEN UN ESTADO DE DESNUTRICIÓN O SE ENCUENTREN AFECTADOS POR TUBERCULOSIS. ASIMISMO, EN LA MEDIDA EN QUE SE CUMPLA CON LA ATENCIÓN A LA POBLACIÓN ANTES MENCIONADA, SE MANTENDRÁ LA ATENCIÓN A LOS NIÑOS DE 7 A 13 AÑOS, ANCIANOS Y AFECTADOS POR TUBERCULOSIS.</w:t>
      </w:r>
    </w:p>
    <w:p w14:paraId="1B80F362" w14:textId="77777777" w:rsidR="00AA758F" w:rsidRPr="00710D28" w:rsidRDefault="00AA758F" w:rsidP="00AA758F">
      <w:pPr>
        <w:widowControl w:val="0"/>
        <w:jc w:val="both"/>
        <w:rPr>
          <w:rFonts w:ascii="Arial" w:hAnsi="Arial" w:cs="Arial"/>
          <w:iCs/>
          <w:sz w:val="20"/>
          <w:szCs w:val="20"/>
          <w:shd w:val="clear" w:color="auto" w:fill="FFFFFF"/>
        </w:rPr>
      </w:pPr>
    </w:p>
    <w:p w14:paraId="4098C0DB" w14:textId="38701AE4" w:rsidR="0057155F" w:rsidRPr="00710D28" w:rsidRDefault="0057155F" w:rsidP="007626B9">
      <w:pPr>
        <w:pStyle w:val="Prrafodelista"/>
        <w:widowControl w:val="0"/>
        <w:numPr>
          <w:ilvl w:val="0"/>
          <w:numId w:val="58"/>
        </w:numPr>
        <w:ind w:left="993"/>
        <w:jc w:val="both"/>
        <w:rPr>
          <w:rFonts w:ascii="Arial" w:hAnsi="Arial" w:cs="Arial"/>
          <w:iCs/>
          <w:sz w:val="20"/>
          <w:szCs w:val="20"/>
          <w:shd w:val="clear" w:color="auto" w:fill="FFFFFF"/>
        </w:rPr>
      </w:pPr>
      <w:r w:rsidRPr="00710D28">
        <w:rPr>
          <w:rFonts w:ascii="Arial" w:hAnsi="Arial" w:cs="Arial"/>
          <w:bCs/>
          <w:iCs/>
          <w:sz w:val="20"/>
          <w:szCs w:val="20"/>
        </w:rPr>
        <w:t>PARA ESTABLECER LOS PARÁMETROS DE LOS VALORES NUTRICIONALES MÍNIMOS QUE DEBE CUMPLIR LA RACIÓN DIARIA DEL PROGRAMA DEL VASO DE LECHE SE DEBERÁ TENER EN CUENTA LO DISPUESTO EN LA RESOLUCIÓN MINISTERIAL Nº711-2002-SA-DM, Y DEMÁS NORMAS PERTINENTES.</w:t>
      </w:r>
    </w:p>
    <w:p w14:paraId="7CC9E6F9" w14:textId="77777777" w:rsidR="0057155F" w:rsidRPr="00710D28" w:rsidRDefault="0057155F" w:rsidP="0057155F">
      <w:pPr>
        <w:widowControl w:val="0"/>
        <w:jc w:val="both"/>
        <w:rPr>
          <w:rFonts w:ascii="Arial" w:hAnsi="Arial" w:cs="Arial"/>
          <w:bCs/>
          <w:sz w:val="20"/>
          <w:szCs w:val="20"/>
        </w:rPr>
      </w:pPr>
    </w:p>
    <w:p w14:paraId="68AED691" w14:textId="3590B68C" w:rsidR="0057155F" w:rsidRPr="00710D28" w:rsidRDefault="0057155F" w:rsidP="00EA27C1">
      <w:pPr>
        <w:pStyle w:val="Prrafodelista"/>
        <w:numPr>
          <w:ilvl w:val="2"/>
          <w:numId w:val="31"/>
        </w:numPr>
        <w:ind w:firstLine="273"/>
        <w:jc w:val="both"/>
        <w:rPr>
          <w:rFonts w:ascii="Arial" w:hAnsi="Arial" w:cs="Arial"/>
          <w:sz w:val="20"/>
          <w:szCs w:val="20"/>
        </w:rPr>
      </w:pPr>
      <w:r w:rsidRPr="00710D28">
        <w:rPr>
          <w:rFonts w:ascii="Arial" w:hAnsi="Arial" w:cs="Arial"/>
          <w:sz w:val="20"/>
          <w:szCs w:val="20"/>
        </w:rPr>
        <w:t>Distribución energética diaria por ración del Programa del Vaso de Leche</w:t>
      </w:r>
    </w:p>
    <w:tbl>
      <w:tblPr>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82"/>
        <w:gridCol w:w="1440"/>
        <w:gridCol w:w="1172"/>
        <w:gridCol w:w="992"/>
        <w:gridCol w:w="1559"/>
        <w:gridCol w:w="1276"/>
      </w:tblGrid>
      <w:tr w:rsidR="0057155F" w:rsidRPr="00710D28" w14:paraId="1CF664E1" w14:textId="77777777">
        <w:trPr>
          <w:trHeight w:val="477"/>
        </w:trPr>
        <w:tc>
          <w:tcPr>
            <w:tcW w:w="1782" w:type="dxa"/>
            <w:tcBorders>
              <w:bottom w:val="single" w:sz="4" w:space="0" w:color="auto"/>
            </w:tcBorders>
            <w:vAlign w:val="center"/>
          </w:tcPr>
          <w:p w14:paraId="166A591D"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PRODUCTOS*</w:t>
            </w:r>
          </w:p>
        </w:tc>
        <w:tc>
          <w:tcPr>
            <w:tcW w:w="1440" w:type="dxa"/>
            <w:vAlign w:val="center"/>
          </w:tcPr>
          <w:p w14:paraId="08E9583F"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Cantidad (G)</w:t>
            </w:r>
          </w:p>
        </w:tc>
        <w:tc>
          <w:tcPr>
            <w:tcW w:w="1172" w:type="dxa"/>
            <w:vAlign w:val="center"/>
          </w:tcPr>
          <w:p w14:paraId="7AEB30E4" w14:textId="1AA11AEA" w:rsidR="0057155F" w:rsidRPr="00710D28" w:rsidRDefault="00B66D6F">
            <w:pPr>
              <w:ind w:right="-108"/>
              <w:jc w:val="center"/>
              <w:rPr>
                <w:rFonts w:ascii="Arial" w:hAnsi="Arial" w:cs="Arial"/>
                <w:bCs/>
                <w:sz w:val="20"/>
                <w:szCs w:val="20"/>
              </w:rPr>
            </w:pPr>
            <w:r w:rsidRPr="00710D28">
              <w:rPr>
                <w:rFonts w:ascii="Arial" w:hAnsi="Arial" w:cs="Arial"/>
                <w:bCs/>
                <w:sz w:val="20"/>
                <w:szCs w:val="20"/>
              </w:rPr>
              <w:t>Proteína (</w:t>
            </w:r>
            <w:r w:rsidR="0057155F" w:rsidRPr="00710D28">
              <w:rPr>
                <w:rFonts w:ascii="Arial" w:hAnsi="Arial" w:cs="Arial"/>
                <w:bCs/>
                <w:sz w:val="20"/>
                <w:szCs w:val="20"/>
              </w:rPr>
              <w:t>g)</w:t>
            </w:r>
          </w:p>
        </w:tc>
        <w:tc>
          <w:tcPr>
            <w:tcW w:w="992" w:type="dxa"/>
            <w:vAlign w:val="center"/>
          </w:tcPr>
          <w:p w14:paraId="2BBF8A06" w14:textId="31923463" w:rsidR="0057155F" w:rsidRPr="00710D28" w:rsidRDefault="00B66D6F">
            <w:pPr>
              <w:ind w:left="-108" w:right="-108"/>
              <w:jc w:val="center"/>
              <w:rPr>
                <w:rFonts w:ascii="Arial" w:hAnsi="Arial" w:cs="Arial"/>
                <w:bCs/>
                <w:sz w:val="20"/>
                <w:szCs w:val="20"/>
              </w:rPr>
            </w:pPr>
            <w:r w:rsidRPr="00710D28">
              <w:rPr>
                <w:rFonts w:ascii="Arial" w:hAnsi="Arial" w:cs="Arial"/>
                <w:bCs/>
                <w:sz w:val="20"/>
                <w:szCs w:val="20"/>
              </w:rPr>
              <w:t>Grasa (</w:t>
            </w:r>
            <w:r w:rsidR="0057155F" w:rsidRPr="00710D28">
              <w:rPr>
                <w:rFonts w:ascii="Arial" w:hAnsi="Arial" w:cs="Arial"/>
                <w:bCs/>
                <w:sz w:val="20"/>
                <w:szCs w:val="20"/>
              </w:rPr>
              <w:t>g)</w:t>
            </w:r>
          </w:p>
        </w:tc>
        <w:tc>
          <w:tcPr>
            <w:tcW w:w="1559" w:type="dxa"/>
            <w:vAlign w:val="center"/>
          </w:tcPr>
          <w:p w14:paraId="6E1ED0EF"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Carbohidratos         (gr)</w:t>
            </w:r>
          </w:p>
        </w:tc>
        <w:tc>
          <w:tcPr>
            <w:tcW w:w="1276" w:type="dxa"/>
            <w:vAlign w:val="center"/>
          </w:tcPr>
          <w:p w14:paraId="2F4248FA"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Energía (Kcal)</w:t>
            </w:r>
          </w:p>
        </w:tc>
      </w:tr>
      <w:tr w:rsidR="0057155F" w:rsidRPr="00710D28" w14:paraId="3500509D" w14:textId="77777777">
        <w:trPr>
          <w:trHeight w:val="387"/>
        </w:trPr>
        <w:tc>
          <w:tcPr>
            <w:tcW w:w="1782" w:type="dxa"/>
            <w:tcBorders>
              <w:bottom w:val="single" w:sz="4" w:space="0" w:color="auto"/>
            </w:tcBorders>
            <w:vAlign w:val="center"/>
          </w:tcPr>
          <w:p w14:paraId="3388DF36" w14:textId="77777777" w:rsidR="0057155F" w:rsidRPr="00710D28" w:rsidRDefault="0057155F">
            <w:pPr>
              <w:rPr>
                <w:rFonts w:ascii="Arial" w:hAnsi="Arial" w:cs="Arial"/>
                <w:bCs/>
                <w:sz w:val="20"/>
                <w:szCs w:val="20"/>
              </w:rPr>
            </w:pPr>
            <w:r w:rsidRPr="00710D28">
              <w:rPr>
                <w:rFonts w:ascii="Arial" w:hAnsi="Arial" w:cs="Arial"/>
                <w:bCs/>
                <w:sz w:val="20"/>
                <w:szCs w:val="20"/>
              </w:rPr>
              <w:t>Producto A</w:t>
            </w:r>
          </w:p>
        </w:tc>
        <w:tc>
          <w:tcPr>
            <w:tcW w:w="1440" w:type="dxa"/>
            <w:tcBorders>
              <w:bottom w:val="single" w:sz="4" w:space="0" w:color="auto"/>
            </w:tcBorders>
          </w:tcPr>
          <w:p w14:paraId="24E7DB6F" w14:textId="77777777" w:rsidR="0057155F" w:rsidRPr="00710D28" w:rsidRDefault="0057155F">
            <w:pPr>
              <w:rPr>
                <w:rFonts w:ascii="Arial" w:hAnsi="Arial" w:cs="Arial"/>
                <w:bCs/>
                <w:sz w:val="20"/>
                <w:szCs w:val="20"/>
              </w:rPr>
            </w:pPr>
          </w:p>
        </w:tc>
        <w:tc>
          <w:tcPr>
            <w:tcW w:w="1172" w:type="dxa"/>
          </w:tcPr>
          <w:p w14:paraId="6DD9E95E" w14:textId="77777777" w:rsidR="0057155F" w:rsidRPr="00710D28" w:rsidRDefault="0057155F">
            <w:pPr>
              <w:rPr>
                <w:rFonts w:ascii="Arial" w:hAnsi="Arial" w:cs="Arial"/>
                <w:bCs/>
                <w:sz w:val="20"/>
                <w:szCs w:val="20"/>
              </w:rPr>
            </w:pPr>
          </w:p>
        </w:tc>
        <w:tc>
          <w:tcPr>
            <w:tcW w:w="992" w:type="dxa"/>
          </w:tcPr>
          <w:p w14:paraId="5BDAB641" w14:textId="77777777" w:rsidR="0057155F" w:rsidRPr="00710D28" w:rsidRDefault="0057155F">
            <w:pPr>
              <w:rPr>
                <w:rFonts w:ascii="Arial" w:hAnsi="Arial" w:cs="Arial"/>
                <w:bCs/>
                <w:sz w:val="20"/>
                <w:szCs w:val="20"/>
              </w:rPr>
            </w:pPr>
          </w:p>
        </w:tc>
        <w:tc>
          <w:tcPr>
            <w:tcW w:w="1559" w:type="dxa"/>
          </w:tcPr>
          <w:p w14:paraId="708EC63C" w14:textId="77777777" w:rsidR="0057155F" w:rsidRPr="00710D28" w:rsidRDefault="0057155F">
            <w:pPr>
              <w:rPr>
                <w:rFonts w:ascii="Arial" w:hAnsi="Arial" w:cs="Arial"/>
                <w:bCs/>
                <w:sz w:val="20"/>
                <w:szCs w:val="20"/>
              </w:rPr>
            </w:pPr>
          </w:p>
        </w:tc>
        <w:tc>
          <w:tcPr>
            <w:tcW w:w="1276" w:type="dxa"/>
          </w:tcPr>
          <w:p w14:paraId="3057D7D8" w14:textId="77777777" w:rsidR="0057155F" w:rsidRPr="00710D28" w:rsidRDefault="0057155F">
            <w:pPr>
              <w:rPr>
                <w:rFonts w:ascii="Arial" w:hAnsi="Arial" w:cs="Arial"/>
                <w:bCs/>
                <w:sz w:val="20"/>
                <w:szCs w:val="20"/>
              </w:rPr>
            </w:pPr>
          </w:p>
        </w:tc>
      </w:tr>
      <w:tr w:rsidR="0057155F" w:rsidRPr="00710D28" w14:paraId="0CF812A8" w14:textId="77777777" w:rsidTr="00FE69AE">
        <w:trPr>
          <w:trHeight w:val="407"/>
        </w:trPr>
        <w:tc>
          <w:tcPr>
            <w:tcW w:w="1782" w:type="dxa"/>
            <w:tcBorders>
              <w:bottom w:val="single" w:sz="4" w:space="0" w:color="auto"/>
            </w:tcBorders>
            <w:vAlign w:val="center"/>
          </w:tcPr>
          <w:p w14:paraId="68215406" w14:textId="77777777" w:rsidR="0057155F" w:rsidRPr="00710D28" w:rsidRDefault="0057155F">
            <w:pPr>
              <w:rPr>
                <w:rFonts w:ascii="Arial" w:hAnsi="Arial" w:cs="Arial"/>
                <w:bCs/>
                <w:sz w:val="20"/>
                <w:szCs w:val="20"/>
              </w:rPr>
            </w:pPr>
            <w:r w:rsidRPr="00710D28">
              <w:rPr>
                <w:rFonts w:ascii="Arial" w:hAnsi="Arial" w:cs="Arial"/>
                <w:bCs/>
                <w:sz w:val="20"/>
                <w:szCs w:val="20"/>
              </w:rPr>
              <w:t>Producto B</w:t>
            </w:r>
          </w:p>
        </w:tc>
        <w:tc>
          <w:tcPr>
            <w:tcW w:w="1440" w:type="dxa"/>
            <w:tcBorders>
              <w:bottom w:val="single" w:sz="4" w:space="0" w:color="auto"/>
            </w:tcBorders>
          </w:tcPr>
          <w:p w14:paraId="61A164D6" w14:textId="77777777" w:rsidR="0057155F" w:rsidRPr="00710D28" w:rsidRDefault="0057155F">
            <w:pPr>
              <w:rPr>
                <w:rFonts w:ascii="Arial" w:hAnsi="Arial" w:cs="Arial"/>
                <w:bCs/>
                <w:sz w:val="20"/>
                <w:szCs w:val="20"/>
              </w:rPr>
            </w:pPr>
          </w:p>
        </w:tc>
        <w:tc>
          <w:tcPr>
            <w:tcW w:w="1172" w:type="dxa"/>
          </w:tcPr>
          <w:p w14:paraId="07A64CD9" w14:textId="77777777" w:rsidR="0057155F" w:rsidRPr="00710D28" w:rsidRDefault="0057155F">
            <w:pPr>
              <w:rPr>
                <w:rFonts w:ascii="Arial" w:hAnsi="Arial" w:cs="Arial"/>
                <w:bCs/>
                <w:sz w:val="20"/>
                <w:szCs w:val="20"/>
              </w:rPr>
            </w:pPr>
          </w:p>
        </w:tc>
        <w:tc>
          <w:tcPr>
            <w:tcW w:w="992" w:type="dxa"/>
          </w:tcPr>
          <w:p w14:paraId="11DED1EA" w14:textId="77777777" w:rsidR="0057155F" w:rsidRPr="00710D28" w:rsidRDefault="0057155F">
            <w:pPr>
              <w:rPr>
                <w:rFonts w:ascii="Arial" w:hAnsi="Arial" w:cs="Arial"/>
                <w:bCs/>
                <w:sz w:val="20"/>
                <w:szCs w:val="20"/>
              </w:rPr>
            </w:pPr>
          </w:p>
        </w:tc>
        <w:tc>
          <w:tcPr>
            <w:tcW w:w="1559" w:type="dxa"/>
          </w:tcPr>
          <w:p w14:paraId="2C27B083" w14:textId="77777777" w:rsidR="0057155F" w:rsidRPr="00710D28" w:rsidRDefault="0057155F">
            <w:pPr>
              <w:rPr>
                <w:rFonts w:ascii="Arial" w:hAnsi="Arial" w:cs="Arial"/>
                <w:bCs/>
                <w:sz w:val="20"/>
                <w:szCs w:val="20"/>
              </w:rPr>
            </w:pPr>
          </w:p>
        </w:tc>
        <w:tc>
          <w:tcPr>
            <w:tcW w:w="1276" w:type="dxa"/>
          </w:tcPr>
          <w:p w14:paraId="09AB5567" w14:textId="77777777" w:rsidR="0057155F" w:rsidRPr="00710D28" w:rsidRDefault="0057155F">
            <w:pPr>
              <w:rPr>
                <w:rFonts w:ascii="Arial" w:hAnsi="Arial" w:cs="Arial"/>
                <w:bCs/>
                <w:sz w:val="20"/>
                <w:szCs w:val="20"/>
              </w:rPr>
            </w:pPr>
          </w:p>
        </w:tc>
      </w:tr>
      <w:tr w:rsidR="0057155F" w:rsidRPr="00710D28" w14:paraId="560C478A" w14:textId="77777777" w:rsidTr="00FE69AE">
        <w:trPr>
          <w:trHeight w:val="272"/>
        </w:trPr>
        <w:tc>
          <w:tcPr>
            <w:tcW w:w="1782" w:type="dxa"/>
            <w:tcBorders>
              <w:top w:val="single" w:sz="4" w:space="0" w:color="auto"/>
              <w:left w:val="single" w:sz="4" w:space="0" w:color="auto"/>
              <w:bottom w:val="single" w:sz="4" w:space="0" w:color="auto"/>
              <w:right w:val="single" w:sz="4" w:space="0" w:color="auto"/>
            </w:tcBorders>
          </w:tcPr>
          <w:p w14:paraId="23F08063" w14:textId="77777777" w:rsidR="0057155F" w:rsidRPr="00710D28" w:rsidRDefault="0057155F">
            <w:pPr>
              <w:rPr>
                <w:rFonts w:ascii="Arial" w:hAnsi="Arial" w:cs="Arial"/>
                <w:b/>
                <w:sz w:val="20"/>
                <w:szCs w:val="20"/>
              </w:rPr>
            </w:pPr>
            <w:r w:rsidRPr="00710D28">
              <w:rPr>
                <w:rFonts w:ascii="Arial" w:hAnsi="Arial" w:cs="Arial"/>
                <w:sz w:val="20"/>
                <w:szCs w:val="20"/>
              </w:rPr>
              <w:t>Valores totales</w:t>
            </w:r>
          </w:p>
        </w:tc>
        <w:tc>
          <w:tcPr>
            <w:tcW w:w="1440" w:type="dxa"/>
            <w:tcBorders>
              <w:left w:val="single" w:sz="4" w:space="0" w:color="auto"/>
            </w:tcBorders>
          </w:tcPr>
          <w:p w14:paraId="5C7A2922" w14:textId="77777777" w:rsidR="0057155F" w:rsidRPr="00710D28" w:rsidRDefault="0057155F">
            <w:pPr>
              <w:rPr>
                <w:rFonts w:ascii="Arial" w:hAnsi="Arial" w:cs="Arial"/>
                <w:bCs/>
                <w:sz w:val="20"/>
                <w:szCs w:val="20"/>
              </w:rPr>
            </w:pPr>
          </w:p>
        </w:tc>
        <w:tc>
          <w:tcPr>
            <w:tcW w:w="1172" w:type="dxa"/>
          </w:tcPr>
          <w:p w14:paraId="5588EF04" w14:textId="77777777" w:rsidR="0057155F" w:rsidRPr="00710D28" w:rsidRDefault="0057155F">
            <w:pPr>
              <w:rPr>
                <w:rFonts w:ascii="Arial" w:hAnsi="Arial" w:cs="Arial"/>
                <w:bCs/>
                <w:sz w:val="20"/>
                <w:szCs w:val="20"/>
              </w:rPr>
            </w:pPr>
          </w:p>
        </w:tc>
        <w:tc>
          <w:tcPr>
            <w:tcW w:w="992" w:type="dxa"/>
          </w:tcPr>
          <w:p w14:paraId="01465B5A" w14:textId="77777777" w:rsidR="0057155F" w:rsidRPr="00710D28" w:rsidRDefault="0057155F">
            <w:pPr>
              <w:rPr>
                <w:rFonts w:ascii="Arial" w:hAnsi="Arial" w:cs="Arial"/>
                <w:bCs/>
                <w:sz w:val="20"/>
                <w:szCs w:val="20"/>
              </w:rPr>
            </w:pPr>
          </w:p>
        </w:tc>
        <w:tc>
          <w:tcPr>
            <w:tcW w:w="1559" w:type="dxa"/>
          </w:tcPr>
          <w:p w14:paraId="032B3895" w14:textId="77777777" w:rsidR="0057155F" w:rsidRPr="00710D28" w:rsidRDefault="0057155F">
            <w:pPr>
              <w:rPr>
                <w:rFonts w:ascii="Arial" w:hAnsi="Arial" w:cs="Arial"/>
                <w:bCs/>
                <w:sz w:val="20"/>
                <w:szCs w:val="20"/>
              </w:rPr>
            </w:pPr>
          </w:p>
        </w:tc>
        <w:tc>
          <w:tcPr>
            <w:tcW w:w="1276" w:type="dxa"/>
          </w:tcPr>
          <w:p w14:paraId="2C26580A" w14:textId="77777777" w:rsidR="0057155F" w:rsidRPr="00710D28" w:rsidRDefault="0057155F">
            <w:pPr>
              <w:rPr>
                <w:rFonts w:ascii="Arial" w:hAnsi="Arial" w:cs="Arial"/>
                <w:bCs/>
                <w:sz w:val="20"/>
                <w:szCs w:val="20"/>
              </w:rPr>
            </w:pPr>
          </w:p>
        </w:tc>
      </w:tr>
    </w:tbl>
    <w:p w14:paraId="30216AC3" w14:textId="77777777" w:rsidR="0057155F" w:rsidRPr="00710D28" w:rsidRDefault="0057155F" w:rsidP="0057155F">
      <w:pPr>
        <w:ind w:left="567"/>
        <w:rPr>
          <w:rFonts w:ascii="Arial" w:hAnsi="Arial" w:cs="Arial"/>
          <w:b/>
          <w:sz w:val="20"/>
          <w:szCs w:val="20"/>
        </w:rPr>
      </w:pPr>
      <w:r w:rsidRPr="00710D28">
        <w:rPr>
          <w:rFonts w:ascii="Arial" w:hAnsi="Arial" w:cs="Arial"/>
          <w:b/>
          <w:sz w:val="20"/>
          <w:szCs w:val="20"/>
        </w:rPr>
        <w:tab/>
        <w:t xml:space="preserve">    </w:t>
      </w:r>
    </w:p>
    <w:p w14:paraId="0D09931C" w14:textId="77777777" w:rsidR="0057155F" w:rsidRPr="00710D28" w:rsidRDefault="0057155F" w:rsidP="0057155F">
      <w:pPr>
        <w:ind w:left="567"/>
        <w:rPr>
          <w:rFonts w:ascii="Arial" w:hAnsi="Arial" w:cs="Arial"/>
          <w:sz w:val="20"/>
          <w:szCs w:val="20"/>
        </w:rPr>
      </w:pPr>
      <w:r w:rsidRPr="00710D28">
        <w:rPr>
          <w:rFonts w:ascii="Arial" w:hAnsi="Arial" w:cs="Arial"/>
          <w:b/>
          <w:sz w:val="20"/>
          <w:szCs w:val="20"/>
        </w:rPr>
        <w:t xml:space="preserve">      </w:t>
      </w:r>
      <w:r w:rsidRPr="00710D28">
        <w:rPr>
          <w:rFonts w:ascii="Arial" w:hAnsi="Arial" w:cs="Arial"/>
          <w:bCs/>
          <w:sz w:val="20"/>
          <w:szCs w:val="20"/>
        </w:rPr>
        <w:t xml:space="preserve">(*) La ración puede estar compuesta por un solo producto </w:t>
      </w:r>
      <w:r w:rsidRPr="00710D28">
        <w:rPr>
          <w:rFonts w:ascii="Arial" w:hAnsi="Arial" w:cs="Arial"/>
          <w:bCs/>
          <w:sz w:val="20"/>
          <w:szCs w:val="20"/>
        </w:rPr>
        <w:tab/>
      </w:r>
      <w:r w:rsidRPr="00710D28">
        <w:rPr>
          <w:rFonts w:ascii="Arial" w:hAnsi="Arial" w:cs="Arial"/>
          <w:sz w:val="20"/>
          <w:szCs w:val="20"/>
        </w:rPr>
        <w:tab/>
      </w:r>
    </w:p>
    <w:p w14:paraId="435D4B99" w14:textId="77777777" w:rsidR="0057155F" w:rsidRPr="00710D28" w:rsidRDefault="0057155F" w:rsidP="0057155F">
      <w:pPr>
        <w:rPr>
          <w:rFonts w:ascii="Arial" w:hAnsi="Arial" w:cs="Arial"/>
          <w:b/>
          <w:sz w:val="20"/>
          <w:szCs w:val="20"/>
        </w:rPr>
      </w:pPr>
      <w:r w:rsidRPr="00710D28">
        <w:rPr>
          <w:rFonts w:ascii="Arial" w:hAnsi="Arial" w:cs="Arial"/>
          <w:b/>
          <w:sz w:val="20"/>
          <w:szCs w:val="20"/>
        </w:rPr>
        <w:tab/>
      </w:r>
    </w:p>
    <w:tbl>
      <w:tblPr>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93"/>
        <w:gridCol w:w="1559"/>
        <w:gridCol w:w="1418"/>
        <w:gridCol w:w="1417"/>
        <w:gridCol w:w="1134"/>
      </w:tblGrid>
      <w:tr w:rsidR="0057155F" w:rsidRPr="00710D28" w14:paraId="3E750FFA" w14:textId="77777777">
        <w:trPr>
          <w:trHeight w:val="603"/>
        </w:trPr>
        <w:tc>
          <w:tcPr>
            <w:tcW w:w="2693" w:type="dxa"/>
            <w:tcBorders>
              <w:top w:val="single" w:sz="4" w:space="0" w:color="auto"/>
            </w:tcBorders>
          </w:tcPr>
          <w:p w14:paraId="6D2A0FC9"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Aporte de la ración</w:t>
            </w:r>
          </w:p>
          <w:p w14:paraId="01AC7EBF"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Según R.M. Nº 711-2002-SA-DM</w:t>
            </w:r>
          </w:p>
        </w:tc>
        <w:tc>
          <w:tcPr>
            <w:tcW w:w="1559" w:type="dxa"/>
            <w:vAlign w:val="center"/>
          </w:tcPr>
          <w:p w14:paraId="51870814"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Proteína</w:t>
            </w:r>
          </w:p>
        </w:tc>
        <w:tc>
          <w:tcPr>
            <w:tcW w:w="1418" w:type="dxa"/>
            <w:vAlign w:val="center"/>
          </w:tcPr>
          <w:p w14:paraId="444DC4EE"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Grasa</w:t>
            </w:r>
          </w:p>
        </w:tc>
        <w:tc>
          <w:tcPr>
            <w:tcW w:w="1417" w:type="dxa"/>
            <w:vAlign w:val="center"/>
          </w:tcPr>
          <w:p w14:paraId="7688AAE3"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Carbohidratos</w:t>
            </w:r>
          </w:p>
        </w:tc>
        <w:tc>
          <w:tcPr>
            <w:tcW w:w="1134" w:type="dxa"/>
            <w:vAlign w:val="center"/>
          </w:tcPr>
          <w:p w14:paraId="7410AACA"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Energía (Kcal)</w:t>
            </w:r>
          </w:p>
        </w:tc>
      </w:tr>
      <w:tr w:rsidR="0057155F" w:rsidRPr="00710D28" w14:paraId="75D2FA2C" w14:textId="77777777">
        <w:trPr>
          <w:trHeight w:val="246"/>
        </w:trPr>
        <w:tc>
          <w:tcPr>
            <w:tcW w:w="2693" w:type="dxa"/>
          </w:tcPr>
          <w:p w14:paraId="2BF2C8C2" w14:textId="77777777" w:rsidR="0057155F" w:rsidRPr="00710D28" w:rsidRDefault="0057155F">
            <w:pPr>
              <w:jc w:val="both"/>
              <w:rPr>
                <w:rFonts w:ascii="Arial" w:hAnsi="Arial" w:cs="Arial"/>
                <w:bCs/>
                <w:sz w:val="20"/>
                <w:szCs w:val="20"/>
              </w:rPr>
            </w:pPr>
            <w:r w:rsidRPr="00710D28">
              <w:rPr>
                <w:rFonts w:ascii="Arial" w:hAnsi="Arial" w:cs="Arial"/>
                <w:bCs/>
                <w:sz w:val="20"/>
                <w:szCs w:val="20"/>
              </w:rPr>
              <w:t xml:space="preserve"> Porcentaje (%)</w:t>
            </w:r>
          </w:p>
        </w:tc>
        <w:tc>
          <w:tcPr>
            <w:tcW w:w="1559" w:type="dxa"/>
            <w:vAlign w:val="center"/>
          </w:tcPr>
          <w:p w14:paraId="1C0C7346"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12-15</w:t>
            </w:r>
          </w:p>
        </w:tc>
        <w:tc>
          <w:tcPr>
            <w:tcW w:w="1418" w:type="dxa"/>
            <w:vAlign w:val="center"/>
          </w:tcPr>
          <w:p w14:paraId="24AF1222"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20-25</w:t>
            </w:r>
          </w:p>
        </w:tc>
        <w:tc>
          <w:tcPr>
            <w:tcW w:w="1417" w:type="dxa"/>
            <w:vAlign w:val="center"/>
          </w:tcPr>
          <w:p w14:paraId="6B5763B0"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60-68</w:t>
            </w:r>
          </w:p>
        </w:tc>
        <w:tc>
          <w:tcPr>
            <w:tcW w:w="1134" w:type="dxa"/>
            <w:vAlign w:val="center"/>
          </w:tcPr>
          <w:p w14:paraId="12983FC4"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Mín. 207</w:t>
            </w:r>
          </w:p>
        </w:tc>
      </w:tr>
      <w:tr w:rsidR="0057155F" w:rsidRPr="00710D28" w14:paraId="468F1E3E" w14:textId="77777777">
        <w:trPr>
          <w:trHeight w:val="505"/>
        </w:trPr>
        <w:tc>
          <w:tcPr>
            <w:tcW w:w="2693" w:type="dxa"/>
          </w:tcPr>
          <w:p w14:paraId="39D45E20" w14:textId="77777777" w:rsidR="0057155F" w:rsidRPr="00710D28" w:rsidRDefault="0057155F">
            <w:pPr>
              <w:jc w:val="both"/>
              <w:rPr>
                <w:rFonts w:ascii="Arial" w:hAnsi="Arial" w:cs="Arial"/>
                <w:bCs/>
                <w:sz w:val="20"/>
                <w:szCs w:val="20"/>
              </w:rPr>
            </w:pPr>
            <w:r w:rsidRPr="00710D28">
              <w:rPr>
                <w:rFonts w:ascii="Arial" w:hAnsi="Arial" w:cs="Arial"/>
                <w:bCs/>
                <w:sz w:val="20"/>
                <w:szCs w:val="20"/>
              </w:rPr>
              <w:t>Cantidad (gramos)</w:t>
            </w:r>
          </w:p>
        </w:tc>
        <w:tc>
          <w:tcPr>
            <w:tcW w:w="1559" w:type="dxa"/>
            <w:vAlign w:val="center"/>
          </w:tcPr>
          <w:p w14:paraId="232BBA15"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6.21 – 7.76</w:t>
            </w:r>
          </w:p>
        </w:tc>
        <w:tc>
          <w:tcPr>
            <w:tcW w:w="1418" w:type="dxa"/>
            <w:vAlign w:val="center"/>
          </w:tcPr>
          <w:p w14:paraId="5F8E83E8"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4.6 – 5.75</w:t>
            </w:r>
          </w:p>
        </w:tc>
        <w:tc>
          <w:tcPr>
            <w:tcW w:w="1417" w:type="dxa"/>
            <w:vAlign w:val="center"/>
          </w:tcPr>
          <w:p w14:paraId="796731AC"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35.19 – 31.05</w:t>
            </w:r>
          </w:p>
        </w:tc>
        <w:tc>
          <w:tcPr>
            <w:tcW w:w="1134" w:type="dxa"/>
            <w:vAlign w:val="center"/>
          </w:tcPr>
          <w:p w14:paraId="06E97DE3" w14:textId="77777777" w:rsidR="0057155F" w:rsidRPr="00710D28" w:rsidRDefault="0057155F">
            <w:pPr>
              <w:jc w:val="center"/>
              <w:rPr>
                <w:rFonts w:ascii="Arial" w:hAnsi="Arial" w:cs="Arial"/>
                <w:bCs/>
                <w:sz w:val="20"/>
                <w:szCs w:val="20"/>
              </w:rPr>
            </w:pPr>
          </w:p>
        </w:tc>
      </w:tr>
    </w:tbl>
    <w:p w14:paraId="7B8813E0" w14:textId="77777777" w:rsidR="0057155F" w:rsidRPr="00710D28" w:rsidRDefault="0057155F" w:rsidP="0057155F">
      <w:pPr>
        <w:rPr>
          <w:rFonts w:ascii="Arial" w:hAnsi="Arial" w:cs="Arial"/>
          <w:b/>
          <w:sz w:val="20"/>
          <w:szCs w:val="20"/>
        </w:rPr>
      </w:pPr>
      <w:r w:rsidRPr="00710D28">
        <w:rPr>
          <w:rFonts w:ascii="Arial" w:hAnsi="Arial" w:cs="Arial"/>
          <w:b/>
          <w:sz w:val="20"/>
          <w:szCs w:val="20"/>
        </w:rPr>
        <w:tab/>
      </w:r>
      <w:r w:rsidRPr="00710D28">
        <w:rPr>
          <w:rFonts w:ascii="Arial" w:hAnsi="Arial" w:cs="Arial"/>
          <w:b/>
          <w:sz w:val="20"/>
          <w:szCs w:val="20"/>
        </w:rPr>
        <w:tab/>
      </w:r>
      <w:r w:rsidRPr="00710D28">
        <w:rPr>
          <w:rFonts w:ascii="Arial" w:hAnsi="Arial" w:cs="Arial"/>
          <w:b/>
          <w:sz w:val="20"/>
          <w:szCs w:val="20"/>
        </w:rPr>
        <w:tab/>
      </w:r>
      <w:r w:rsidRPr="00710D28">
        <w:rPr>
          <w:rFonts w:ascii="Arial" w:hAnsi="Arial" w:cs="Arial"/>
          <w:b/>
          <w:sz w:val="20"/>
          <w:szCs w:val="20"/>
        </w:rPr>
        <w:tab/>
      </w:r>
      <w:r w:rsidRPr="00710D28">
        <w:rPr>
          <w:rFonts w:ascii="Arial" w:hAnsi="Arial" w:cs="Arial"/>
          <w:b/>
          <w:sz w:val="20"/>
          <w:szCs w:val="20"/>
        </w:rPr>
        <w:tab/>
      </w:r>
    </w:p>
    <w:p w14:paraId="2E6F7309" w14:textId="77777777" w:rsidR="0057155F" w:rsidRPr="00710D28" w:rsidRDefault="0057155F" w:rsidP="0057155F">
      <w:pPr>
        <w:ind w:left="993"/>
        <w:rPr>
          <w:rFonts w:ascii="Arial" w:hAnsi="Arial" w:cs="Arial"/>
          <w:bCs/>
          <w:sz w:val="20"/>
          <w:szCs w:val="20"/>
        </w:rPr>
      </w:pPr>
      <w:r w:rsidRPr="00710D28">
        <w:rPr>
          <w:rFonts w:ascii="Arial" w:hAnsi="Arial" w:cs="Arial"/>
          <w:bCs/>
          <w:sz w:val="20"/>
          <w:szCs w:val="20"/>
        </w:rPr>
        <w:t>b) Requerimiento mínimo de vitaminas y minerales por ración/día</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93"/>
        <w:gridCol w:w="2977"/>
      </w:tblGrid>
      <w:tr w:rsidR="0057155F" w:rsidRPr="00405833" w14:paraId="38275A6D" w14:textId="77777777" w:rsidTr="00EA27C1">
        <w:trPr>
          <w:trHeight w:val="498"/>
        </w:trPr>
        <w:tc>
          <w:tcPr>
            <w:tcW w:w="2693" w:type="dxa"/>
            <w:vAlign w:val="center"/>
          </w:tcPr>
          <w:p w14:paraId="049CE116"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Vitaminas</w:t>
            </w:r>
          </w:p>
        </w:tc>
        <w:tc>
          <w:tcPr>
            <w:tcW w:w="2977" w:type="dxa"/>
            <w:vAlign w:val="center"/>
          </w:tcPr>
          <w:p w14:paraId="7C67ED8F" w14:textId="0CC83A78" w:rsidR="0057155F" w:rsidRPr="00710D28" w:rsidRDefault="0057155F" w:rsidP="00482F1A">
            <w:pPr>
              <w:spacing w:line="240" w:lineRule="atLeast"/>
              <w:jc w:val="center"/>
              <w:rPr>
                <w:rFonts w:ascii="Arial" w:hAnsi="Arial" w:cs="Arial"/>
                <w:bCs/>
                <w:sz w:val="20"/>
                <w:szCs w:val="20"/>
                <w:lang w:val="pt-PT"/>
              </w:rPr>
            </w:pPr>
            <w:r w:rsidRPr="00710D28">
              <w:rPr>
                <w:rFonts w:ascii="Arial" w:hAnsi="Arial" w:cs="Arial"/>
                <w:bCs/>
                <w:sz w:val="20"/>
                <w:szCs w:val="20"/>
                <w:lang w:val="pt-PT"/>
              </w:rPr>
              <w:t>R.M. Nº 711-20</w:t>
            </w:r>
            <w:r w:rsidR="00482F1A" w:rsidRPr="00710D28">
              <w:rPr>
                <w:rFonts w:ascii="Arial" w:hAnsi="Arial" w:cs="Arial"/>
                <w:bCs/>
                <w:sz w:val="20"/>
                <w:szCs w:val="20"/>
                <w:lang w:val="pt-PT"/>
              </w:rPr>
              <w:t>0</w:t>
            </w:r>
            <w:r w:rsidRPr="00710D28">
              <w:rPr>
                <w:rFonts w:ascii="Arial" w:hAnsi="Arial" w:cs="Arial"/>
                <w:bCs/>
                <w:sz w:val="20"/>
                <w:szCs w:val="20"/>
                <w:lang w:val="pt-PT"/>
              </w:rPr>
              <w:t>2-SA-DM</w:t>
            </w:r>
          </w:p>
          <w:p w14:paraId="20C17161" w14:textId="77777777" w:rsidR="0057155F" w:rsidRPr="00710D28" w:rsidRDefault="0057155F">
            <w:pPr>
              <w:spacing w:line="240" w:lineRule="atLeast"/>
              <w:jc w:val="center"/>
              <w:rPr>
                <w:rFonts w:ascii="Arial" w:hAnsi="Arial" w:cs="Arial"/>
                <w:sz w:val="20"/>
                <w:szCs w:val="20"/>
                <w:lang w:val="pt-PT"/>
              </w:rPr>
            </w:pPr>
            <w:r w:rsidRPr="00710D28">
              <w:rPr>
                <w:rFonts w:ascii="Arial" w:hAnsi="Arial" w:cs="Arial"/>
                <w:sz w:val="20"/>
                <w:szCs w:val="20"/>
                <w:lang w:val="pt-PT"/>
              </w:rPr>
              <w:t>Cantidad</w:t>
            </w:r>
          </w:p>
        </w:tc>
      </w:tr>
      <w:tr w:rsidR="0057155F" w:rsidRPr="00710D28" w14:paraId="55D78164" w14:textId="77777777" w:rsidTr="00EA27C1">
        <w:trPr>
          <w:trHeight w:val="362"/>
        </w:trPr>
        <w:tc>
          <w:tcPr>
            <w:tcW w:w="2693" w:type="dxa"/>
          </w:tcPr>
          <w:p w14:paraId="58C4C650" w14:textId="709859D6" w:rsidR="0057155F" w:rsidRPr="00710D28" w:rsidRDefault="0057155F">
            <w:pPr>
              <w:ind w:right="-108"/>
              <w:rPr>
                <w:rFonts w:ascii="Arial" w:hAnsi="Arial" w:cs="Arial"/>
                <w:bCs/>
                <w:sz w:val="20"/>
                <w:szCs w:val="20"/>
              </w:rPr>
            </w:pPr>
            <w:r w:rsidRPr="00710D28">
              <w:rPr>
                <w:rFonts w:ascii="Arial" w:hAnsi="Arial" w:cs="Arial"/>
                <w:bCs/>
                <w:sz w:val="20"/>
                <w:szCs w:val="20"/>
              </w:rPr>
              <w:t>Vitamina A - µg de retinol</w:t>
            </w:r>
          </w:p>
        </w:tc>
        <w:tc>
          <w:tcPr>
            <w:tcW w:w="2977" w:type="dxa"/>
          </w:tcPr>
          <w:p w14:paraId="0FF8C62E"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425</w:t>
            </w:r>
          </w:p>
        </w:tc>
      </w:tr>
      <w:tr w:rsidR="0057155F" w:rsidRPr="00710D28" w14:paraId="6AB44D8F" w14:textId="77777777" w:rsidTr="00EA27C1">
        <w:tc>
          <w:tcPr>
            <w:tcW w:w="2693" w:type="dxa"/>
          </w:tcPr>
          <w:p w14:paraId="478BB963" w14:textId="77777777" w:rsidR="0057155F" w:rsidRPr="00710D28" w:rsidRDefault="0057155F">
            <w:pPr>
              <w:rPr>
                <w:rFonts w:ascii="Arial" w:hAnsi="Arial" w:cs="Arial"/>
                <w:bCs/>
                <w:sz w:val="20"/>
                <w:szCs w:val="20"/>
              </w:rPr>
            </w:pPr>
            <w:r w:rsidRPr="00710D28">
              <w:rPr>
                <w:rFonts w:ascii="Arial" w:hAnsi="Arial" w:cs="Arial"/>
                <w:bCs/>
                <w:sz w:val="20"/>
                <w:szCs w:val="20"/>
              </w:rPr>
              <w:t>Vitamina C – mg</w:t>
            </w:r>
          </w:p>
        </w:tc>
        <w:tc>
          <w:tcPr>
            <w:tcW w:w="2977" w:type="dxa"/>
          </w:tcPr>
          <w:p w14:paraId="5653DF8F"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41.5</w:t>
            </w:r>
          </w:p>
        </w:tc>
      </w:tr>
      <w:tr w:rsidR="0057155F" w:rsidRPr="00710D28" w14:paraId="5CA6190C" w14:textId="77777777" w:rsidTr="00EA27C1">
        <w:tc>
          <w:tcPr>
            <w:tcW w:w="2693" w:type="dxa"/>
          </w:tcPr>
          <w:p w14:paraId="22105446" w14:textId="77777777" w:rsidR="0057155F" w:rsidRPr="00710D28" w:rsidRDefault="0057155F">
            <w:pPr>
              <w:rPr>
                <w:rFonts w:ascii="Arial" w:hAnsi="Arial" w:cs="Arial"/>
                <w:bCs/>
                <w:sz w:val="20"/>
                <w:szCs w:val="20"/>
              </w:rPr>
            </w:pPr>
            <w:r w:rsidRPr="00710D28">
              <w:rPr>
                <w:rFonts w:ascii="Arial" w:hAnsi="Arial" w:cs="Arial"/>
                <w:bCs/>
                <w:sz w:val="20"/>
                <w:szCs w:val="20"/>
              </w:rPr>
              <w:t>Tiamina - mg</w:t>
            </w:r>
          </w:p>
        </w:tc>
        <w:tc>
          <w:tcPr>
            <w:tcW w:w="2977" w:type="dxa"/>
          </w:tcPr>
          <w:p w14:paraId="677DB56E"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0.45</w:t>
            </w:r>
          </w:p>
        </w:tc>
      </w:tr>
      <w:tr w:rsidR="0057155F" w:rsidRPr="00710D28" w14:paraId="31243BC3" w14:textId="77777777" w:rsidTr="00EA27C1">
        <w:tc>
          <w:tcPr>
            <w:tcW w:w="2693" w:type="dxa"/>
          </w:tcPr>
          <w:p w14:paraId="6B1BC443" w14:textId="77777777" w:rsidR="0057155F" w:rsidRPr="00710D28" w:rsidRDefault="0057155F">
            <w:pPr>
              <w:rPr>
                <w:rFonts w:ascii="Arial" w:hAnsi="Arial" w:cs="Arial"/>
                <w:bCs/>
                <w:sz w:val="20"/>
                <w:szCs w:val="20"/>
              </w:rPr>
            </w:pPr>
            <w:r w:rsidRPr="00710D28">
              <w:rPr>
                <w:rFonts w:ascii="Arial" w:hAnsi="Arial" w:cs="Arial"/>
                <w:bCs/>
                <w:sz w:val="20"/>
                <w:szCs w:val="20"/>
              </w:rPr>
              <w:t>Riboflavina – mg</w:t>
            </w:r>
          </w:p>
        </w:tc>
        <w:tc>
          <w:tcPr>
            <w:tcW w:w="2977" w:type="dxa"/>
          </w:tcPr>
          <w:p w14:paraId="2345358E"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0.49</w:t>
            </w:r>
          </w:p>
        </w:tc>
      </w:tr>
      <w:tr w:rsidR="0057155F" w:rsidRPr="00710D28" w14:paraId="4ECDA71A" w14:textId="77777777" w:rsidTr="00EA27C1">
        <w:tc>
          <w:tcPr>
            <w:tcW w:w="2693" w:type="dxa"/>
          </w:tcPr>
          <w:p w14:paraId="56158400" w14:textId="77777777" w:rsidR="0057155F" w:rsidRPr="00710D28" w:rsidRDefault="0057155F">
            <w:pPr>
              <w:rPr>
                <w:rFonts w:ascii="Arial" w:hAnsi="Arial" w:cs="Arial"/>
                <w:bCs/>
                <w:sz w:val="20"/>
                <w:szCs w:val="20"/>
              </w:rPr>
            </w:pPr>
            <w:r w:rsidRPr="00710D28">
              <w:rPr>
                <w:rFonts w:ascii="Arial" w:hAnsi="Arial" w:cs="Arial"/>
                <w:bCs/>
                <w:sz w:val="20"/>
                <w:szCs w:val="20"/>
              </w:rPr>
              <w:t>Vitamina B6 – mg</w:t>
            </w:r>
          </w:p>
        </w:tc>
        <w:tc>
          <w:tcPr>
            <w:tcW w:w="2977" w:type="dxa"/>
          </w:tcPr>
          <w:p w14:paraId="1275DDE0"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0.60</w:t>
            </w:r>
          </w:p>
        </w:tc>
      </w:tr>
      <w:tr w:rsidR="0057155F" w:rsidRPr="00710D28" w14:paraId="7126E530" w14:textId="77777777" w:rsidTr="00EA27C1">
        <w:tc>
          <w:tcPr>
            <w:tcW w:w="2693" w:type="dxa"/>
          </w:tcPr>
          <w:p w14:paraId="42906A49" w14:textId="77777777" w:rsidR="0057155F" w:rsidRPr="00710D28" w:rsidRDefault="0057155F">
            <w:pPr>
              <w:rPr>
                <w:rFonts w:ascii="Arial" w:hAnsi="Arial" w:cs="Arial"/>
                <w:bCs/>
                <w:sz w:val="20"/>
                <w:szCs w:val="20"/>
              </w:rPr>
            </w:pPr>
            <w:r w:rsidRPr="00710D28">
              <w:rPr>
                <w:rFonts w:ascii="Arial" w:hAnsi="Arial" w:cs="Arial"/>
                <w:bCs/>
                <w:sz w:val="20"/>
                <w:szCs w:val="20"/>
              </w:rPr>
              <w:t xml:space="preserve">Vitamina B12 - µg  </w:t>
            </w:r>
          </w:p>
        </w:tc>
        <w:tc>
          <w:tcPr>
            <w:tcW w:w="2977" w:type="dxa"/>
          </w:tcPr>
          <w:p w14:paraId="394A4431"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0.46</w:t>
            </w:r>
          </w:p>
        </w:tc>
      </w:tr>
      <w:tr w:rsidR="0057155F" w:rsidRPr="00710D28" w14:paraId="51B9F6A9" w14:textId="77777777" w:rsidTr="00EA27C1">
        <w:trPr>
          <w:trHeight w:val="207"/>
        </w:trPr>
        <w:tc>
          <w:tcPr>
            <w:tcW w:w="2693" w:type="dxa"/>
          </w:tcPr>
          <w:p w14:paraId="7C335706" w14:textId="77777777" w:rsidR="0057155F" w:rsidRPr="00710D28" w:rsidRDefault="0057155F">
            <w:pPr>
              <w:rPr>
                <w:rFonts w:ascii="Arial" w:hAnsi="Arial" w:cs="Arial"/>
                <w:bCs/>
                <w:sz w:val="20"/>
                <w:szCs w:val="20"/>
              </w:rPr>
            </w:pPr>
            <w:r w:rsidRPr="00710D28">
              <w:rPr>
                <w:rFonts w:ascii="Arial" w:hAnsi="Arial" w:cs="Arial"/>
                <w:bCs/>
                <w:sz w:val="20"/>
                <w:szCs w:val="20"/>
              </w:rPr>
              <w:t>Niacina – mg</w:t>
            </w:r>
          </w:p>
        </w:tc>
        <w:tc>
          <w:tcPr>
            <w:tcW w:w="2977" w:type="dxa"/>
          </w:tcPr>
          <w:p w14:paraId="589E734B"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5.85</w:t>
            </w:r>
          </w:p>
        </w:tc>
      </w:tr>
      <w:tr w:rsidR="0057155F" w:rsidRPr="00710D28" w14:paraId="72388489" w14:textId="77777777" w:rsidTr="00EA27C1">
        <w:tc>
          <w:tcPr>
            <w:tcW w:w="2693" w:type="dxa"/>
          </w:tcPr>
          <w:p w14:paraId="6638993E" w14:textId="77777777" w:rsidR="0057155F" w:rsidRPr="00710D28" w:rsidRDefault="0057155F">
            <w:pPr>
              <w:rPr>
                <w:rFonts w:ascii="Arial" w:hAnsi="Arial" w:cs="Arial"/>
                <w:bCs/>
                <w:sz w:val="20"/>
                <w:szCs w:val="20"/>
              </w:rPr>
            </w:pPr>
            <w:r w:rsidRPr="00710D28">
              <w:rPr>
                <w:rFonts w:ascii="Arial" w:hAnsi="Arial" w:cs="Arial"/>
                <w:bCs/>
                <w:sz w:val="20"/>
                <w:szCs w:val="20"/>
              </w:rPr>
              <w:t>Ácido Fólico - µg</w:t>
            </w:r>
          </w:p>
        </w:tc>
        <w:tc>
          <w:tcPr>
            <w:tcW w:w="2977" w:type="dxa"/>
          </w:tcPr>
          <w:p w14:paraId="245BD649"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41.25</w:t>
            </w:r>
          </w:p>
        </w:tc>
      </w:tr>
    </w:tbl>
    <w:p w14:paraId="7D4169B0" w14:textId="77777777" w:rsidR="0057155F" w:rsidRPr="00710D28" w:rsidRDefault="0057155F" w:rsidP="0057155F">
      <w:pPr>
        <w:rPr>
          <w:rFonts w:ascii="Arial" w:hAnsi="Arial" w:cs="Arial"/>
          <w:sz w:val="20"/>
          <w:szCs w:val="20"/>
        </w:rPr>
      </w:pPr>
      <w:r w:rsidRPr="00710D28">
        <w:rPr>
          <w:rFonts w:ascii="Arial" w:hAnsi="Arial" w:cs="Arial"/>
          <w:sz w:val="20"/>
          <w:szCs w:val="20"/>
        </w:rPr>
        <w:tab/>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93"/>
        <w:gridCol w:w="2977"/>
      </w:tblGrid>
      <w:tr w:rsidR="0057155F" w:rsidRPr="00405833" w14:paraId="2F91280B" w14:textId="77777777">
        <w:trPr>
          <w:trHeight w:val="361"/>
        </w:trPr>
        <w:tc>
          <w:tcPr>
            <w:tcW w:w="2693" w:type="dxa"/>
            <w:vAlign w:val="center"/>
          </w:tcPr>
          <w:p w14:paraId="518070C2"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Minerales</w:t>
            </w:r>
          </w:p>
        </w:tc>
        <w:tc>
          <w:tcPr>
            <w:tcW w:w="2977" w:type="dxa"/>
            <w:vAlign w:val="center"/>
          </w:tcPr>
          <w:p w14:paraId="4772AB00" w14:textId="77777777" w:rsidR="0057155F" w:rsidRPr="00710D28" w:rsidRDefault="0057155F">
            <w:pPr>
              <w:jc w:val="center"/>
              <w:rPr>
                <w:rFonts w:ascii="Arial" w:hAnsi="Arial" w:cs="Arial"/>
                <w:sz w:val="20"/>
                <w:szCs w:val="20"/>
                <w:lang w:val="pt-PT"/>
              </w:rPr>
            </w:pPr>
            <w:r w:rsidRPr="00710D28">
              <w:rPr>
                <w:rFonts w:ascii="Arial" w:hAnsi="Arial" w:cs="Arial"/>
                <w:sz w:val="20"/>
                <w:szCs w:val="20"/>
                <w:lang w:val="pt-PT"/>
              </w:rPr>
              <w:t>R.M. Nº 711-2002-SA-DM</w:t>
            </w:r>
          </w:p>
          <w:p w14:paraId="151707C1" w14:textId="77777777" w:rsidR="0057155F" w:rsidRPr="00710D28" w:rsidRDefault="0057155F">
            <w:pPr>
              <w:jc w:val="center"/>
              <w:rPr>
                <w:rFonts w:ascii="Arial" w:hAnsi="Arial" w:cs="Arial"/>
                <w:sz w:val="20"/>
                <w:szCs w:val="20"/>
                <w:lang w:val="pt-PT"/>
              </w:rPr>
            </w:pPr>
            <w:r w:rsidRPr="00710D28">
              <w:rPr>
                <w:rFonts w:ascii="Arial" w:hAnsi="Arial" w:cs="Arial"/>
                <w:sz w:val="20"/>
                <w:szCs w:val="20"/>
                <w:lang w:val="pt-PT"/>
              </w:rPr>
              <w:t>Cantidad</w:t>
            </w:r>
          </w:p>
        </w:tc>
      </w:tr>
      <w:tr w:rsidR="0057155F" w:rsidRPr="00710D28" w14:paraId="6B9B61BA" w14:textId="77777777">
        <w:tc>
          <w:tcPr>
            <w:tcW w:w="2693" w:type="dxa"/>
          </w:tcPr>
          <w:p w14:paraId="6EB9F8EC" w14:textId="77777777" w:rsidR="0057155F" w:rsidRPr="00710D28" w:rsidRDefault="0057155F">
            <w:pPr>
              <w:rPr>
                <w:rFonts w:ascii="Arial" w:hAnsi="Arial" w:cs="Arial"/>
                <w:bCs/>
                <w:sz w:val="20"/>
                <w:szCs w:val="20"/>
              </w:rPr>
            </w:pPr>
            <w:r w:rsidRPr="00710D28">
              <w:rPr>
                <w:rFonts w:ascii="Arial" w:hAnsi="Arial" w:cs="Arial"/>
                <w:bCs/>
                <w:sz w:val="20"/>
                <w:szCs w:val="20"/>
              </w:rPr>
              <w:t>Hierro – mg</w:t>
            </w:r>
          </w:p>
        </w:tc>
        <w:tc>
          <w:tcPr>
            <w:tcW w:w="2977" w:type="dxa"/>
          </w:tcPr>
          <w:p w14:paraId="6F8F6826"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10</w:t>
            </w:r>
          </w:p>
        </w:tc>
      </w:tr>
      <w:tr w:rsidR="0057155F" w:rsidRPr="00710D28" w14:paraId="50E1F5B4" w14:textId="77777777">
        <w:tc>
          <w:tcPr>
            <w:tcW w:w="2693" w:type="dxa"/>
          </w:tcPr>
          <w:p w14:paraId="43011A60" w14:textId="77777777" w:rsidR="0057155F" w:rsidRPr="00710D28" w:rsidRDefault="0057155F">
            <w:pPr>
              <w:rPr>
                <w:rFonts w:ascii="Arial" w:hAnsi="Arial" w:cs="Arial"/>
                <w:bCs/>
                <w:sz w:val="20"/>
                <w:szCs w:val="20"/>
              </w:rPr>
            </w:pPr>
            <w:r w:rsidRPr="00710D28">
              <w:rPr>
                <w:rFonts w:ascii="Arial" w:hAnsi="Arial" w:cs="Arial"/>
                <w:bCs/>
                <w:sz w:val="20"/>
                <w:szCs w:val="20"/>
              </w:rPr>
              <w:t>Yodo – µg</w:t>
            </w:r>
          </w:p>
        </w:tc>
        <w:tc>
          <w:tcPr>
            <w:tcW w:w="2977" w:type="dxa"/>
          </w:tcPr>
          <w:p w14:paraId="1C5DADD1"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42</w:t>
            </w:r>
          </w:p>
        </w:tc>
      </w:tr>
      <w:tr w:rsidR="0057155F" w:rsidRPr="00710D28" w14:paraId="04F17AAD" w14:textId="77777777">
        <w:tc>
          <w:tcPr>
            <w:tcW w:w="2693" w:type="dxa"/>
          </w:tcPr>
          <w:p w14:paraId="079BDEE0" w14:textId="77777777" w:rsidR="0057155F" w:rsidRPr="00710D28" w:rsidRDefault="0057155F">
            <w:pPr>
              <w:rPr>
                <w:rFonts w:ascii="Arial" w:hAnsi="Arial" w:cs="Arial"/>
                <w:bCs/>
                <w:sz w:val="20"/>
                <w:szCs w:val="20"/>
              </w:rPr>
            </w:pPr>
            <w:r w:rsidRPr="00710D28">
              <w:rPr>
                <w:rFonts w:ascii="Arial" w:hAnsi="Arial" w:cs="Arial"/>
                <w:bCs/>
                <w:sz w:val="20"/>
                <w:szCs w:val="20"/>
              </w:rPr>
              <w:t>Calcio - mg</w:t>
            </w:r>
            <w:r w:rsidRPr="00710D28">
              <w:rPr>
                <w:rFonts w:ascii="Arial" w:hAnsi="Arial" w:cs="Arial"/>
                <w:bCs/>
                <w:sz w:val="20"/>
                <w:szCs w:val="20"/>
              </w:rPr>
              <w:tab/>
              <w:t xml:space="preserve"> </w:t>
            </w:r>
          </w:p>
        </w:tc>
        <w:tc>
          <w:tcPr>
            <w:tcW w:w="2977" w:type="dxa"/>
          </w:tcPr>
          <w:p w14:paraId="01C1DABF"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465</w:t>
            </w:r>
          </w:p>
        </w:tc>
      </w:tr>
      <w:tr w:rsidR="0057155F" w:rsidRPr="00710D28" w14:paraId="3FBFFCA0" w14:textId="77777777">
        <w:tc>
          <w:tcPr>
            <w:tcW w:w="2693" w:type="dxa"/>
          </w:tcPr>
          <w:p w14:paraId="3EFBF58C" w14:textId="77777777" w:rsidR="0057155F" w:rsidRPr="00710D28" w:rsidRDefault="0057155F">
            <w:pPr>
              <w:rPr>
                <w:rFonts w:ascii="Arial" w:hAnsi="Arial" w:cs="Arial"/>
                <w:bCs/>
                <w:sz w:val="20"/>
                <w:szCs w:val="20"/>
              </w:rPr>
            </w:pPr>
            <w:r w:rsidRPr="00710D28">
              <w:rPr>
                <w:rFonts w:ascii="Arial" w:hAnsi="Arial" w:cs="Arial"/>
                <w:bCs/>
                <w:sz w:val="20"/>
                <w:szCs w:val="20"/>
              </w:rPr>
              <w:t>Fósforo – mg</w:t>
            </w:r>
          </w:p>
        </w:tc>
        <w:tc>
          <w:tcPr>
            <w:tcW w:w="2977" w:type="dxa"/>
          </w:tcPr>
          <w:p w14:paraId="6307DD41"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390</w:t>
            </w:r>
          </w:p>
        </w:tc>
      </w:tr>
      <w:tr w:rsidR="0057155F" w:rsidRPr="00710D28" w14:paraId="43F90A1B" w14:textId="77777777">
        <w:tc>
          <w:tcPr>
            <w:tcW w:w="2693" w:type="dxa"/>
          </w:tcPr>
          <w:p w14:paraId="434B6330" w14:textId="77777777" w:rsidR="0057155F" w:rsidRPr="00710D28" w:rsidRDefault="0057155F">
            <w:pPr>
              <w:rPr>
                <w:rFonts w:ascii="Arial" w:hAnsi="Arial" w:cs="Arial"/>
                <w:bCs/>
                <w:sz w:val="20"/>
                <w:szCs w:val="20"/>
              </w:rPr>
            </w:pPr>
            <w:r w:rsidRPr="00710D28">
              <w:rPr>
                <w:rFonts w:ascii="Arial" w:hAnsi="Arial" w:cs="Arial"/>
                <w:bCs/>
                <w:sz w:val="20"/>
                <w:szCs w:val="20"/>
              </w:rPr>
              <w:t>Zinc – mg</w:t>
            </w:r>
          </w:p>
        </w:tc>
        <w:tc>
          <w:tcPr>
            <w:tcW w:w="2977" w:type="dxa"/>
          </w:tcPr>
          <w:p w14:paraId="3E28F2D7" w14:textId="77777777" w:rsidR="0057155F" w:rsidRPr="00710D28" w:rsidRDefault="0057155F">
            <w:pPr>
              <w:jc w:val="center"/>
              <w:rPr>
                <w:rFonts w:ascii="Arial" w:hAnsi="Arial" w:cs="Arial"/>
                <w:bCs/>
                <w:sz w:val="20"/>
                <w:szCs w:val="20"/>
              </w:rPr>
            </w:pPr>
            <w:r w:rsidRPr="00710D28">
              <w:rPr>
                <w:rFonts w:ascii="Arial" w:hAnsi="Arial" w:cs="Arial"/>
                <w:bCs/>
                <w:sz w:val="20"/>
                <w:szCs w:val="20"/>
              </w:rPr>
              <w:t>6</w:t>
            </w:r>
          </w:p>
        </w:tc>
      </w:tr>
    </w:tbl>
    <w:p w14:paraId="44058C25" w14:textId="77777777" w:rsidR="0057155F" w:rsidRPr="00710D28" w:rsidRDefault="0057155F" w:rsidP="0057155F">
      <w:pPr>
        <w:ind w:left="993"/>
        <w:rPr>
          <w:rFonts w:ascii="Arial" w:hAnsi="Arial" w:cs="Arial"/>
          <w:bCs/>
          <w:sz w:val="19"/>
          <w:szCs w:val="19"/>
        </w:rPr>
      </w:pPr>
    </w:p>
    <w:p w14:paraId="23DE3538" w14:textId="77777777" w:rsidR="0057155F" w:rsidRPr="00710D28" w:rsidRDefault="0057155F" w:rsidP="0057155F">
      <w:pPr>
        <w:widowControl w:val="0"/>
        <w:ind w:left="567"/>
        <w:jc w:val="both"/>
        <w:rPr>
          <w:rFonts w:ascii="Arial" w:hAnsi="Arial" w:cs="Arial"/>
          <w:bCs/>
          <w:iCs/>
          <w:sz w:val="20"/>
          <w:szCs w:val="20"/>
        </w:rPr>
      </w:pPr>
    </w:p>
    <w:p w14:paraId="1EAC6DA7" w14:textId="77777777" w:rsidR="0057155F" w:rsidRPr="00710D28" w:rsidRDefault="0057155F" w:rsidP="007626B9">
      <w:pPr>
        <w:pStyle w:val="Prrafodelista"/>
        <w:widowControl w:val="0"/>
        <w:numPr>
          <w:ilvl w:val="0"/>
          <w:numId w:val="58"/>
        </w:numPr>
        <w:ind w:left="993"/>
        <w:jc w:val="both"/>
        <w:rPr>
          <w:rFonts w:ascii="Arial" w:hAnsi="Arial" w:cs="Arial"/>
          <w:bCs/>
          <w:iCs/>
          <w:sz w:val="20"/>
          <w:szCs w:val="20"/>
        </w:rPr>
      </w:pPr>
      <w:r w:rsidRPr="00710D28">
        <w:rPr>
          <w:rFonts w:ascii="Arial" w:hAnsi="Arial" w:cs="Arial"/>
          <w:bCs/>
          <w:iCs/>
          <w:sz w:val="20"/>
          <w:szCs w:val="20"/>
        </w:rPr>
        <w:lastRenderedPageBreak/>
        <w:t>EL PERÍODO QUE SE CONSIGNE PARA LA FECHA DE VENCIMIENTO SERÁ CALCULADO A PARTIR DE LA FECHA DE ENTREGA Y EN FUNCIÓN A LAS CARACTERÍSTICAS DEL PRODUCTO.</w:t>
      </w:r>
    </w:p>
    <w:p w14:paraId="57F75E02" w14:textId="77777777" w:rsidR="0057155F" w:rsidRPr="00710D28" w:rsidRDefault="0057155F" w:rsidP="0057155F">
      <w:pPr>
        <w:pStyle w:val="Prrafodelista"/>
        <w:widowControl w:val="0"/>
        <w:ind w:left="993"/>
        <w:jc w:val="both"/>
        <w:rPr>
          <w:rFonts w:ascii="Arial" w:hAnsi="Arial" w:cs="Arial"/>
          <w:bCs/>
          <w:iCs/>
          <w:sz w:val="20"/>
          <w:szCs w:val="20"/>
        </w:rPr>
      </w:pPr>
    </w:p>
    <w:p w14:paraId="47DE515C" w14:textId="5673E21E" w:rsidR="0057155F" w:rsidRPr="00710D28" w:rsidRDefault="0057155F" w:rsidP="0057155F">
      <w:pPr>
        <w:pStyle w:val="Prrafodelista"/>
        <w:widowControl w:val="0"/>
        <w:ind w:left="993"/>
        <w:jc w:val="both"/>
        <w:rPr>
          <w:rFonts w:ascii="Arial" w:hAnsi="Arial" w:cs="Arial"/>
          <w:bCs/>
          <w:iCs/>
          <w:sz w:val="20"/>
          <w:szCs w:val="20"/>
        </w:rPr>
      </w:pPr>
      <w:r w:rsidRPr="00710D28">
        <w:rPr>
          <w:rFonts w:ascii="Arial" w:hAnsi="Arial" w:cs="Arial"/>
          <w:bCs/>
          <w:iCs/>
          <w:sz w:val="20"/>
          <w:szCs w:val="20"/>
        </w:rPr>
        <w:t xml:space="preserve">LA ENTIDAD </w:t>
      </w:r>
      <w:r w:rsidR="00B0457F" w:rsidRPr="00710D28">
        <w:rPr>
          <w:rFonts w:ascii="Arial" w:hAnsi="Arial" w:cs="Arial"/>
          <w:bCs/>
          <w:iCs/>
          <w:sz w:val="20"/>
          <w:szCs w:val="20"/>
        </w:rPr>
        <w:t xml:space="preserve">CONTRATANTE </w:t>
      </w:r>
      <w:r w:rsidRPr="00710D28">
        <w:rPr>
          <w:rFonts w:ascii="Arial" w:hAnsi="Arial" w:cs="Arial"/>
          <w:bCs/>
          <w:iCs/>
          <w:sz w:val="20"/>
          <w:szCs w:val="20"/>
        </w:rPr>
        <w:t xml:space="preserve">DEBE SOLICITAR AL PROVEEDOR PRODUCTOS QUE GOCEN DE UNA DURACIÓN OPERATIVA ADECUADA PARA SUS PROPÓSITOS, EN FUNCIÓN AL TIEMPO ESTIMADO QUE SE REQUIERA PARA SU ALMACENAMIENTO. </w:t>
      </w:r>
    </w:p>
    <w:p w14:paraId="36E42012" w14:textId="77777777" w:rsidR="0057155F" w:rsidRPr="00710D28" w:rsidRDefault="0057155F" w:rsidP="0057155F">
      <w:pPr>
        <w:pStyle w:val="Prrafodelista"/>
        <w:widowControl w:val="0"/>
        <w:ind w:left="993"/>
        <w:jc w:val="both"/>
        <w:rPr>
          <w:rFonts w:ascii="Arial" w:hAnsi="Arial" w:cs="Arial"/>
          <w:bCs/>
          <w:iCs/>
          <w:sz w:val="20"/>
          <w:szCs w:val="20"/>
        </w:rPr>
      </w:pPr>
    </w:p>
    <w:p w14:paraId="68AF30B9" w14:textId="6E9B37C5" w:rsidR="0057155F" w:rsidRPr="00710D28" w:rsidRDefault="0057155F" w:rsidP="007626B9">
      <w:pPr>
        <w:pStyle w:val="Prrafodelista"/>
        <w:widowControl w:val="0"/>
        <w:numPr>
          <w:ilvl w:val="0"/>
          <w:numId w:val="58"/>
        </w:numPr>
        <w:ind w:left="993"/>
        <w:jc w:val="both"/>
        <w:rPr>
          <w:rFonts w:ascii="Arial" w:hAnsi="Arial" w:cs="Arial"/>
          <w:bCs/>
          <w:iCs/>
          <w:sz w:val="20"/>
          <w:szCs w:val="20"/>
        </w:rPr>
      </w:pPr>
      <w:r w:rsidRPr="00710D28">
        <w:rPr>
          <w:rFonts w:ascii="Arial" w:hAnsi="Arial" w:cs="Arial"/>
          <w:bCs/>
          <w:iCs/>
          <w:sz w:val="20"/>
          <w:szCs w:val="20"/>
        </w:rPr>
        <w:t>PARA LA DETERMINACIÓN DE LAS CONDICIONES Y REQUISITOS SANITARIOS QUE DEBEN CUMPLIR LOS ALIMENTOS A BASE DE GRANOS Y OTROS,</w:t>
      </w:r>
      <w:r w:rsidRPr="00710D28">
        <w:rPr>
          <w:rFonts w:ascii="Arial" w:hAnsi="Arial" w:cs="Arial"/>
          <w:iCs/>
          <w:sz w:val="20"/>
          <w:szCs w:val="20"/>
        </w:rPr>
        <w:t xml:space="preserve"> </w:t>
      </w:r>
      <w:r w:rsidRPr="00710D28">
        <w:rPr>
          <w:rFonts w:ascii="Arial" w:hAnsi="Arial" w:cs="Arial"/>
          <w:bCs/>
          <w:iCs/>
          <w:sz w:val="20"/>
          <w:szCs w:val="20"/>
        </w:rPr>
        <w:t>DESTINADOS A PROGRAMAS SOCIALES DE ALIMENTACIÓN, CORRESPONDE TENER EN CUENTA LAS DISPOSICIONES ESTABLECIDAS EN LA RESOLUCIÓN MINISTERIAL Nº 451-2006-MINSA Y DEMÁS NORMAS PERTINENTES. EN TAL SENTIDO, DEBE CUMPLIRSE, ENTRE OTRAS, LAS DISPOSICIONES REFERIDAS A LOS CRITERIOS MICROBIOLÓGICOS Y FÍSICO QUÍMICOS, RECOGIDAS EN EL ARTÍCULO 10; ASÍ COMO, LAS REFERENTES A LAS PROHIBICIONES ESPECÍFICAS ESTABLECIDAS EN EL ARTÍCULO 12 DE LA MISMA.</w:t>
      </w:r>
    </w:p>
    <w:p w14:paraId="23ED0F69" w14:textId="77777777" w:rsidR="0057155F" w:rsidRPr="00710D28" w:rsidRDefault="0057155F" w:rsidP="0057155F">
      <w:pPr>
        <w:pStyle w:val="Prrafodelista"/>
        <w:widowControl w:val="0"/>
        <w:ind w:left="993"/>
        <w:jc w:val="both"/>
        <w:rPr>
          <w:rFonts w:ascii="Arial" w:hAnsi="Arial" w:cs="Arial"/>
          <w:bCs/>
          <w:iCs/>
          <w:sz w:val="20"/>
          <w:szCs w:val="20"/>
        </w:rPr>
      </w:pPr>
    </w:p>
    <w:p w14:paraId="5874FFB1" w14:textId="1382F990" w:rsidR="0057155F" w:rsidRPr="00710D28" w:rsidRDefault="0057155F" w:rsidP="007626B9">
      <w:pPr>
        <w:pStyle w:val="Prrafodelista"/>
        <w:widowControl w:val="0"/>
        <w:numPr>
          <w:ilvl w:val="0"/>
          <w:numId w:val="58"/>
        </w:numPr>
        <w:ind w:left="993"/>
        <w:jc w:val="both"/>
        <w:rPr>
          <w:rFonts w:ascii="Arial" w:hAnsi="Arial" w:cs="Arial"/>
          <w:bCs/>
          <w:iCs/>
          <w:sz w:val="20"/>
          <w:szCs w:val="20"/>
        </w:rPr>
      </w:pPr>
      <w:r w:rsidRPr="00710D28">
        <w:rPr>
          <w:rFonts w:ascii="Arial" w:hAnsi="Arial" w:cs="Arial"/>
          <w:bCs/>
          <w:iCs/>
          <w:sz w:val="20"/>
          <w:szCs w:val="20"/>
        </w:rPr>
        <w:t>PARA LAS DISPOSICIONES REFERENTES AL ENVASE Y ROTULADO SE DEBERÁ TENER EN CUENTA LO ESTABLECIDO EN EL DECRETO SUPREMO N°007-98-SA, LA RESOLUCIÓN MINISTERIAL Nº451-2006-MINSA Y DEMÁS NORMAS PERTINENTES.</w:t>
      </w:r>
    </w:p>
    <w:p w14:paraId="1B820D42" w14:textId="77777777" w:rsidR="0057155F" w:rsidRPr="00710D28" w:rsidRDefault="0057155F" w:rsidP="0057155F">
      <w:pPr>
        <w:pStyle w:val="Prrafodelista"/>
        <w:rPr>
          <w:rFonts w:ascii="Arial" w:hAnsi="Arial" w:cs="Arial"/>
          <w:bCs/>
          <w:iCs/>
          <w:sz w:val="20"/>
          <w:szCs w:val="20"/>
        </w:rPr>
      </w:pPr>
    </w:p>
    <w:p w14:paraId="1B21A96C" w14:textId="54692A66" w:rsidR="005810D1" w:rsidRPr="00710D28" w:rsidRDefault="0057155F" w:rsidP="007626B9">
      <w:pPr>
        <w:pStyle w:val="Prrafodelista"/>
        <w:widowControl w:val="0"/>
        <w:numPr>
          <w:ilvl w:val="0"/>
          <w:numId w:val="58"/>
        </w:numPr>
        <w:ind w:left="993"/>
        <w:jc w:val="both"/>
        <w:rPr>
          <w:rFonts w:ascii="Arial" w:hAnsi="Arial" w:cs="Arial"/>
          <w:bCs/>
          <w:iCs/>
          <w:sz w:val="20"/>
          <w:szCs w:val="20"/>
        </w:rPr>
      </w:pPr>
      <w:r w:rsidRPr="00710D28">
        <w:rPr>
          <w:rFonts w:ascii="Arial" w:hAnsi="Arial" w:cs="Arial"/>
          <w:bCs/>
          <w:iCs/>
          <w:sz w:val="20"/>
          <w:szCs w:val="20"/>
        </w:rPr>
        <w:t xml:space="preserve">CON LA FINALIDAD DE VERIFICAR EL CUMPLIMIENTO DE LAS ESPECIFICACIONES TÉCNICAS, LA ENTIDAD PUEDE DETERMINAR QUE DURANTE LA EJECUCIÓN DEL SUMINISTRO EL CONTRATISTA PRESENTE EN CADA ENTREGA DE PRODUCTO EL/LOS CERTIFICADOS </w:t>
      </w:r>
      <w:r w:rsidRPr="00710D28">
        <w:rPr>
          <w:rFonts w:ascii="Arial" w:hAnsi="Arial" w:cs="Arial"/>
          <w:sz w:val="20"/>
          <w:szCs w:val="20"/>
          <w:lang w:val="es-ES"/>
        </w:rPr>
        <w:t>[INDICAR EL/LOS CERTIFICADOS SOLICITADOS, POR EJEMPLO: CERTIFICADO DE CONFORMIDAD/CALIDAD, CERTIFICADO DE INSPECCIÓN</w:t>
      </w:r>
      <w:r w:rsidR="00A2790E" w:rsidRPr="00710D28">
        <w:rPr>
          <w:rFonts w:ascii="Arial" w:hAnsi="Arial" w:cs="Arial"/>
          <w:bCs/>
          <w:iCs/>
          <w:sz w:val="20"/>
          <w:szCs w:val="20"/>
        </w:rPr>
        <w:t>, INFORME DE ENSAYO</w:t>
      </w:r>
      <w:r w:rsidRPr="00710D28">
        <w:rPr>
          <w:rFonts w:ascii="Arial" w:hAnsi="Arial" w:cs="Arial"/>
          <w:bCs/>
          <w:iCs/>
          <w:sz w:val="20"/>
          <w:szCs w:val="20"/>
        </w:rPr>
        <w:t>].</w:t>
      </w:r>
    </w:p>
    <w:p w14:paraId="7F5DB26D" w14:textId="5729E8A8" w:rsidR="006024D5" w:rsidRPr="00710D28" w:rsidRDefault="006024D5" w:rsidP="00CF555D">
      <w:pPr>
        <w:widowControl w:val="0"/>
        <w:jc w:val="both"/>
        <w:rPr>
          <w:rFonts w:ascii="Arial" w:hAnsi="Arial" w:cs="Arial"/>
          <w:bCs/>
          <w:sz w:val="19"/>
          <w:szCs w:val="19"/>
        </w:rPr>
      </w:pPr>
    </w:p>
    <w:tbl>
      <w:tblPr>
        <w:tblStyle w:val="Tabladecuadrcula1clara-nfasis510"/>
        <w:tblW w:w="82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221"/>
      </w:tblGrid>
      <w:tr w:rsidR="00F127CB" w:rsidRPr="00710D28" w14:paraId="4878D439" w14:textId="77777777" w:rsidTr="00925280">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221" w:type="dxa"/>
            <w:tcBorders>
              <w:bottom w:val="none" w:sz="0" w:space="0" w:color="auto"/>
            </w:tcBorders>
            <w:vAlign w:val="center"/>
          </w:tcPr>
          <w:p w14:paraId="7A3B1A9C" w14:textId="21AEA10C" w:rsidR="00C85D1C" w:rsidRPr="00710D28" w:rsidRDefault="004C017D">
            <w:pPr>
              <w:rPr>
                <w:rFonts w:ascii="Arial" w:hAnsi="Arial" w:cs="Arial"/>
                <w:iCs/>
                <w:color w:val="0070C0"/>
                <w:sz w:val="18"/>
                <w:szCs w:val="18"/>
                <w:lang w:val="es-ES"/>
              </w:rPr>
            </w:pPr>
            <w:r w:rsidRPr="00710D28">
              <w:rPr>
                <w:rFonts w:ascii="Arial" w:hAnsi="Arial" w:cs="Arial"/>
                <w:iCs/>
                <w:color w:val="0070C0"/>
                <w:sz w:val="18"/>
                <w:szCs w:val="18"/>
              </w:rPr>
              <w:t>Importante para la entidad contratante</w:t>
            </w:r>
          </w:p>
        </w:tc>
      </w:tr>
      <w:tr w:rsidR="00F127CB" w:rsidRPr="00710D28" w14:paraId="1D8C6785" w14:textId="77777777" w:rsidTr="00925280">
        <w:trPr>
          <w:trHeight w:val="551"/>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033D2736" w14:textId="77777777" w:rsidR="008D556C" w:rsidRPr="00710D28" w:rsidRDefault="00303BE3" w:rsidP="007626B9">
            <w:pPr>
              <w:pStyle w:val="Prrafodelista"/>
              <w:numPr>
                <w:ilvl w:val="0"/>
                <w:numId w:val="33"/>
              </w:numPr>
              <w:spacing w:after="120"/>
              <w:ind w:left="323" w:hanging="244"/>
              <w:jc w:val="both"/>
              <w:rPr>
                <w:rFonts w:ascii="Arial" w:hAnsi="Arial" w:cs="Arial"/>
                <w:b w:val="0"/>
                <w:color w:val="0070C0"/>
                <w:sz w:val="18"/>
                <w:szCs w:val="18"/>
              </w:rPr>
            </w:pPr>
            <w:r w:rsidRPr="00710D28">
              <w:rPr>
                <w:rFonts w:ascii="Arial" w:hAnsi="Arial" w:cs="Arial"/>
                <w:b w:val="0"/>
                <w:bCs w:val="0"/>
                <w:color w:val="0070C0"/>
                <w:sz w:val="18"/>
                <w:szCs w:val="18"/>
              </w:rPr>
              <w:t xml:space="preserve">En esta sección no corresponde </w:t>
            </w:r>
            <w:r w:rsidR="002E704B" w:rsidRPr="00710D28">
              <w:rPr>
                <w:rFonts w:ascii="Arial" w:hAnsi="Arial" w:cs="Arial"/>
                <w:b w:val="0"/>
                <w:bCs w:val="0"/>
                <w:color w:val="0070C0"/>
                <w:sz w:val="18"/>
                <w:szCs w:val="18"/>
              </w:rPr>
              <w:t xml:space="preserve">precisar la documentación </w:t>
            </w:r>
            <w:r w:rsidR="002863FF" w:rsidRPr="00710D28">
              <w:rPr>
                <w:rFonts w:ascii="Arial" w:hAnsi="Arial" w:cs="Arial"/>
                <w:b w:val="0"/>
                <w:bCs w:val="0"/>
                <w:color w:val="0070C0"/>
                <w:sz w:val="18"/>
                <w:szCs w:val="18"/>
              </w:rPr>
              <w:t>referida</w:t>
            </w:r>
            <w:r w:rsidR="002E704B" w:rsidRPr="00710D28">
              <w:rPr>
                <w:rFonts w:ascii="Arial" w:hAnsi="Arial" w:cs="Arial"/>
                <w:b w:val="0"/>
                <w:bCs w:val="0"/>
                <w:color w:val="0070C0"/>
                <w:sz w:val="18"/>
                <w:szCs w:val="18"/>
              </w:rPr>
              <w:t xml:space="preserve"> </w:t>
            </w:r>
            <w:r w:rsidR="003E6506" w:rsidRPr="00710D28">
              <w:rPr>
                <w:rFonts w:ascii="Arial" w:hAnsi="Arial" w:cs="Arial"/>
                <w:b w:val="0"/>
                <w:bCs w:val="0"/>
                <w:color w:val="0070C0"/>
                <w:sz w:val="18"/>
                <w:szCs w:val="18"/>
              </w:rPr>
              <w:t xml:space="preserve">a </w:t>
            </w:r>
            <w:r w:rsidR="008372DA" w:rsidRPr="00710D28">
              <w:rPr>
                <w:rFonts w:ascii="Arial" w:hAnsi="Arial" w:cs="Arial"/>
                <w:b w:val="0"/>
                <w:bCs w:val="0"/>
                <w:color w:val="0070C0"/>
                <w:sz w:val="18"/>
                <w:szCs w:val="18"/>
              </w:rPr>
              <w:t>las</w:t>
            </w:r>
            <w:r w:rsidR="003E6506" w:rsidRPr="00710D28">
              <w:rPr>
                <w:rFonts w:ascii="Arial" w:hAnsi="Arial" w:cs="Arial"/>
                <w:b w:val="0"/>
                <w:bCs w:val="0"/>
                <w:color w:val="0070C0"/>
                <w:sz w:val="18"/>
                <w:szCs w:val="18"/>
              </w:rPr>
              <w:t xml:space="preserve"> capacidades o calificaciones</w:t>
            </w:r>
            <w:r w:rsidR="008372DA" w:rsidRPr="00710D28">
              <w:rPr>
                <w:rFonts w:ascii="Arial" w:hAnsi="Arial" w:cs="Arial"/>
                <w:b w:val="0"/>
                <w:bCs w:val="0"/>
                <w:color w:val="0070C0"/>
                <w:sz w:val="18"/>
                <w:szCs w:val="18"/>
              </w:rPr>
              <w:t xml:space="preserve"> del proveedor</w:t>
            </w:r>
            <w:r w:rsidR="003E6506" w:rsidRPr="00710D28">
              <w:rPr>
                <w:rFonts w:ascii="Arial" w:hAnsi="Arial" w:cs="Arial"/>
                <w:b w:val="0"/>
                <w:bCs w:val="0"/>
                <w:color w:val="0070C0"/>
                <w:sz w:val="18"/>
                <w:szCs w:val="18"/>
              </w:rPr>
              <w:t>, las cuales deben solicitarse en el numeral 3.5 del presente capítulo.</w:t>
            </w:r>
          </w:p>
          <w:p w14:paraId="28272F4A" w14:textId="59F41101" w:rsidR="00303BE3" w:rsidRPr="00710D28" w:rsidRDefault="003E6506" w:rsidP="00EA27C1">
            <w:pPr>
              <w:pStyle w:val="Prrafodelista"/>
              <w:spacing w:after="120"/>
              <w:ind w:left="323"/>
              <w:jc w:val="both"/>
              <w:rPr>
                <w:rFonts w:ascii="Arial" w:hAnsi="Arial" w:cs="Arial"/>
                <w:b w:val="0"/>
                <w:bCs w:val="0"/>
                <w:color w:val="0070C0"/>
                <w:sz w:val="18"/>
                <w:szCs w:val="18"/>
              </w:rPr>
            </w:pPr>
            <w:r w:rsidRPr="00710D28">
              <w:rPr>
                <w:rFonts w:ascii="Arial" w:hAnsi="Arial" w:cs="Arial"/>
                <w:b w:val="0"/>
                <w:bCs w:val="0"/>
                <w:color w:val="0070C0"/>
                <w:sz w:val="18"/>
                <w:szCs w:val="18"/>
              </w:rPr>
              <w:t xml:space="preserve"> </w:t>
            </w:r>
          </w:p>
          <w:p w14:paraId="54AF1BF5" w14:textId="6B7141A6" w:rsidR="008D556C" w:rsidRPr="00710D28" w:rsidRDefault="00A77A92" w:rsidP="008D556C">
            <w:pPr>
              <w:pStyle w:val="Prrafodelista"/>
              <w:numPr>
                <w:ilvl w:val="0"/>
                <w:numId w:val="33"/>
              </w:numPr>
              <w:spacing w:after="120"/>
              <w:ind w:left="323" w:hanging="244"/>
              <w:jc w:val="both"/>
              <w:rPr>
                <w:rFonts w:ascii="Arial" w:hAnsi="Arial" w:cs="Arial"/>
                <w:b w:val="0"/>
                <w:color w:val="0070C0"/>
                <w:sz w:val="18"/>
                <w:szCs w:val="18"/>
              </w:rPr>
            </w:pPr>
            <w:r w:rsidRPr="00710D28">
              <w:rPr>
                <w:rFonts w:ascii="Arial" w:hAnsi="Arial" w:cs="Arial"/>
                <w:b w:val="0"/>
                <w:bCs w:val="0"/>
                <w:color w:val="0070C0"/>
                <w:sz w:val="18"/>
                <w:szCs w:val="18"/>
              </w:rPr>
              <w:t>En esta sección se puede precisar la documentación que se requiera que el proveedor presente para acreditar las especificaciones técnicas del bien objeto de la convocatoria, siempre y cuando su necesidad haya sido debidamente sustentada en la estrategia de contratación.</w:t>
            </w:r>
            <w:r w:rsidR="00F326C9" w:rsidRPr="00710D28">
              <w:rPr>
                <w:rFonts w:ascii="Arial" w:hAnsi="Arial" w:cs="Arial"/>
                <w:b w:val="0"/>
                <w:bCs w:val="0"/>
                <w:color w:val="0070C0"/>
                <w:sz w:val="18"/>
                <w:szCs w:val="18"/>
              </w:rPr>
              <w:t xml:space="preserve"> </w:t>
            </w:r>
            <w:r w:rsidR="00272EDD" w:rsidRPr="00710D28">
              <w:rPr>
                <w:rFonts w:ascii="Arial" w:hAnsi="Arial" w:cs="Arial"/>
                <w:b w:val="0"/>
                <w:bCs w:val="0"/>
                <w:color w:val="0070C0"/>
                <w:sz w:val="18"/>
                <w:szCs w:val="18"/>
              </w:rPr>
              <w:t xml:space="preserve">Para incluir esta documentación, se incorpora el literal </w:t>
            </w:r>
            <w:r w:rsidR="003D0D7F" w:rsidRPr="00710D28">
              <w:rPr>
                <w:rFonts w:ascii="Arial" w:hAnsi="Arial" w:cs="Arial"/>
                <w:b w:val="0"/>
                <w:bCs w:val="0"/>
                <w:color w:val="0070C0"/>
                <w:sz w:val="18"/>
                <w:szCs w:val="18"/>
              </w:rPr>
              <w:t>g</w:t>
            </w:r>
            <w:r w:rsidR="00272EDD" w:rsidRPr="00710D28">
              <w:rPr>
                <w:rFonts w:ascii="Arial" w:hAnsi="Arial" w:cs="Arial"/>
                <w:b w:val="0"/>
                <w:bCs w:val="0"/>
                <w:color w:val="0070C0"/>
                <w:sz w:val="18"/>
                <w:szCs w:val="18"/>
              </w:rPr>
              <w:t>) en el numeral 2.2.1.1 (Documentos para la admisión de la oferta).</w:t>
            </w:r>
          </w:p>
          <w:p w14:paraId="5F689014" w14:textId="77777777" w:rsidR="008D556C" w:rsidRPr="00710D28" w:rsidRDefault="008D556C" w:rsidP="00EA27C1">
            <w:pPr>
              <w:pStyle w:val="Prrafodelista"/>
              <w:spacing w:after="120"/>
              <w:ind w:left="323"/>
              <w:jc w:val="both"/>
              <w:rPr>
                <w:rFonts w:ascii="Arial" w:hAnsi="Arial" w:cs="Arial"/>
                <w:b w:val="0"/>
                <w:color w:val="0070C0"/>
                <w:sz w:val="18"/>
                <w:szCs w:val="18"/>
              </w:rPr>
            </w:pPr>
          </w:p>
          <w:p w14:paraId="390343FA" w14:textId="759C05A3" w:rsidR="008D556C" w:rsidRPr="00710D28" w:rsidRDefault="004D3909" w:rsidP="008D556C">
            <w:pPr>
              <w:pStyle w:val="Prrafodelista"/>
              <w:numPr>
                <w:ilvl w:val="0"/>
                <w:numId w:val="33"/>
              </w:numPr>
              <w:spacing w:after="120"/>
              <w:ind w:left="323" w:hanging="244"/>
              <w:jc w:val="both"/>
              <w:rPr>
                <w:rFonts w:ascii="Arial" w:hAnsi="Arial" w:cs="Arial"/>
                <w:b w:val="0"/>
                <w:color w:val="0070C0"/>
                <w:sz w:val="18"/>
                <w:szCs w:val="18"/>
              </w:rPr>
            </w:pPr>
            <w:r w:rsidRPr="00710D28">
              <w:rPr>
                <w:rFonts w:ascii="Arial" w:hAnsi="Arial" w:cs="Arial"/>
                <w:b w:val="0"/>
                <w:bCs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19AD7665" w14:textId="77777777" w:rsidR="008D556C" w:rsidRPr="00710D28" w:rsidRDefault="008D556C" w:rsidP="00EA27C1">
            <w:pPr>
              <w:pStyle w:val="Prrafodelista"/>
              <w:spacing w:after="120"/>
              <w:ind w:left="323"/>
              <w:jc w:val="both"/>
              <w:rPr>
                <w:rFonts w:ascii="Arial" w:hAnsi="Arial" w:cs="Arial"/>
                <w:color w:val="0070C0"/>
                <w:sz w:val="18"/>
                <w:szCs w:val="18"/>
                <w:lang w:val="es-ES"/>
              </w:rPr>
            </w:pPr>
          </w:p>
          <w:p w14:paraId="6677D0A6" w14:textId="72B4B5C0" w:rsidR="00C85D1C" w:rsidRPr="00710D28" w:rsidRDefault="0091180B" w:rsidP="007626B9">
            <w:pPr>
              <w:pStyle w:val="Prrafodelista"/>
              <w:numPr>
                <w:ilvl w:val="0"/>
                <w:numId w:val="33"/>
              </w:numPr>
              <w:spacing w:after="120"/>
              <w:ind w:left="323" w:hanging="244"/>
              <w:jc w:val="both"/>
              <w:rPr>
                <w:rFonts w:ascii="Arial" w:hAnsi="Arial" w:cs="Arial"/>
                <w:color w:val="0070C0"/>
                <w:sz w:val="18"/>
                <w:szCs w:val="18"/>
                <w:lang w:val="es-ES"/>
              </w:rPr>
            </w:pPr>
            <w:r w:rsidRPr="00710D28">
              <w:rPr>
                <w:rFonts w:ascii="Arial" w:hAnsi="Arial" w:cs="Arial"/>
                <w:b w:val="0"/>
                <w:bCs w:val="0"/>
                <w:color w:val="0070C0"/>
                <w:sz w:val="18"/>
                <w:szCs w:val="18"/>
              </w:rPr>
              <w:t>Indicar si</w:t>
            </w:r>
            <w:r w:rsidRPr="00710D28">
              <w:rPr>
                <w:rFonts w:ascii="Arial" w:hAnsi="Arial" w:cs="Arial"/>
                <w:b w:val="0"/>
                <w:bCs w:val="0"/>
                <w:color w:val="0070C0"/>
                <w:sz w:val="18"/>
                <w:szCs w:val="18"/>
                <w:lang w:val="es-ES"/>
              </w:rPr>
              <w:t xml:space="preserve"> </w:t>
            </w:r>
            <w:r w:rsidRPr="00710D28">
              <w:rPr>
                <w:rFonts w:ascii="Arial" w:hAnsi="Arial" w:cs="Arial"/>
                <w:b w:val="0"/>
                <w:bCs w:val="0"/>
                <w:color w:val="0070C0"/>
                <w:sz w:val="18"/>
                <w:szCs w:val="18"/>
              </w:rPr>
              <w:t>se trata de una contratación por ítems, paquetes o lotes, en cuyo caso debe detallarse dicha información</w:t>
            </w:r>
            <w:r w:rsidRPr="00710D28">
              <w:rPr>
                <w:rFonts w:ascii="Arial" w:hAnsi="Arial" w:cs="Arial"/>
                <w:b w:val="0"/>
                <w:bCs w:val="0"/>
                <w:color w:val="0070C0"/>
                <w:sz w:val="18"/>
                <w:szCs w:val="18"/>
                <w:lang w:val="es-ES"/>
              </w:rPr>
              <w:t>.</w:t>
            </w:r>
          </w:p>
        </w:tc>
      </w:tr>
    </w:tbl>
    <w:p w14:paraId="3764066A" w14:textId="37702064" w:rsidR="00C85D1C" w:rsidRPr="00710D28" w:rsidRDefault="00C24581" w:rsidP="0071168D">
      <w:pPr>
        <w:widowControl w:val="0"/>
        <w:ind w:firstLine="720"/>
        <w:jc w:val="both"/>
        <w:rPr>
          <w:rFonts w:ascii="Arial" w:hAnsi="Arial" w:cs="Arial"/>
          <w:bCs/>
          <w:color w:val="0070C0"/>
          <w:sz w:val="18"/>
          <w:szCs w:val="18"/>
        </w:rPr>
      </w:pPr>
      <w:r w:rsidRPr="00710D28">
        <w:rPr>
          <w:rFonts w:ascii="Arial" w:hAnsi="Arial" w:cs="Arial"/>
          <w:bCs/>
          <w:color w:val="0070C0"/>
          <w:sz w:val="18"/>
          <w:szCs w:val="18"/>
        </w:rPr>
        <w:t xml:space="preserve">     </w:t>
      </w:r>
      <w:r w:rsidR="0071168D" w:rsidRPr="00710D28">
        <w:rPr>
          <w:rFonts w:ascii="Arial" w:hAnsi="Arial" w:cs="Arial"/>
          <w:bCs/>
          <w:color w:val="0070C0"/>
          <w:sz w:val="18"/>
          <w:szCs w:val="18"/>
        </w:rPr>
        <w:t xml:space="preserve"> </w:t>
      </w:r>
      <w:r w:rsidR="00F97115"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00F97115" w:rsidRPr="00710D28">
        <w:rPr>
          <w:rFonts w:ascii="Arial" w:hAnsi="Arial" w:cs="Arial"/>
          <w:bCs/>
          <w:color w:val="0070C0"/>
          <w:sz w:val="18"/>
          <w:szCs w:val="18"/>
        </w:rPr>
        <w:t xml:space="preserve"> ser eliminada una vez culminada la elaboración de las bases</w:t>
      </w:r>
      <w:r w:rsidR="00E52506" w:rsidRPr="00710D28">
        <w:rPr>
          <w:rFonts w:ascii="Arial" w:hAnsi="Arial" w:cs="Arial"/>
          <w:bCs/>
          <w:color w:val="0070C0"/>
          <w:sz w:val="18"/>
          <w:szCs w:val="18"/>
        </w:rPr>
        <w:t>.</w:t>
      </w:r>
    </w:p>
    <w:p w14:paraId="073B5796" w14:textId="77777777" w:rsidR="00C85D1C" w:rsidRPr="00710D28" w:rsidRDefault="00C85D1C" w:rsidP="00DD1A61">
      <w:pPr>
        <w:widowControl w:val="0"/>
        <w:ind w:left="567"/>
        <w:jc w:val="both"/>
        <w:rPr>
          <w:rFonts w:ascii="Arial" w:hAnsi="Arial" w:cs="Arial"/>
          <w:b/>
          <w:color w:val="000099"/>
          <w:sz w:val="19"/>
          <w:szCs w:val="19"/>
        </w:rPr>
      </w:pPr>
    </w:p>
    <w:p w14:paraId="42C10A21" w14:textId="1E343C95" w:rsidR="09F505B4" w:rsidRPr="00710D28" w:rsidRDefault="00ED3233" w:rsidP="00A16DCA">
      <w:pPr>
        <w:rPr>
          <w:rFonts w:ascii="Arial" w:hAnsi="Arial" w:cs="Arial"/>
          <w:b/>
          <w:bCs/>
          <w:sz w:val="20"/>
          <w:szCs w:val="20"/>
        </w:rPr>
      </w:pPr>
      <w:r w:rsidRPr="00710D28">
        <w:rPr>
          <w:rFonts w:ascii="Arial" w:hAnsi="Arial" w:cs="Arial"/>
          <w:b/>
          <w:bCs/>
          <w:sz w:val="20"/>
          <w:szCs w:val="20"/>
        </w:rPr>
        <w:t xml:space="preserve">3.5 </w:t>
      </w:r>
      <w:bookmarkStart w:id="49" w:name="_Toc210240564"/>
      <w:r w:rsidR="00874B2A" w:rsidRPr="00710D28">
        <w:rPr>
          <w:rFonts w:ascii="Arial" w:hAnsi="Arial" w:cs="Arial"/>
          <w:b/>
          <w:bCs/>
          <w:sz w:val="20"/>
          <w:szCs w:val="20"/>
        </w:rPr>
        <w:t>REQUISITOS DE CALIFICACIÓN</w:t>
      </w:r>
      <w:bookmarkEnd w:id="49"/>
    </w:p>
    <w:p w14:paraId="14DA7A3E" w14:textId="77777777" w:rsidR="003F10B9" w:rsidRPr="00710D28" w:rsidRDefault="003F10B9" w:rsidP="003F10B9">
      <w:pPr>
        <w:pStyle w:val="Prrafodelista"/>
        <w:widowControl w:val="0"/>
        <w:ind w:left="567"/>
        <w:jc w:val="both"/>
        <w:rPr>
          <w:rFonts w:ascii="Arial" w:hAnsi="Arial" w:cs="Arial"/>
          <w:b/>
          <w:sz w:val="20"/>
          <w:szCs w:val="20"/>
        </w:rPr>
      </w:pPr>
    </w:p>
    <w:p w14:paraId="702C1968" w14:textId="77777777" w:rsidR="003F10B9" w:rsidRPr="00710D28" w:rsidRDefault="003F10B9" w:rsidP="007626B9">
      <w:pPr>
        <w:pStyle w:val="Prrafodelista"/>
        <w:widowControl w:val="0"/>
        <w:numPr>
          <w:ilvl w:val="0"/>
          <w:numId w:val="25"/>
        </w:numPr>
        <w:jc w:val="both"/>
        <w:rPr>
          <w:rFonts w:ascii="Arial" w:hAnsi="Arial" w:cs="Arial"/>
          <w:b/>
          <w:bCs/>
          <w:vanish/>
          <w:sz w:val="20"/>
          <w:szCs w:val="20"/>
          <w:lang w:val="es-ES"/>
        </w:rPr>
      </w:pPr>
    </w:p>
    <w:p w14:paraId="794068E1" w14:textId="77777777" w:rsidR="003F10B9" w:rsidRPr="00710D28" w:rsidRDefault="003F10B9" w:rsidP="007626B9">
      <w:pPr>
        <w:pStyle w:val="Prrafodelista"/>
        <w:widowControl w:val="0"/>
        <w:numPr>
          <w:ilvl w:val="1"/>
          <w:numId w:val="25"/>
        </w:numPr>
        <w:jc w:val="both"/>
        <w:rPr>
          <w:rFonts w:ascii="Arial" w:hAnsi="Arial" w:cs="Arial"/>
          <w:b/>
          <w:bCs/>
          <w:vanish/>
          <w:sz w:val="20"/>
          <w:szCs w:val="20"/>
          <w:lang w:val="es-ES"/>
        </w:rPr>
      </w:pPr>
    </w:p>
    <w:p w14:paraId="416840FD" w14:textId="77777777" w:rsidR="003F10B9" w:rsidRPr="00710D28" w:rsidRDefault="003F10B9" w:rsidP="007626B9">
      <w:pPr>
        <w:pStyle w:val="Prrafodelista"/>
        <w:widowControl w:val="0"/>
        <w:numPr>
          <w:ilvl w:val="1"/>
          <w:numId w:val="25"/>
        </w:numPr>
        <w:jc w:val="both"/>
        <w:rPr>
          <w:rFonts w:ascii="Arial" w:hAnsi="Arial" w:cs="Arial"/>
          <w:b/>
          <w:bCs/>
          <w:vanish/>
          <w:sz w:val="20"/>
          <w:szCs w:val="20"/>
          <w:lang w:val="es-ES"/>
        </w:rPr>
      </w:pPr>
    </w:p>
    <w:p w14:paraId="14B8702E" w14:textId="77777777" w:rsidR="003F10B9" w:rsidRPr="00710D28" w:rsidRDefault="003F10B9" w:rsidP="007626B9">
      <w:pPr>
        <w:pStyle w:val="Prrafodelista"/>
        <w:widowControl w:val="0"/>
        <w:numPr>
          <w:ilvl w:val="1"/>
          <w:numId w:val="25"/>
        </w:numPr>
        <w:jc w:val="both"/>
        <w:rPr>
          <w:rFonts w:ascii="Arial" w:hAnsi="Arial" w:cs="Arial"/>
          <w:b/>
          <w:bCs/>
          <w:vanish/>
          <w:sz w:val="20"/>
          <w:szCs w:val="20"/>
          <w:lang w:val="es-ES"/>
        </w:rPr>
      </w:pPr>
    </w:p>
    <w:p w14:paraId="5967896D" w14:textId="77777777" w:rsidR="003F10B9" w:rsidRPr="00710D28" w:rsidRDefault="003F10B9" w:rsidP="007626B9">
      <w:pPr>
        <w:pStyle w:val="Prrafodelista"/>
        <w:widowControl w:val="0"/>
        <w:numPr>
          <w:ilvl w:val="1"/>
          <w:numId w:val="25"/>
        </w:numPr>
        <w:jc w:val="both"/>
        <w:rPr>
          <w:rFonts w:ascii="Arial" w:hAnsi="Arial" w:cs="Arial"/>
          <w:b/>
          <w:bCs/>
          <w:vanish/>
          <w:sz w:val="20"/>
          <w:szCs w:val="20"/>
          <w:lang w:val="es-ES"/>
        </w:rPr>
      </w:pPr>
    </w:p>
    <w:p w14:paraId="26884E2E" w14:textId="77777777" w:rsidR="003F10B9" w:rsidRPr="00710D28" w:rsidRDefault="003F10B9" w:rsidP="007626B9">
      <w:pPr>
        <w:pStyle w:val="Prrafodelista"/>
        <w:widowControl w:val="0"/>
        <w:numPr>
          <w:ilvl w:val="1"/>
          <w:numId w:val="25"/>
        </w:numPr>
        <w:jc w:val="both"/>
        <w:rPr>
          <w:rFonts w:ascii="Arial" w:hAnsi="Arial" w:cs="Arial"/>
          <w:b/>
          <w:bCs/>
          <w:vanish/>
          <w:sz w:val="20"/>
          <w:szCs w:val="20"/>
          <w:lang w:val="es-ES"/>
        </w:rPr>
      </w:pPr>
    </w:p>
    <w:p w14:paraId="1C27F54E" w14:textId="25A99C0A" w:rsidR="003F10B9" w:rsidRPr="00710D28" w:rsidRDefault="00AB1C1E" w:rsidP="00CF555D">
      <w:pPr>
        <w:widowControl w:val="0"/>
        <w:ind w:left="720"/>
        <w:jc w:val="both"/>
        <w:rPr>
          <w:rFonts w:ascii="Arial" w:hAnsi="Arial" w:cs="Arial"/>
          <w:b/>
          <w:bCs/>
          <w:sz w:val="20"/>
          <w:szCs w:val="20"/>
          <w:lang w:val="es-ES"/>
        </w:rPr>
      </w:pPr>
      <w:r w:rsidRPr="00710D28">
        <w:rPr>
          <w:rFonts w:ascii="Arial" w:hAnsi="Arial" w:cs="Arial"/>
          <w:b/>
          <w:bCs/>
          <w:sz w:val="20"/>
          <w:szCs w:val="20"/>
          <w:lang w:val="es-ES"/>
        </w:rPr>
        <w:t xml:space="preserve">3.5.1 </w:t>
      </w:r>
      <w:r w:rsidR="003F10B9" w:rsidRPr="00710D28">
        <w:rPr>
          <w:rFonts w:ascii="Arial" w:hAnsi="Arial" w:cs="Arial"/>
          <w:b/>
          <w:bCs/>
          <w:sz w:val="20"/>
          <w:szCs w:val="20"/>
          <w:lang w:val="es-ES"/>
        </w:rPr>
        <w:t>REQUISITO DE CALIFICACIÓN OBLIGATORIO</w:t>
      </w:r>
    </w:p>
    <w:p w14:paraId="2E0FABEC" w14:textId="01503623" w:rsidR="001053FD" w:rsidRPr="00710D28" w:rsidRDefault="001053FD" w:rsidP="00050726">
      <w:pPr>
        <w:pStyle w:val="Prrafodelista"/>
        <w:widowControl w:val="0"/>
        <w:ind w:left="1146"/>
        <w:jc w:val="both"/>
        <w:rPr>
          <w:rFonts w:ascii="Arial" w:hAnsi="Arial" w:cs="Arial"/>
          <w:b/>
          <w:bCs/>
          <w:sz w:val="20"/>
          <w:szCs w:val="20"/>
          <w:lang w:val="es-ES"/>
        </w:rPr>
      </w:pPr>
    </w:p>
    <w:p w14:paraId="1FD585B0" w14:textId="53487878" w:rsidR="000D6402" w:rsidRPr="00710D28" w:rsidRDefault="00560E81" w:rsidP="007626B9">
      <w:pPr>
        <w:pStyle w:val="Prrafodelista"/>
        <w:widowControl w:val="0"/>
        <w:numPr>
          <w:ilvl w:val="0"/>
          <w:numId w:val="37"/>
        </w:numPr>
        <w:jc w:val="both"/>
        <w:rPr>
          <w:rFonts w:ascii="Arial" w:hAnsi="Arial" w:cs="Arial"/>
          <w:b/>
          <w:bCs/>
          <w:sz w:val="20"/>
          <w:szCs w:val="20"/>
          <w:lang w:val="es-ES"/>
        </w:rPr>
      </w:pPr>
      <w:r w:rsidRPr="00710D28">
        <w:rPr>
          <w:rFonts w:ascii="Arial" w:hAnsi="Arial" w:cs="Arial"/>
          <w:b/>
          <w:bCs/>
          <w:sz w:val="20"/>
          <w:szCs w:val="20"/>
          <w:lang w:val="es-ES"/>
        </w:rPr>
        <w:t>EXPERIENCIA DEL POSTOR EN LA ESPECIALIDAD</w:t>
      </w:r>
    </w:p>
    <w:p w14:paraId="613FB67D" w14:textId="77777777" w:rsidR="00312C66" w:rsidRPr="00710D28" w:rsidRDefault="00312C66" w:rsidP="00560E81">
      <w:pPr>
        <w:pStyle w:val="Prrafodelista"/>
        <w:widowControl w:val="0"/>
        <w:ind w:left="1080"/>
        <w:jc w:val="both"/>
        <w:rPr>
          <w:rFonts w:ascii="Arial" w:hAnsi="Arial" w:cs="Arial"/>
          <w:sz w:val="18"/>
          <w:szCs w:val="18"/>
          <w:u w:val="single"/>
        </w:rPr>
      </w:pPr>
    </w:p>
    <w:p w14:paraId="451EA391" w14:textId="322C1C20" w:rsidR="00560E81" w:rsidRPr="00710D28" w:rsidRDefault="00560E81" w:rsidP="00560E81">
      <w:pPr>
        <w:pStyle w:val="Prrafodelista"/>
        <w:widowControl w:val="0"/>
        <w:ind w:left="1080"/>
        <w:jc w:val="both"/>
        <w:rPr>
          <w:rFonts w:ascii="Arial" w:hAnsi="Arial" w:cs="Arial"/>
          <w:iCs/>
          <w:sz w:val="18"/>
          <w:szCs w:val="18"/>
          <w:lang w:eastAsia="es-ES"/>
        </w:rPr>
      </w:pPr>
      <w:r w:rsidRPr="00710D28">
        <w:rPr>
          <w:rFonts w:ascii="Arial" w:hAnsi="Arial" w:cs="Arial"/>
          <w:sz w:val="18"/>
          <w:szCs w:val="18"/>
          <w:u w:val="single"/>
        </w:rPr>
        <w:t>Requisitos</w:t>
      </w:r>
      <w:r w:rsidRPr="00710D28">
        <w:rPr>
          <w:rFonts w:ascii="Arial" w:hAnsi="Arial" w:cs="Arial"/>
          <w:sz w:val="18"/>
          <w:szCs w:val="18"/>
        </w:rPr>
        <w:t>:</w:t>
      </w:r>
    </w:p>
    <w:p w14:paraId="6351FDE5" w14:textId="76D3F9C8" w:rsidR="00EE33EC" w:rsidRPr="00710D28" w:rsidRDefault="00EE33EC" w:rsidP="00EE33EC">
      <w:pPr>
        <w:pStyle w:val="Prrafodelista"/>
        <w:widowControl w:val="0"/>
        <w:spacing w:line="259" w:lineRule="auto"/>
        <w:ind w:left="1080"/>
        <w:jc w:val="both"/>
        <w:rPr>
          <w:rFonts w:ascii="Arial" w:hAnsi="Arial" w:cs="Arial"/>
          <w:sz w:val="20"/>
          <w:szCs w:val="20"/>
        </w:rPr>
      </w:pPr>
      <w:r w:rsidRPr="00710D28">
        <w:rPr>
          <w:rFonts w:ascii="Arial" w:hAnsi="Arial" w:cs="Arial"/>
          <w:sz w:val="20"/>
          <w:szCs w:val="20"/>
        </w:rPr>
        <w:t>El postor debe acreditar un monto facturado acumulado equivalente a [CONSIGNAR EL MONTO DE FACTURACIÓN EXPRESADO EN NÚMEROS Y LETRAS EN LA MONEDA DE LA CONVOCATORIA, MONTO QUE NO P</w:t>
      </w:r>
      <w:r w:rsidR="4FCFF22B" w:rsidRPr="00710D28">
        <w:rPr>
          <w:rFonts w:ascii="Arial" w:hAnsi="Arial" w:cs="Arial"/>
          <w:sz w:val="20"/>
          <w:szCs w:val="20"/>
        </w:rPr>
        <w:t>UEDE</w:t>
      </w:r>
      <w:r w:rsidRPr="00710D28">
        <w:rPr>
          <w:rFonts w:ascii="Arial" w:hAnsi="Arial" w:cs="Arial"/>
          <w:sz w:val="20"/>
          <w:szCs w:val="20"/>
        </w:rPr>
        <w:t xml:space="preserve"> SER MAYOR A TRES VECES LA </w:t>
      </w:r>
      <w:r w:rsidRPr="00710D28">
        <w:rPr>
          <w:rFonts w:ascii="Arial" w:hAnsi="Arial" w:cs="Arial"/>
          <w:sz w:val="20"/>
          <w:szCs w:val="20"/>
        </w:rPr>
        <w:lastRenderedPageBreak/>
        <w:t>CUANTÍA DE LA CONTRATACIÓN O DEL ÍTEM], por la venta de bienes iguales o similares al objeto de la convocatoria, durante los diez años anteriores a la fecha de la presentación de ofertas que se computa</w:t>
      </w:r>
      <w:r w:rsidR="00DE143E" w:rsidRPr="00710D28">
        <w:rPr>
          <w:rFonts w:ascii="Arial" w:hAnsi="Arial" w:cs="Arial"/>
          <w:sz w:val="20"/>
          <w:szCs w:val="20"/>
        </w:rPr>
        <w:t>ra</w:t>
      </w:r>
      <w:r w:rsidRPr="00710D28">
        <w:rPr>
          <w:rFonts w:ascii="Arial" w:hAnsi="Arial" w:cs="Arial"/>
          <w:sz w:val="20"/>
          <w:szCs w:val="20"/>
        </w:rPr>
        <w:t xml:space="preserve">n desde la fecha de la conformidad o emisión del comprobante de pago, según corresponda. </w:t>
      </w:r>
    </w:p>
    <w:p w14:paraId="14BA94A9" w14:textId="77777777" w:rsidR="00E5295D" w:rsidRPr="00710D28" w:rsidRDefault="00E5295D" w:rsidP="00EE33EC">
      <w:pPr>
        <w:pStyle w:val="Prrafodelista"/>
        <w:widowControl w:val="0"/>
        <w:spacing w:line="259" w:lineRule="auto"/>
        <w:ind w:left="1080"/>
        <w:jc w:val="both"/>
        <w:rPr>
          <w:rFonts w:ascii="Arial" w:hAnsi="Arial" w:cs="Arial"/>
          <w:sz w:val="20"/>
          <w:szCs w:val="20"/>
        </w:rPr>
      </w:pPr>
    </w:p>
    <w:p w14:paraId="7FAE2E3C" w14:textId="15954F07" w:rsidR="007C49F4" w:rsidRPr="00710D28" w:rsidRDefault="0018235D" w:rsidP="00EE33EC">
      <w:pPr>
        <w:pStyle w:val="Prrafodelista"/>
        <w:widowControl w:val="0"/>
        <w:spacing w:line="259" w:lineRule="auto"/>
        <w:ind w:left="1080"/>
        <w:jc w:val="both"/>
        <w:rPr>
          <w:rFonts w:ascii="Arial" w:hAnsi="Arial" w:cs="Arial"/>
          <w:sz w:val="20"/>
          <w:szCs w:val="20"/>
        </w:rPr>
      </w:pPr>
      <w:r w:rsidRPr="00710D28">
        <w:rPr>
          <w:rFonts w:ascii="Arial" w:hAnsi="Arial" w:cs="Arial"/>
          <w:sz w:val="20"/>
          <w:szCs w:val="20"/>
        </w:rPr>
        <w:t>En el caso de postores que declaren en el Anexo N° 1 tener la condición de micro y pequeña empresa, se acredita una experiencia de [CONSIGNAR EL MONTO DE FACTURACIÓN EXPRESADO EN NUMEROS Y LETRAS EN LA MONEDA DE LA CONVOCATORIA, MONTO QUE NO DEBE SUPERAR EL 25% DE LA CUANTÍA DE LA CONTRATACIÓN O DEL ÍTEM], por la venta de bienes iguales o similares al objeto de la convocatoria, durante los diez años anteriores a la fecha de la presentación de ofertas que se computaran desde la fecha de la conformidad o emisión del comprobante de pago, según corresponda. En el caso de consorcios, todos los integrantes deben contar con la condición de micro y pequeña empresa.</w:t>
      </w:r>
    </w:p>
    <w:p w14:paraId="42FC130E" w14:textId="046B4292" w:rsidR="00560E81" w:rsidRPr="00710D28" w:rsidRDefault="00560E81" w:rsidP="006A1FD7">
      <w:pPr>
        <w:widowControl w:val="0"/>
        <w:jc w:val="both"/>
        <w:rPr>
          <w:rFonts w:ascii="Arial" w:hAnsi="Arial" w:cs="Arial"/>
          <w:sz w:val="20"/>
          <w:szCs w:val="20"/>
        </w:rPr>
      </w:pPr>
    </w:p>
    <w:p w14:paraId="6B765F35" w14:textId="77777777" w:rsidR="00560E81" w:rsidRPr="00710D28" w:rsidRDefault="00560E81" w:rsidP="00560E81">
      <w:pPr>
        <w:widowControl w:val="0"/>
        <w:ind w:left="1101"/>
        <w:jc w:val="both"/>
        <w:rPr>
          <w:rFonts w:ascii="Arial" w:hAnsi="Arial" w:cs="Arial"/>
          <w:iCs/>
          <w:sz w:val="20"/>
          <w:szCs w:val="20"/>
          <w:lang w:eastAsia="es-ES"/>
        </w:rPr>
      </w:pPr>
      <w:r w:rsidRPr="00710D28">
        <w:rPr>
          <w:rFonts w:ascii="Arial" w:hAnsi="Arial" w:cs="Arial"/>
          <w:sz w:val="20"/>
          <w:szCs w:val="20"/>
        </w:rPr>
        <w:t>Se consideran bienes similares a los siguientes [CONSIGNAR LOS BIENES SIMILARES AL OBJETO CONVOCADO]</w:t>
      </w:r>
    </w:p>
    <w:p w14:paraId="0E7B5619" w14:textId="77777777" w:rsidR="005305E8" w:rsidRPr="00710D28" w:rsidRDefault="005305E8" w:rsidP="00560E81">
      <w:pPr>
        <w:widowControl w:val="0"/>
        <w:ind w:left="1101"/>
        <w:jc w:val="both"/>
        <w:rPr>
          <w:rFonts w:ascii="Arial" w:hAnsi="Arial" w:cs="Arial"/>
          <w:iCs/>
          <w:sz w:val="20"/>
          <w:szCs w:val="20"/>
          <w:lang w:eastAsia="es-ES"/>
        </w:rPr>
      </w:pPr>
    </w:p>
    <w:p w14:paraId="2D9A1778" w14:textId="77777777" w:rsidR="00560E81" w:rsidRPr="00710D28" w:rsidRDefault="00560E81" w:rsidP="00560E81">
      <w:pPr>
        <w:widowControl w:val="0"/>
        <w:ind w:left="1101"/>
        <w:jc w:val="both"/>
        <w:rPr>
          <w:rFonts w:ascii="Arial" w:hAnsi="Arial" w:cs="Arial"/>
          <w:sz w:val="20"/>
          <w:szCs w:val="20"/>
        </w:rPr>
      </w:pPr>
      <w:r w:rsidRPr="00710D28">
        <w:rPr>
          <w:rFonts w:ascii="Arial" w:hAnsi="Arial" w:cs="Arial"/>
          <w:sz w:val="20"/>
          <w:szCs w:val="20"/>
          <w:u w:val="single"/>
        </w:rPr>
        <w:t>Acreditación</w:t>
      </w:r>
      <w:r w:rsidRPr="00710D28">
        <w:rPr>
          <w:rFonts w:ascii="Arial" w:hAnsi="Arial" w:cs="Arial"/>
          <w:sz w:val="20"/>
          <w:szCs w:val="20"/>
        </w:rPr>
        <w:t>:</w:t>
      </w:r>
    </w:p>
    <w:p w14:paraId="247BBC53" w14:textId="77777777" w:rsidR="0018235D" w:rsidRPr="00710D28" w:rsidRDefault="0018235D" w:rsidP="00560E81">
      <w:pPr>
        <w:widowControl w:val="0"/>
        <w:ind w:left="1101"/>
        <w:jc w:val="both"/>
        <w:rPr>
          <w:rFonts w:ascii="Arial" w:hAnsi="Arial" w:cs="Arial"/>
          <w:iCs/>
          <w:sz w:val="20"/>
          <w:szCs w:val="20"/>
          <w:lang w:eastAsia="es-ES"/>
        </w:rPr>
      </w:pPr>
    </w:p>
    <w:p w14:paraId="4076200F" w14:textId="579663A8" w:rsidR="00560E81" w:rsidRPr="00710D28" w:rsidRDefault="00560E81" w:rsidP="00560E81">
      <w:pPr>
        <w:widowControl w:val="0"/>
        <w:spacing w:line="259" w:lineRule="auto"/>
        <w:ind w:left="1101"/>
        <w:jc w:val="both"/>
        <w:rPr>
          <w:rFonts w:ascii="Arial" w:hAnsi="Arial" w:cs="Arial"/>
          <w:sz w:val="20"/>
          <w:szCs w:val="20"/>
        </w:rPr>
      </w:pPr>
      <w:r w:rsidRPr="00710D28">
        <w:rPr>
          <w:rFonts w:ascii="Arial" w:hAnsi="Arial" w:cs="Arial"/>
          <w:sz w:val="20"/>
          <w:szCs w:val="20"/>
          <w:lang w:eastAsia="es-ES"/>
        </w:rPr>
        <w:t>La experiencia del postor en la especialidad se acredita</w:t>
      </w:r>
      <w:r w:rsidR="005A16AB" w:rsidRPr="00710D28">
        <w:rPr>
          <w:rFonts w:ascii="Arial" w:hAnsi="Arial" w:cs="Arial"/>
          <w:sz w:val="20"/>
          <w:szCs w:val="20"/>
          <w:lang w:eastAsia="es-ES"/>
        </w:rPr>
        <w:t xml:space="preserve"> con un máximo de veinte contrataciones</w:t>
      </w:r>
      <w:r w:rsidRPr="00710D28">
        <w:rPr>
          <w:rFonts w:ascii="Arial" w:hAnsi="Arial" w:cs="Arial"/>
          <w:sz w:val="20"/>
          <w:szCs w:val="20"/>
          <w:lang w:eastAsia="es-ES"/>
        </w:rPr>
        <w:t xml:space="preserve"> </w:t>
      </w:r>
      <w:r w:rsidR="00D367E5" w:rsidRPr="00710D28">
        <w:rPr>
          <w:rFonts w:ascii="Arial" w:hAnsi="Arial" w:cs="Arial"/>
          <w:sz w:val="20"/>
          <w:szCs w:val="20"/>
          <w:lang w:eastAsia="es-ES"/>
        </w:rPr>
        <w:t>mediante</w:t>
      </w:r>
      <w:r w:rsidRPr="00710D28">
        <w:rPr>
          <w:rFonts w:ascii="Arial" w:hAnsi="Arial" w:cs="Arial"/>
          <w:sz w:val="20"/>
          <w:szCs w:val="20"/>
          <w:lang w:eastAsia="es-ES"/>
        </w:rPr>
        <w:t xml:space="preserve"> copia simple de</w:t>
      </w:r>
      <w:r w:rsidR="00DF2535" w:rsidRPr="00710D28">
        <w:rPr>
          <w:rFonts w:ascii="Arial" w:hAnsi="Arial" w:cs="Arial"/>
          <w:sz w:val="20"/>
          <w:szCs w:val="20"/>
          <w:lang w:eastAsia="es-ES"/>
        </w:rPr>
        <w:t>:</w:t>
      </w:r>
      <w:r w:rsidRPr="00710D28">
        <w:rPr>
          <w:rFonts w:ascii="Arial" w:hAnsi="Arial" w:cs="Arial"/>
          <w:sz w:val="20"/>
          <w:szCs w:val="20"/>
          <w:lang w:eastAsia="es-ES"/>
        </w:rPr>
        <w:t xml:space="preserve"> (i) contratos u órdenes de compra, y su respectiva conformidad o constancia de prestación; o (ii) comprobantes de pago cuya cancelación se acredite documental y fehacientemente, con constancia de depósito, nota de abono, reporte de estado de cuenta, cualquier otro documento emitido por entidad del sistema financiero que acredite el abono o </w:t>
      </w:r>
      <w:r w:rsidR="4AA878D4" w:rsidRPr="00710D28">
        <w:rPr>
          <w:rFonts w:ascii="Arial" w:hAnsi="Arial" w:cs="Arial"/>
          <w:sz w:val="20"/>
          <w:szCs w:val="20"/>
          <w:lang w:eastAsia="es-ES"/>
        </w:rPr>
        <w:t>la</w:t>
      </w:r>
      <w:r w:rsidRPr="00710D28">
        <w:rPr>
          <w:rFonts w:ascii="Arial" w:hAnsi="Arial" w:cs="Arial"/>
          <w:sz w:val="20"/>
          <w:szCs w:val="20"/>
          <w:lang w:eastAsia="es-ES"/>
        </w:rPr>
        <w:t xml:space="preserve"> cancelación </w:t>
      </w:r>
      <w:r w:rsidR="76372A24" w:rsidRPr="00710D28">
        <w:rPr>
          <w:rFonts w:ascii="Arial" w:hAnsi="Arial" w:cs="Arial"/>
          <w:sz w:val="20"/>
          <w:szCs w:val="20"/>
          <w:lang w:eastAsia="es-ES"/>
        </w:rPr>
        <w:t>del</w:t>
      </w:r>
      <w:r w:rsidR="00ED0301" w:rsidRPr="00710D28">
        <w:rPr>
          <w:rFonts w:ascii="Arial" w:hAnsi="Arial" w:cs="Arial"/>
          <w:sz w:val="20"/>
          <w:szCs w:val="20"/>
          <w:lang w:eastAsia="es-ES"/>
        </w:rPr>
        <w:t xml:space="preserve"> </w:t>
      </w:r>
      <w:r w:rsidRPr="00710D28">
        <w:rPr>
          <w:rFonts w:ascii="Arial" w:hAnsi="Arial" w:cs="Arial"/>
          <w:sz w:val="20"/>
          <w:szCs w:val="20"/>
          <w:lang w:eastAsia="es-ES"/>
        </w:rPr>
        <w:t xml:space="preserve">mismo </w:t>
      </w:r>
      <w:r w:rsidR="07CDFC89" w:rsidRPr="00710D28">
        <w:rPr>
          <w:rFonts w:ascii="Arial" w:hAnsi="Arial" w:cs="Arial"/>
          <w:sz w:val="20"/>
          <w:szCs w:val="20"/>
          <w:lang w:eastAsia="es-ES"/>
        </w:rPr>
        <w:t xml:space="preserve">con </w:t>
      </w:r>
      <w:r w:rsidRPr="00710D28">
        <w:rPr>
          <w:rFonts w:ascii="Arial" w:hAnsi="Arial" w:cs="Arial"/>
          <w:sz w:val="20"/>
          <w:szCs w:val="20"/>
          <w:lang w:eastAsia="es-ES"/>
        </w:rPr>
        <w:t>comprobante de pago</w:t>
      </w:r>
      <w:r w:rsidRPr="00710D28">
        <w:rPr>
          <w:rFonts w:ascii="Arial" w:hAnsi="Arial" w:cs="Arial"/>
          <w:sz w:val="20"/>
          <w:szCs w:val="20"/>
          <w:vertAlign w:val="superscript"/>
          <w:lang w:eastAsia="es-ES"/>
        </w:rPr>
        <w:footnoteReference w:id="16"/>
      </w:r>
      <w:r w:rsidRPr="00710D28">
        <w:rPr>
          <w:rFonts w:ascii="Arial" w:hAnsi="Arial" w:cs="Arial"/>
          <w:sz w:val="20"/>
          <w:szCs w:val="20"/>
          <w:lang w:eastAsia="es-ES"/>
        </w:rPr>
        <w:t xml:space="preserve">, </w:t>
      </w:r>
      <w:r w:rsidR="00BC6861" w:rsidRPr="00710D28">
        <w:rPr>
          <w:rFonts w:ascii="Arial" w:hAnsi="Arial" w:cs="Arial"/>
          <w:sz w:val="20"/>
          <w:szCs w:val="20"/>
          <w:lang w:eastAsia="es-ES"/>
        </w:rPr>
        <w:t>o comprobante de retención electrónico emitido por SUNAT por la retención del IGV</w:t>
      </w:r>
      <w:r w:rsidRPr="00710D28">
        <w:rPr>
          <w:rStyle w:val="Refdenotaalpie"/>
          <w:rFonts w:ascii="Arial" w:hAnsi="Arial" w:cs="Arial"/>
          <w:sz w:val="20"/>
          <w:szCs w:val="20"/>
          <w:lang w:eastAsia="es-ES"/>
        </w:rPr>
        <w:footnoteReference w:id="17"/>
      </w:r>
      <w:r w:rsidR="00BC6861" w:rsidRPr="00710D28">
        <w:rPr>
          <w:rFonts w:ascii="Arial" w:hAnsi="Arial" w:cs="Arial"/>
          <w:sz w:val="20"/>
          <w:szCs w:val="20"/>
          <w:lang w:eastAsia="es-ES"/>
        </w:rPr>
        <w:t>. En caso el postor sustente su experiencia en la especialidad mediante contrataciones realizadas con privados</w:t>
      </w:r>
      <w:r w:rsidR="00BC6861" w:rsidRPr="00710D28">
        <w:rPr>
          <w:rStyle w:val="Refdenotaalpie"/>
          <w:rFonts w:ascii="Arial" w:hAnsi="Arial" w:cs="Arial"/>
          <w:sz w:val="20"/>
          <w:szCs w:val="20"/>
          <w:lang w:eastAsia="es-ES"/>
        </w:rPr>
        <w:footnoteReference w:id="18"/>
      </w:r>
      <w:r w:rsidR="00BC6861" w:rsidRPr="00710D28">
        <w:rPr>
          <w:rFonts w:ascii="Arial" w:hAnsi="Arial" w:cs="Arial"/>
          <w:sz w:val="20"/>
          <w:szCs w:val="20"/>
          <w:lang w:eastAsia="es-ES"/>
        </w:rPr>
        <w:t xml:space="preserve">, para acreditarla debe presentar de forma obligatoria lo indicado en el numeral (ii) del presente párrafo; no es posible que acredite su experiencia únicamente con la presentación de contratos u órdenes de compra con conformidad o constancia de prestación. </w:t>
      </w:r>
    </w:p>
    <w:p w14:paraId="0EB8C4C1" w14:textId="77777777" w:rsidR="00560E81" w:rsidRPr="00710D28" w:rsidRDefault="00560E81" w:rsidP="00560E81">
      <w:pPr>
        <w:widowControl w:val="0"/>
        <w:ind w:left="1101"/>
        <w:jc w:val="both"/>
        <w:rPr>
          <w:rFonts w:ascii="Arial" w:hAnsi="Arial" w:cs="Arial"/>
          <w:sz w:val="20"/>
          <w:szCs w:val="20"/>
        </w:rPr>
      </w:pPr>
    </w:p>
    <w:p w14:paraId="6160E9C4" w14:textId="10333D80" w:rsidR="00560E81" w:rsidRPr="00710D28" w:rsidRDefault="00560E81" w:rsidP="00560E81">
      <w:pPr>
        <w:widowControl w:val="0"/>
        <w:ind w:left="1101"/>
        <w:jc w:val="both"/>
        <w:rPr>
          <w:rFonts w:ascii="Arial" w:hAnsi="Arial" w:cs="Arial"/>
          <w:sz w:val="20"/>
          <w:szCs w:val="20"/>
          <w:lang w:eastAsia="es-ES"/>
        </w:rPr>
      </w:pPr>
      <w:r w:rsidRPr="00710D28">
        <w:rPr>
          <w:rFonts w:ascii="Arial" w:hAnsi="Arial" w:cs="Arial"/>
          <w:sz w:val="20"/>
          <w:szCs w:val="20"/>
        </w:rPr>
        <w:t xml:space="preserve">En caso los postores presenten varios comprobantes de pago para acreditar una sola contratación, se debe acreditar que corresponden a dicha contratación; de lo contrario, se asumirá que los comprobantes acreditan contrataciones independientes, en cuyo caso solo se considerará, para la evaluación, las veinte primeras contrataciones indicadas en el </w:t>
      </w:r>
      <w:r w:rsidRPr="00710D28">
        <w:rPr>
          <w:rFonts w:ascii="Arial" w:hAnsi="Arial" w:cs="Arial"/>
          <w:b/>
          <w:bCs/>
          <w:sz w:val="20"/>
          <w:szCs w:val="20"/>
        </w:rPr>
        <w:t xml:space="preserve">Anexo Nº </w:t>
      </w:r>
      <w:r w:rsidR="00997D72" w:rsidRPr="00710D28">
        <w:rPr>
          <w:rFonts w:ascii="Arial" w:hAnsi="Arial" w:cs="Arial"/>
          <w:b/>
          <w:bCs/>
          <w:sz w:val="20"/>
          <w:szCs w:val="20"/>
        </w:rPr>
        <w:t>1</w:t>
      </w:r>
      <w:r w:rsidR="61A21B50" w:rsidRPr="00710D28">
        <w:rPr>
          <w:rFonts w:ascii="Arial" w:hAnsi="Arial" w:cs="Arial"/>
          <w:b/>
          <w:bCs/>
          <w:sz w:val="20"/>
          <w:szCs w:val="20"/>
        </w:rPr>
        <w:t>1</w:t>
      </w:r>
      <w:r w:rsidR="00997D72" w:rsidRPr="00710D28">
        <w:rPr>
          <w:rFonts w:ascii="Arial" w:hAnsi="Arial" w:cs="Arial"/>
          <w:sz w:val="20"/>
          <w:szCs w:val="20"/>
        </w:rPr>
        <w:t xml:space="preserve"> </w:t>
      </w:r>
      <w:r w:rsidRPr="00710D28">
        <w:rPr>
          <w:rFonts w:ascii="Arial" w:hAnsi="Arial" w:cs="Arial"/>
          <w:sz w:val="20"/>
          <w:szCs w:val="20"/>
        </w:rPr>
        <w:t>referido a la Experiencia del Postor en la Especialidad.</w:t>
      </w:r>
    </w:p>
    <w:p w14:paraId="5DF4F33F" w14:textId="77777777" w:rsidR="00560E81" w:rsidRPr="00710D28" w:rsidRDefault="00560E81" w:rsidP="00560E81">
      <w:pPr>
        <w:widowControl w:val="0"/>
        <w:ind w:left="1101"/>
        <w:jc w:val="both"/>
        <w:rPr>
          <w:rFonts w:ascii="Arial" w:hAnsi="Arial" w:cs="Arial"/>
          <w:sz w:val="20"/>
          <w:szCs w:val="20"/>
        </w:rPr>
      </w:pPr>
    </w:p>
    <w:p w14:paraId="19249912" w14:textId="77777777" w:rsidR="00560E81" w:rsidRPr="00710D28" w:rsidRDefault="00560E81" w:rsidP="00560E81">
      <w:pPr>
        <w:widowControl w:val="0"/>
        <w:ind w:left="1101"/>
        <w:jc w:val="both"/>
        <w:rPr>
          <w:rFonts w:ascii="Arial" w:hAnsi="Arial" w:cs="Arial"/>
          <w:sz w:val="20"/>
          <w:szCs w:val="20"/>
          <w:lang w:eastAsia="es-ES"/>
        </w:rPr>
      </w:pPr>
      <w:r w:rsidRPr="00710D28">
        <w:rPr>
          <w:rFonts w:ascii="Arial" w:hAnsi="Arial" w:cs="Arial"/>
          <w:sz w:val="20"/>
          <w:szCs w:val="20"/>
        </w:rPr>
        <w:t>En el caso de suministro, solo se considera como experiencia la parte del contrato que haya sido ejecutada durante los diez años anteriores a la fecha de presentación de ofertas, debiendo adjuntarse copia de las conformidades correspondientes a tal parte o los respectivos comprobantes de pago cancelados.</w:t>
      </w:r>
    </w:p>
    <w:p w14:paraId="7D42181A" w14:textId="77777777" w:rsidR="00560E81" w:rsidRPr="00710D28" w:rsidRDefault="00560E81" w:rsidP="00560E81">
      <w:pPr>
        <w:widowControl w:val="0"/>
        <w:ind w:left="1101"/>
        <w:jc w:val="both"/>
        <w:rPr>
          <w:rFonts w:ascii="Arial" w:hAnsi="Arial" w:cs="Arial"/>
          <w:sz w:val="20"/>
          <w:szCs w:val="20"/>
          <w:lang w:val="es-ES" w:eastAsia="es-ES"/>
        </w:rPr>
      </w:pPr>
    </w:p>
    <w:p w14:paraId="6BA38FB5" w14:textId="77777777" w:rsidR="00560E81" w:rsidRPr="00710D28" w:rsidRDefault="00560E81" w:rsidP="00560E81">
      <w:pPr>
        <w:widowControl w:val="0"/>
        <w:ind w:left="1101"/>
        <w:jc w:val="both"/>
        <w:rPr>
          <w:rFonts w:ascii="Arial" w:hAnsi="Arial" w:cs="Arial"/>
          <w:sz w:val="20"/>
          <w:szCs w:val="20"/>
        </w:rPr>
      </w:pPr>
      <w:r w:rsidRPr="00710D28">
        <w:rPr>
          <w:rFonts w:ascii="Arial" w:hAnsi="Arial" w:cs="Arial"/>
          <w:sz w:val="20"/>
          <w:szCs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4920F464" w14:textId="77777777" w:rsidR="008779C4" w:rsidRPr="00710D28" w:rsidRDefault="008779C4" w:rsidP="00560E81">
      <w:pPr>
        <w:widowControl w:val="0"/>
        <w:ind w:left="1101"/>
        <w:jc w:val="both"/>
        <w:rPr>
          <w:rFonts w:ascii="Arial" w:hAnsi="Arial" w:cs="Arial"/>
          <w:sz w:val="20"/>
          <w:szCs w:val="20"/>
        </w:rPr>
      </w:pPr>
    </w:p>
    <w:p w14:paraId="604B1D0D" w14:textId="3F7A0823" w:rsidR="008779C4" w:rsidRPr="00710D28" w:rsidRDefault="008779C4" w:rsidP="00560E81">
      <w:pPr>
        <w:widowControl w:val="0"/>
        <w:ind w:left="1101"/>
        <w:jc w:val="both"/>
        <w:rPr>
          <w:rFonts w:ascii="Arial" w:hAnsi="Arial" w:cs="Arial"/>
          <w:sz w:val="20"/>
          <w:szCs w:val="20"/>
          <w:lang w:val="es-ES" w:eastAsia="ja-JP"/>
        </w:rPr>
      </w:pPr>
      <w:r w:rsidRPr="00710D28">
        <w:rPr>
          <w:rFonts w:ascii="Arial" w:hAnsi="Arial" w:cs="Arial"/>
          <w:sz w:val="20"/>
          <w:szCs w:val="20"/>
          <w:lang w:val="es-ES" w:eastAsia="ja-JP"/>
        </w:rPr>
        <w:t xml:space="preserve">Si el postor acredita experiencia de otra persona jurídica como consecuencia de una reorganización societaria, debe presentar adicionalmente el </w:t>
      </w:r>
      <w:r w:rsidRPr="00710D28">
        <w:rPr>
          <w:rFonts w:ascii="Arial" w:hAnsi="Arial" w:cs="Arial"/>
          <w:b/>
          <w:bCs/>
          <w:sz w:val="20"/>
          <w:szCs w:val="20"/>
          <w:lang w:val="es-ES" w:eastAsia="ja-JP"/>
        </w:rPr>
        <w:t>Anexo N° 1</w:t>
      </w:r>
      <w:r w:rsidR="64D1BE32" w:rsidRPr="00710D28">
        <w:rPr>
          <w:rFonts w:ascii="Arial" w:hAnsi="Arial" w:cs="Arial"/>
          <w:b/>
          <w:bCs/>
          <w:sz w:val="20"/>
          <w:szCs w:val="20"/>
          <w:lang w:val="es-ES" w:eastAsia="ja-JP"/>
        </w:rPr>
        <w:t>3</w:t>
      </w:r>
      <w:r w:rsidRPr="00710D28">
        <w:rPr>
          <w:rFonts w:ascii="Arial" w:hAnsi="Arial" w:cs="Arial"/>
          <w:sz w:val="20"/>
          <w:szCs w:val="20"/>
          <w:lang w:val="es-ES" w:eastAsia="ja-JP"/>
        </w:rPr>
        <w:t>.</w:t>
      </w:r>
    </w:p>
    <w:p w14:paraId="7CCD131A" w14:textId="77777777" w:rsidR="00560E81" w:rsidRPr="00710D28" w:rsidRDefault="00560E81" w:rsidP="00560E81">
      <w:pPr>
        <w:widowControl w:val="0"/>
        <w:ind w:left="1101"/>
        <w:jc w:val="both"/>
        <w:rPr>
          <w:rFonts w:ascii="Arial" w:hAnsi="Arial" w:cs="Arial"/>
          <w:sz w:val="20"/>
          <w:szCs w:val="20"/>
          <w:lang w:val="es-ES" w:eastAsia="ja-JP"/>
        </w:rPr>
      </w:pPr>
    </w:p>
    <w:p w14:paraId="6262D27E" w14:textId="73005D3C" w:rsidR="00560E81" w:rsidRPr="00710D28" w:rsidRDefault="00560E81" w:rsidP="00560E81">
      <w:pPr>
        <w:ind w:left="1101" w:right="-2"/>
        <w:jc w:val="both"/>
        <w:rPr>
          <w:rFonts w:ascii="Arial" w:eastAsia="Arial" w:hAnsi="Arial" w:cs="Arial"/>
          <w:sz w:val="20"/>
          <w:szCs w:val="20"/>
        </w:rPr>
      </w:pPr>
      <w:r w:rsidRPr="00710D28">
        <w:rPr>
          <w:rFonts w:ascii="Arial" w:eastAsia="Batang" w:hAnsi="Arial" w:cs="Arial"/>
          <w:sz w:val="20"/>
          <w:szCs w:val="20"/>
        </w:rPr>
        <w:lastRenderedPageBreak/>
        <w:t xml:space="preserve">Las personas jurídicas resultantes de un proceso de reorganización societaria no pueden acreditar como experiencia del postor en la especialidad </w:t>
      </w:r>
      <w:r w:rsidR="009A4934" w:rsidRPr="00710D28">
        <w:rPr>
          <w:rFonts w:ascii="Arial" w:eastAsia="Batang" w:hAnsi="Arial" w:cs="Arial"/>
          <w:sz w:val="20"/>
          <w:szCs w:val="20"/>
        </w:rPr>
        <w:t xml:space="preserve">aquella </w:t>
      </w:r>
      <w:r w:rsidRPr="00710D28">
        <w:rPr>
          <w:rFonts w:ascii="Arial" w:eastAsia="Batang" w:hAnsi="Arial" w:cs="Arial"/>
          <w:sz w:val="20"/>
          <w:szCs w:val="20"/>
        </w:rPr>
        <w:t>que le hubiesen transmitido como parte de dicha reorganización las personas jurídicas sancionadas con inhabilitación vigente o definitiva.</w:t>
      </w:r>
    </w:p>
    <w:p w14:paraId="043203F8" w14:textId="77777777" w:rsidR="00560E81" w:rsidRPr="00710D28" w:rsidRDefault="00560E81" w:rsidP="00560E81">
      <w:pPr>
        <w:widowControl w:val="0"/>
        <w:ind w:left="1101"/>
        <w:jc w:val="both"/>
        <w:rPr>
          <w:rFonts w:ascii="Arial" w:hAnsi="Arial" w:cs="Arial"/>
          <w:sz w:val="20"/>
          <w:szCs w:val="20"/>
          <w:lang w:eastAsia="ja-JP"/>
        </w:rPr>
      </w:pPr>
    </w:p>
    <w:p w14:paraId="0DCEEC8E" w14:textId="77777777" w:rsidR="00560E81" w:rsidRPr="00710D28" w:rsidRDefault="00560E81" w:rsidP="00560E81">
      <w:pPr>
        <w:widowControl w:val="0"/>
        <w:ind w:left="1101"/>
        <w:jc w:val="both"/>
        <w:rPr>
          <w:rFonts w:ascii="Arial" w:hAnsi="Arial" w:cs="Arial"/>
          <w:sz w:val="20"/>
          <w:szCs w:val="20"/>
          <w:lang w:eastAsia="es-ES"/>
        </w:rPr>
      </w:pPr>
      <w:r w:rsidRPr="00710D28">
        <w:rPr>
          <w:rFonts w:ascii="Arial" w:hAnsi="Arial" w:cs="Arial"/>
          <w:sz w:val="20"/>
          <w:szCs w:val="20"/>
        </w:rPr>
        <w:t xml:space="preserve">Cuando en los contratos, órdenes de compra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5655C48C" w14:textId="77777777" w:rsidR="00560E81" w:rsidRPr="00710D28" w:rsidRDefault="00560E81" w:rsidP="00560E81">
      <w:pPr>
        <w:widowControl w:val="0"/>
        <w:ind w:left="1101"/>
        <w:jc w:val="both"/>
        <w:rPr>
          <w:rFonts w:ascii="Arial" w:hAnsi="Arial" w:cs="Arial"/>
          <w:sz w:val="20"/>
          <w:szCs w:val="20"/>
          <w:lang w:eastAsia="es-ES"/>
        </w:rPr>
      </w:pPr>
    </w:p>
    <w:p w14:paraId="33621B35" w14:textId="26125DAC" w:rsidR="00560E81" w:rsidRPr="00710D28" w:rsidRDefault="00560E81" w:rsidP="00560E81">
      <w:pPr>
        <w:widowControl w:val="0"/>
        <w:ind w:left="1101"/>
        <w:jc w:val="both"/>
        <w:rPr>
          <w:rFonts w:ascii="Arial" w:hAnsi="Arial" w:cs="Arial"/>
          <w:sz w:val="20"/>
          <w:szCs w:val="20"/>
        </w:rPr>
      </w:pPr>
      <w:r w:rsidRPr="00710D28">
        <w:rPr>
          <w:rFonts w:ascii="Arial" w:hAnsi="Arial" w:cs="Arial"/>
          <w:sz w:val="20"/>
          <w:szCs w:val="20"/>
        </w:rPr>
        <w:t xml:space="preserve">Sin perjuicio de lo anterior, los postores deben llenar y presentar el </w:t>
      </w:r>
      <w:r w:rsidRPr="00710D28">
        <w:rPr>
          <w:rFonts w:ascii="Arial" w:hAnsi="Arial" w:cs="Arial"/>
          <w:b/>
          <w:bCs/>
          <w:sz w:val="20"/>
          <w:szCs w:val="20"/>
        </w:rPr>
        <w:t xml:space="preserve">Anexo Nº </w:t>
      </w:r>
      <w:r w:rsidR="00AC11BD" w:rsidRPr="00710D28">
        <w:rPr>
          <w:rFonts w:ascii="Arial" w:hAnsi="Arial" w:cs="Arial"/>
          <w:b/>
          <w:bCs/>
          <w:sz w:val="20"/>
          <w:szCs w:val="20"/>
        </w:rPr>
        <w:t>1</w:t>
      </w:r>
      <w:r w:rsidR="009678C3" w:rsidRPr="00710D28">
        <w:rPr>
          <w:rFonts w:ascii="Arial" w:hAnsi="Arial" w:cs="Arial"/>
          <w:b/>
          <w:bCs/>
          <w:sz w:val="20"/>
          <w:szCs w:val="20"/>
        </w:rPr>
        <w:t>1</w:t>
      </w:r>
      <w:r w:rsidR="00AC11BD" w:rsidRPr="00710D28">
        <w:rPr>
          <w:rFonts w:ascii="Arial" w:hAnsi="Arial" w:cs="Arial"/>
          <w:sz w:val="20"/>
          <w:szCs w:val="20"/>
        </w:rPr>
        <w:t xml:space="preserve"> </w:t>
      </w:r>
      <w:r w:rsidRPr="00710D28">
        <w:rPr>
          <w:rFonts w:ascii="Arial" w:hAnsi="Arial" w:cs="Arial"/>
          <w:sz w:val="20"/>
          <w:szCs w:val="20"/>
        </w:rPr>
        <w:t>referido a la Experiencia del Postor en la Especialidad.</w:t>
      </w:r>
    </w:p>
    <w:p w14:paraId="1FB4D832" w14:textId="77777777" w:rsidR="006E2866" w:rsidRPr="00710D28" w:rsidRDefault="006E2866" w:rsidP="002F6723">
      <w:pPr>
        <w:widowControl w:val="0"/>
        <w:ind w:left="1101"/>
        <w:jc w:val="both"/>
        <w:rPr>
          <w:rFonts w:ascii="Arial" w:hAnsi="Arial" w:cs="Arial"/>
          <w:sz w:val="20"/>
          <w:szCs w:val="20"/>
          <w:lang w:eastAsia="es-ES"/>
        </w:rPr>
      </w:pPr>
    </w:p>
    <w:tbl>
      <w:tblPr>
        <w:tblStyle w:val="Tabladecuadrcula1clara-nfasis5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2F6723" w:rsidRPr="00710D28" w14:paraId="59986CEE"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1B319E73" w14:textId="77777777" w:rsidR="002F6723" w:rsidRPr="00710D28" w:rsidRDefault="002F6723" w:rsidP="006A54FF">
            <w:pPr>
              <w:jc w:val="both"/>
              <w:rPr>
                <w:rFonts w:ascii="Arial" w:hAnsi="Arial" w:cs="Arial"/>
                <w:color w:val="FF0000"/>
                <w:sz w:val="18"/>
                <w:szCs w:val="18"/>
                <w:lang w:val="es-ES"/>
              </w:rPr>
            </w:pPr>
            <w:r w:rsidRPr="00710D28">
              <w:rPr>
                <w:rFonts w:ascii="Arial" w:hAnsi="Arial" w:cs="Arial"/>
                <w:iCs/>
                <w:color w:val="FF0000"/>
                <w:sz w:val="18"/>
                <w:szCs w:val="18"/>
              </w:rPr>
              <w:t>Advertencia</w:t>
            </w:r>
          </w:p>
        </w:tc>
      </w:tr>
      <w:tr w:rsidR="002F6723" w:rsidRPr="00710D28" w14:paraId="24CA2F5C" w14:textId="77777777" w:rsidTr="003C02B6">
        <w:trPr>
          <w:trHeight w:val="494"/>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797C76B" w14:textId="77777777" w:rsidR="002F6723" w:rsidRPr="00710D28" w:rsidRDefault="002F6723" w:rsidP="006A54FF">
            <w:pPr>
              <w:widowControl w:val="0"/>
              <w:jc w:val="both"/>
              <w:rPr>
                <w:rFonts w:ascii="Arial" w:hAnsi="Arial" w:cs="Arial"/>
                <w:b w:val="0"/>
                <w:bCs w:val="0"/>
                <w:iCs/>
                <w:color w:val="FF0000"/>
                <w:sz w:val="18"/>
                <w:szCs w:val="18"/>
                <w:lang w:val="es-ES"/>
              </w:rPr>
            </w:pPr>
            <w:r w:rsidRPr="00710D28">
              <w:rPr>
                <w:rFonts w:ascii="Arial" w:hAnsi="Arial" w:cs="Arial"/>
                <w:b w:val="0"/>
                <w:bCs w:val="0"/>
                <w:color w:val="FF0000"/>
                <w:sz w:val="18"/>
                <w:szCs w:val="18"/>
              </w:rPr>
              <w:t>En el caso de consorcios, solo se considera la experiencia de aquellos integrantes que ejecutan conjuntamente el objeto del contrato.</w:t>
            </w:r>
          </w:p>
        </w:tc>
      </w:tr>
    </w:tbl>
    <w:p w14:paraId="17FE3481" w14:textId="77777777" w:rsidR="00C3647D" w:rsidRPr="00710D28" w:rsidRDefault="00C3647D" w:rsidP="00C3647D">
      <w:pPr>
        <w:widowControl w:val="0"/>
        <w:jc w:val="both"/>
        <w:rPr>
          <w:rFonts w:ascii="Arial" w:hAnsi="Arial" w:cs="Arial"/>
          <w:sz w:val="20"/>
          <w:szCs w:val="20"/>
          <w:lang w:val="es-ES"/>
        </w:rPr>
      </w:pPr>
    </w:p>
    <w:tbl>
      <w:tblPr>
        <w:tblStyle w:val="Tabladecuadrcula1clara-nfasis3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C3647D" w:rsidRPr="00710D28" w14:paraId="093A7100"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0E310285" w14:textId="77777777" w:rsidR="00C3647D" w:rsidRPr="00710D28" w:rsidRDefault="00C3647D">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C3647D" w:rsidRPr="00710D28" w14:paraId="05B78D52" w14:textId="77777777" w:rsidTr="003C02B6">
        <w:trPr>
          <w:trHeight w:val="8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220DC7D2" w14:textId="4F741337" w:rsidR="00C3647D" w:rsidRPr="00710D28" w:rsidRDefault="00C3647D">
            <w:pPr>
              <w:pStyle w:val="Prrafodelista"/>
              <w:widowControl w:val="0"/>
              <w:spacing w:line="259" w:lineRule="auto"/>
              <w:ind w:left="33"/>
              <w:jc w:val="both"/>
              <w:rPr>
                <w:rFonts w:ascii="Arial" w:hAnsi="Arial" w:cs="Arial"/>
                <w:b w:val="0"/>
                <w:color w:val="0070C0"/>
                <w:sz w:val="18"/>
                <w:szCs w:val="18"/>
                <w:lang w:val="es-ES"/>
              </w:rPr>
            </w:pPr>
            <w:r w:rsidRPr="00710D28">
              <w:rPr>
                <w:rFonts w:ascii="Arial" w:hAnsi="Arial" w:cs="Arial"/>
                <w:b w:val="0"/>
                <w:color w:val="0070C0"/>
                <w:sz w:val="18"/>
                <w:szCs w:val="18"/>
              </w:rPr>
              <w:t xml:space="preserve">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w:t>
            </w:r>
            <w:r w:rsidR="00A65AD1" w:rsidRPr="00710D28">
              <w:rPr>
                <w:rFonts w:ascii="Arial" w:hAnsi="Arial" w:cs="Arial"/>
                <w:b w:val="0"/>
                <w:color w:val="0070C0"/>
                <w:sz w:val="18"/>
                <w:szCs w:val="18"/>
              </w:rPr>
              <w:t>debe</w:t>
            </w:r>
            <w:r w:rsidRPr="00710D28">
              <w:rPr>
                <w:rFonts w:ascii="Arial" w:hAnsi="Arial" w:cs="Arial"/>
                <w:b w:val="0"/>
                <w:color w:val="0070C0"/>
                <w:sz w:val="18"/>
                <w:szCs w:val="18"/>
              </w:rPr>
              <w:t xml:space="preserve"> validar la experiencia si de las actividades que realizó el postor se advierte que corresponden a la experiencia en la especialidad requerida en las bases.</w:t>
            </w:r>
          </w:p>
        </w:tc>
      </w:tr>
    </w:tbl>
    <w:p w14:paraId="6DB547F2" w14:textId="10C118C8" w:rsidR="00C3647D" w:rsidRPr="00710D28" w:rsidRDefault="005B23A7" w:rsidP="00C3647D">
      <w:pPr>
        <w:ind w:left="1080"/>
        <w:jc w:val="both"/>
        <w:rPr>
          <w:rFonts w:ascii="Arial" w:hAnsi="Arial" w:cs="Arial"/>
          <w:bCs/>
          <w:color w:val="0070C0"/>
          <w:sz w:val="18"/>
          <w:szCs w:val="18"/>
        </w:rPr>
      </w:pPr>
      <w:r w:rsidRPr="00710D28">
        <w:rPr>
          <w:rFonts w:ascii="Arial" w:hAnsi="Arial" w:cs="Arial"/>
          <w:bCs/>
          <w:color w:val="0070C0"/>
          <w:sz w:val="18"/>
          <w:szCs w:val="18"/>
        </w:rPr>
        <w:t xml:space="preserve"> </w:t>
      </w:r>
      <w:r w:rsidR="00C3647D"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00C3647D" w:rsidRPr="00710D28">
        <w:rPr>
          <w:rFonts w:ascii="Arial" w:hAnsi="Arial" w:cs="Arial"/>
          <w:bCs/>
          <w:color w:val="0070C0"/>
          <w:sz w:val="18"/>
          <w:szCs w:val="18"/>
        </w:rPr>
        <w:t xml:space="preserve"> ser eliminada una vez culminada la elaboración de las bases.</w:t>
      </w:r>
    </w:p>
    <w:p w14:paraId="4354D6DA" w14:textId="77777777" w:rsidR="00C3647D" w:rsidRPr="00710D28" w:rsidRDefault="00C3647D" w:rsidP="00CF555D">
      <w:pPr>
        <w:ind w:left="1080" w:firstLine="54"/>
        <w:jc w:val="both"/>
        <w:rPr>
          <w:rFonts w:ascii="Arial" w:hAnsi="Arial" w:cs="Arial"/>
          <w:b/>
          <w:color w:val="0070C0"/>
          <w:sz w:val="18"/>
          <w:szCs w:val="18"/>
        </w:rPr>
      </w:pPr>
    </w:p>
    <w:p w14:paraId="2A1F8693" w14:textId="051A2EFD" w:rsidR="008779C4" w:rsidRPr="00710D28" w:rsidDel="002F6723" w:rsidRDefault="008779C4" w:rsidP="007626B9">
      <w:pPr>
        <w:pStyle w:val="Prrafodelista"/>
        <w:widowControl w:val="0"/>
        <w:numPr>
          <w:ilvl w:val="2"/>
          <w:numId w:val="25"/>
        </w:numPr>
        <w:jc w:val="both"/>
        <w:rPr>
          <w:rFonts w:ascii="Arial" w:hAnsi="Arial" w:cs="Arial"/>
          <w:b/>
          <w:bCs/>
          <w:sz w:val="20"/>
          <w:szCs w:val="20"/>
          <w:lang w:val="es-ES"/>
        </w:rPr>
      </w:pPr>
      <w:r w:rsidRPr="00710D28" w:rsidDel="002F6723">
        <w:rPr>
          <w:rFonts w:ascii="Arial" w:hAnsi="Arial" w:cs="Arial"/>
          <w:b/>
          <w:bCs/>
          <w:sz w:val="20"/>
          <w:szCs w:val="20"/>
          <w:lang w:val="es-ES"/>
        </w:rPr>
        <w:t xml:space="preserve">REQUISITO DE CALIFICACIÓN </w:t>
      </w:r>
      <w:r w:rsidR="00706D8F" w:rsidRPr="00710D28">
        <w:rPr>
          <w:rFonts w:ascii="Arial" w:hAnsi="Arial" w:cs="Arial"/>
          <w:b/>
          <w:bCs/>
          <w:sz w:val="20"/>
          <w:szCs w:val="20"/>
          <w:lang w:val="es-ES"/>
        </w:rPr>
        <w:t>ADICIONAL</w:t>
      </w:r>
    </w:p>
    <w:p w14:paraId="365B521D" w14:textId="77777777" w:rsidR="00770F90" w:rsidRPr="00710D28" w:rsidRDefault="00770F90" w:rsidP="00DD1A61">
      <w:pPr>
        <w:jc w:val="both"/>
        <w:rPr>
          <w:rFonts w:ascii="Arial" w:hAnsi="Arial" w:cs="Arial"/>
          <w:b/>
          <w:i/>
          <w:color w:val="000099"/>
          <w:sz w:val="16"/>
          <w:szCs w:val="16"/>
          <w:lang w:val="es-ES"/>
        </w:rPr>
      </w:pPr>
    </w:p>
    <w:tbl>
      <w:tblPr>
        <w:tblStyle w:val="Tabladecuadrcula1clara-nfasis3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3545E9" w:rsidRPr="00710D28" w14:paraId="1C9183E7"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7D540D5C" w14:textId="77777777" w:rsidR="003545E9" w:rsidRPr="00710D28" w:rsidRDefault="003545E9">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3545E9" w:rsidRPr="00710D28" w14:paraId="199144A5" w14:textId="77777777" w:rsidTr="003C02B6">
        <w:trPr>
          <w:trHeight w:val="8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57DE39A" w14:textId="356B4504" w:rsidR="003545E9" w:rsidRPr="00710D28" w:rsidRDefault="00454AAC">
            <w:pPr>
              <w:pStyle w:val="Prrafodelista"/>
              <w:widowControl w:val="0"/>
              <w:spacing w:line="259" w:lineRule="auto"/>
              <w:ind w:left="33"/>
              <w:jc w:val="both"/>
              <w:rPr>
                <w:rFonts w:ascii="Arial" w:hAnsi="Arial" w:cs="Arial"/>
                <w:b w:val="0"/>
                <w:color w:val="0070C0"/>
                <w:sz w:val="18"/>
                <w:szCs w:val="18"/>
                <w:lang w:val="es-ES"/>
              </w:rPr>
            </w:pPr>
            <w:r w:rsidRPr="00710D28">
              <w:rPr>
                <w:rFonts w:ascii="Arial" w:hAnsi="Arial" w:cs="Arial"/>
                <w:b w:val="0"/>
                <w:color w:val="0070C0"/>
                <w:sz w:val="18"/>
                <w:szCs w:val="18"/>
              </w:rPr>
              <w:t>En caso así se determine en la estrategia de contratación, la entidad contratante puede incluir el siguiente requisito de calificación facultativo. Cabe señalar que, una vez incorporado en el presente numeral, el requisito de calificación se considera obligatorio para el postor que se presente en consorcio, debiéndose eliminar el requisito de calificación en caso no haya sido seleccionado.</w:t>
            </w:r>
          </w:p>
        </w:tc>
      </w:tr>
    </w:tbl>
    <w:p w14:paraId="75031C2B" w14:textId="474838D7" w:rsidR="003545E9" w:rsidRPr="00710D28" w:rsidRDefault="003545E9" w:rsidP="00CF555D">
      <w:pPr>
        <w:ind w:firstLine="1134"/>
        <w:jc w:val="both"/>
        <w:rPr>
          <w:rFonts w:ascii="Arial" w:hAnsi="Arial" w:cs="Arial"/>
          <w:bCs/>
          <w:i/>
          <w:color w:val="000099"/>
          <w:sz w:val="16"/>
          <w:szCs w:val="16"/>
          <w:lang w:val="es-ES"/>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p>
    <w:p w14:paraId="312AE1B0" w14:textId="77777777" w:rsidR="003545E9" w:rsidRPr="00710D28" w:rsidRDefault="003545E9" w:rsidP="00DD1A61">
      <w:pPr>
        <w:jc w:val="both"/>
        <w:rPr>
          <w:rFonts w:ascii="Arial" w:hAnsi="Arial" w:cs="Arial"/>
          <w:b/>
          <w:i/>
          <w:color w:val="000099"/>
          <w:sz w:val="16"/>
          <w:szCs w:val="16"/>
          <w:lang w:val="es-ES"/>
        </w:rPr>
      </w:pPr>
    </w:p>
    <w:p w14:paraId="60678E48" w14:textId="3EF3A2D2" w:rsidR="00770F90" w:rsidRPr="00710D28" w:rsidRDefault="00387EDE" w:rsidP="007626B9">
      <w:pPr>
        <w:pStyle w:val="Textoindependiente2"/>
        <w:widowControl w:val="0"/>
        <w:numPr>
          <w:ilvl w:val="0"/>
          <w:numId w:val="37"/>
        </w:numPr>
        <w:spacing w:after="0" w:line="240" w:lineRule="auto"/>
        <w:jc w:val="both"/>
        <w:rPr>
          <w:rFonts w:ascii="Arial" w:hAnsi="Arial" w:cs="Arial"/>
          <w:b/>
          <w:bCs/>
        </w:rPr>
      </w:pPr>
      <w:r w:rsidRPr="00710D28">
        <w:rPr>
          <w:rFonts w:ascii="Arial" w:hAnsi="Arial" w:cs="Arial"/>
          <w:b/>
          <w:bCs/>
        </w:rPr>
        <w:t>PARTICIPACIÓN EN CONSORCIO</w:t>
      </w:r>
    </w:p>
    <w:p w14:paraId="0081FC0A" w14:textId="77777777" w:rsidR="0005278D" w:rsidRPr="00710D28" w:rsidRDefault="0005278D" w:rsidP="00F37DA2">
      <w:pPr>
        <w:pStyle w:val="Textoindependiente2"/>
        <w:widowControl w:val="0"/>
        <w:spacing w:after="0" w:line="240" w:lineRule="auto"/>
        <w:ind w:left="1080"/>
        <w:jc w:val="both"/>
        <w:rPr>
          <w:rFonts w:ascii="Arial" w:hAnsi="Arial" w:cs="Arial"/>
          <w:b/>
          <w:bCs/>
        </w:rPr>
      </w:pPr>
    </w:p>
    <w:p w14:paraId="03535BC4" w14:textId="3F02D8AF" w:rsidR="00387EDE" w:rsidRPr="00710D28" w:rsidRDefault="00387EDE" w:rsidP="00387EDE">
      <w:pPr>
        <w:ind w:left="1080"/>
        <w:jc w:val="both"/>
        <w:rPr>
          <w:rFonts w:ascii="Arial" w:hAnsi="Arial" w:cs="Arial"/>
          <w:sz w:val="20"/>
          <w:szCs w:val="20"/>
          <w:u w:val="single"/>
          <w:lang w:val="es-ES"/>
        </w:rPr>
      </w:pPr>
      <w:r w:rsidRPr="00710D28">
        <w:rPr>
          <w:rFonts w:ascii="Arial" w:hAnsi="Arial" w:cs="Arial"/>
          <w:sz w:val="20"/>
          <w:szCs w:val="20"/>
          <w:u w:val="single"/>
        </w:rPr>
        <w:t xml:space="preserve">Requisitos: </w:t>
      </w:r>
    </w:p>
    <w:p w14:paraId="41C018C7" w14:textId="77777777" w:rsidR="00387EDE" w:rsidRPr="00710D28" w:rsidRDefault="00387EDE" w:rsidP="00387EDE">
      <w:pPr>
        <w:widowControl w:val="0"/>
        <w:ind w:left="1080"/>
        <w:jc w:val="both"/>
        <w:rPr>
          <w:rFonts w:ascii="Arial" w:hAnsi="Arial" w:cs="Arial"/>
          <w:sz w:val="20"/>
          <w:szCs w:val="20"/>
        </w:rPr>
      </w:pPr>
      <w:r w:rsidRPr="00710D28">
        <w:rPr>
          <w:rFonts w:ascii="Arial" w:hAnsi="Arial" w:cs="Arial"/>
          <w:sz w:val="20"/>
          <w:szCs w:val="20"/>
        </w:rPr>
        <w:t>[CONSIGNAR UNO O MÁS DE LOS REQUISITOS SIGUIENTES, EN CASO ASÍ HAYA SIDO SUSTENTADO EN LA ESTRATEGIA DE CONTRATACIÓN]</w:t>
      </w:r>
    </w:p>
    <w:p w14:paraId="018354DA" w14:textId="77777777" w:rsidR="00387EDE" w:rsidRPr="00710D28" w:rsidRDefault="00387EDE" w:rsidP="00387EDE">
      <w:pPr>
        <w:widowControl w:val="0"/>
        <w:ind w:left="1080"/>
        <w:jc w:val="both"/>
        <w:rPr>
          <w:rFonts w:ascii="Arial" w:eastAsia="Arial" w:hAnsi="Arial" w:cs="Arial"/>
          <w:sz w:val="20"/>
          <w:szCs w:val="20"/>
        </w:rPr>
      </w:pPr>
    </w:p>
    <w:p w14:paraId="265AD868" w14:textId="588954BC" w:rsidR="00387EDE" w:rsidRPr="00710D28" w:rsidRDefault="00112293" w:rsidP="00620A5F">
      <w:pPr>
        <w:pStyle w:val="Prrafodelista"/>
        <w:widowControl w:val="0"/>
        <w:spacing w:line="259" w:lineRule="auto"/>
        <w:ind w:left="1134" w:firstLine="1"/>
        <w:jc w:val="both"/>
        <w:rPr>
          <w:rFonts w:ascii="Arial" w:eastAsia="Arial" w:hAnsi="Arial" w:cs="Arial"/>
          <w:iCs/>
          <w:sz w:val="20"/>
          <w:szCs w:val="20"/>
        </w:rPr>
      </w:pPr>
      <w:r w:rsidRPr="00710D28">
        <w:rPr>
          <w:rFonts w:ascii="Arial" w:eastAsia="Arial" w:hAnsi="Arial" w:cs="Arial"/>
          <w:b/>
          <w:bCs/>
          <w:iCs/>
          <w:sz w:val="20"/>
          <w:szCs w:val="20"/>
        </w:rPr>
        <w:t>B</w:t>
      </w:r>
      <w:r w:rsidR="00387EDE" w:rsidRPr="00710D28">
        <w:rPr>
          <w:rFonts w:ascii="Arial" w:eastAsia="Arial" w:hAnsi="Arial" w:cs="Arial"/>
          <w:b/>
          <w:bCs/>
          <w:iCs/>
          <w:sz w:val="20"/>
          <w:szCs w:val="20"/>
        </w:rPr>
        <w:t>.1</w:t>
      </w:r>
      <w:r w:rsidR="00387EDE" w:rsidRPr="00710D28">
        <w:rPr>
          <w:rFonts w:ascii="Arial" w:eastAsia="Arial" w:hAnsi="Arial" w:cs="Arial"/>
          <w:iCs/>
          <w:sz w:val="20"/>
          <w:szCs w:val="20"/>
        </w:rPr>
        <w:t xml:space="preserve"> El número máximo de consorciados es de [CONSIGNAR EL NÚMERO MÁXIMO DE INTEGRANTES DEL CONSORCIO EN FUNCIÓN A LA NATURALEZA DE LA PRESTACIÓN].</w:t>
      </w:r>
    </w:p>
    <w:p w14:paraId="062CE3E1" w14:textId="77777777" w:rsidR="00387EDE" w:rsidRPr="00710D28" w:rsidRDefault="00387EDE" w:rsidP="00630D8C">
      <w:pPr>
        <w:widowControl w:val="0"/>
        <w:ind w:left="1560" w:hanging="425"/>
        <w:jc w:val="both"/>
        <w:rPr>
          <w:rFonts w:ascii="Arial" w:eastAsia="Arial" w:hAnsi="Arial" w:cs="Arial"/>
          <w:iCs/>
          <w:sz w:val="20"/>
          <w:szCs w:val="20"/>
        </w:rPr>
      </w:pPr>
    </w:p>
    <w:p w14:paraId="032EE268" w14:textId="27848C50" w:rsidR="00387EDE" w:rsidRPr="00710D28" w:rsidRDefault="00112293" w:rsidP="00620A5F">
      <w:pPr>
        <w:pStyle w:val="Prrafodelista"/>
        <w:widowControl w:val="0"/>
        <w:ind w:left="1134" w:firstLine="1"/>
        <w:jc w:val="both"/>
        <w:rPr>
          <w:rFonts w:ascii="Arial" w:eastAsia="Arial" w:hAnsi="Arial" w:cs="Arial"/>
          <w:iCs/>
          <w:sz w:val="20"/>
          <w:szCs w:val="20"/>
        </w:rPr>
      </w:pPr>
      <w:r w:rsidRPr="00710D28">
        <w:rPr>
          <w:rFonts w:ascii="Arial" w:eastAsia="Arial" w:hAnsi="Arial" w:cs="Arial"/>
          <w:b/>
          <w:bCs/>
          <w:iCs/>
          <w:sz w:val="20"/>
          <w:szCs w:val="20"/>
        </w:rPr>
        <w:t>B</w:t>
      </w:r>
      <w:r w:rsidR="00387EDE" w:rsidRPr="00710D28">
        <w:rPr>
          <w:rFonts w:ascii="Arial" w:eastAsia="Arial" w:hAnsi="Arial" w:cs="Arial"/>
          <w:b/>
          <w:bCs/>
          <w:iCs/>
          <w:sz w:val="20"/>
          <w:szCs w:val="20"/>
        </w:rPr>
        <w:t>.2</w:t>
      </w:r>
      <w:r w:rsidR="00387EDE" w:rsidRPr="00710D28">
        <w:rPr>
          <w:rFonts w:ascii="Arial" w:eastAsia="Arial" w:hAnsi="Arial" w:cs="Arial"/>
          <w:iCs/>
          <w:sz w:val="20"/>
          <w:szCs w:val="20"/>
        </w:rPr>
        <w:t xml:space="preserve"> El porcentaje mínimo de participación de cada consorciado es de [CONSIGNAR EL PORCENTAJE MÍNIMO DE PARTICIPACIÓN DE CADA INTEGRANTE DEL CONSORCIO].</w:t>
      </w:r>
    </w:p>
    <w:p w14:paraId="38B05954" w14:textId="77777777" w:rsidR="00387EDE" w:rsidRPr="00710D28" w:rsidRDefault="00387EDE" w:rsidP="00630D8C">
      <w:pPr>
        <w:widowControl w:val="0"/>
        <w:ind w:left="1560" w:hanging="425"/>
        <w:jc w:val="both"/>
        <w:rPr>
          <w:rFonts w:ascii="Arial" w:eastAsia="Arial" w:hAnsi="Arial" w:cs="Arial"/>
          <w:iCs/>
          <w:sz w:val="20"/>
          <w:szCs w:val="20"/>
        </w:rPr>
      </w:pPr>
    </w:p>
    <w:p w14:paraId="605FCDC9" w14:textId="23078EA3" w:rsidR="00387EDE" w:rsidRPr="00710D28" w:rsidRDefault="00112293" w:rsidP="00620A5F">
      <w:pPr>
        <w:pStyle w:val="Prrafodelista"/>
        <w:widowControl w:val="0"/>
        <w:ind w:left="1134" w:firstLine="1"/>
        <w:jc w:val="both"/>
        <w:rPr>
          <w:rFonts w:ascii="Arial" w:eastAsia="Arial" w:hAnsi="Arial" w:cs="Arial"/>
          <w:iCs/>
          <w:sz w:val="20"/>
          <w:szCs w:val="20"/>
        </w:rPr>
      </w:pPr>
      <w:r w:rsidRPr="00710D28">
        <w:rPr>
          <w:rFonts w:ascii="Arial" w:eastAsia="Arial" w:hAnsi="Arial" w:cs="Arial"/>
          <w:b/>
          <w:bCs/>
          <w:iCs/>
          <w:sz w:val="20"/>
          <w:szCs w:val="20"/>
        </w:rPr>
        <w:t>B</w:t>
      </w:r>
      <w:r w:rsidR="00387EDE" w:rsidRPr="00710D28">
        <w:rPr>
          <w:rFonts w:ascii="Arial" w:eastAsia="Arial" w:hAnsi="Arial" w:cs="Arial"/>
          <w:b/>
          <w:bCs/>
          <w:iCs/>
          <w:sz w:val="20"/>
          <w:szCs w:val="20"/>
        </w:rPr>
        <w:t>.3</w:t>
      </w:r>
      <w:r w:rsidR="00387EDE" w:rsidRPr="00710D28">
        <w:rPr>
          <w:rFonts w:ascii="Arial" w:eastAsia="Arial" w:hAnsi="Arial" w:cs="Arial"/>
          <w:iCs/>
          <w:sz w:val="20"/>
          <w:szCs w:val="20"/>
        </w:rPr>
        <w:t xml:space="preserve">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56667E25" w14:textId="77777777" w:rsidR="00387EDE" w:rsidRPr="00710D28" w:rsidRDefault="00387EDE" w:rsidP="00387EDE">
      <w:pPr>
        <w:widowControl w:val="0"/>
        <w:ind w:left="1080"/>
        <w:jc w:val="both"/>
        <w:rPr>
          <w:rFonts w:ascii="Arial" w:eastAsia="Arial" w:hAnsi="Arial" w:cs="Arial"/>
          <w:iCs/>
          <w:sz w:val="20"/>
          <w:szCs w:val="20"/>
        </w:rPr>
      </w:pPr>
    </w:p>
    <w:p w14:paraId="35024163" w14:textId="77777777" w:rsidR="00387EDE" w:rsidRPr="00710D28" w:rsidRDefault="00387EDE" w:rsidP="00387EDE">
      <w:pPr>
        <w:widowControl w:val="0"/>
        <w:ind w:left="1080"/>
        <w:jc w:val="both"/>
        <w:rPr>
          <w:rFonts w:ascii="Arial" w:hAnsi="Arial" w:cs="Arial"/>
          <w:sz w:val="20"/>
          <w:szCs w:val="20"/>
          <w:u w:val="single"/>
          <w:lang w:val="es-ES_tradnl"/>
        </w:rPr>
      </w:pPr>
      <w:r w:rsidRPr="00710D28">
        <w:rPr>
          <w:rFonts w:ascii="Arial" w:hAnsi="Arial" w:cs="Arial"/>
          <w:sz w:val="20"/>
          <w:szCs w:val="20"/>
          <w:u w:val="single"/>
        </w:rPr>
        <w:t>Acreditación</w:t>
      </w:r>
      <w:r w:rsidRPr="00710D28">
        <w:rPr>
          <w:rFonts w:ascii="Arial" w:hAnsi="Arial" w:cs="Arial"/>
          <w:sz w:val="20"/>
          <w:szCs w:val="20"/>
        </w:rPr>
        <w:t>:</w:t>
      </w:r>
    </w:p>
    <w:p w14:paraId="5458B626" w14:textId="77777777" w:rsidR="00387EDE" w:rsidRPr="00710D28" w:rsidRDefault="00387EDE" w:rsidP="00387EDE">
      <w:pPr>
        <w:widowControl w:val="0"/>
        <w:ind w:left="1080"/>
        <w:jc w:val="both"/>
        <w:rPr>
          <w:rFonts w:ascii="Arial" w:hAnsi="Arial" w:cs="Arial"/>
          <w:sz w:val="20"/>
          <w:szCs w:val="20"/>
          <w:lang w:val="es-ES"/>
        </w:rPr>
      </w:pPr>
      <w:r w:rsidRPr="00710D28">
        <w:rPr>
          <w:rFonts w:ascii="Arial" w:hAnsi="Arial" w:cs="Arial"/>
          <w:sz w:val="20"/>
          <w:szCs w:val="20"/>
          <w:lang w:val="es-ES"/>
        </w:rPr>
        <w:t xml:space="preserve">Se acredita con la promesa de consorcio. </w:t>
      </w:r>
    </w:p>
    <w:p w14:paraId="697D2AF5" w14:textId="77777777" w:rsidR="000351AC" w:rsidRPr="00710D28" w:rsidRDefault="000351AC" w:rsidP="004821DB">
      <w:pPr>
        <w:pageBreakBefore/>
        <w:widowControl w:val="0"/>
        <w:ind w:left="1077"/>
        <w:jc w:val="both"/>
        <w:rPr>
          <w:rFonts w:ascii="Arial" w:hAnsi="Arial" w:cs="Arial"/>
          <w:sz w:val="20"/>
          <w:szCs w:val="20"/>
          <w:lang w:val="es-ES"/>
        </w:rPr>
      </w:pPr>
    </w:p>
    <w:p w14:paraId="51315209" w14:textId="07D49B12" w:rsidR="00A23A4B" w:rsidRPr="00710D28" w:rsidRDefault="00A23A4B" w:rsidP="00CF555D">
      <w:pPr>
        <w:pStyle w:val="Ttulo2"/>
        <w:spacing w:before="0"/>
        <w:jc w:val="center"/>
        <w:rPr>
          <w:rFonts w:ascii="Arial" w:hAnsi="Arial" w:cs="Arial"/>
        </w:rPr>
      </w:pPr>
      <w:bookmarkStart w:id="50" w:name="_Toc210240565"/>
      <w:r w:rsidRPr="00710D28">
        <w:rPr>
          <w:rFonts w:ascii="Arial" w:hAnsi="Arial" w:cs="Arial"/>
          <w:color w:val="auto"/>
        </w:rPr>
        <w:t>CAPÍTULO IV</w:t>
      </w:r>
      <w:bookmarkEnd w:id="50"/>
    </w:p>
    <w:p w14:paraId="7B19492F" w14:textId="4A0DF3DC" w:rsidR="00D5597F" w:rsidRPr="00710D28" w:rsidRDefault="00A23A4B" w:rsidP="00CF555D">
      <w:pPr>
        <w:pStyle w:val="Ttulo2"/>
        <w:spacing w:before="0"/>
        <w:jc w:val="center"/>
        <w:rPr>
          <w:rFonts w:ascii="Arial" w:hAnsi="Arial" w:cs="Arial"/>
          <w:b w:val="0"/>
        </w:rPr>
      </w:pPr>
      <w:bookmarkStart w:id="51" w:name="_Toc210240566"/>
      <w:r w:rsidRPr="00710D28">
        <w:rPr>
          <w:rFonts w:ascii="Arial" w:hAnsi="Arial" w:cs="Arial"/>
          <w:color w:val="auto"/>
        </w:rPr>
        <w:t>EVALUACIÓN</w:t>
      </w:r>
      <w:bookmarkEnd w:id="51"/>
    </w:p>
    <w:p w14:paraId="1D2D77EC" w14:textId="77777777" w:rsidR="00A23A4B" w:rsidRPr="00710D28" w:rsidRDefault="00A23A4B" w:rsidP="00A23A4B">
      <w:pPr>
        <w:widowControl w:val="0"/>
        <w:ind w:left="284"/>
        <w:jc w:val="center"/>
        <w:rPr>
          <w:rFonts w:ascii="Arial" w:hAnsi="Arial" w:cs="Arial"/>
        </w:rPr>
      </w:pPr>
    </w:p>
    <w:p w14:paraId="14199CF1" w14:textId="41DAB82E" w:rsidR="00446D86" w:rsidRPr="00710D28" w:rsidRDefault="00CA085D" w:rsidP="00DD1A61">
      <w:pPr>
        <w:pStyle w:val="Prrafodelista"/>
        <w:ind w:left="426"/>
        <w:jc w:val="both"/>
        <w:rPr>
          <w:rFonts w:ascii="Arial" w:hAnsi="Arial" w:cs="Arial"/>
          <w:sz w:val="20"/>
          <w:szCs w:val="20"/>
        </w:rPr>
      </w:pPr>
      <w:r w:rsidRPr="00710D28">
        <w:rPr>
          <w:rFonts w:ascii="Arial" w:hAnsi="Arial" w:cs="Arial"/>
          <w:sz w:val="20"/>
          <w:szCs w:val="20"/>
        </w:rPr>
        <w:t xml:space="preserve">Los factores de evaluación son determinados por los evaluadores. </w:t>
      </w:r>
      <w:r w:rsidR="00446D86" w:rsidRPr="00710D28">
        <w:rPr>
          <w:rFonts w:ascii="Arial" w:hAnsi="Arial" w:cs="Arial"/>
          <w:sz w:val="20"/>
          <w:szCs w:val="20"/>
        </w:rPr>
        <w:t>La evaluación se realiza sobre la base de cien puntos.</w:t>
      </w:r>
    </w:p>
    <w:p w14:paraId="35A68F9C" w14:textId="77777777" w:rsidR="00446D86" w:rsidRPr="00710D28" w:rsidRDefault="00446D86" w:rsidP="00DD1A61">
      <w:pPr>
        <w:widowControl w:val="0"/>
        <w:ind w:left="284"/>
        <w:jc w:val="both"/>
        <w:rPr>
          <w:rFonts w:ascii="Arial" w:hAnsi="Arial" w:cs="Arial"/>
          <w:sz w:val="20"/>
          <w:szCs w:val="20"/>
          <w:lang w:val="es-ES"/>
        </w:rPr>
      </w:pPr>
    </w:p>
    <w:p w14:paraId="51E02724" w14:textId="77777777" w:rsidR="00446D86" w:rsidRPr="00710D28" w:rsidRDefault="00446D86" w:rsidP="00DD1A61">
      <w:pPr>
        <w:pStyle w:val="Prrafodelista"/>
        <w:ind w:left="426"/>
        <w:jc w:val="both"/>
        <w:rPr>
          <w:rFonts w:ascii="Arial" w:hAnsi="Arial" w:cs="Arial"/>
          <w:sz w:val="20"/>
          <w:szCs w:val="20"/>
        </w:rPr>
      </w:pPr>
      <w:r w:rsidRPr="00710D28">
        <w:rPr>
          <w:rFonts w:ascii="Arial" w:hAnsi="Arial" w:cs="Arial"/>
          <w:sz w:val="20"/>
          <w:szCs w:val="20"/>
        </w:rPr>
        <w:t>Para determinar la oferta con el mejor puntaje y el orden de prelación de las ofertas, se considera lo siguiente:</w:t>
      </w:r>
    </w:p>
    <w:p w14:paraId="562E6988" w14:textId="1463749A" w:rsidR="435E314E" w:rsidRPr="00710D28" w:rsidRDefault="435E314E" w:rsidP="435E314E">
      <w:pPr>
        <w:pStyle w:val="Prrafodelista"/>
        <w:ind w:left="426"/>
        <w:jc w:val="both"/>
        <w:rPr>
          <w:rFonts w:ascii="Arial" w:hAnsi="Arial" w:cs="Arial"/>
          <w:sz w:val="20"/>
          <w:szCs w:val="20"/>
        </w:rPr>
      </w:pPr>
    </w:p>
    <w:p w14:paraId="6A9FC92B" w14:textId="77777777" w:rsidR="00725229" w:rsidRPr="00710D28" w:rsidRDefault="00725229" w:rsidP="007626B9">
      <w:pPr>
        <w:pStyle w:val="Prrafodelista"/>
        <w:widowControl w:val="0"/>
        <w:numPr>
          <w:ilvl w:val="0"/>
          <w:numId w:val="41"/>
        </w:numPr>
        <w:jc w:val="both"/>
        <w:rPr>
          <w:rFonts w:ascii="Arial" w:hAnsi="Arial" w:cs="Arial"/>
          <w:b/>
          <w:vanish/>
          <w:sz w:val="20"/>
          <w:szCs w:val="20"/>
        </w:rPr>
      </w:pPr>
    </w:p>
    <w:p w14:paraId="78B43BA4" w14:textId="77777777" w:rsidR="00725229" w:rsidRPr="00710D28" w:rsidRDefault="00725229" w:rsidP="007626B9">
      <w:pPr>
        <w:pStyle w:val="Prrafodelista"/>
        <w:widowControl w:val="0"/>
        <w:numPr>
          <w:ilvl w:val="0"/>
          <w:numId w:val="41"/>
        </w:numPr>
        <w:jc w:val="both"/>
        <w:rPr>
          <w:rFonts w:ascii="Arial" w:hAnsi="Arial" w:cs="Arial"/>
          <w:b/>
          <w:vanish/>
          <w:sz w:val="20"/>
          <w:szCs w:val="20"/>
        </w:rPr>
      </w:pPr>
    </w:p>
    <w:p w14:paraId="660220FC" w14:textId="77777777" w:rsidR="00725229" w:rsidRPr="00710D28" w:rsidRDefault="00725229" w:rsidP="007626B9">
      <w:pPr>
        <w:pStyle w:val="Prrafodelista"/>
        <w:widowControl w:val="0"/>
        <w:numPr>
          <w:ilvl w:val="0"/>
          <w:numId w:val="41"/>
        </w:numPr>
        <w:jc w:val="both"/>
        <w:rPr>
          <w:rFonts w:ascii="Arial" w:hAnsi="Arial" w:cs="Arial"/>
          <w:b/>
          <w:vanish/>
          <w:sz w:val="20"/>
          <w:szCs w:val="20"/>
        </w:rPr>
      </w:pPr>
    </w:p>
    <w:p w14:paraId="25D93A0E" w14:textId="689F746E" w:rsidR="008779C4" w:rsidRPr="00710D28" w:rsidRDefault="008779C4" w:rsidP="007626B9">
      <w:pPr>
        <w:pStyle w:val="Ttulo3"/>
        <w:numPr>
          <w:ilvl w:val="1"/>
          <w:numId w:val="64"/>
        </w:numPr>
        <w:rPr>
          <w:rFonts w:ascii="Arial" w:hAnsi="Arial" w:cs="Arial"/>
          <w:sz w:val="20"/>
          <w:szCs w:val="20"/>
        </w:rPr>
      </w:pPr>
      <w:bookmarkStart w:id="52" w:name="_Toc210240567"/>
      <w:r w:rsidRPr="00710D28">
        <w:rPr>
          <w:rFonts w:ascii="Arial" w:hAnsi="Arial" w:cs="Arial"/>
          <w:color w:val="auto"/>
          <w:sz w:val="20"/>
          <w:szCs w:val="20"/>
        </w:rPr>
        <w:t>FACTOR</w:t>
      </w:r>
      <w:r w:rsidR="00FE0A07" w:rsidRPr="00710D28">
        <w:rPr>
          <w:rFonts w:ascii="Arial" w:hAnsi="Arial" w:cs="Arial"/>
          <w:color w:val="auto"/>
          <w:sz w:val="20"/>
          <w:szCs w:val="20"/>
        </w:rPr>
        <w:t>ES</w:t>
      </w:r>
      <w:r w:rsidRPr="00710D28">
        <w:rPr>
          <w:rFonts w:ascii="Arial" w:hAnsi="Arial" w:cs="Arial"/>
          <w:color w:val="auto"/>
          <w:sz w:val="20"/>
          <w:szCs w:val="20"/>
        </w:rPr>
        <w:t xml:space="preserve"> </w:t>
      </w:r>
      <w:r w:rsidR="00112FB9" w:rsidRPr="00710D28">
        <w:rPr>
          <w:rFonts w:ascii="Arial" w:hAnsi="Arial" w:cs="Arial"/>
          <w:bCs w:val="0"/>
          <w:color w:val="auto"/>
          <w:sz w:val="20"/>
          <w:szCs w:val="20"/>
        </w:rPr>
        <w:t xml:space="preserve">DE EVALUACIÓN </w:t>
      </w:r>
      <w:bookmarkEnd w:id="52"/>
      <w:r w:rsidRPr="00710D28">
        <w:rPr>
          <w:rFonts w:ascii="Arial" w:hAnsi="Arial" w:cs="Arial"/>
          <w:bCs w:val="0"/>
          <w:color w:val="auto"/>
          <w:sz w:val="20"/>
          <w:szCs w:val="20"/>
        </w:rPr>
        <w:t>OBLIGATORIO</w:t>
      </w:r>
      <w:r w:rsidR="00FE0A07" w:rsidRPr="00710D28">
        <w:rPr>
          <w:rFonts w:ascii="Arial" w:hAnsi="Arial" w:cs="Arial"/>
          <w:bCs w:val="0"/>
          <w:color w:val="auto"/>
          <w:sz w:val="20"/>
          <w:szCs w:val="20"/>
        </w:rPr>
        <w:t>S</w:t>
      </w:r>
    </w:p>
    <w:p w14:paraId="112311AD" w14:textId="77777777" w:rsidR="00266B57" w:rsidRPr="00710D28" w:rsidRDefault="00266B57" w:rsidP="00DD1A61">
      <w:pPr>
        <w:pStyle w:val="Prrafodelista"/>
        <w:ind w:left="426"/>
        <w:jc w:val="both"/>
        <w:rPr>
          <w:rFonts w:ascii="Arial" w:hAnsi="Arial" w:cs="Arial"/>
          <w:sz w:val="20"/>
          <w:szCs w:val="20"/>
        </w:rPr>
      </w:pPr>
    </w:p>
    <w:p w14:paraId="20CF8F22" w14:textId="38D3E737" w:rsidR="002E52F1" w:rsidRPr="00710D28" w:rsidRDefault="00266B57" w:rsidP="007626B9">
      <w:pPr>
        <w:pStyle w:val="Prrafodelista"/>
        <w:numPr>
          <w:ilvl w:val="0"/>
          <w:numId w:val="38"/>
        </w:numPr>
        <w:spacing w:after="120"/>
        <w:ind w:left="782" w:hanging="357"/>
        <w:contextualSpacing w:val="0"/>
        <w:jc w:val="both"/>
        <w:rPr>
          <w:rFonts w:ascii="Arial" w:hAnsi="Arial" w:cs="Arial"/>
          <w:b/>
          <w:bCs/>
          <w:sz w:val="20"/>
          <w:szCs w:val="20"/>
          <w:lang w:val="es-ES"/>
        </w:rPr>
      </w:pPr>
      <w:r w:rsidRPr="00710D28">
        <w:rPr>
          <w:rFonts w:ascii="Arial" w:hAnsi="Arial" w:cs="Arial"/>
          <w:b/>
          <w:bCs/>
          <w:sz w:val="20"/>
          <w:szCs w:val="20"/>
          <w:lang w:val="es-ES"/>
        </w:rPr>
        <w:t>OFERTA ECONÓMICA</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307"/>
        <w:gridCol w:w="4087"/>
        <w:gridCol w:w="4252"/>
      </w:tblGrid>
      <w:tr w:rsidR="00AF578A" w:rsidRPr="00710D28" w14:paraId="3121A949" w14:textId="77777777" w:rsidTr="00266B57">
        <w:trPr>
          <w:trHeight w:val="310"/>
          <w:tblHeader/>
        </w:trPr>
        <w:tc>
          <w:tcPr>
            <w:tcW w:w="4394" w:type="dxa"/>
            <w:gridSpan w:val="2"/>
            <w:tcBorders>
              <w:bottom w:val="single" w:sz="4" w:space="0" w:color="auto"/>
            </w:tcBorders>
            <w:vAlign w:val="center"/>
          </w:tcPr>
          <w:p w14:paraId="06CDD707" w14:textId="6C22A5C5" w:rsidR="00AF578A" w:rsidRPr="00710D28" w:rsidRDefault="00A10100" w:rsidP="00DD1A61">
            <w:pPr>
              <w:widowControl w:val="0"/>
              <w:jc w:val="center"/>
              <w:rPr>
                <w:rFonts w:ascii="Arial" w:hAnsi="Arial" w:cs="Arial"/>
                <w:b/>
                <w:bCs/>
                <w:sz w:val="18"/>
                <w:szCs w:val="18"/>
                <w:lang w:eastAsia="es-ES"/>
              </w:rPr>
            </w:pPr>
            <w:r w:rsidRPr="00710D28">
              <w:rPr>
                <w:rFonts w:ascii="Arial" w:hAnsi="Arial" w:cs="Arial"/>
                <w:b/>
                <w:sz w:val="18"/>
                <w:szCs w:val="18"/>
              </w:rPr>
              <w:t>FACTOR DE EVALUACIÓN ECONÓMICO</w:t>
            </w:r>
            <w:r w:rsidR="00AF578A" w:rsidRPr="00710D28">
              <w:rPr>
                <w:rFonts w:ascii="Arial" w:hAnsi="Arial" w:cs="Arial"/>
                <w:b/>
                <w:sz w:val="18"/>
                <w:szCs w:val="18"/>
              </w:rPr>
              <w:t xml:space="preserve"> </w:t>
            </w:r>
          </w:p>
        </w:tc>
        <w:tc>
          <w:tcPr>
            <w:tcW w:w="4252" w:type="dxa"/>
            <w:tcBorders>
              <w:bottom w:val="single" w:sz="4" w:space="0" w:color="auto"/>
            </w:tcBorders>
            <w:vAlign w:val="center"/>
            <w:hideMark/>
          </w:tcPr>
          <w:p w14:paraId="21BED5ED" w14:textId="77777777" w:rsidR="00AF578A" w:rsidRPr="00710D28" w:rsidRDefault="00AF578A" w:rsidP="00DD1A61">
            <w:pPr>
              <w:widowControl w:val="0"/>
              <w:jc w:val="center"/>
              <w:rPr>
                <w:rFonts w:ascii="Arial" w:hAnsi="Arial" w:cs="Arial"/>
                <w:b/>
                <w:bCs/>
                <w:sz w:val="18"/>
                <w:szCs w:val="18"/>
                <w:lang w:eastAsia="es-ES"/>
              </w:rPr>
            </w:pPr>
            <w:r w:rsidRPr="00710D28">
              <w:rPr>
                <w:rFonts w:ascii="Arial" w:hAnsi="Arial" w:cs="Arial"/>
                <w:b/>
                <w:sz w:val="18"/>
                <w:szCs w:val="18"/>
              </w:rPr>
              <w:t>PUNTAJE / METODOLOGÍA PARA SU ASIGNACIÓN</w:t>
            </w:r>
          </w:p>
        </w:tc>
      </w:tr>
      <w:tr w:rsidR="00B84ECE" w:rsidRPr="00710D28" w14:paraId="1FA22A91" w14:textId="77777777" w:rsidTr="00266B57">
        <w:trPr>
          <w:trHeight w:val="514"/>
        </w:trPr>
        <w:tc>
          <w:tcPr>
            <w:tcW w:w="307" w:type="dxa"/>
            <w:tcBorders>
              <w:top w:val="single" w:sz="4" w:space="0" w:color="auto"/>
              <w:right w:val="nil"/>
            </w:tcBorders>
            <w:vAlign w:val="center"/>
          </w:tcPr>
          <w:p w14:paraId="2B209F12" w14:textId="77777777" w:rsidR="00B84ECE" w:rsidRPr="00710D28" w:rsidRDefault="00B84ECE" w:rsidP="00DD1A61">
            <w:pPr>
              <w:widowControl w:val="0"/>
              <w:jc w:val="center"/>
              <w:rPr>
                <w:rFonts w:ascii="Arial" w:hAnsi="Arial" w:cs="Arial"/>
                <w:sz w:val="18"/>
                <w:szCs w:val="18"/>
                <w:lang w:eastAsia="es-ES"/>
              </w:rPr>
            </w:pPr>
          </w:p>
        </w:tc>
        <w:tc>
          <w:tcPr>
            <w:tcW w:w="4087" w:type="dxa"/>
            <w:tcBorders>
              <w:top w:val="single" w:sz="4" w:space="0" w:color="auto"/>
              <w:left w:val="nil"/>
            </w:tcBorders>
            <w:hideMark/>
          </w:tcPr>
          <w:p w14:paraId="1D83511B" w14:textId="77777777" w:rsidR="00B84ECE" w:rsidRPr="00710D28" w:rsidRDefault="00B84ECE" w:rsidP="00DD1A61">
            <w:pPr>
              <w:widowControl w:val="0"/>
              <w:jc w:val="both"/>
              <w:rPr>
                <w:rFonts w:ascii="Arial" w:hAnsi="Arial" w:cs="Arial"/>
                <w:iCs/>
                <w:sz w:val="18"/>
                <w:szCs w:val="18"/>
                <w:lang w:eastAsia="es-ES"/>
              </w:rPr>
            </w:pPr>
            <w:r w:rsidRPr="00710D28">
              <w:rPr>
                <w:rFonts w:ascii="Arial" w:hAnsi="Arial" w:cs="Arial"/>
                <w:sz w:val="18"/>
                <w:szCs w:val="18"/>
                <w:u w:val="single"/>
              </w:rPr>
              <w:t>Evaluación</w:t>
            </w:r>
            <w:r w:rsidRPr="00710D28">
              <w:rPr>
                <w:rFonts w:ascii="Arial" w:hAnsi="Arial" w:cs="Arial"/>
                <w:sz w:val="18"/>
                <w:szCs w:val="18"/>
              </w:rPr>
              <w:t>:</w:t>
            </w:r>
          </w:p>
          <w:p w14:paraId="51CB2AEF" w14:textId="77777777" w:rsidR="006A331D" w:rsidRPr="00710D28" w:rsidRDefault="006A331D" w:rsidP="00DD1A61">
            <w:pPr>
              <w:widowControl w:val="0"/>
              <w:jc w:val="both"/>
              <w:rPr>
                <w:rFonts w:ascii="Arial" w:hAnsi="Arial" w:cs="Arial"/>
                <w:iCs/>
                <w:sz w:val="18"/>
                <w:szCs w:val="18"/>
                <w:lang w:eastAsia="es-ES"/>
              </w:rPr>
            </w:pPr>
          </w:p>
          <w:p w14:paraId="7A3B0084" w14:textId="77777777" w:rsidR="00B84ECE" w:rsidRPr="00710D28" w:rsidRDefault="00B84ECE" w:rsidP="00DD1A61">
            <w:pPr>
              <w:widowControl w:val="0"/>
              <w:jc w:val="both"/>
              <w:rPr>
                <w:rFonts w:ascii="Arial" w:hAnsi="Arial" w:cs="Arial"/>
                <w:sz w:val="18"/>
                <w:szCs w:val="18"/>
                <w:lang w:eastAsia="es-ES"/>
              </w:rPr>
            </w:pPr>
            <w:r w:rsidRPr="00710D28">
              <w:rPr>
                <w:rFonts w:ascii="Arial" w:hAnsi="Arial" w:cs="Arial"/>
                <w:sz w:val="18"/>
                <w:szCs w:val="18"/>
              </w:rPr>
              <w:t xml:space="preserve">Se evaluará considerando el precio ofertado por el postor. </w:t>
            </w:r>
          </w:p>
          <w:p w14:paraId="448FC529" w14:textId="77777777" w:rsidR="00B84ECE" w:rsidRPr="00710D28" w:rsidRDefault="00B84ECE" w:rsidP="00DD1A61">
            <w:pPr>
              <w:widowControl w:val="0"/>
              <w:jc w:val="both"/>
              <w:rPr>
                <w:rFonts w:ascii="Arial" w:hAnsi="Arial" w:cs="Arial"/>
                <w:iCs/>
                <w:sz w:val="18"/>
                <w:szCs w:val="18"/>
                <w:lang w:eastAsia="es-ES"/>
              </w:rPr>
            </w:pPr>
            <w:r w:rsidRPr="00710D28">
              <w:rPr>
                <w:rFonts w:ascii="Arial" w:hAnsi="Arial" w:cs="Arial"/>
                <w:sz w:val="18"/>
                <w:szCs w:val="18"/>
              </w:rPr>
              <w:t xml:space="preserve"> </w:t>
            </w:r>
          </w:p>
          <w:p w14:paraId="5A8B7D73" w14:textId="77777777" w:rsidR="00B84ECE" w:rsidRPr="00710D28" w:rsidRDefault="00B84ECE" w:rsidP="00DD1A61">
            <w:pPr>
              <w:widowControl w:val="0"/>
              <w:tabs>
                <w:tab w:val="left" w:pos="4951"/>
              </w:tabs>
              <w:jc w:val="both"/>
              <w:rPr>
                <w:rFonts w:ascii="Arial" w:hAnsi="Arial" w:cs="Arial"/>
                <w:iCs/>
                <w:sz w:val="18"/>
                <w:szCs w:val="18"/>
                <w:u w:val="single"/>
                <w:lang w:eastAsia="es-ES"/>
              </w:rPr>
            </w:pPr>
            <w:r w:rsidRPr="00710D28">
              <w:rPr>
                <w:rFonts w:ascii="Arial" w:hAnsi="Arial" w:cs="Arial"/>
                <w:sz w:val="18"/>
                <w:szCs w:val="18"/>
                <w:u w:val="single"/>
              </w:rPr>
              <w:t>Acreditación</w:t>
            </w:r>
            <w:r w:rsidRPr="00710D28">
              <w:rPr>
                <w:rFonts w:ascii="Arial" w:hAnsi="Arial" w:cs="Arial"/>
                <w:sz w:val="18"/>
                <w:szCs w:val="18"/>
              </w:rPr>
              <w:t>:</w:t>
            </w:r>
          </w:p>
          <w:p w14:paraId="34589086" w14:textId="77777777" w:rsidR="006A331D" w:rsidRPr="00710D28" w:rsidRDefault="006A331D" w:rsidP="00DD1A61">
            <w:pPr>
              <w:widowControl w:val="0"/>
              <w:jc w:val="both"/>
              <w:rPr>
                <w:rFonts w:ascii="Arial" w:hAnsi="Arial" w:cs="Arial"/>
                <w:iCs/>
                <w:sz w:val="18"/>
                <w:szCs w:val="18"/>
                <w:lang w:eastAsia="es-ES"/>
              </w:rPr>
            </w:pPr>
          </w:p>
          <w:p w14:paraId="44AD4629" w14:textId="43D53D28" w:rsidR="00B84ECE" w:rsidRPr="00710D28" w:rsidRDefault="24EA506B" w:rsidP="17784565">
            <w:pPr>
              <w:widowControl w:val="0"/>
              <w:jc w:val="both"/>
              <w:rPr>
                <w:rFonts w:ascii="Arial" w:hAnsi="Arial" w:cs="Arial"/>
                <w:sz w:val="18"/>
                <w:szCs w:val="18"/>
              </w:rPr>
            </w:pPr>
            <w:r w:rsidRPr="00710D28">
              <w:rPr>
                <w:rFonts w:ascii="Arial" w:hAnsi="Arial" w:cs="Arial"/>
                <w:sz w:val="18"/>
                <w:szCs w:val="18"/>
              </w:rPr>
              <w:t xml:space="preserve">Se acreditará mediante </w:t>
            </w:r>
            <w:r w:rsidR="279C4883" w:rsidRPr="00710D28">
              <w:rPr>
                <w:rFonts w:ascii="Arial" w:hAnsi="Arial" w:cs="Arial"/>
                <w:sz w:val="18"/>
                <w:szCs w:val="18"/>
              </w:rPr>
              <w:t xml:space="preserve">el </w:t>
            </w:r>
            <w:r w:rsidRPr="00710D28">
              <w:rPr>
                <w:rFonts w:ascii="Arial" w:hAnsi="Arial" w:cs="Arial"/>
                <w:sz w:val="18"/>
                <w:szCs w:val="18"/>
              </w:rPr>
              <w:t xml:space="preserve">documento que contiene el precio de la oferta </w:t>
            </w:r>
            <w:r w:rsidRPr="00710D28">
              <w:rPr>
                <w:rFonts w:ascii="Arial" w:hAnsi="Arial" w:cs="Arial"/>
                <w:b/>
                <w:bCs/>
                <w:sz w:val="18"/>
                <w:szCs w:val="18"/>
              </w:rPr>
              <w:t xml:space="preserve">(Anexo N° </w:t>
            </w:r>
            <w:r w:rsidR="00613FAC" w:rsidRPr="00710D28">
              <w:rPr>
                <w:rFonts w:ascii="Arial" w:hAnsi="Arial" w:cs="Arial"/>
                <w:b/>
                <w:bCs/>
                <w:sz w:val="18"/>
                <w:szCs w:val="18"/>
              </w:rPr>
              <w:t>6</w:t>
            </w:r>
            <w:r w:rsidR="51FF1461" w:rsidRPr="00710D28">
              <w:rPr>
                <w:rFonts w:ascii="Arial" w:hAnsi="Arial" w:cs="Arial"/>
                <w:b/>
                <w:bCs/>
                <w:sz w:val="18"/>
                <w:szCs w:val="18"/>
              </w:rPr>
              <w:t>).</w:t>
            </w:r>
          </w:p>
          <w:p w14:paraId="466978CC" w14:textId="77777777" w:rsidR="00B84ECE" w:rsidRPr="00710D28" w:rsidRDefault="00B84ECE" w:rsidP="00DD1A61">
            <w:pPr>
              <w:widowControl w:val="0"/>
              <w:jc w:val="both"/>
              <w:rPr>
                <w:rFonts w:ascii="Arial" w:hAnsi="Arial" w:cs="Arial"/>
                <w:sz w:val="18"/>
                <w:szCs w:val="18"/>
              </w:rPr>
            </w:pPr>
          </w:p>
          <w:p w14:paraId="574C0525" w14:textId="68830956" w:rsidR="00B84ECE" w:rsidRPr="00710D28" w:rsidRDefault="00B84ECE" w:rsidP="00DD1A61">
            <w:pPr>
              <w:widowControl w:val="0"/>
              <w:jc w:val="both"/>
              <w:rPr>
                <w:rFonts w:ascii="Arial" w:hAnsi="Arial" w:cs="Arial"/>
                <w:sz w:val="18"/>
                <w:szCs w:val="18"/>
                <w:lang w:eastAsia="es-ES"/>
              </w:rPr>
            </w:pPr>
            <w:r w:rsidRPr="00710D28">
              <w:rPr>
                <w:rFonts w:ascii="Arial" w:hAnsi="Arial" w:cs="Arial"/>
                <w:i/>
                <w:sz w:val="18"/>
                <w:szCs w:val="18"/>
              </w:rPr>
              <w:t xml:space="preserve"> </w:t>
            </w:r>
          </w:p>
        </w:tc>
        <w:tc>
          <w:tcPr>
            <w:tcW w:w="4252" w:type="dxa"/>
            <w:tcBorders>
              <w:top w:val="single" w:sz="4" w:space="0" w:color="auto"/>
            </w:tcBorders>
            <w:vAlign w:val="center"/>
            <w:hideMark/>
          </w:tcPr>
          <w:p w14:paraId="0D7A70CE" w14:textId="77777777" w:rsidR="00832AC1" w:rsidRPr="00710D28" w:rsidRDefault="00613FAC" w:rsidP="00DD1A61">
            <w:pPr>
              <w:pStyle w:val="Prrafodelista"/>
              <w:widowControl w:val="0"/>
              <w:ind w:left="0"/>
              <w:jc w:val="both"/>
              <w:rPr>
                <w:rFonts w:ascii="Arial" w:hAnsi="Arial" w:cs="Arial"/>
                <w:b/>
                <w:sz w:val="18"/>
                <w:szCs w:val="18"/>
              </w:rPr>
            </w:pPr>
            <w:r w:rsidRPr="00710D28">
              <w:rPr>
                <w:rFonts w:ascii="Arial" w:hAnsi="Arial" w:cs="Arial"/>
                <w:b/>
                <w:sz w:val="18"/>
                <w:szCs w:val="18"/>
              </w:rPr>
              <w:t>[</w:t>
            </w:r>
            <w:r w:rsidRPr="00710D28">
              <w:rPr>
                <w:rFonts w:ascii="Arial" w:hAnsi="Arial" w:cs="Arial"/>
                <w:b/>
                <w:bCs/>
                <w:sz w:val="18"/>
                <w:szCs w:val="18"/>
              </w:rPr>
              <w:t>como máximo 40</w:t>
            </w:r>
            <w:r w:rsidRPr="00710D28">
              <w:rPr>
                <w:rFonts w:ascii="Arial" w:hAnsi="Arial" w:cs="Arial"/>
                <w:b/>
                <w:sz w:val="18"/>
                <w:szCs w:val="18"/>
              </w:rPr>
              <w:t>] puntos</w:t>
            </w:r>
          </w:p>
          <w:p w14:paraId="1A6E50E2" w14:textId="5D3D2327" w:rsidR="00B84ECE" w:rsidRPr="00710D28" w:rsidRDefault="00B84ECE" w:rsidP="00DD1A61">
            <w:pPr>
              <w:pStyle w:val="Prrafodelista"/>
              <w:widowControl w:val="0"/>
              <w:ind w:left="0"/>
              <w:jc w:val="both"/>
              <w:rPr>
                <w:rFonts w:ascii="Arial" w:hAnsi="Arial" w:cs="Arial"/>
                <w:sz w:val="18"/>
                <w:szCs w:val="18"/>
                <w:lang w:val="es-ES"/>
              </w:rPr>
            </w:pPr>
            <w:r w:rsidRPr="00710D28">
              <w:rPr>
                <w:rFonts w:ascii="Arial" w:hAnsi="Arial" w:cs="Arial"/>
                <w:sz w:val="18"/>
                <w:szCs w:val="18"/>
              </w:rPr>
              <w:t xml:space="preserve">La evaluación consistirá en otorgar el </w:t>
            </w:r>
            <w:r w:rsidR="6F61BB94" w:rsidRPr="00710D28">
              <w:rPr>
                <w:rFonts w:ascii="Arial" w:hAnsi="Arial" w:cs="Arial"/>
                <w:sz w:val="18"/>
                <w:szCs w:val="18"/>
              </w:rPr>
              <w:t>m</w:t>
            </w:r>
            <w:r w:rsidR="4CD2B8C5" w:rsidRPr="00710D28">
              <w:rPr>
                <w:rFonts w:ascii="Arial" w:hAnsi="Arial" w:cs="Arial"/>
                <w:sz w:val="18"/>
                <w:szCs w:val="18"/>
              </w:rPr>
              <w:t>ayor</w:t>
            </w:r>
            <w:r w:rsidR="3EFDB253" w:rsidRPr="00710D28">
              <w:rPr>
                <w:rFonts w:ascii="Arial" w:hAnsi="Arial" w:cs="Arial"/>
                <w:sz w:val="18"/>
                <w:szCs w:val="18"/>
              </w:rPr>
              <w:t xml:space="preserve"> </w:t>
            </w:r>
            <w:r w:rsidR="00742069" w:rsidRPr="00710D28">
              <w:rPr>
                <w:rFonts w:ascii="Arial" w:hAnsi="Arial" w:cs="Arial"/>
                <w:sz w:val="18"/>
                <w:szCs w:val="18"/>
              </w:rPr>
              <w:t xml:space="preserve">puntaje </w:t>
            </w:r>
            <w:r w:rsidRPr="00710D28">
              <w:rPr>
                <w:rFonts w:ascii="Arial" w:hAnsi="Arial" w:cs="Arial"/>
                <w:sz w:val="18"/>
                <w:szCs w:val="18"/>
              </w:rPr>
              <w:t xml:space="preserve">a la oferta </w:t>
            </w:r>
            <w:r w:rsidR="0868477C" w:rsidRPr="00710D28">
              <w:rPr>
                <w:rFonts w:ascii="Arial" w:hAnsi="Arial" w:cs="Arial"/>
                <w:sz w:val="18"/>
                <w:szCs w:val="18"/>
              </w:rPr>
              <w:t>del</w:t>
            </w:r>
            <w:r w:rsidR="5680C393" w:rsidRPr="00710D28">
              <w:rPr>
                <w:rFonts w:ascii="Arial" w:hAnsi="Arial" w:cs="Arial"/>
                <w:sz w:val="18"/>
                <w:szCs w:val="18"/>
              </w:rPr>
              <w:t xml:space="preserve"> menor monto </w:t>
            </w:r>
            <w:r w:rsidRPr="00710D28">
              <w:rPr>
                <w:rFonts w:ascii="Arial" w:hAnsi="Arial" w:cs="Arial"/>
                <w:sz w:val="18"/>
                <w:szCs w:val="18"/>
              </w:rPr>
              <w:t xml:space="preserve">y otorgar a las demás ofertas puntajes inversamente proporcionales a sus respectivos </w:t>
            </w:r>
            <w:r w:rsidR="445AC5B2" w:rsidRPr="00710D28">
              <w:rPr>
                <w:rFonts w:ascii="Arial" w:hAnsi="Arial" w:cs="Arial"/>
                <w:sz w:val="18"/>
                <w:szCs w:val="18"/>
              </w:rPr>
              <w:t xml:space="preserve">montos </w:t>
            </w:r>
            <w:r w:rsidR="1CB7F75F" w:rsidRPr="00710D28">
              <w:rPr>
                <w:rFonts w:ascii="Arial" w:hAnsi="Arial" w:cs="Arial"/>
                <w:sz w:val="18"/>
                <w:szCs w:val="18"/>
              </w:rPr>
              <w:t>ofertados</w:t>
            </w:r>
            <w:r w:rsidRPr="00710D28">
              <w:rPr>
                <w:rFonts w:ascii="Arial" w:hAnsi="Arial" w:cs="Arial"/>
                <w:sz w:val="18"/>
                <w:szCs w:val="18"/>
              </w:rPr>
              <w:t>, según la siguiente fórmula:</w:t>
            </w:r>
          </w:p>
          <w:p w14:paraId="1521ABEC" w14:textId="77777777" w:rsidR="00B84ECE" w:rsidRPr="00710D28" w:rsidRDefault="00B84ECE" w:rsidP="00DD1A61">
            <w:pPr>
              <w:pStyle w:val="Prrafodelista"/>
              <w:widowControl w:val="0"/>
              <w:ind w:left="1701"/>
              <w:rPr>
                <w:rFonts w:ascii="Arial" w:hAnsi="Arial" w:cs="Arial"/>
                <w:sz w:val="18"/>
                <w:szCs w:val="18"/>
              </w:rPr>
            </w:pPr>
          </w:p>
          <w:p w14:paraId="47CD2A97" w14:textId="0AF4FCD2" w:rsidR="00B84ECE" w:rsidRPr="00710D28" w:rsidRDefault="6F61BB94" w:rsidP="00DD1A61">
            <w:pPr>
              <w:pStyle w:val="Prrafodelista"/>
              <w:widowControl w:val="0"/>
              <w:ind w:left="0"/>
              <w:rPr>
                <w:rFonts w:ascii="Arial" w:hAnsi="Arial" w:cs="Arial"/>
                <w:b/>
                <w:sz w:val="18"/>
                <w:szCs w:val="18"/>
                <w:u w:val="single"/>
              </w:rPr>
            </w:pPr>
            <w:r w:rsidRPr="00710D28">
              <w:rPr>
                <w:rFonts w:ascii="Arial" w:hAnsi="Arial" w:cs="Arial"/>
                <w:b/>
                <w:bCs/>
                <w:sz w:val="18"/>
                <w:szCs w:val="18"/>
              </w:rPr>
              <w:t>P</w:t>
            </w:r>
            <w:r w:rsidR="100E0900" w:rsidRPr="00710D28">
              <w:rPr>
                <w:rFonts w:ascii="Arial" w:hAnsi="Arial" w:cs="Arial"/>
                <w:b/>
                <w:bCs/>
                <w:sz w:val="18"/>
                <w:szCs w:val="18"/>
              </w:rPr>
              <w:t>o</w:t>
            </w:r>
            <w:r w:rsidRPr="00710D28">
              <w:rPr>
                <w:rFonts w:ascii="Arial" w:hAnsi="Arial" w:cs="Arial"/>
                <w:b/>
                <w:bCs/>
                <w:sz w:val="18"/>
                <w:szCs w:val="18"/>
              </w:rPr>
              <w:t xml:space="preserve"> </w:t>
            </w:r>
            <w:r w:rsidR="00B84ECE" w:rsidRPr="00710D28">
              <w:tab/>
            </w:r>
            <w:r w:rsidRPr="00710D28">
              <w:rPr>
                <w:rFonts w:ascii="Arial" w:hAnsi="Arial" w:cs="Arial"/>
                <w:b/>
                <w:bCs/>
                <w:sz w:val="18"/>
                <w:szCs w:val="18"/>
              </w:rPr>
              <w:t xml:space="preserve">=     </w:t>
            </w:r>
            <w:r w:rsidR="1A0AE9C6" w:rsidRPr="00710D28">
              <w:rPr>
                <w:rFonts w:ascii="Arial" w:hAnsi="Arial" w:cs="Arial"/>
                <w:b/>
                <w:bCs/>
                <w:sz w:val="18"/>
                <w:szCs w:val="18"/>
              </w:rPr>
              <w:t>Mb</w:t>
            </w:r>
            <w:r w:rsidRPr="00710D28">
              <w:rPr>
                <w:rFonts w:ascii="Arial" w:hAnsi="Arial" w:cs="Arial"/>
                <w:b/>
                <w:bCs/>
                <w:sz w:val="18"/>
                <w:szCs w:val="18"/>
                <w:u w:val="single"/>
              </w:rPr>
              <w:t xml:space="preserve"> x </w:t>
            </w:r>
            <w:r w:rsidR="36B7BDE1" w:rsidRPr="00710D28">
              <w:rPr>
                <w:rFonts w:ascii="Arial" w:hAnsi="Arial" w:cs="Arial"/>
                <w:b/>
                <w:bCs/>
                <w:sz w:val="18"/>
                <w:szCs w:val="18"/>
                <w:u w:val="single"/>
              </w:rPr>
              <w:t>P</w:t>
            </w:r>
            <w:r w:rsidR="080E82BA" w:rsidRPr="00710D28">
              <w:rPr>
                <w:rFonts w:ascii="Arial" w:hAnsi="Arial" w:cs="Arial"/>
                <w:b/>
                <w:bCs/>
                <w:sz w:val="18"/>
                <w:szCs w:val="18"/>
                <w:u w:val="single"/>
              </w:rPr>
              <w:t>max</w:t>
            </w:r>
          </w:p>
          <w:p w14:paraId="24E7C2FE" w14:textId="321AAB2B" w:rsidR="00B84ECE" w:rsidRPr="00710D28" w:rsidRDefault="00B84ECE" w:rsidP="00DD1A61">
            <w:pPr>
              <w:pStyle w:val="Prrafodelista"/>
              <w:widowControl w:val="0"/>
              <w:ind w:left="0"/>
              <w:rPr>
                <w:rFonts w:ascii="Arial" w:hAnsi="Arial" w:cs="Arial"/>
                <w:b/>
                <w:sz w:val="18"/>
                <w:szCs w:val="18"/>
              </w:rPr>
            </w:pPr>
            <w:r w:rsidRPr="00710D28">
              <w:rPr>
                <w:rFonts w:ascii="Arial" w:hAnsi="Arial" w:cs="Arial"/>
                <w:b/>
                <w:sz w:val="18"/>
                <w:szCs w:val="18"/>
              </w:rPr>
              <w:tab/>
            </w:r>
            <w:r w:rsidRPr="00710D28">
              <w:rPr>
                <w:rFonts w:ascii="Arial" w:hAnsi="Arial" w:cs="Arial"/>
                <w:b/>
                <w:sz w:val="18"/>
                <w:szCs w:val="18"/>
              </w:rPr>
              <w:tab/>
              <w:t xml:space="preserve"> </w:t>
            </w:r>
            <w:r w:rsidR="62E8E014" w:rsidRPr="00710D28">
              <w:rPr>
                <w:rFonts w:ascii="Arial" w:hAnsi="Arial" w:cs="Arial"/>
                <w:b/>
                <w:bCs/>
                <w:sz w:val="18"/>
                <w:szCs w:val="18"/>
              </w:rPr>
              <w:t>Mo</w:t>
            </w:r>
          </w:p>
          <w:p w14:paraId="6A303F78" w14:textId="77777777" w:rsidR="00B84ECE" w:rsidRPr="00710D28" w:rsidRDefault="00B84ECE" w:rsidP="00DD1A61">
            <w:pPr>
              <w:pStyle w:val="Prrafodelista"/>
              <w:widowControl w:val="0"/>
              <w:ind w:left="0"/>
              <w:rPr>
                <w:rFonts w:ascii="Arial" w:hAnsi="Arial" w:cs="Arial"/>
                <w:sz w:val="18"/>
                <w:szCs w:val="18"/>
              </w:rPr>
            </w:pPr>
          </w:p>
          <w:p w14:paraId="57FFDD72" w14:textId="7292ACF3" w:rsidR="00B84ECE" w:rsidRPr="00710D28" w:rsidRDefault="5030FFAB" w:rsidP="00DD1A61">
            <w:pPr>
              <w:widowControl w:val="0"/>
              <w:ind w:right="-301"/>
              <w:rPr>
                <w:rFonts w:ascii="Arial" w:hAnsi="Arial" w:cs="Arial"/>
                <w:sz w:val="16"/>
                <w:szCs w:val="16"/>
                <w:lang w:eastAsia="es-ES"/>
              </w:rPr>
            </w:pPr>
            <w:r w:rsidRPr="00710D28">
              <w:rPr>
                <w:rFonts w:ascii="Arial" w:hAnsi="Arial" w:cs="Arial"/>
                <w:b/>
                <w:bCs/>
                <w:sz w:val="16"/>
                <w:szCs w:val="16"/>
              </w:rPr>
              <w:t>Po</w:t>
            </w:r>
            <w:r w:rsidR="45F4E404" w:rsidRPr="00710D28">
              <w:rPr>
                <w:rFonts w:ascii="Arial" w:hAnsi="Arial" w:cs="Arial"/>
                <w:sz w:val="16"/>
                <w:szCs w:val="16"/>
              </w:rPr>
              <w:t xml:space="preserve"> = </w:t>
            </w:r>
            <w:r w:rsidR="570CD5B6" w:rsidRPr="00710D28">
              <w:rPr>
                <w:rFonts w:ascii="Arial" w:hAnsi="Arial" w:cs="Arial"/>
                <w:sz w:val="16"/>
                <w:szCs w:val="16"/>
              </w:rPr>
              <w:t xml:space="preserve">Puntaje de la oferta económica a evaluar </w:t>
            </w:r>
          </w:p>
          <w:p w14:paraId="0DDF4C1D" w14:textId="62D4AFC8" w:rsidR="00B84ECE" w:rsidRPr="00710D28" w:rsidRDefault="13BC14FE" w:rsidP="00DD1A61">
            <w:pPr>
              <w:widowControl w:val="0"/>
              <w:rPr>
                <w:rFonts w:ascii="Arial" w:hAnsi="Arial" w:cs="Arial"/>
                <w:sz w:val="16"/>
                <w:szCs w:val="16"/>
                <w:lang w:eastAsia="es-ES"/>
              </w:rPr>
            </w:pPr>
            <w:r w:rsidRPr="00710D28">
              <w:rPr>
                <w:rFonts w:ascii="Arial" w:hAnsi="Arial" w:cs="Arial"/>
                <w:b/>
                <w:bCs/>
                <w:sz w:val="16"/>
                <w:szCs w:val="16"/>
              </w:rPr>
              <w:t>Mo</w:t>
            </w:r>
            <w:r w:rsidR="36B7BDE1" w:rsidRPr="00710D28">
              <w:rPr>
                <w:rFonts w:ascii="Arial" w:hAnsi="Arial" w:cs="Arial"/>
                <w:sz w:val="16"/>
                <w:szCs w:val="16"/>
              </w:rPr>
              <w:t xml:space="preserve"> = </w:t>
            </w:r>
            <w:r w:rsidR="2DAD522A" w:rsidRPr="00710D28">
              <w:rPr>
                <w:rFonts w:ascii="Arial" w:hAnsi="Arial" w:cs="Arial"/>
                <w:sz w:val="16"/>
                <w:szCs w:val="16"/>
              </w:rPr>
              <w:t>Monto de la oferta económica</w:t>
            </w:r>
            <w:r w:rsidR="6F61BB94" w:rsidRPr="00710D28">
              <w:rPr>
                <w:rFonts w:ascii="Arial" w:hAnsi="Arial" w:cs="Arial"/>
                <w:sz w:val="16"/>
                <w:szCs w:val="16"/>
              </w:rPr>
              <w:t xml:space="preserve">  </w:t>
            </w:r>
          </w:p>
          <w:p w14:paraId="4A77A503" w14:textId="07F93CA3" w:rsidR="00B84ECE" w:rsidRPr="00710D28" w:rsidRDefault="25F796C7" w:rsidP="00DD1A61">
            <w:pPr>
              <w:widowControl w:val="0"/>
              <w:rPr>
                <w:rFonts w:ascii="Arial" w:hAnsi="Arial" w:cs="Arial"/>
                <w:sz w:val="16"/>
                <w:szCs w:val="16"/>
                <w:lang w:eastAsia="es-ES"/>
              </w:rPr>
            </w:pPr>
            <w:r w:rsidRPr="00710D28">
              <w:rPr>
                <w:rFonts w:ascii="Arial" w:hAnsi="Arial" w:cs="Arial"/>
                <w:b/>
                <w:bCs/>
                <w:sz w:val="16"/>
                <w:szCs w:val="16"/>
              </w:rPr>
              <w:t>Mb</w:t>
            </w:r>
            <w:r w:rsidR="45F4E404" w:rsidRPr="00710D28">
              <w:rPr>
                <w:rFonts w:ascii="Arial" w:hAnsi="Arial" w:cs="Arial"/>
                <w:sz w:val="16"/>
                <w:szCs w:val="16"/>
              </w:rPr>
              <w:t xml:space="preserve"> = </w:t>
            </w:r>
            <w:r w:rsidR="01E55AEF" w:rsidRPr="00710D28">
              <w:rPr>
                <w:rFonts w:ascii="Arial" w:hAnsi="Arial" w:cs="Arial"/>
                <w:sz w:val="16"/>
                <w:szCs w:val="16"/>
              </w:rPr>
              <w:t xml:space="preserve">Monto de la oferta económica más </w:t>
            </w:r>
            <w:r w:rsidR="16E1D168" w:rsidRPr="00710D28">
              <w:rPr>
                <w:rFonts w:ascii="Arial" w:hAnsi="Arial" w:cs="Arial"/>
                <w:sz w:val="16"/>
                <w:szCs w:val="16"/>
              </w:rPr>
              <w:t>baja</w:t>
            </w:r>
            <w:r w:rsidR="45F4E404" w:rsidRPr="00710D28">
              <w:rPr>
                <w:rFonts w:ascii="Arial" w:hAnsi="Arial" w:cs="Arial"/>
                <w:sz w:val="16"/>
                <w:szCs w:val="16"/>
              </w:rPr>
              <w:t xml:space="preserve">  </w:t>
            </w:r>
          </w:p>
          <w:p w14:paraId="6B0251EF" w14:textId="18F83BA1" w:rsidR="00B84ECE" w:rsidRPr="00710D28" w:rsidRDefault="00B84ECE" w:rsidP="00DD1A61">
            <w:pPr>
              <w:widowControl w:val="0"/>
              <w:rPr>
                <w:rFonts w:ascii="Arial" w:hAnsi="Arial" w:cs="Arial"/>
                <w:sz w:val="16"/>
                <w:szCs w:val="16"/>
                <w:lang w:eastAsia="es-ES"/>
              </w:rPr>
            </w:pPr>
          </w:p>
          <w:p w14:paraId="530E229A" w14:textId="454C3A67" w:rsidR="00B84ECE" w:rsidRPr="00710D28" w:rsidRDefault="59350F2E" w:rsidP="17784565">
            <w:pPr>
              <w:widowControl w:val="0"/>
              <w:rPr>
                <w:rFonts w:ascii="Arial" w:hAnsi="Arial" w:cs="Arial"/>
                <w:sz w:val="16"/>
                <w:szCs w:val="16"/>
                <w:lang w:eastAsia="es-ES"/>
              </w:rPr>
            </w:pPr>
            <w:r w:rsidRPr="00710D28">
              <w:rPr>
                <w:rFonts w:ascii="Arial" w:hAnsi="Arial" w:cs="Arial"/>
                <w:b/>
                <w:bCs/>
                <w:sz w:val="16"/>
                <w:szCs w:val="16"/>
              </w:rPr>
              <w:t>P</w:t>
            </w:r>
            <w:r w:rsidR="3F210F93" w:rsidRPr="00710D28">
              <w:rPr>
                <w:rFonts w:ascii="Arial" w:hAnsi="Arial" w:cs="Arial"/>
                <w:b/>
                <w:bCs/>
                <w:sz w:val="16"/>
                <w:szCs w:val="16"/>
              </w:rPr>
              <w:t>max</w:t>
            </w:r>
            <w:r w:rsidR="5293D911" w:rsidRPr="00710D28">
              <w:rPr>
                <w:rFonts w:ascii="Arial" w:hAnsi="Arial" w:cs="Arial"/>
                <w:b/>
                <w:bCs/>
                <w:sz w:val="16"/>
                <w:szCs w:val="16"/>
              </w:rPr>
              <w:t xml:space="preserve"> </w:t>
            </w:r>
            <w:r w:rsidR="5293D911" w:rsidRPr="00710D28">
              <w:rPr>
                <w:rFonts w:ascii="Arial" w:hAnsi="Arial" w:cs="Arial"/>
                <w:sz w:val="16"/>
                <w:szCs w:val="16"/>
              </w:rPr>
              <w:t>= Puntaje máximo</w:t>
            </w:r>
          </w:p>
          <w:p w14:paraId="40DAA96A" w14:textId="136B6477" w:rsidR="00B84ECE" w:rsidRPr="00710D28" w:rsidRDefault="00B84ECE" w:rsidP="00BD75D6">
            <w:pPr>
              <w:pStyle w:val="Prrafodelista"/>
              <w:widowControl w:val="0"/>
              <w:ind w:left="0"/>
              <w:jc w:val="right"/>
              <w:rPr>
                <w:rFonts w:ascii="Arial" w:hAnsi="Arial" w:cs="Arial"/>
                <w:sz w:val="18"/>
                <w:szCs w:val="18"/>
                <w:lang w:eastAsia="es-ES"/>
              </w:rPr>
            </w:pPr>
          </w:p>
        </w:tc>
      </w:tr>
    </w:tbl>
    <w:p w14:paraId="2D3785B6" w14:textId="77777777" w:rsidR="001130EC" w:rsidRPr="00710D28" w:rsidRDefault="001130EC" w:rsidP="001130EC">
      <w:pPr>
        <w:widowControl w:val="0"/>
        <w:ind w:left="567"/>
        <w:jc w:val="both"/>
        <w:rPr>
          <w:rFonts w:ascii="Arial" w:hAnsi="Arial" w:cs="Arial"/>
          <w:sz w:val="20"/>
          <w:szCs w:val="20"/>
          <w:lang w:val="es-ES"/>
        </w:rPr>
      </w:pPr>
    </w:p>
    <w:tbl>
      <w:tblPr>
        <w:tblStyle w:val="Tabladecuadrcula1clara-nfasis5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CF7F91" w:rsidRPr="00710D28" w14:paraId="585C666C"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tcBorders>
              <w:bottom w:val="none" w:sz="0" w:space="0" w:color="auto"/>
            </w:tcBorders>
            <w:vAlign w:val="center"/>
          </w:tcPr>
          <w:p w14:paraId="54BC56D7" w14:textId="77777777" w:rsidR="00CF7F91" w:rsidRPr="00710D28" w:rsidRDefault="00CF7F91">
            <w:pPr>
              <w:jc w:val="both"/>
              <w:rPr>
                <w:rFonts w:ascii="Arial" w:hAnsi="Arial" w:cs="Arial"/>
                <w:color w:val="FF0000"/>
                <w:sz w:val="18"/>
                <w:szCs w:val="18"/>
                <w:lang w:val="es-ES"/>
              </w:rPr>
            </w:pPr>
            <w:r w:rsidRPr="00710D28">
              <w:rPr>
                <w:rFonts w:ascii="Arial" w:hAnsi="Arial" w:cs="Arial"/>
                <w:iCs/>
                <w:color w:val="FF0000"/>
                <w:sz w:val="18"/>
                <w:szCs w:val="18"/>
              </w:rPr>
              <w:t>Advertencia</w:t>
            </w:r>
          </w:p>
        </w:tc>
      </w:tr>
      <w:tr w:rsidR="00CF7F91" w:rsidRPr="00710D28" w14:paraId="77671314" w14:textId="77777777" w:rsidTr="003C02B6">
        <w:trPr>
          <w:trHeight w:val="494"/>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BD221C9" w14:textId="2FF1059E" w:rsidR="00CF7F91" w:rsidRPr="00710D28" w:rsidRDefault="006B6C2B">
            <w:pPr>
              <w:widowControl w:val="0"/>
              <w:jc w:val="both"/>
              <w:rPr>
                <w:rFonts w:ascii="Arial" w:hAnsi="Arial" w:cs="Arial"/>
                <w:b w:val="0"/>
                <w:bCs w:val="0"/>
                <w:iCs/>
                <w:color w:val="FF0000"/>
                <w:sz w:val="18"/>
                <w:szCs w:val="18"/>
                <w:lang w:val="es-ES"/>
              </w:rPr>
            </w:pPr>
            <w:r w:rsidRPr="00710D28">
              <w:rPr>
                <w:rFonts w:ascii="Arial" w:hAnsi="Arial" w:cs="Arial"/>
                <w:b w:val="0"/>
                <w:bCs w:val="0"/>
                <w:color w:val="FF0000"/>
                <w:sz w:val="18"/>
                <w:szCs w:val="18"/>
              </w:rPr>
              <w:t>Considerando</w:t>
            </w:r>
            <w:r w:rsidR="004E3FBE" w:rsidRPr="00710D28">
              <w:rPr>
                <w:rFonts w:ascii="Arial" w:hAnsi="Arial" w:cs="Arial"/>
                <w:b w:val="0"/>
                <w:bCs w:val="0"/>
                <w:color w:val="FF0000"/>
                <w:sz w:val="18"/>
                <w:szCs w:val="18"/>
              </w:rPr>
              <w:t xml:space="preserve"> que</w:t>
            </w:r>
            <w:r w:rsidRPr="00710D28">
              <w:rPr>
                <w:rFonts w:ascii="Arial" w:hAnsi="Arial" w:cs="Arial"/>
                <w:b w:val="0"/>
                <w:bCs w:val="0"/>
                <w:color w:val="FF0000"/>
                <w:sz w:val="18"/>
                <w:szCs w:val="18"/>
              </w:rPr>
              <w:t xml:space="preserve"> el objeto de la convocatoria es el suministro de insumos para el Programa del Vaso de Leche, adicionalmente a la oferta económica, se consideran los siguientes factores de evaluación como obligatorios: Valores Nutricionales, Condiciones de Procesamiento, Porcentajes de Componentes Nacionales y Preferencia de los Consumidores Beneficiarios; previstos como criterios de evaluación mínimos en el numeral 4.1 del artículo 4 de la Ley N° 27470, Ley que Establece Normas Complementarias para la Ejecución del Programa del Vaso de Leche. Asimismo, es necesario advertir que su omisión constituye un vicio de nulidad, en tanto incumplimiento de las disposiciones de la Ley N.° 274</w:t>
            </w:r>
            <w:r w:rsidR="00C55161" w:rsidRPr="00710D28">
              <w:rPr>
                <w:rFonts w:ascii="Arial" w:hAnsi="Arial" w:cs="Arial"/>
                <w:b w:val="0"/>
                <w:bCs w:val="0"/>
                <w:color w:val="FF0000"/>
                <w:sz w:val="18"/>
                <w:szCs w:val="18"/>
              </w:rPr>
              <w:t>7</w:t>
            </w:r>
            <w:r w:rsidRPr="00710D28">
              <w:rPr>
                <w:rFonts w:ascii="Arial" w:hAnsi="Arial" w:cs="Arial"/>
                <w:b w:val="0"/>
                <w:bCs w:val="0"/>
                <w:color w:val="FF0000"/>
                <w:sz w:val="18"/>
                <w:szCs w:val="18"/>
              </w:rPr>
              <w:t>0 y del Principio de Legalidad. Adicionalmente, la entidad contratante puede considerar uno o más factores de evaluación facultativos establecidos en el numeral 4.2 del presente Capítulo, de acuerdo con lo determinado en la estrategia de contratación.</w:t>
            </w:r>
          </w:p>
        </w:tc>
      </w:tr>
    </w:tbl>
    <w:p w14:paraId="39D7925B" w14:textId="77777777" w:rsidR="008779C4" w:rsidRPr="00710D28" w:rsidRDefault="008779C4" w:rsidP="002E52F1">
      <w:pPr>
        <w:widowControl w:val="0"/>
        <w:jc w:val="both"/>
        <w:rPr>
          <w:rFonts w:ascii="Arial" w:hAnsi="Arial" w:cs="Arial"/>
          <w:sz w:val="20"/>
          <w:szCs w:val="20"/>
          <w:lang w:val="es-ES"/>
        </w:rPr>
      </w:pPr>
    </w:p>
    <w:p w14:paraId="51BFA9B1" w14:textId="77777777" w:rsidR="005B4217" w:rsidRPr="00710D28" w:rsidRDefault="005B4217" w:rsidP="005B4217">
      <w:pPr>
        <w:ind w:left="426"/>
        <w:jc w:val="both"/>
        <w:rPr>
          <w:rFonts w:ascii="Arial" w:hAnsi="Arial" w:cs="Arial"/>
          <w:i/>
          <w:color w:val="000099"/>
          <w:sz w:val="10"/>
          <w:lang w:val="es-ES"/>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385"/>
        <w:gridCol w:w="4576"/>
        <w:gridCol w:w="3685"/>
      </w:tblGrid>
      <w:tr w:rsidR="005B4217" w:rsidRPr="00710D28" w14:paraId="7164A571" w14:textId="77777777" w:rsidTr="004821DB">
        <w:trPr>
          <w:trHeight w:val="310"/>
          <w:tblHeader/>
        </w:trPr>
        <w:tc>
          <w:tcPr>
            <w:tcW w:w="4961" w:type="dxa"/>
            <w:gridSpan w:val="2"/>
            <w:tcBorders>
              <w:bottom w:val="single" w:sz="4" w:space="0" w:color="auto"/>
            </w:tcBorders>
            <w:vAlign w:val="center"/>
          </w:tcPr>
          <w:p w14:paraId="40DDD1F4" w14:textId="77777777" w:rsidR="005B4217" w:rsidRPr="00710D28" w:rsidRDefault="005B4217">
            <w:pPr>
              <w:widowControl w:val="0"/>
              <w:jc w:val="center"/>
              <w:rPr>
                <w:rFonts w:ascii="Arial" w:hAnsi="Arial" w:cs="Arial"/>
                <w:b/>
                <w:bCs/>
                <w:sz w:val="20"/>
                <w:szCs w:val="20"/>
                <w:lang w:eastAsia="es-ES"/>
              </w:rPr>
            </w:pPr>
            <w:r w:rsidRPr="00710D28">
              <w:rPr>
                <w:rFonts w:ascii="Arial" w:hAnsi="Arial" w:cs="Arial"/>
                <w:b/>
                <w:bCs/>
                <w:sz w:val="20"/>
                <w:szCs w:val="20"/>
                <w:lang w:eastAsia="es-ES"/>
              </w:rPr>
              <w:t>FACTORES DE EVALUACIÓN</w:t>
            </w:r>
          </w:p>
        </w:tc>
        <w:tc>
          <w:tcPr>
            <w:tcW w:w="3685" w:type="dxa"/>
            <w:tcBorders>
              <w:bottom w:val="single" w:sz="4" w:space="0" w:color="auto"/>
            </w:tcBorders>
            <w:vAlign w:val="center"/>
            <w:hideMark/>
          </w:tcPr>
          <w:p w14:paraId="18CC51A3" w14:textId="77777777" w:rsidR="005B4217" w:rsidRPr="00710D28" w:rsidRDefault="005B4217">
            <w:pPr>
              <w:widowControl w:val="0"/>
              <w:jc w:val="center"/>
              <w:rPr>
                <w:rFonts w:ascii="Arial" w:hAnsi="Arial" w:cs="Arial"/>
                <w:sz w:val="20"/>
                <w:szCs w:val="20"/>
                <w:lang w:eastAsia="es-ES"/>
              </w:rPr>
            </w:pPr>
            <w:r w:rsidRPr="00710D28">
              <w:rPr>
                <w:rFonts w:ascii="Arial" w:hAnsi="Arial" w:cs="Arial"/>
                <w:b/>
                <w:sz w:val="20"/>
                <w:szCs w:val="20"/>
              </w:rPr>
              <w:t>PUNTAJE / METODOLOGÍA PARA SU ASIGNACIÓN</w:t>
            </w:r>
          </w:p>
        </w:tc>
      </w:tr>
      <w:tr w:rsidR="005B4217" w:rsidRPr="00710D28" w14:paraId="463B7834" w14:textId="77777777" w:rsidTr="004821DB">
        <w:trPr>
          <w:trHeight w:val="336"/>
        </w:trPr>
        <w:tc>
          <w:tcPr>
            <w:tcW w:w="385" w:type="dxa"/>
            <w:tcBorders>
              <w:bottom w:val="single" w:sz="4" w:space="0" w:color="auto"/>
              <w:right w:val="nil"/>
            </w:tcBorders>
            <w:vAlign w:val="center"/>
          </w:tcPr>
          <w:p w14:paraId="3D2BC7FA" w14:textId="77777777" w:rsidR="005B4217" w:rsidRPr="00710D28" w:rsidRDefault="005B4217">
            <w:pPr>
              <w:widowControl w:val="0"/>
              <w:jc w:val="center"/>
              <w:rPr>
                <w:rFonts w:ascii="Arial" w:hAnsi="Arial" w:cs="Arial"/>
                <w:b/>
                <w:sz w:val="20"/>
                <w:lang w:eastAsia="es-ES"/>
              </w:rPr>
            </w:pPr>
            <w:r w:rsidRPr="00710D28">
              <w:rPr>
                <w:rFonts w:ascii="Arial" w:hAnsi="Arial" w:cs="Arial"/>
                <w:b/>
                <w:sz w:val="20"/>
                <w:lang w:eastAsia="es-ES"/>
              </w:rPr>
              <w:t>B.</w:t>
            </w:r>
          </w:p>
        </w:tc>
        <w:tc>
          <w:tcPr>
            <w:tcW w:w="8261" w:type="dxa"/>
            <w:gridSpan w:val="2"/>
            <w:tcBorders>
              <w:left w:val="nil"/>
              <w:bottom w:val="single" w:sz="4" w:space="0" w:color="auto"/>
            </w:tcBorders>
            <w:vAlign w:val="center"/>
            <w:hideMark/>
          </w:tcPr>
          <w:p w14:paraId="53A39943" w14:textId="77777777" w:rsidR="005B4217" w:rsidRPr="00710D28" w:rsidRDefault="005B4217">
            <w:pPr>
              <w:widowControl w:val="0"/>
              <w:jc w:val="both"/>
              <w:rPr>
                <w:rFonts w:ascii="Arial" w:hAnsi="Arial" w:cs="Arial"/>
                <w:sz w:val="20"/>
                <w:szCs w:val="20"/>
                <w:lang w:eastAsia="es-ES"/>
              </w:rPr>
            </w:pPr>
            <w:r w:rsidRPr="00710D28">
              <w:rPr>
                <w:rFonts w:ascii="Arial" w:hAnsi="Arial" w:cs="Arial"/>
                <w:b/>
                <w:sz w:val="20"/>
                <w:szCs w:val="20"/>
                <w:lang w:eastAsia="es-ES"/>
              </w:rPr>
              <w:t>VALORES NUTRICIONALES</w:t>
            </w:r>
          </w:p>
        </w:tc>
      </w:tr>
      <w:tr w:rsidR="005B4217" w:rsidRPr="00710D28" w14:paraId="3669ACE7" w14:textId="77777777" w:rsidTr="004821DB">
        <w:trPr>
          <w:trHeight w:val="33"/>
        </w:trPr>
        <w:tc>
          <w:tcPr>
            <w:tcW w:w="4961" w:type="dxa"/>
            <w:gridSpan w:val="2"/>
            <w:tcBorders>
              <w:top w:val="single" w:sz="4" w:space="0" w:color="auto"/>
              <w:bottom w:val="single" w:sz="4" w:space="0" w:color="auto"/>
            </w:tcBorders>
            <w:vAlign w:val="center"/>
          </w:tcPr>
          <w:p w14:paraId="727F4D10" w14:textId="77777777" w:rsidR="005B4217" w:rsidRPr="00710D28" w:rsidRDefault="005B4217">
            <w:pPr>
              <w:widowControl w:val="0"/>
              <w:jc w:val="both"/>
              <w:rPr>
                <w:rFonts w:ascii="Arial" w:hAnsi="Arial" w:cs="Arial"/>
                <w:iCs/>
                <w:sz w:val="20"/>
                <w:szCs w:val="20"/>
                <w:u w:val="single"/>
                <w:lang w:eastAsia="es-ES"/>
              </w:rPr>
            </w:pPr>
            <w:r w:rsidRPr="00710D28">
              <w:rPr>
                <w:rFonts w:ascii="Arial" w:hAnsi="Arial" w:cs="Arial"/>
                <w:iCs/>
                <w:sz w:val="20"/>
                <w:szCs w:val="20"/>
                <w:u w:val="single"/>
                <w:lang w:eastAsia="es-ES"/>
              </w:rPr>
              <w:t>Evaluación</w:t>
            </w:r>
            <w:r w:rsidRPr="00710D28">
              <w:rPr>
                <w:rFonts w:ascii="Arial" w:hAnsi="Arial" w:cs="Arial"/>
                <w:iCs/>
                <w:sz w:val="20"/>
                <w:szCs w:val="20"/>
                <w:lang w:eastAsia="es-ES"/>
              </w:rPr>
              <w:t>:</w:t>
            </w:r>
          </w:p>
          <w:p w14:paraId="18BC476A" w14:textId="77777777" w:rsidR="005B4217" w:rsidRPr="00710D28" w:rsidRDefault="005B4217">
            <w:pPr>
              <w:widowControl w:val="0"/>
              <w:jc w:val="both"/>
              <w:rPr>
                <w:rFonts w:ascii="Arial" w:hAnsi="Arial" w:cs="Arial"/>
                <w:iCs/>
                <w:sz w:val="20"/>
                <w:szCs w:val="20"/>
                <w:u w:val="single"/>
                <w:lang w:eastAsia="es-ES"/>
              </w:rPr>
            </w:pPr>
          </w:p>
          <w:p w14:paraId="0A0C76DE" w14:textId="77777777" w:rsidR="005B4217" w:rsidRPr="00710D28" w:rsidRDefault="005B4217">
            <w:pPr>
              <w:widowControl w:val="0"/>
              <w:contextualSpacing/>
              <w:jc w:val="both"/>
              <w:rPr>
                <w:rFonts w:ascii="Arial" w:hAnsi="Arial" w:cs="Arial"/>
                <w:sz w:val="20"/>
                <w:szCs w:val="20"/>
                <w:lang w:eastAsia="es-ES"/>
              </w:rPr>
            </w:pPr>
            <w:r w:rsidRPr="00710D28">
              <w:rPr>
                <w:rFonts w:ascii="Arial" w:hAnsi="Arial" w:cs="Arial"/>
                <w:sz w:val="20"/>
                <w:szCs w:val="20"/>
                <w:lang w:eastAsia="es-ES"/>
              </w:rPr>
              <w:t>Se evaluará en función a la mejora de los valores nutricionales establecidos en las especificaciones técnicas.</w:t>
            </w:r>
          </w:p>
          <w:p w14:paraId="1B38CF75" w14:textId="77777777" w:rsidR="005B4217" w:rsidRPr="00710D28" w:rsidRDefault="005B4217">
            <w:pPr>
              <w:widowControl w:val="0"/>
              <w:jc w:val="both"/>
              <w:rPr>
                <w:rFonts w:ascii="Arial" w:hAnsi="Arial" w:cs="Arial"/>
                <w:sz w:val="20"/>
                <w:szCs w:val="20"/>
                <w:u w:val="single"/>
                <w:lang w:eastAsia="es-ES"/>
              </w:rPr>
            </w:pPr>
          </w:p>
          <w:p w14:paraId="6D7B86CE" w14:textId="77777777" w:rsidR="005B4217" w:rsidRPr="00710D28" w:rsidRDefault="005B4217">
            <w:pPr>
              <w:widowControl w:val="0"/>
              <w:jc w:val="both"/>
              <w:rPr>
                <w:rFonts w:ascii="Arial" w:hAnsi="Arial" w:cs="Arial"/>
                <w:sz w:val="20"/>
                <w:szCs w:val="20"/>
                <w:u w:val="single"/>
                <w:lang w:eastAsia="es-ES"/>
              </w:rPr>
            </w:pPr>
            <w:r w:rsidRPr="00710D28">
              <w:rPr>
                <w:rFonts w:ascii="Arial" w:hAnsi="Arial" w:cs="Arial"/>
                <w:sz w:val="20"/>
                <w:szCs w:val="20"/>
                <w:u w:val="single"/>
                <w:lang w:eastAsia="es-ES"/>
              </w:rPr>
              <w:t>Acreditación</w:t>
            </w:r>
            <w:r w:rsidRPr="00710D28">
              <w:rPr>
                <w:rFonts w:ascii="Arial" w:hAnsi="Arial" w:cs="Arial"/>
                <w:sz w:val="20"/>
                <w:szCs w:val="20"/>
                <w:lang w:eastAsia="es-ES"/>
              </w:rPr>
              <w:t>:</w:t>
            </w:r>
          </w:p>
          <w:p w14:paraId="36EF7BBB" w14:textId="77777777" w:rsidR="005B4217" w:rsidRPr="00710D28" w:rsidRDefault="005B4217">
            <w:pPr>
              <w:widowControl w:val="0"/>
              <w:jc w:val="both"/>
              <w:rPr>
                <w:rFonts w:ascii="Arial" w:hAnsi="Arial" w:cs="Arial"/>
                <w:sz w:val="20"/>
                <w:szCs w:val="20"/>
                <w:u w:val="single"/>
                <w:lang w:eastAsia="es-ES"/>
              </w:rPr>
            </w:pPr>
          </w:p>
          <w:p w14:paraId="75B8F0F0" w14:textId="7589DF71" w:rsidR="005B4217" w:rsidRPr="00710D28" w:rsidRDefault="005B4217">
            <w:pPr>
              <w:rPr>
                <w:rFonts w:ascii="Arial" w:hAnsi="Arial" w:cs="Arial"/>
                <w:sz w:val="20"/>
                <w:szCs w:val="20"/>
                <w:lang w:val="es-ES" w:eastAsia="es-ES"/>
              </w:rPr>
            </w:pPr>
            <w:r w:rsidRPr="00710D28">
              <w:rPr>
                <w:rFonts w:ascii="Arial" w:hAnsi="Arial" w:cs="Arial"/>
                <w:sz w:val="20"/>
                <w:szCs w:val="20"/>
                <w:lang w:eastAsia="es-ES"/>
              </w:rPr>
              <w:t>Se acreditará mediante Declaración Jurada.</w:t>
            </w:r>
          </w:p>
        </w:tc>
        <w:tc>
          <w:tcPr>
            <w:tcW w:w="3685" w:type="dxa"/>
            <w:tcBorders>
              <w:top w:val="single" w:sz="4" w:space="0" w:color="auto"/>
              <w:bottom w:val="single" w:sz="4" w:space="0" w:color="auto"/>
            </w:tcBorders>
            <w:hideMark/>
          </w:tcPr>
          <w:p w14:paraId="482D767D" w14:textId="77777777" w:rsidR="005B4217" w:rsidRPr="00710D28" w:rsidRDefault="005B4217">
            <w:pPr>
              <w:widowControl w:val="0"/>
              <w:rPr>
                <w:rFonts w:ascii="Arial" w:hAnsi="Arial" w:cs="Arial"/>
                <w:b/>
                <w:bCs/>
                <w:sz w:val="20"/>
                <w:szCs w:val="20"/>
              </w:rPr>
            </w:pPr>
            <w:r w:rsidRPr="00710D28">
              <w:rPr>
                <w:rFonts w:ascii="Arial" w:hAnsi="Arial" w:cs="Arial"/>
                <w:b/>
                <w:bCs/>
                <w:sz w:val="20"/>
                <w:szCs w:val="20"/>
              </w:rPr>
              <w:t>[…] puntos</w:t>
            </w:r>
          </w:p>
          <w:p w14:paraId="13277414" w14:textId="77777777" w:rsidR="005B4217" w:rsidRPr="00710D28" w:rsidRDefault="005B4217">
            <w:pPr>
              <w:widowControl w:val="0"/>
              <w:contextualSpacing/>
              <w:jc w:val="both"/>
              <w:rPr>
                <w:rFonts w:ascii="Arial" w:hAnsi="Arial" w:cs="Arial"/>
                <w:sz w:val="20"/>
                <w:szCs w:val="20"/>
                <w:lang w:eastAsia="es-ES"/>
              </w:rPr>
            </w:pPr>
          </w:p>
          <w:p w14:paraId="6B9CCE7F" w14:textId="77777777" w:rsidR="005B4217" w:rsidRPr="00710D28" w:rsidRDefault="005B4217">
            <w:pPr>
              <w:widowControl w:val="0"/>
              <w:contextualSpacing/>
              <w:jc w:val="both"/>
              <w:rPr>
                <w:rFonts w:ascii="Arial" w:hAnsi="Arial" w:cs="Arial"/>
                <w:sz w:val="20"/>
                <w:szCs w:val="20"/>
              </w:rPr>
            </w:pPr>
            <w:r w:rsidRPr="00710D28">
              <w:rPr>
                <w:rFonts w:ascii="Arial" w:hAnsi="Arial" w:cs="Arial"/>
                <w:sz w:val="20"/>
                <w:szCs w:val="20"/>
              </w:rPr>
              <w:t>Producto: [……………]</w:t>
            </w:r>
          </w:p>
          <w:p w14:paraId="79AAD6EB" w14:textId="77777777" w:rsidR="005B4217" w:rsidRPr="00710D28" w:rsidRDefault="005B4217">
            <w:pPr>
              <w:widowControl w:val="0"/>
              <w:rPr>
                <w:rFonts w:ascii="Arial" w:hAnsi="Arial" w:cs="Arial"/>
                <w:sz w:val="20"/>
                <w:szCs w:val="20"/>
              </w:rPr>
            </w:pPr>
          </w:p>
          <w:p w14:paraId="2A03EE15" w14:textId="77777777" w:rsidR="005B4217" w:rsidRPr="00710D28" w:rsidRDefault="005B4217">
            <w:pPr>
              <w:widowControl w:val="0"/>
              <w:rPr>
                <w:rFonts w:ascii="Arial" w:hAnsi="Arial" w:cs="Arial"/>
                <w:sz w:val="20"/>
                <w:szCs w:val="20"/>
              </w:rPr>
            </w:pPr>
            <w:r w:rsidRPr="00710D28">
              <w:rPr>
                <w:rFonts w:ascii="Arial" w:hAnsi="Arial" w:cs="Arial"/>
                <w:sz w:val="20"/>
                <w:szCs w:val="20"/>
              </w:rPr>
              <w:t>Parámetro N° 1 [……………]</w:t>
            </w:r>
          </w:p>
          <w:p w14:paraId="73D16714" w14:textId="77777777" w:rsidR="005B4217" w:rsidRPr="00710D28" w:rsidRDefault="005B4217">
            <w:pPr>
              <w:widowControl w:val="0"/>
              <w:rPr>
                <w:rFonts w:ascii="Arial" w:hAnsi="Arial" w:cs="Arial"/>
                <w:sz w:val="20"/>
                <w:szCs w:val="20"/>
              </w:rPr>
            </w:pPr>
            <w:r w:rsidRPr="00710D28">
              <w:rPr>
                <w:rFonts w:ascii="Arial" w:hAnsi="Arial" w:cs="Arial"/>
                <w:sz w:val="20"/>
                <w:szCs w:val="20"/>
              </w:rPr>
              <w:t xml:space="preserve">De [...]hasta [...]:       [...] puntos                                   </w:t>
            </w:r>
          </w:p>
          <w:p w14:paraId="436C6719" w14:textId="77777777" w:rsidR="005B4217" w:rsidRPr="00710D28" w:rsidRDefault="005B4217">
            <w:pPr>
              <w:widowControl w:val="0"/>
              <w:jc w:val="center"/>
              <w:rPr>
                <w:rFonts w:ascii="Arial" w:hAnsi="Arial" w:cs="Arial"/>
                <w:sz w:val="20"/>
                <w:szCs w:val="20"/>
              </w:rPr>
            </w:pPr>
          </w:p>
          <w:p w14:paraId="30BBF53D" w14:textId="77777777" w:rsidR="005B4217" w:rsidRPr="00710D28" w:rsidRDefault="005B4217">
            <w:pPr>
              <w:widowControl w:val="0"/>
              <w:rPr>
                <w:rFonts w:ascii="Arial" w:hAnsi="Arial" w:cs="Arial"/>
                <w:sz w:val="20"/>
                <w:szCs w:val="20"/>
              </w:rPr>
            </w:pPr>
            <w:r w:rsidRPr="00710D28">
              <w:rPr>
                <w:rFonts w:ascii="Arial" w:hAnsi="Arial" w:cs="Arial"/>
                <w:sz w:val="20"/>
                <w:szCs w:val="20"/>
              </w:rPr>
              <w:t>Parámetro N° 2 [……………]</w:t>
            </w:r>
          </w:p>
          <w:p w14:paraId="35BBDFC1" w14:textId="77777777" w:rsidR="005B4217" w:rsidRPr="00710D28" w:rsidRDefault="005B4217">
            <w:pPr>
              <w:widowControl w:val="0"/>
              <w:rPr>
                <w:rFonts w:ascii="Arial" w:hAnsi="Arial" w:cs="Arial"/>
                <w:sz w:val="20"/>
                <w:szCs w:val="20"/>
              </w:rPr>
            </w:pPr>
            <w:r w:rsidRPr="00710D28">
              <w:rPr>
                <w:rFonts w:ascii="Arial" w:hAnsi="Arial" w:cs="Arial"/>
                <w:sz w:val="20"/>
                <w:szCs w:val="20"/>
              </w:rPr>
              <w:t xml:space="preserve">De [...]hasta [...]:       [...] puntos                                   </w:t>
            </w:r>
          </w:p>
          <w:p w14:paraId="0383CA9B" w14:textId="77777777" w:rsidR="005B4217" w:rsidRPr="00710D28" w:rsidRDefault="005B4217">
            <w:pPr>
              <w:widowControl w:val="0"/>
              <w:jc w:val="center"/>
              <w:rPr>
                <w:rFonts w:ascii="Arial" w:hAnsi="Arial" w:cs="Arial"/>
                <w:sz w:val="20"/>
                <w:szCs w:val="20"/>
              </w:rPr>
            </w:pPr>
          </w:p>
          <w:p w14:paraId="0FC2920D" w14:textId="1B30F483" w:rsidR="005B4217" w:rsidRPr="00710D28" w:rsidRDefault="005B4217">
            <w:pPr>
              <w:widowControl w:val="0"/>
              <w:rPr>
                <w:rFonts w:ascii="Arial" w:hAnsi="Arial" w:cs="Arial"/>
                <w:sz w:val="20"/>
                <w:szCs w:val="20"/>
                <w:lang w:eastAsia="es-ES"/>
              </w:rPr>
            </w:pPr>
            <w:r w:rsidRPr="00710D28">
              <w:rPr>
                <w:rFonts w:ascii="Arial" w:hAnsi="Arial" w:cs="Arial"/>
                <w:sz w:val="20"/>
                <w:szCs w:val="20"/>
              </w:rPr>
              <w:t>[..]</w:t>
            </w:r>
          </w:p>
        </w:tc>
      </w:tr>
      <w:tr w:rsidR="005B4217" w:rsidRPr="00710D28" w14:paraId="04D0BBAE" w14:textId="77777777" w:rsidTr="004821DB">
        <w:trPr>
          <w:trHeight w:val="77"/>
        </w:trPr>
        <w:tc>
          <w:tcPr>
            <w:tcW w:w="385" w:type="dxa"/>
            <w:tcBorders>
              <w:top w:val="single" w:sz="4" w:space="0" w:color="auto"/>
              <w:left w:val="single" w:sz="4" w:space="0" w:color="auto"/>
              <w:bottom w:val="single" w:sz="4" w:space="0" w:color="auto"/>
              <w:right w:val="nil"/>
            </w:tcBorders>
            <w:vAlign w:val="center"/>
          </w:tcPr>
          <w:p w14:paraId="0F1AEBE5" w14:textId="77777777" w:rsidR="005B4217" w:rsidRPr="00710D28" w:rsidRDefault="005B4217">
            <w:pPr>
              <w:widowControl w:val="0"/>
              <w:jc w:val="center"/>
              <w:rPr>
                <w:rFonts w:ascii="Arial" w:hAnsi="Arial" w:cs="Arial"/>
                <w:b/>
                <w:sz w:val="20"/>
                <w:lang w:eastAsia="es-ES"/>
              </w:rPr>
            </w:pPr>
            <w:r w:rsidRPr="00710D28">
              <w:rPr>
                <w:rFonts w:ascii="Arial" w:hAnsi="Arial" w:cs="Arial"/>
                <w:b/>
                <w:sz w:val="20"/>
                <w:lang w:eastAsia="es-ES"/>
              </w:rPr>
              <w:lastRenderedPageBreak/>
              <w:t>C.</w:t>
            </w:r>
          </w:p>
        </w:tc>
        <w:tc>
          <w:tcPr>
            <w:tcW w:w="8261" w:type="dxa"/>
            <w:gridSpan w:val="2"/>
            <w:tcBorders>
              <w:top w:val="single" w:sz="4" w:space="0" w:color="auto"/>
              <w:left w:val="nil"/>
              <w:bottom w:val="single" w:sz="4" w:space="0" w:color="auto"/>
              <w:right w:val="single" w:sz="4" w:space="0" w:color="auto"/>
            </w:tcBorders>
            <w:vAlign w:val="center"/>
          </w:tcPr>
          <w:p w14:paraId="16D858BB" w14:textId="77777777" w:rsidR="005B4217" w:rsidRPr="00710D28" w:rsidRDefault="005B4217">
            <w:pPr>
              <w:widowControl w:val="0"/>
              <w:rPr>
                <w:rFonts w:ascii="Arial" w:hAnsi="Arial" w:cs="Arial"/>
                <w:strike/>
                <w:sz w:val="20"/>
                <w:szCs w:val="20"/>
              </w:rPr>
            </w:pPr>
            <w:r w:rsidRPr="00710D28">
              <w:rPr>
                <w:rFonts w:ascii="Arial" w:hAnsi="Arial" w:cs="Arial"/>
                <w:b/>
                <w:sz w:val="20"/>
                <w:szCs w:val="20"/>
                <w:lang w:eastAsia="es-ES"/>
              </w:rPr>
              <w:t>CONDICIONES DE PROCESAMIENTO</w:t>
            </w:r>
          </w:p>
        </w:tc>
      </w:tr>
      <w:tr w:rsidR="005B4217" w:rsidRPr="00710D28" w14:paraId="1D7C4498" w14:textId="77777777" w:rsidTr="004821DB">
        <w:trPr>
          <w:trHeight w:val="3255"/>
        </w:trPr>
        <w:tc>
          <w:tcPr>
            <w:tcW w:w="4961" w:type="dxa"/>
            <w:gridSpan w:val="2"/>
            <w:tcBorders>
              <w:top w:val="single" w:sz="4" w:space="0" w:color="auto"/>
              <w:left w:val="single" w:sz="4" w:space="0" w:color="auto"/>
              <w:bottom w:val="single" w:sz="4" w:space="0" w:color="auto"/>
              <w:right w:val="single" w:sz="4" w:space="0" w:color="auto"/>
            </w:tcBorders>
            <w:vAlign w:val="center"/>
          </w:tcPr>
          <w:p w14:paraId="56BCA919" w14:textId="77777777" w:rsidR="005B4217" w:rsidRPr="00710D28" w:rsidRDefault="005B4217">
            <w:pPr>
              <w:widowControl w:val="0"/>
              <w:contextualSpacing/>
              <w:jc w:val="both"/>
              <w:rPr>
                <w:rFonts w:ascii="Arial" w:hAnsi="Arial" w:cs="Arial"/>
                <w:bCs/>
                <w:sz w:val="20"/>
                <w:szCs w:val="20"/>
                <w:lang w:val="es-ES" w:eastAsia="es-ES"/>
              </w:rPr>
            </w:pPr>
            <w:r w:rsidRPr="00710D28">
              <w:rPr>
                <w:rFonts w:ascii="Arial" w:hAnsi="Arial" w:cs="Arial"/>
                <w:sz w:val="20"/>
                <w:szCs w:val="20"/>
                <w:u w:val="single"/>
                <w:lang w:val="es-ES_tradnl"/>
              </w:rPr>
              <w:t>Evaluación</w:t>
            </w:r>
            <w:r w:rsidRPr="00710D28">
              <w:rPr>
                <w:rFonts w:ascii="Arial" w:hAnsi="Arial" w:cs="Arial"/>
                <w:sz w:val="20"/>
                <w:szCs w:val="20"/>
                <w:lang w:val="es-ES_tradnl"/>
              </w:rPr>
              <w:t>:</w:t>
            </w:r>
          </w:p>
          <w:p w14:paraId="1EB00857" w14:textId="77777777" w:rsidR="005B4217" w:rsidRPr="00710D28" w:rsidRDefault="005B4217">
            <w:pPr>
              <w:widowControl w:val="0"/>
              <w:jc w:val="both"/>
              <w:rPr>
                <w:rFonts w:ascii="Arial" w:hAnsi="Arial" w:cs="Arial"/>
                <w:sz w:val="20"/>
                <w:szCs w:val="20"/>
                <w:lang w:val="es-ES_tradnl"/>
              </w:rPr>
            </w:pPr>
            <w:r w:rsidRPr="00710D28">
              <w:rPr>
                <w:rFonts w:ascii="Arial" w:hAnsi="Arial" w:cs="Arial"/>
                <w:sz w:val="20"/>
                <w:szCs w:val="20"/>
                <w:lang w:val="es-ES_tradnl"/>
              </w:rPr>
              <w:t>Se evaluará(n) en función de la mejora de la(s) condición(es) de procesamiento, tales como: higiénico sanitaria de planta, evaluación técnico-productiva de planta, entre otras, indicadas en las especificaciones técnicas.</w:t>
            </w:r>
          </w:p>
          <w:p w14:paraId="623CA66E" w14:textId="77777777" w:rsidR="005B4217" w:rsidRPr="00710D28" w:rsidRDefault="005B4217">
            <w:pPr>
              <w:widowControl w:val="0"/>
              <w:jc w:val="both"/>
              <w:rPr>
                <w:rFonts w:ascii="Arial" w:hAnsi="Arial" w:cs="Arial"/>
                <w:sz w:val="20"/>
                <w:szCs w:val="20"/>
                <w:lang w:val="es-ES_tradnl"/>
              </w:rPr>
            </w:pPr>
            <w:r w:rsidRPr="00710D28">
              <w:rPr>
                <w:rFonts w:ascii="Arial" w:hAnsi="Arial" w:cs="Arial"/>
                <w:sz w:val="20"/>
                <w:szCs w:val="20"/>
                <w:lang w:val="es-ES_tradnl"/>
              </w:rPr>
              <w:t>[INDICAR CONDICIÓN(ES) DE PROCESAMIENTO A SER EVALUADAS]</w:t>
            </w:r>
          </w:p>
          <w:p w14:paraId="4BC9A5F9" w14:textId="77777777" w:rsidR="005B4217" w:rsidRPr="00710D28" w:rsidRDefault="005B4217">
            <w:pPr>
              <w:widowControl w:val="0"/>
              <w:rPr>
                <w:rFonts w:ascii="Arial" w:hAnsi="Arial" w:cs="Arial"/>
                <w:sz w:val="20"/>
                <w:szCs w:val="20"/>
                <w:lang w:val="es-ES_tradnl"/>
              </w:rPr>
            </w:pPr>
            <w:r w:rsidRPr="00710D28">
              <w:rPr>
                <w:rFonts w:ascii="Arial" w:hAnsi="Arial" w:cs="Arial"/>
                <w:sz w:val="20"/>
                <w:szCs w:val="20"/>
                <w:lang w:val="es-ES_tradnl"/>
              </w:rPr>
              <w:t>[..]</w:t>
            </w:r>
          </w:p>
          <w:p w14:paraId="11F11D66" w14:textId="77777777" w:rsidR="005B4217" w:rsidRPr="00710D28" w:rsidRDefault="005B4217">
            <w:pPr>
              <w:widowControl w:val="0"/>
              <w:jc w:val="both"/>
              <w:rPr>
                <w:rFonts w:ascii="Arial" w:hAnsi="Arial" w:cs="Arial"/>
                <w:sz w:val="20"/>
                <w:szCs w:val="20"/>
                <w:lang w:val="es-ES_tradnl"/>
              </w:rPr>
            </w:pPr>
          </w:p>
          <w:p w14:paraId="6A0180A8" w14:textId="77777777" w:rsidR="005B4217" w:rsidRPr="00710D28" w:rsidRDefault="005B4217">
            <w:pPr>
              <w:widowControl w:val="0"/>
              <w:jc w:val="both"/>
              <w:rPr>
                <w:rFonts w:ascii="Arial" w:hAnsi="Arial" w:cs="Arial"/>
                <w:sz w:val="20"/>
                <w:szCs w:val="20"/>
                <w:lang w:val="es-ES_tradnl"/>
              </w:rPr>
            </w:pPr>
            <w:r w:rsidRPr="00710D28">
              <w:rPr>
                <w:rFonts w:ascii="Arial" w:hAnsi="Arial" w:cs="Arial"/>
                <w:sz w:val="20"/>
                <w:szCs w:val="20"/>
                <w:lang w:val="es-ES_tradnl"/>
              </w:rPr>
              <w:t>Acreditación:</w:t>
            </w:r>
          </w:p>
          <w:p w14:paraId="56B1AC7C" w14:textId="77777777" w:rsidR="005B4217" w:rsidRPr="00710D28" w:rsidRDefault="005B4217">
            <w:pPr>
              <w:widowControl w:val="0"/>
              <w:jc w:val="both"/>
              <w:rPr>
                <w:rFonts w:ascii="Arial" w:hAnsi="Arial" w:cs="Arial"/>
                <w:sz w:val="20"/>
                <w:szCs w:val="20"/>
                <w:lang w:val="es-ES_tradnl"/>
              </w:rPr>
            </w:pPr>
          </w:p>
          <w:p w14:paraId="7932E9C2" w14:textId="77777777" w:rsidR="005B4217" w:rsidRPr="00710D28" w:rsidRDefault="005B4217">
            <w:pPr>
              <w:widowControl w:val="0"/>
              <w:contextualSpacing/>
              <w:jc w:val="both"/>
              <w:rPr>
                <w:rFonts w:ascii="Arial" w:hAnsi="Arial" w:cs="Arial"/>
                <w:sz w:val="20"/>
                <w:szCs w:val="20"/>
                <w:lang w:val="es-ES_tradnl"/>
              </w:rPr>
            </w:pPr>
            <w:r w:rsidRPr="00710D28">
              <w:rPr>
                <w:rFonts w:ascii="Arial" w:hAnsi="Arial" w:cs="Arial"/>
                <w:sz w:val="20"/>
                <w:szCs w:val="20"/>
                <w:lang w:val="es-ES_tradnl"/>
              </w:rPr>
              <w:t>[ESTABLECER LA FORMA DE ACREDITAR LA(S) CONDICION(ES) DE PROCESAMIENTO(S) RESPECTIVA(S)]</w:t>
            </w:r>
          </w:p>
          <w:p w14:paraId="313EBA14" w14:textId="77777777" w:rsidR="005B4217" w:rsidRPr="00710D28" w:rsidRDefault="005B4217">
            <w:pPr>
              <w:widowControl w:val="0"/>
              <w:jc w:val="both"/>
              <w:rPr>
                <w:rFonts w:ascii="Arial" w:hAnsi="Arial" w:cs="Arial"/>
                <w:b/>
                <w:i/>
                <w:sz w:val="20"/>
                <w:szCs w:val="20"/>
                <w:lang w:val="es-ES"/>
              </w:rPr>
            </w:pPr>
          </w:p>
          <w:p w14:paraId="4E755BD2" w14:textId="77777777" w:rsidR="005B4217" w:rsidRPr="00710D28" w:rsidRDefault="005B4217">
            <w:pPr>
              <w:widowControl w:val="0"/>
              <w:jc w:val="both"/>
              <w:rPr>
                <w:rFonts w:ascii="Arial" w:hAnsi="Arial" w:cs="Arial"/>
                <w:b/>
                <w:i/>
                <w:sz w:val="20"/>
                <w:szCs w:val="20"/>
              </w:rPr>
            </w:pPr>
          </w:p>
        </w:tc>
        <w:tc>
          <w:tcPr>
            <w:tcW w:w="3685" w:type="dxa"/>
            <w:tcBorders>
              <w:top w:val="single" w:sz="4" w:space="0" w:color="auto"/>
              <w:left w:val="single" w:sz="4" w:space="0" w:color="auto"/>
              <w:bottom w:val="single" w:sz="4" w:space="0" w:color="auto"/>
              <w:right w:val="single" w:sz="4" w:space="0" w:color="auto"/>
            </w:tcBorders>
            <w:vAlign w:val="center"/>
          </w:tcPr>
          <w:p w14:paraId="075056DE" w14:textId="77777777" w:rsidR="005B4217" w:rsidRPr="00710D28" w:rsidRDefault="005B4217">
            <w:pPr>
              <w:widowControl w:val="0"/>
              <w:rPr>
                <w:rFonts w:ascii="Arial" w:hAnsi="Arial" w:cs="Arial"/>
                <w:sz w:val="20"/>
                <w:szCs w:val="20"/>
              </w:rPr>
            </w:pPr>
          </w:p>
          <w:p w14:paraId="30213261" w14:textId="77777777" w:rsidR="005B4217" w:rsidRPr="00710D28" w:rsidRDefault="005B4217">
            <w:pPr>
              <w:widowControl w:val="0"/>
              <w:rPr>
                <w:rFonts w:ascii="Arial" w:hAnsi="Arial" w:cs="Arial"/>
                <w:sz w:val="20"/>
                <w:szCs w:val="20"/>
              </w:rPr>
            </w:pPr>
          </w:p>
          <w:p w14:paraId="049681C4" w14:textId="77777777" w:rsidR="005B4217" w:rsidRPr="00710D28" w:rsidRDefault="005B4217">
            <w:pPr>
              <w:widowControl w:val="0"/>
              <w:rPr>
                <w:rFonts w:ascii="Arial" w:hAnsi="Arial" w:cs="Arial"/>
                <w:b/>
                <w:bCs/>
                <w:sz w:val="20"/>
                <w:szCs w:val="20"/>
              </w:rPr>
            </w:pPr>
            <w:r w:rsidRPr="00710D28">
              <w:rPr>
                <w:rFonts w:ascii="Arial" w:hAnsi="Arial" w:cs="Arial"/>
                <w:b/>
                <w:bCs/>
                <w:sz w:val="20"/>
                <w:szCs w:val="20"/>
              </w:rPr>
              <w:t>[…] puntos</w:t>
            </w:r>
          </w:p>
          <w:p w14:paraId="1CFCFD78" w14:textId="77777777" w:rsidR="005B4217" w:rsidRPr="00710D28" w:rsidRDefault="005B4217">
            <w:pPr>
              <w:widowControl w:val="0"/>
              <w:rPr>
                <w:rFonts w:ascii="Arial" w:hAnsi="Arial" w:cs="Arial"/>
                <w:sz w:val="20"/>
                <w:szCs w:val="20"/>
              </w:rPr>
            </w:pPr>
          </w:p>
          <w:p w14:paraId="3094A017" w14:textId="77777777" w:rsidR="005B4217" w:rsidRPr="00710D28" w:rsidRDefault="005B4217">
            <w:pPr>
              <w:widowControl w:val="0"/>
              <w:rPr>
                <w:rFonts w:ascii="Arial" w:hAnsi="Arial" w:cs="Arial"/>
                <w:sz w:val="20"/>
                <w:szCs w:val="20"/>
                <w:lang w:eastAsia="es-ES"/>
              </w:rPr>
            </w:pPr>
            <w:r w:rsidRPr="00710D28">
              <w:rPr>
                <w:rFonts w:ascii="Arial" w:hAnsi="Arial" w:cs="Arial"/>
                <w:sz w:val="20"/>
                <w:szCs w:val="20"/>
              </w:rPr>
              <w:t>Parámetro de cumplimiento de la [indicar condición:</w:t>
            </w:r>
          </w:p>
          <w:p w14:paraId="50CE4E5F" w14:textId="77777777" w:rsidR="005B4217" w:rsidRPr="00710D28" w:rsidRDefault="005B4217">
            <w:pPr>
              <w:widowControl w:val="0"/>
              <w:rPr>
                <w:rFonts w:ascii="Arial" w:hAnsi="Arial" w:cs="Arial"/>
                <w:sz w:val="20"/>
                <w:szCs w:val="20"/>
                <w:lang w:eastAsia="es-ES"/>
              </w:rPr>
            </w:pPr>
          </w:p>
          <w:p w14:paraId="15A17F4F" w14:textId="77777777" w:rsidR="005B4217" w:rsidRPr="00710D28" w:rsidRDefault="005B4217">
            <w:pPr>
              <w:widowControl w:val="0"/>
              <w:rPr>
                <w:rFonts w:ascii="Arial" w:hAnsi="Arial" w:cs="Arial"/>
                <w:sz w:val="20"/>
                <w:szCs w:val="20"/>
              </w:rPr>
            </w:pPr>
            <w:r w:rsidRPr="00710D28">
              <w:rPr>
                <w:rFonts w:ascii="Arial" w:hAnsi="Arial" w:cs="Arial"/>
                <w:sz w:val="20"/>
                <w:szCs w:val="20"/>
              </w:rPr>
              <w:t xml:space="preserve">De [...] hasta […]:  [...] puntos                                   </w:t>
            </w:r>
          </w:p>
          <w:p w14:paraId="6F9DC9A5" w14:textId="77777777" w:rsidR="005B4217" w:rsidRPr="00710D28" w:rsidRDefault="005B4217">
            <w:pPr>
              <w:widowControl w:val="0"/>
              <w:rPr>
                <w:rFonts w:ascii="Arial" w:hAnsi="Arial" w:cs="Arial"/>
                <w:sz w:val="20"/>
                <w:szCs w:val="20"/>
              </w:rPr>
            </w:pPr>
            <w:r w:rsidRPr="00710D28">
              <w:rPr>
                <w:rFonts w:ascii="Arial" w:hAnsi="Arial" w:cs="Arial"/>
                <w:sz w:val="20"/>
                <w:szCs w:val="20"/>
              </w:rPr>
              <w:t xml:space="preserve">De [...] hasta [...]:   [...] puntos                                   </w:t>
            </w:r>
          </w:p>
          <w:p w14:paraId="134DB7E1" w14:textId="77777777" w:rsidR="005B4217" w:rsidRPr="00710D28" w:rsidRDefault="005B4217">
            <w:pPr>
              <w:widowControl w:val="0"/>
              <w:rPr>
                <w:rFonts w:ascii="Arial" w:hAnsi="Arial" w:cs="Arial"/>
                <w:sz w:val="20"/>
                <w:szCs w:val="20"/>
              </w:rPr>
            </w:pPr>
          </w:p>
          <w:p w14:paraId="2793ECCF" w14:textId="77777777" w:rsidR="005B4217" w:rsidRPr="00710D28" w:rsidRDefault="005B4217">
            <w:pPr>
              <w:widowControl w:val="0"/>
              <w:rPr>
                <w:rFonts w:ascii="Arial" w:hAnsi="Arial" w:cs="Arial"/>
                <w:sz w:val="20"/>
                <w:szCs w:val="20"/>
              </w:rPr>
            </w:pPr>
            <w:r w:rsidRPr="00710D28">
              <w:rPr>
                <w:rFonts w:ascii="Arial" w:hAnsi="Arial" w:cs="Arial"/>
                <w:sz w:val="20"/>
                <w:szCs w:val="20"/>
              </w:rPr>
              <w:t>[..]</w:t>
            </w:r>
          </w:p>
          <w:p w14:paraId="70F09245" w14:textId="77777777" w:rsidR="005B4217" w:rsidRPr="00710D28" w:rsidRDefault="005B4217">
            <w:pPr>
              <w:widowControl w:val="0"/>
              <w:rPr>
                <w:rFonts w:ascii="Arial" w:hAnsi="Arial" w:cs="Arial"/>
                <w:sz w:val="20"/>
                <w:szCs w:val="20"/>
              </w:rPr>
            </w:pPr>
          </w:p>
          <w:p w14:paraId="58284F6F" w14:textId="77777777" w:rsidR="005B4217" w:rsidRPr="00710D28" w:rsidRDefault="005B4217">
            <w:pPr>
              <w:widowControl w:val="0"/>
              <w:rPr>
                <w:rFonts w:ascii="Arial" w:hAnsi="Arial" w:cs="Arial"/>
                <w:b/>
                <w:strike/>
                <w:sz w:val="20"/>
                <w:szCs w:val="20"/>
              </w:rPr>
            </w:pPr>
          </w:p>
        </w:tc>
      </w:tr>
      <w:tr w:rsidR="005B4217" w:rsidRPr="00710D28" w14:paraId="75529169" w14:textId="77777777" w:rsidTr="004821DB">
        <w:trPr>
          <w:trHeight w:val="77"/>
        </w:trPr>
        <w:tc>
          <w:tcPr>
            <w:tcW w:w="385" w:type="dxa"/>
            <w:tcBorders>
              <w:top w:val="single" w:sz="4" w:space="0" w:color="auto"/>
              <w:bottom w:val="single" w:sz="4" w:space="0" w:color="auto"/>
              <w:right w:val="nil"/>
            </w:tcBorders>
            <w:vAlign w:val="center"/>
          </w:tcPr>
          <w:p w14:paraId="43604AF1" w14:textId="77777777" w:rsidR="005B4217" w:rsidRPr="00710D28" w:rsidRDefault="005B4217">
            <w:pPr>
              <w:widowControl w:val="0"/>
              <w:rPr>
                <w:rFonts w:ascii="Arial" w:hAnsi="Arial" w:cs="Arial"/>
                <w:strike/>
                <w:sz w:val="18"/>
                <w:lang w:eastAsia="es-ES"/>
              </w:rPr>
            </w:pPr>
            <w:r w:rsidRPr="00710D28">
              <w:rPr>
                <w:rFonts w:ascii="Arial" w:hAnsi="Arial" w:cs="Arial"/>
                <w:b/>
                <w:sz w:val="20"/>
                <w:lang w:eastAsia="es-ES"/>
              </w:rPr>
              <w:t>D.</w:t>
            </w:r>
          </w:p>
        </w:tc>
        <w:tc>
          <w:tcPr>
            <w:tcW w:w="8261" w:type="dxa"/>
            <w:gridSpan w:val="2"/>
            <w:tcBorders>
              <w:top w:val="single" w:sz="4" w:space="0" w:color="auto"/>
              <w:left w:val="nil"/>
              <w:bottom w:val="single" w:sz="4" w:space="0" w:color="auto"/>
            </w:tcBorders>
            <w:vAlign w:val="center"/>
          </w:tcPr>
          <w:p w14:paraId="6027E394" w14:textId="77777777" w:rsidR="005B4217" w:rsidRPr="00710D28" w:rsidRDefault="005B4217">
            <w:pPr>
              <w:widowControl w:val="0"/>
              <w:ind w:left="72" w:hanging="72"/>
              <w:jc w:val="both"/>
              <w:rPr>
                <w:rFonts w:ascii="Arial" w:hAnsi="Arial" w:cs="Arial"/>
                <w:strike/>
                <w:sz w:val="20"/>
                <w:szCs w:val="20"/>
                <w:lang w:val="es-ES_tradnl"/>
              </w:rPr>
            </w:pPr>
            <w:r w:rsidRPr="00710D28">
              <w:rPr>
                <w:rFonts w:ascii="Arial" w:hAnsi="Arial" w:cs="Arial"/>
                <w:b/>
                <w:sz w:val="20"/>
                <w:szCs w:val="20"/>
                <w:lang w:val="es-ES_tradnl"/>
              </w:rPr>
              <w:t>PORCENTAJES DE COMPONENTES NACIONALES</w:t>
            </w:r>
          </w:p>
        </w:tc>
      </w:tr>
      <w:tr w:rsidR="005B4217" w:rsidRPr="00710D28" w14:paraId="562E778D" w14:textId="77777777" w:rsidTr="004821DB">
        <w:trPr>
          <w:trHeight w:val="77"/>
        </w:trPr>
        <w:tc>
          <w:tcPr>
            <w:tcW w:w="4961" w:type="dxa"/>
            <w:gridSpan w:val="2"/>
            <w:tcBorders>
              <w:top w:val="single" w:sz="4" w:space="0" w:color="auto"/>
              <w:bottom w:val="single" w:sz="4" w:space="0" w:color="auto"/>
            </w:tcBorders>
            <w:vAlign w:val="center"/>
          </w:tcPr>
          <w:p w14:paraId="7BA15184" w14:textId="77777777" w:rsidR="005B4217" w:rsidRPr="00710D28" w:rsidRDefault="005B4217">
            <w:pPr>
              <w:widowControl w:val="0"/>
              <w:contextualSpacing/>
              <w:jc w:val="both"/>
              <w:rPr>
                <w:rFonts w:ascii="Arial" w:hAnsi="Arial" w:cs="Arial"/>
                <w:sz w:val="20"/>
                <w:szCs w:val="20"/>
                <w:lang w:val="es-ES_tradnl"/>
              </w:rPr>
            </w:pPr>
            <w:r w:rsidRPr="00710D28">
              <w:rPr>
                <w:rFonts w:ascii="Arial" w:hAnsi="Arial" w:cs="Arial"/>
                <w:sz w:val="20"/>
                <w:szCs w:val="20"/>
                <w:u w:val="single"/>
                <w:lang w:val="es-ES_tradnl"/>
              </w:rPr>
              <w:t>Evaluación</w:t>
            </w:r>
            <w:r w:rsidRPr="00710D28">
              <w:rPr>
                <w:rFonts w:ascii="Arial" w:hAnsi="Arial" w:cs="Arial"/>
                <w:sz w:val="20"/>
                <w:szCs w:val="20"/>
                <w:lang w:val="es-ES_tradnl"/>
              </w:rPr>
              <w:t>:</w:t>
            </w:r>
          </w:p>
          <w:p w14:paraId="76C13634" w14:textId="77777777" w:rsidR="005B4217" w:rsidRPr="00710D28" w:rsidRDefault="005B4217">
            <w:pPr>
              <w:widowControl w:val="0"/>
              <w:contextualSpacing/>
              <w:jc w:val="both"/>
              <w:rPr>
                <w:rFonts w:ascii="Arial" w:hAnsi="Arial" w:cs="Arial"/>
                <w:sz w:val="20"/>
                <w:szCs w:val="20"/>
                <w:lang w:val="es-ES_tradnl"/>
              </w:rPr>
            </w:pPr>
          </w:p>
          <w:p w14:paraId="6D494F77" w14:textId="77777777" w:rsidR="005B4217" w:rsidRPr="00710D28" w:rsidRDefault="005B4217">
            <w:pPr>
              <w:widowControl w:val="0"/>
              <w:contextualSpacing/>
              <w:jc w:val="both"/>
              <w:rPr>
                <w:rFonts w:ascii="Arial" w:hAnsi="Arial" w:cs="Arial"/>
                <w:sz w:val="20"/>
                <w:szCs w:val="20"/>
                <w:lang w:val="es-ES_tradnl"/>
              </w:rPr>
            </w:pPr>
            <w:r w:rsidRPr="00710D28">
              <w:rPr>
                <w:rFonts w:ascii="Arial" w:hAnsi="Arial" w:cs="Arial"/>
                <w:sz w:val="20"/>
                <w:szCs w:val="20"/>
                <w:lang w:val="es-ES_tradnl"/>
              </w:rPr>
              <w:t>Se evaluará la procedencia u origen de los productos y de los insumos utilizados en la elaboración del bien ofertado, otorgándole puntaje por encima del mínimo legal (90% de componentes nacionales).</w:t>
            </w:r>
          </w:p>
          <w:p w14:paraId="307A7BB2" w14:textId="77777777" w:rsidR="005B4217" w:rsidRPr="00710D28" w:rsidRDefault="005B4217">
            <w:pPr>
              <w:widowControl w:val="0"/>
              <w:contextualSpacing/>
              <w:jc w:val="both"/>
              <w:rPr>
                <w:rFonts w:ascii="Arial" w:hAnsi="Arial" w:cs="Arial"/>
                <w:sz w:val="20"/>
                <w:szCs w:val="20"/>
                <w:lang w:val="es-ES_tradnl"/>
              </w:rPr>
            </w:pPr>
          </w:p>
          <w:p w14:paraId="65E8320E" w14:textId="77777777" w:rsidR="005B4217" w:rsidRPr="00710D28" w:rsidRDefault="005B4217">
            <w:pPr>
              <w:widowControl w:val="0"/>
              <w:contextualSpacing/>
              <w:jc w:val="both"/>
              <w:rPr>
                <w:rFonts w:ascii="Arial" w:hAnsi="Arial" w:cs="Arial"/>
                <w:sz w:val="20"/>
                <w:szCs w:val="20"/>
                <w:lang w:val="es-ES_tradnl"/>
              </w:rPr>
            </w:pPr>
            <w:r w:rsidRPr="00710D28">
              <w:rPr>
                <w:rFonts w:ascii="Arial" w:hAnsi="Arial" w:cs="Arial"/>
                <w:sz w:val="20"/>
                <w:szCs w:val="20"/>
                <w:lang w:val="es-ES_tradnl"/>
              </w:rPr>
              <w:t xml:space="preserve">Cuando el requerimiento sea adquirir un producto 100% nacional, el presente factor de evaluación no debe ser considerado. </w:t>
            </w:r>
          </w:p>
          <w:p w14:paraId="17D52D7D" w14:textId="77777777" w:rsidR="005B4217" w:rsidRPr="00710D28" w:rsidRDefault="005B4217">
            <w:pPr>
              <w:widowControl w:val="0"/>
              <w:contextualSpacing/>
              <w:jc w:val="both"/>
              <w:rPr>
                <w:rFonts w:ascii="Arial" w:hAnsi="Arial" w:cs="Arial"/>
                <w:sz w:val="20"/>
                <w:szCs w:val="20"/>
                <w:lang w:val="es-ES_tradnl"/>
              </w:rPr>
            </w:pPr>
          </w:p>
          <w:p w14:paraId="683EC530" w14:textId="77777777" w:rsidR="005B4217" w:rsidRPr="00710D28" w:rsidRDefault="005B4217">
            <w:pPr>
              <w:widowControl w:val="0"/>
              <w:contextualSpacing/>
              <w:jc w:val="both"/>
              <w:rPr>
                <w:rFonts w:ascii="Arial" w:hAnsi="Arial" w:cs="Arial"/>
                <w:bCs/>
                <w:sz w:val="20"/>
                <w:szCs w:val="20"/>
                <w:lang w:val="es-ES" w:eastAsia="es-ES"/>
              </w:rPr>
            </w:pPr>
          </w:p>
          <w:p w14:paraId="4B1FA5CB" w14:textId="77777777" w:rsidR="005B4217" w:rsidRPr="00710D28" w:rsidRDefault="005B4217">
            <w:pPr>
              <w:widowControl w:val="0"/>
              <w:jc w:val="both"/>
              <w:rPr>
                <w:rFonts w:ascii="Arial" w:hAnsi="Arial" w:cs="Arial"/>
                <w:sz w:val="20"/>
                <w:szCs w:val="20"/>
                <w:lang w:eastAsia="es-ES"/>
              </w:rPr>
            </w:pPr>
            <w:r w:rsidRPr="00710D28">
              <w:rPr>
                <w:rFonts w:ascii="Arial" w:hAnsi="Arial" w:cs="Arial"/>
                <w:sz w:val="20"/>
                <w:szCs w:val="20"/>
                <w:u w:val="single"/>
                <w:lang w:eastAsia="es-ES"/>
              </w:rPr>
              <w:t>Acreditación</w:t>
            </w:r>
            <w:r w:rsidRPr="00710D28">
              <w:rPr>
                <w:rFonts w:ascii="Arial" w:hAnsi="Arial" w:cs="Arial"/>
                <w:sz w:val="20"/>
                <w:szCs w:val="20"/>
                <w:lang w:eastAsia="es-ES"/>
              </w:rPr>
              <w:t>:</w:t>
            </w:r>
          </w:p>
          <w:p w14:paraId="1828310B" w14:textId="77777777" w:rsidR="005B4217" w:rsidRPr="00710D28" w:rsidRDefault="005B4217">
            <w:pPr>
              <w:widowControl w:val="0"/>
              <w:jc w:val="both"/>
              <w:rPr>
                <w:rFonts w:ascii="Arial" w:hAnsi="Arial" w:cs="Arial"/>
                <w:sz w:val="20"/>
                <w:szCs w:val="20"/>
                <w:lang w:eastAsia="es-ES"/>
              </w:rPr>
            </w:pPr>
          </w:p>
          <w:p w14:paraId="58EE33BC" w14:textId="77777777" w:rsidR="005B4217" w:rsidRPr="00710D28" w:rsidRDefault="005B4217">
            <w:pPr>
              <w:widowControl w:val="0"/>
              <w:jc w:val="both"/>
              <w:rPr>
                <w:rFonts w:ascii="Arial" w:hAnsi="Arial" w:cs="Arial"/>
                <w:b/>
                <w:sz w:val="20"/>
                <w:szCs w:val="20"/>
                <w:lang w:val="es-ES_tradnl"/>
              </w:rPr>
            </w:pPr>
            <w:r w:rsidRPr="00710D28">
              <w:rPr>
                <w:rFonts w:ascii="Arial" w:hAnsi="Arial" w:cs="Arial"/>
                <w:sz w:val="20"/>
                <w:szCs w:val="20"/>
                <w:lang w:val="es-ES_tradnl"/>
              </w:rPr>
              <w:t>Se acreditará mediante la presentación de una declaración jurada.</w:t>
            </w:r>
          </w:p>
          <w:p w14:paraId="45438ABD" w14:textId="77777777" w:rsidR="005B4217" w:rsidRPr="00710D28" w:rsidRDefault="005B4217">
            <w:pPr>
              <w:widowControl w:val="0"/>
              <w:jc w:val="both"/>
              <w:rPr>
                <w:rFonts w:ascii="Arial" w:hAnsi="Arial" w:cs="Arial"/>
                <w:b/>
                <w:sz w:val="20"/>
                <w:szCs w:val="20"/>
                <w:lang w:val="es-ES_tradnl"/>
              </w:rPr>
            </w:pPr>
          </w:p>
        </w:tc>
        <w:tc>
          <w:tcPr>
            <w:tcW w:w="3685" w:type="dxa"/>
            <w:tcBorders>
              <w:top w:val="single" w:sz="4" w:space="0" w:color="auto"/>
              <w:left w:val="nil"/>
              <w:bottom w:val="single" w:sz="4" w:space="0" w:color="auto"/>
            </w:tcBorders>
            <w:vAlign w:val="center"/>
          </w:tcPr>
          <w:p w14:paraId="4B2E4D86" w14:textId="77777777" w:rsidR="005B4217" w:rsidRPr="00710D28" w:rsidRDefault="005B4217">
            <w:pPr>
              <w:widowControl w:val="0"/>
              <w:rPr>
                <w:rFonts w:ascii="Arial" w:hAnsi="Arial" w:cs="Arial"/>
                <w:b/>
                <w:bCs/>
                <w:sz w:val="20"/>
                <w:szCs w:val="20"/>
              </w:rPr>
            </w:pPr>
            <w:r w:rsidRPr="00710D28">
              <w:rPr>
                <w:rFonts w:ascii="Arial" w:hAnsi="Arial" w:cs="Arial"/>
                <w:b/>
                <w:bCs/>
                <w:sz w:val="20"/>
                <w:szCs w:val="20"/>
              </w:rPr>
              <w:t>[…] puntos</w:t>
            </w:r>
          </w:p>
          <w:p w14:paraId="4A60F7DA" w14:textId="77777777" w:rsidR="005B4217" w:rsidRPr="00710D28" w:rsidRDefault="005B4217">
            <w:pPr>
              <w:widowControl w:val="0"/>
              <w:jc w:val="both"/>
              <w:rPr>
                <w:rFonts w:ascii="Arial" w:hAnsi="Arial" w:cs="Arial"/>
                <w:sz w:val="20"/>
                <w:szCs w:val="20"/>
              </w:rPr>
            </w:pPr>
          </w:p>
          <w:p w14:paraId="05114ECD" w14:textId="77777777" w:rsidR="005B4217" w:rsidRPr="00710D28" w:rsidRDefault="005B4217">
            <w:pPr>
              <w:widowControl w:val="0"/>
              <w:jc w:val="both"/>
              <w:rPr>
                <w:rFonts w:ascii="Arial" w:hAnsi="Arial" w:cs="Arial"/>
                <w:sz w:val="20"/>
                <w:szCs w:val="20"/>
              </w:rPr>
            </w:pPr>
            <w:r w:rsidRPr="00710D28">
              <w:rPr>
                <w:rFonts w:ascii="Arial" w:hAnsi="Arial" w:cs="Arial"/>
                <w:sz w:val="20"/>
                <w:szCs w:val="20"/>
              </w:rPr>
              <w:t>De (…%) hasta (…%) puntos</w:t>
            </w:r>
          </w:p>
          <w:p w14:paraId="0408B178" w14:textId="77777777" w:rsidR="005B4217" w:rsidRPr="00710D28" w:rsidRDefault="005B4217">
            <w:pPr>
              <w:widowControl w:val="0"/>
              <w:jc w:val="both"/>
              <w:rPr>
                <w:rFonts w:ascii="Arial" w:hAnsi="Arial" w:cs="Arial"/>
                <w:sz w:val="20"/>
                <w:szCs w:val="20"/>
              </w:rPr>
            </w:pPr>
            <w:r w:rsidRPr="00710D28">
              <w:rPr>
                <w:rFonts w:ascii="Arial" w:hAnsi="Arial" w:cs="Arial"/>
                <w:sz w:val="20"/>
                <w:szCs w:val="20"/>
              </w:rPr>
              <w:t>De (…%) hasta (…%) puntos</w:t>
            </w:r>
          </w:p>
          <w:p w14:paraId="5C8CF566" w14:textId="77777777" w:rsidR="005B4217" w:rsidRPr="00710D28" w:rsidRDefault="005B4217">
            <w:pPr>
              <w:widowControl w:val="0"/>
              <w:jc w:val="both"/>
              <w:rPr>
                <w:rFonts w:ascii="Arial" w:hAnsi="Arial" w:cs="Arial"/>
                <w:sz w:val="20"/>
                <w:szCs w:val="20"/>
              </w:rPr>
            </w:pPr>
          </w:p>
          <w:p w14:paraId="26AF3BB9" w14:textId="77777777" w:rsidR="005B4217" w:rsidRPr="00710D28" w:rsidRDefault="005B4217">
            <w:pPr>
              <w:widowControl w:val="0"/>
              <w:rPr>
                <w:rFonts w:ascii="Arial" w:hAnsi="Arial" w:cs="Arial"/>
                <w:sz w:val="20"/>
                <w:szCs w:val="20"/>
              </w:rPr>
            </w:pPr>
            <w:r w:rsidRPr="00710D28">
              <w:rPr>
                <w:rFonts w:ascii="Arial" w:hAnsi="Arial" w:cs="Arial"/>
                <w:sz w:val="20"/>
                <w:szCs w:val="20"/>
              </w:rPr>
              <w:t>[..]</w:t>
            </w:r>
          </w:p>
          <w:p w14:paraId="2B92F0BD" w14:textId="77777777" w:rsidR="005B4217" w:rsidRPr="00710D28" w:rsidRDefault="005B4217">
            <w:pPr>
              <w:widowControl w:val="0"/>
              <w:jc w:val="both"/>
              <w:rPr>
                <w:rFonts w:ascii="Arial" w:hAnsi="Arial" w:cs="Arial"/>
                <w:sz w:val="20"/>
                <w:szCs w:val="20"/>
              </w:rPr>
            </w:pPr>
          </w:p>
          <w:p w14:paraId="3F2A55E8" w14:textId="77777777" w:rsidR="005B4217" w:rsidRPr="00710D28" w:rsidRDefault="005B4217">
            <w:pPr>
              <w:widowControl w:val="0"/>
              <w:ind w:left="143"/>
              <w:jc w:val="right"/>
              <w:rPr>
                <w:rFonts w:ascii="Arial" w:hAnsi="Arial" w:cs="Arial"/>
                <w:b/>
                <w:sz w:val="20"/>
                <w:szCs w:val="20"/>
                <w:lang w:val="es-ES_tradnl"/>
              </w:rPr>
            </w:pPr>
          </w:p>
        </w:tc>
      </w:tr>
      <w:tr w:rsidR="005B4217" w:rsidRPr="00710D28" w14:paraId="45D74ABA" w14:textId="77777777" w:rsidTr="004821DB">
        <w:trPr>
          <w:trHeight w:val="77"/>
        </w:trPr>
        <w:tc>
          <w:tcPr>
            <w:tcW w:w="385" w:type="dxa"/>
            <w:tcBorders>
              <w:top w:val="single" w:sz="4" w:space="0" w:color="auto"/>
              <w:bottom w:val="single" w:sz="4" w:space="0" w:color="auto"/>
              <w:right w:val="nil"/>
            </w:tcBorders>
            <w:vAlign w:val="center"/>
          </w:tcPr>
          <w:p w14:paraId="4FAD46FF" w14:textId="77777777" w:rsidR="005B4217" w:rsidRPr="00710D28" w:rsidRDefault="005B4217">
            <w:pPr>
              <w:widowControl w:val="0"/>
              <w:jc w:val="center"/>
              <w:rPr>
                <w:rFonts w:ascii="Arial" w:hAnsi="Arial" w:cs="Arial"/>
                <w:b/>
                <w:sz w:val="20"/>
                <w:lang w:eastAsia="es-ES"/>
              </w:rPr>
            </w:pPr>
            <w:r w:rsidRPr="00710D28">
              <w:rPr>
                <w:rFonts w:ascii="Arial" w:hAnsi="Arial" w:cs="Arial"/>
                <w:b/>
                <w:sz w:val="20"/>
                <w:szCs w:val="18"/>
                <w:lang w:eastAsia="es-ES"/>
              </w:rPr>
              <w:t>E.</w:t>
            </w:r>
          </w:p>
        </w:tc>
        <w:tc>
          <w:tcPr>
            <w:tcW w:w="8261" w:type="dxa"/>
            <w:gridSpan w:val="2"/>
            <w:tcBorders>
              <w:top w:val="single" w:sz="4" w:space="0" w:color="auto"/>
              <w:left w:val="nil"/>
              <w:bottom w:val="single" w:sz="4" w:space="0" w:color="auto"/>
            </w:tcBorders>
            <w:vAlign w:val="center"/>
          </w:tcPr>
          <w:p w14:paraId="45897842" w14:textId="77777777" w:rsidR="005B4217" w:rsidRPr="00710D28" w:rsidRDefault="005B4217">
            <w:pPr>
              <w:widowControl w:val="0"/>
              <w:jc w:val="both"/>
              <w:rPr>
                <w:rFonts w:ascii="Arial" w:hAnsi="Arial" w:cs="Arial"/>
                <w:b/>
                <w:sz w:val="20"/>
                <w:szCs w:val="20"/>
                <w:lang w:eastAsia="es-ES"/>
              </w:rPr>
            </w:pPr>
            <w:r w:rsidRPr="00710D28">
              <w:rPr>
                <w:rFonts w:ascii="Arial" w:hAnsi="Arial" w:cs="Arial"/>
                <w:b/>
                <w:sz w:val="20"/>
                <w:szCs w:val="20"/>
                <w:lang w:val="es-ES_tradnl"/>
              </w:rPr>
              <w:t>PREFERENCIA DE LOS CONSUMIDORES BENEFICIARIOS</w:t>
            </w:r>
          </w:p>
        </w:tc>
      </w:tr>
      <w:tr w:rsidR="005B4217" w:rsidRPr="00710D28" w14:paraId="10B6A040" w14:textId="77777777" w:rsidTr="004821DB">
        <w:trPr>
          <w:trHeight w:val="857"/>
        </w:trPr>
        <w:tc>
          <w:tcPr>
            <w:tcW w:w="4961" w:type="dxa"/>
            <w:gridSpan w:val="2"/>
            <w:tcBorders>
              <w:top w:val="single" w:sz="4" w:space="0" w:color="auto"/>
              <w:left w:val="single" w:sz="4" w:space="0" w:color="auto"/>
              <w:bottom w:val="single" w:sz="4" w:space="0" w:color="auto"/>
              <w:right w:val="single" w:sz="4" w:space="0" w:color="auto"/>
            </w:tcBorders>
            <w:vAlign w:val="center"/>
          </w:tcPr>
          <w:p w14:paraId="6F5A97BC" w14:textId="77777777" w:rsidR="005B4217" w:rsidRPr="00710D28" w:rsidRDefault="005B4217">
            <w:pPr>
              <w:widowControl w:val="0"/>
              <w:contextualSpacing/>
              <w:jc w:val="both"/>
              <w:rPr>
                <w:rFonts w:ascii="Arial" w:hAnsi="Arial" w:cs="Arial"/>
                <w:sz w:val="20"/>
                <w:szCs w:val="20"/>
                <w:lang w:val="es-ES_tradnl"/>
              </w:rPr>
            </w:pPr>
            <w:r w:rsidRPr="00710D28">
              <w:rPr>
                <w:rFonts w:ascii="Arial" w:hAnsi="Arial" w:cs="Arial"/>
                <w:sz w:val="20"/>
                <w:szCs w:val="20"/>
                <w:u w:val="single"/>
                <w:lang w:val="es-ES_tradnl"/>
              </w:rPr>
              <w:t>Evaluación</w:t>
            </w:r>
            <w:r w:rsidRPr="00710D28">
              <w:rPr>
                <w:rFonts w:ascii="Arial" w:hAnsi="Arial" w:cs="Arial"/>
                <w:sz w:val="20"/>
                <w:szCs w:val="20"/>
                <w:lang w:val="es-ES_tradnl"/>
              </w:rPr>
              <w:t xml:space="preserve">: </w:t>
            </w:r>
          </w:p>
          <w:p w14:paraId="017C0328" w14:textId="40211829" w:rsidR="005B4217" w:rsidRPr="00710D28" w:rsidRDefault="005B4217">
            <w:pPr>
              <w:widowControl w:val="0"/>
              <w:jc w:val="both"/>
              <w:rPr>
                <w:rFonts w:ascii="Arial" w:hAnsi="Arial" w:cs="Arial"/>
                <w:sz w:val="20"/>
                <w:szCs w:val="20"/>
                <w:lang w:eastAsia="es-ES"/>
              </w:rPr>
            </w:pPr>
            <w:r w:rsidRPr="00710D28">
              <w:rPr>
                <w:rFonts w:ascii="Arial" w:hAnsi="Arial" w:cs="Arial"/>
                <w:sz w:val="20"/>
                <w:szCs w:val="20"/>
                <w:lang w:eastAsia="es-ES"/>
              </w:rPr>
              <w:t xml:space="preserve">Se evaluará el nivel de aceptación de los beneficiarios que pertenecen al Programa del Vaso de Leche </w:t>
            </w:r>
            <w:r w:rsidR="0FB9EC0D" w:rsidRPr="00710D28">
              <w:rPr>
                <w:rFonts w:ascii="Arial" w:hAnsi="Arial" w:cs="Arial"/>
                <w:sz w:val="20"/>
                <w:szCs w:val="20"/>
                <w:lang w:eastAsia="es-ES"/>
              </w:rPr>
              <w:t>respecto de</w:t>
            </w:r>
            <w:r w:rsidRPr="00710D28">
              <w:rPr>
                <w:rFonts w:ascii="Arial" w:hAnsi="Arial" w:cs="Arial"/>
                <w:sz w:val="20"/>
                <w:szCs w:val="20"/>
                <w:lang w:eastAsia="es-ES"/>
              </w:rPr>
              <w:t xml:space="preserve"> los productos ofertados.</w:t>
            </w:r>
          </w:p>
          <w:p w14:paraId="0D91D2C0" w14:textId="77777777" w:rsidR="005B4217" w:rsidRPr="00710D28" w:rsidRDefault="005B4217">
            <w:pPr>
              <w:widowControl w:val="0"/>
              <w:jc w:val="both"/>
              <w:rPr>
                <w:rFonts w:ascii="Arial" w:hAnsi="Arial" w:cs="Arial"/>
                <w:bCs/>
                <w:sz w:val="20"/>
                <w:szCs w:val="20"/>
                <w:lang w:val="es-ES_tradnl" w:eastAsia="es-ES"/>
              </w:rPr>
            </w:pPr>
          </w:p>
          <w:p w14:paraId="2E4ED297" w14:textId="77777777" w:rsidR="005B4217" w:rsidRPr="00710D28" w:rsidRDefault="005B4217">
            <w:pPr>
              <w:widowControl w:val="0"/>
              <w:contextualSpacing/>
              <w:jc w:val="both"/>
              <w:rPr>
                <w:rFonts w:ascii="Arial" w:hAnsi="Arial" w:cs="Arial"/>
                <w:sz w:val="20"/>
                <w:szCs w:val="20"/>
                <w:lang w:val="es-ES_tradnl"/>
              </w:rPr>
            </w:pPr>
            <w:r w:rsidRPr="00710D28">
              <w:rPr>
                <w:rFonts w:ascii="Arial" w:hAnsi="Arial" w:cs="Arial"/>
                <w:sz w:val="20"/>
                <w:szCs w:val="20"/>
                <w:u w:val="single"/>
                <w:lang w:val="es-ES_tradnl"/>
              </w:rPr>
              <w:t>Acreditación</w:t>
            </w:r>
            <w:r w:rsidRPr="00710D28">
              <w:rPr>
                <w:rFonts w:ascii="Arial" w:hAnsi="Arial" w:cs="Arial"/>
                <w:sz w:val="20"/>
                <w:szCs w:val="20"/>
                <w:lang w:val="es-ES_tradnl"/>
              </w:rPr>
              <w:t>:</w:t>
            </w:r>
          </w:p>
          <w:p w14:paraId="20F1AABC" w14:textId="73F7D82E" w:rsidR="005B4217" w:rsidRPr="00710D28" w:rsidRDefault="005B4217">
            <w:pPr>
              <w:jc w:val="both"/>
              <w:rPr>
                <w:rFonts w:ascii="Arial" w:hAnsi="Arial" w:cs="Arial"/>
                <w:sz w:val="20"/>
                <w:szCs w:val="20"/>
                <w:lang w:val="es-ES"/>
              </w:rPr>
            </w:pPr>
            <w:r w:rsidRPr="00710D28">
              <w:rPr>
                <w:rFonts w:ascii="Arial" w:hAnsi="Arial" w:cs="Arial"/>
                <w:sz w:val="20"/>
                <w:szCs w:val="20"/>
                <w:lang w:val="es-ES"/>
              </w:rPr>
              <w:t>Copia simple del certificado</w:t>
            </w:r>
            <w:r w:rsidR="58309516" w:rsidRPr="00710D28">
              <w:rPr>
                <w:rFonts w:ascii="Arial" w:hAnsi="Arial" w:cs="Arial"/>
                <w:sz w:val="20"/>
                <w:szCs w:val="20"/>
                <w:lang w:val="es-ES"/>
              </w:rPr>
              <w:t xml:space="preserve"> </w:t>
            </w:r>
            <w:r w:rsidRPr="00710D28">
              <w:rPr>
                <w:rFonts w:ascii="Arial" w:hAnsi="Arial" w:cs="Arial"/>
                <w:sz w:val="20"/>
                <w:szCs w:val="20"/>
                <w:lang w:val="es-ES"/>
              </w:rPr>
              <w:t xml:space="preserve">de aceptabilidad acorde con el procedimiento consignado en el Anexo N° </w:t>
            </w:r>
            <w:r w:rsidR="69DCE0BD" w:rsidRPr="00710D28">
              <w:rPr>
                <w:rFonts w:ascii="Arial" w:hAnsi="Arial" w:cs="Arial"/>
                <w:sz w:val="20"/>
                <w:szCs w:val="20"/>
                <w:lang w:val="es-ES"/>
              </w:rPr>
              <w:t>1</w:t>
            </w:r>
            <w:r w:rsidR="7CBBD3BB" w:rsidRPr="00710D28">
              <w:rPr>
                <w:rFonts w:ascii="Arial" w:hAnsi="Arial" w:cs="Arial"/>
                <w:sz w:val="20"/>
                <w:szCs w:val="20"/>
                <w:lang w:val="es-ES"/>
              </w:rPr>
              <w:t>8</w:t>
            </w:r>
            <w:r w:rsidRPr="00710D28">
              <w:rPr>
                <w:rFonts w:ascii="Arial" w:hAnsi="Arial" w:cs="Arial"/>
                <w:sz w:val="20"/>
                <w:szCs w:val="20"/>
                <w:lang w:val="es-ES"/>
              </w:rPr>
              <w:t xml:space="preserve">. </w:t>
            </w:r>
          </w:p>
          <w:p w14:paraId="722FAF25" w14:textId="77777777" w:rsidR="005B4217" w:rsidRPr="00710D28" w:rsidRDefault="005B4217">
            <w:pPr>
              <w:jc w:val="both"/>
              <w:rPr>
                <w:rFonts w:ascii="Arial" w:hAnsi="Arial" w:cs="Arial"/>
                <w:sz w:val="20"/>
                <w:szCs w:val="20"/>
                <w:lang w:val="es-ES_tradnl"/>
              </w:rPr>
            </w:pPr>
          </w:p>
          <w:p w14:paraId="2A5F1385" w14:textId="4F859BC2" w:rsidR="005B4217" w:rsidRPr="00710D28" w:rsidRDefault="005B4217" w:rsidP="046E3613">
            <w:pPr>
              <w:widowControl w:val="0"/>
              <w:jc w:val="both"/>
              <w:rPr>
                <w:rFonts w:ascii="Arial" w:hAnsi="Arial" w:cs="Arial"/>
                <w:sz w:val="20"/>
                <w:szCs w:val="20"/>
                <w:lang w:val="es-ES"/>
              </w:rPr>
            </w:pPr>
            <w:r w:rsidRPr="00710D28">
              <w:rPr>
                <w:rFonts w:ascii="Arial" w:hAnsi="Arial" w:cs="Arial"/>
                <w:sz w:val="20"/>
                <w:szCs w:val="20"/>
                <w:lang w:val="es-ES"/>
              </w:rPr>
              <w:t>El certificado</w:t>
            </w:r>
            <w:r w:rsidR="5DE9BB38" w:rsidRPr="00710D28">
              <w:rPr>
                <w:rFonts w:ascii="Arial" w:hAnsi="Arial" w:cs="Arial"/>
                <w:sz w:val="20"/>
                <w:szCs w:val="20"/>
                <w:lang w:val="es-ES"/>
              </w:rPr>
              <w:t xml:space="preserve"> </w:t>
            </w:r>
            <w:r w:rsidRPr="00710D28">
              <w:rPr>
                <w:rFonts w:ascii="Arial" w:hAnsi="Arial" w:cs="Arial"/>
                <w:sz w:val="20"/>
                <w:szCs w:val="20"/>
                <w:lang w:val="es-ES"/>
              </w:rPr>
              <w:t xml:space="preserve">debe haber sido emitido por </w:t>
            </w:r>
            <w:r w:rsidR="1DD82168" w:rsidRPr="00710D28">
              <w:rPr>
                <w:rFonts w:ascii="Arial" w:eastAsia="Arial" w:hAnsi="Arial" w:cs="Arial"/>
                <w:sz w:val="20"/>
                <w:szCs w:val="20"/>
                <w:lang w:val="es-ES"/>
              </w:rPr>
              <w:t>un organismo de evaluación de la conformidad (</w:t>
            </w:r>
            <w:r w:rsidRPr="00710D28">
              <w:rPr>
                <w:rFonts w:ascii="Arial" w:hAnsi="Arial" w:cs="Arial"/>
                <w:sz w:val="20"/>
                <w:szCs w:val="20"/>
                <w:lang w:val="es-ES"/>
              </w:rPr>
              <w:t>laboratorio</w:t>
            </w:r>
            <w:r w:rsidR="5B610752" w:rsidRPr="00710D28">
              <w:rPr>
                <w:rFonts w:ascii="Arial" w:hAnsi="Arial" w:cs="Arial"/>
                <w:sz w:val="20"/>
                <w:szCs w:val="20"/>
                <w:lang w:val="es-ES"/>
              </w:rPr>
              <w:t xml:space="preserve"> de ensayo</w:t>
            </w:r>
            <w:r w:rsidRPr="00710D28">
              <w:rPr>
                <w:rFonts w:ascii="Arial" w:hAnsi="Arial" w:cs="Arial"/>
                <w:sz w:val="20"/>
                <w:szCs w:val="20"/>
                <w:lang w:val="es-ES"/>
              </w:rPr>
              <w:t xml:space="preserve">, organismo de inspección u </w:t>
            </w:r>
            <w:r w:rsidR="6D76B0FD" w:rsidRPr="00710D28">
              <w:rPr>
                <w:rFonts w:ascii="Arial" w:hAnsi="Arial" w:cs="Arial"/>
                <w:sz w:val="20"/>
                <w:szCs w:val="20"/>
                <w:lang w:val="es-ES"/>
              </w:rPr>
              <w:t>organismo de</w:t>
            </w:r>
            <w:r w:rsidR="2BA5EF5F" w:rsidRPr="00710D28">
              <w:rPr>
                <w:rFonts w:ascii="Arial" w:hAnsi="Arial" w:cs="Arial"/>
                <w:sz w:val="20"/>
                <w:szCs w:val="20"/>
                <w:lang w:val="es-ES"/>
              </w:rPr>
              <w:t xml:space="preserve"> certifica</w:t>
            </w:r>
            <w:r w:rsidR="4ACC89A5" w:rsidRPr="00710D28">
              <w:rPr>
                <w:rFonts w:ascii="Arial" w:hAnsi="Arial" w:cs="Arial"/>
                <w:sz w:val="20"/>
                <w:szCs w:val="20"/>
                <w:lang w:val="es-ES"/>
              </w:rPr>
              <w:t>ción</w:t>
            </w:r>
            <w:r w:rsidR="1654397F" w:rsidRPr="00710D28">
              <w:rPr>
                <w:rFonts w:ascii="Arial" w:hAnsi="Arial" w:cs="Arial"/>
                <w:sz w:val="20"/>
                <w:szCs w:val="20"/>
                <w:lang w:val="es-ES"/>
              </w:rPr>
              <w:t>)</w:t>
            </w:r>
            <w:r w:rsidRPr="00710D28">
              <w:rPr>
                <w:rFonts w:ascii="Arial" w:hAnsi="Arial" w:cs="Arial"/>
                <w:sz w:val="20"/>
                <w:szCs w:val="20"/>
                <w:lang w:val="es-ES"/>
              </w:rPr>
              <w:t xml:space="preserve"> </w:t>
            </w:r>
            <w:r w:rsidR="000A1B04" w:rsidRPr="00710D28">
              <w:rPr>
                <w:rFonts w:ascii="Arial" w:hAnsi="Arial" w:cs="Arial"/>
                <w:sz w:val="20"/>
                <w:szCs w:val="20"/>
                <w:lang w:val="es-ES"/>
              </w:rPr>
              <w:t>acreditado ante</w:t>
            </w:r>
            <w:r w:rsidRPr="00710D28">
              <w:rPr>
                <w:rFonts w:ascii="Arial" w:hAnsi="Arial" w:cs="Arial"/>
                <w:sz w:val="20"/>
                <w:szCs w:val="20"/>
                <w:lang w:val="es-ES"/>
              </w:rPr>
              <w:t xml:space="preserve"> el INACAL u otro organismo acreditador que cuente con </w:t>
            </w:r>
            <w:r w:rsidRPr="00710D28">
              <w:rPr>
                <w:rFonts w:ascii="Arial" w:hAnsi="Arial" w:cs="Arial"/>
                <w:sz w:val="20"/>
                <w:szCs w:val="20"/>
                <w:lang w:val="es-ES"/>
              </w:rPr>
              <w:lastRenderedPageBreak/>
              <w:t>reconocimiento internacional</w:t>
            </w:r>
            <w:r w:rsidRPr="00710D28">
              <w:rPr>
                <w:rFonts w:ascii="Arial" w:hAnsi="Arial" w:cs="Arial"/>
                <w:sz w:val="20"/>
                <w:szCs w:val="20"/>
                <w:vertAlign w:val="superscript"/>
                <w:lang w:val="es-ES"/>
              </w:rPr>
              <w:footnoteReference w:id="19"/>
            </w:r>
            <w:r w:rsidR="784E77D1" w:rsidRPr="00710D28">
              <w:rPr>
                <w:rFonts w:ascii="Arial" w:hAnsi="Arial" w:cs="Arial"/>
                <w:sz w:val="20"/>
                <w:szCs w:val="20"/>
                <w:lang w:val="es-ES"/>
              </w:rPr>
              <w:t xml:space="preserve">, </w:t>
            </w:r>
            <w:r w:rsidR="62A575E0" w:rsidRPr="00710D28">
              <w:rPr>
                <w:rFonts w:ascii="Arial" w:hAnsi="Arial" w:cs="Arial"/>
                <w:sz w:val="20"/>
                <w:szCs w:val="20"/>
                <w:lang w:val="es-ES"/>
              </w:rPr>
              <w:t>de conformidad con</w:t>
            </w:r>
            <w:r w:rsidR="784E77D1" w:rsidRPr="00710D28">
              <w:rPr>
                <w:rFonts w:ascii="Arial" w:hAnsi="Arial" w:cs="Arial"/>
                <w:sz w:val="20"/>
                <w:szCs w:val="20"/>
                <w:lang w:val="es-ES"/>
              </w:rPr>
              <w:t xml:space="preserve"> la norma ISO 4121:2003 o la Norma Técnica Peruana equivalente (NTP-ISO 4121:2008, revisada el 2019).</w:t>
            </w:r>
          </w:p>
        </w:tc>
        <w:tc>
          <w:tcPr>
            <w:tcW w:w="3685" w:type="dxa"/>
            <w:tcBorders>
              <w:top w:val="single" w:sz="4" w:space="0" w:color="auto"/>
              <w:left w:val="nil"/>
              <w:bottom w:val="single" w:sz="4" w:space="0" w:color="auto"/>
              <w:right w:val="single" w:sz="4" w:space="0" w:color="auto"/>
            </w:tcBorders>
            <w:vAlign w:val="center"/>
          </w:tcPr>
          <w:p w14:paraId="1C7C94EF" w14:textId="77777777" w:rsidR="005B4217" w:rsidRPr="00710D28" w:rsidRDefault="005B4217">
            <w:pPr>
              <w:widowControl w:val="0"/>
              <w:rPr>
                <w:rFonts w:ascii="Arial" w:hAnsi="Arial" w:cs="Arial"/>
                <w:b/>
                <w:bCs/>
                <w:sz w:val="20"/>
                <w:szCs w:val="20"/>
              </w:rPr>
            </w:pPr>
            <w:r w:rsidRPr="00710D28">
              <w:rPr>
                <w:rFonts w:ascii="Arial" w:hAnsi="Arial" w:cs="Arial"/>
                <w:b/>
                <w:bCs/>
                <w:sz w:val="20"/>
                <w:szCs w:val="20"/>
              </w:rPr>
              <w:lastRenderedPageBreak/>
              <w:t>[…] puntos</w:t>
            </w:r>
          </w:p>
          <w:p w14:paraId="726A5077" w14:textId="77777777" w:rsidR="005B4217" w:rsidRPr="00710D28" w:rsidRDefault="005B4217">
            <w:pPr>
              <w:widowControl w:val="0"/>
              <w:rPr>
                <w:rFonts w:ascii="Arial" w:hAnsi="Arial" w:cs="Arial"/>
                <w:sz w:val="20"/>
                <w:szCs w:val="20"/>
              </w:rPr>
            </w:pPr>
          </w:p>
          <w:p w14:paraId="739DD58C" w14:textId="77777777" w:rsidR="005B4217" w:rsidRPr="00710D28" w:rsidRDefault="005B4217">
            <w:pPr>
              <w:widowControl w:val="0"/>
              <w:rPr>
                <w:rFonts w:ascii="Arial" w:hAnsi="Arial" w:cs="Arial"/>
                <w:sz w:val="20"/>
                <w:szCs w:val="20"/>
              </w:rPr>
            </w:pPr>
            <w:r w:rsidRPr="00710D28">
              <w:rPr>
                <w:rFonts w:ascii="Arial" w:hAnsi="Arial" w:cs="Arial"/>
                <w:sz w:val="20"/>
                <w:szCs w:val="20"/>
              </w:rPr>
              <w:t xml:space="preserve">Porcentaje de aceptabilidad </w:t>
            </w:r>
          </w:p>
          <w:p w14:paraId="0916407E" w14:textId="764F0A79" w:rsidR="005B4217" w:rsidRPr="00710D28" w:rsidRDefault="005B4217">
            <w:pPr>
              <w:widowControl w:val="0"/>
              <w:rPr>
                <w:rFonts w:ascii="Arial" w:hAnsi="Arial" w:cs="Arial"/>
                <w:sz w:val="20"/>
                <w:szCs w:val="20"/>
              </w:rPr>
            </w:pPr>
            <w:r w:rsidRPr="00710D28">
              <w:rPr>
                <w:rFonts w:ascii="Arial" w:hAnsi="Arial" w:cs="Arial"/>
                <w:sz w:val="20"/>
                <w:szCs w:val="20"/>
              </w:rPr>
              <w:t>De [...]hasta [</w:t>
            </w:r>
            <w:r w:rsidR="004F6440" w:rsidRPr="00710D28">
              <w:rPr>
                <w:rFonts w:ascii="Arial" w:hAnsi="Arial" w:cs="Arial"/>
                <w:sz w:val="20"/>
                <w:szCs w:val="20"/>
              </w:rPr>
              <w:t>…</w:t>
            </w:r>
            <w:r w:rsidRPr="00710D28">
              <w:rPr>
                <w:rFonts w:ascii="Arial" w:hAnsi="Arial" w:cs="Arial"/>
                <w:sz w:val="20"/>
                <w:szCs w:val="20"/>
              </w:rPr>
              <w:t xml:space="preserve">]:       [...] puntos                                   </w:t>
            </w:r>
          </w:p>
          <w:p w14:paraId="35B4D327" w14:textId="77777777" w:rsidR="005B4217" w:rsidRPr="00710D28" w:rsidRDefault="005B4217">
            <w:pPr>
              <w:ind w:left="-12" w:firstLine="12"/>
              <w:rPr>
                <w:rFonts w:ascii="Arial" w:hAnsi="Arial" w:cs="Arial"/>
                <w:sz w:val="20"/>
                <w:szCs w:val="20"/>
              </w:rPr>
            </w:pPr>
            <w:r w:rsidRPr="00710D28">
              <w:rPr>
                <w:rFonts w:ascii="Arial" w:hAnsi="Arial" w:cs="Arial"/>
                <w:sz w:val="20"/>
                <w:szCs w:val="20"/>
              </w:rPr>
              <w:t xml:space="preserve">De [...]hasta [...]:          [...] puntos </w:t>
            </w:r>
          </w:p>
          <w:p w14:paraId="75154D8A" w14:textId="77777777" w:rsidR="005B4217" w:rsidRPr="00710D28" w:rsidRDefault="005B4217">
            <w:pPr>
              <w:rPr>
                <w:rFonts w:ascii="Arial" w:hAnsi="Arial" w:cs="Arial"/>
                <w:sz w:val="20"/>
                <w:szCs w:val="20"/>
              </w:rPr>
            </w:pPr>
          </w:p>
          <w:p w14:paraId="4D4CA72F" w14:textId="77777777" w:rsidR="005B4217" w:rsidRPr="00710D28" w:rsidRDefault="005B4217">
            <w:pPr>
              <w:widowControl w:val="0"/>
              <w:jc w:val="both"/>
              <w:rPr>
                <w:rFonts w:ascii="Arial" w:hAnsi="Arial" w:cs="Arial"/>
                <w:sz w:val="20"/>
                <w:szCs w:val="20"/>
              </w:rPr>
            </w:pPr>
          </w:p>
        </w:tc>
      </w:tr>
    </w:tbl>
    <w:p w14:paraId="28A73114" w14:textId="77777777" w:rsidR="005B4217" w:rsidRPr="00710D28" w:rsidRDefault="005B4217" w:rsidP="002E52F1">
      <w:pPr>
        <w:widowControl w:val="0"/>
        <w:jc w:val="both"/>
        <w:rPr>
          <w:rFonts w:ascii="Arial" w:hAnsi="Arial" w:cs="Arial"/>
          <w:sz w:val="20"/>
          <w:szCs w:val="20"/>
          <w:lang w:val="es-ES"/>
        </w:rPr>
      </w:pPr>
    </w:p>
    <w:p w14:paraId="5EE65262" w14:textId="397D70E7" w:rsidR="008779C4" w:rsidRPr="00710D28" w:rsidRDefault="008779C4" w:rsidP="007626B9">
      <w:pPr>
        <w:pStyle w:val="Ttulo3"/>
        <w:numPr>
          <w:ilvl w:val="1"/>
          <w:numId w:val="64"/>
        </w:numPr>
        <w:rPr>
          <w:rFonts w:ascii="Arial" w:hAnsi="Arial" w:cs="Arial"/>
          <w:sz w:val="20"/>
          <w:szCs w:val="20"/>
        </w:rPr>
      </w:pPr>
      <w:bookmarkStart w:id="53" w:name="_Toc210240568"/>
      <w:r w:rsidRPr="00710D28">
        <w:rPr>
          <w:rFonts w:ascii="Arial" w:hAnsi="Arial" w:cs="Arial"/>
          <w:color w:val="auto"/>
          <w:sz w:val="20"/>
          <w:szCs w:val="20"/>
        </w:rPr>
        <w:t xml:space="preserve">FACTORES </w:t>
      </w:r>
      <w:r w:rsidR="00370167" w:rsidRPr="00710D28">
        <w:rPr>
          <w:rFonts w:ascii="Arial" w:hAnsi="Arial" w:cs="Arial"/>
          <w:color w:val="auto"/>
          <w:sz w:val="20"/>
          <w:szCs w:val="20"/>
        </w:rPr>
        <w:t xml:space="preserve">DE EVALUACIÓN </w:t>
      </w:r>
      <w:r w:rsidRPr="00710D28">
        <w:rPr>
          <w:rFonts w:ascii="Arial" w:hAnsi="Arial" w:cs="Arial"/>
          <w:color w:val="auto"/>
          <w:sz w:val="20"/>
          <w:szCs w:val="20"/>
        </w:rPr>
        <w:t>FACULTATIVOS</w:t>
      </w:r>
      <w:bookmarkEnd w:id="53"/>
    </w:p>
    <w:p w14:paraId="7F0A70B5" w14:textId="77777777" w:rsidR="00725229" w:rsidRPr="00710D28" w:rsidRDefault="00725229" w:rsidP="00725229">
      <w:pPr>
        <w:pStyle w:val="Prrafodelista"/>
        <w:widowControl w:val="0"/>
        <w:ind w:left="786"/>
        <w:jc w:val="both"/>
        <w:rPr>
          <w:rFonts w:ascii="Arial" w:hAnsi="Arial" w:cs="Arial"/>
          <w:b/>
          <w:sz w:val="20"/>
          <w:szCs w:val="20"/>
        </w:rPr>
      </w:pPr>
    </w:p>
    <w:tbl>
      <w:tblPr>
        <w:tblStyle w:val="Tabladecuadrcula1clara-nfasis3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F127CB" w:rsidRPr="00710D28" w14:paraId="6C97D98F"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tcBorders>
              <w:bottom w:val="none" w:sz="0" w:space="0" w:color="auto"/>
            </w:tcBorders>
            <w:vAlign w:val="center"/>
          </w:tcPr>
          <w:p w14:paraId="46D4CBB6" w14:textId="77777777" w:rsidR="001130EC" w:rsidRPr="00710D28" w:rsidRDefault="001130EC">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F127CB" w:rsidRPr="00710D28" w14:paraId="337628EF" w14:textId="77777777" w:rsidTr="003C02B6">
        <w:trPr>
          <w:trHeight w:val="302"/>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5D6D82D1" w14:textId="77777777" w:rsidR="0006307C" w:rsidRPr="00710D28" w:rsidRDefault="0006307C" w:rsidP="0006307C">
            <w:pPr>
              <w:pStyle w:val="Prrafodelista"/>
              <w:widowControl w:val="0"/>
              <w:ind w:left="33"/>
              <w:jc w:val="both"/>
              <w:rPr>
                <w:rFonts w:ascii="Arial" w:eastAsia="Arial" w:hAnsi="Arial" w:cs="Arial"/>
                <w:color w:val="0070C0"/>
                <w:sz w:val="18"/>
                <w:szCs w:val="18"/>
                <w:lang w:val="es-ES"/>
              </w:rPr>
            </w:pPr>
            <w:r w:rsidRPr="00710D28">
              <w:rPr>
                <w:rFonts w:ascii="Arial" w:eastAsia="Arial" w:hAnsi="Arial" w:cs="Arial"/>
                <w:b w:val="0"/>
                <w:bCs w:val="0"/>
                <w:color w:val="0070C0"/>
                <w:sz w:val="18"/>
                <w:szCs w:val="18"/>
                <w:lang w:val="es-ES"/>
              </w:rPr>
              <w:t>La entidad contratante puede considerar alguno de los factores de evaluación facultativos, conforme a lo establecido en la estrategia de contratación.</w:t>
            </w:r>
          </w:p>
          <w:p w14:paraId="4D40749A" w14:textId="77777777" w:rsidR="0006307C" w:rsidRPr="00710D28" w:rsidRDefault="0006307C" w:rsidP="0006307C">
            <w:pPr>
              <w:pStyle w:val="Prrafodelista"/>
              <w:widowControl w:val="0"/>
              <w:ind w:left="33"/>
              <w:jc w:val="both"/>
              <w:rPr>
                <w:rFonts w:ascii="Arial" w:eastAsia="Arial" w:hAnsi="Arial" w:cs="Arial"/>
                <w:color w:val="0070C0"/>
                <w:sz w:val="18"/>
                <w:szCs w:val="18"/>
                <w:lang w:val="es-ES"/>
              </w:rPr>
            </w:pPr>
          </w:p>
          <w:p w14:paraId="6DD22F86" w14:textId="41C8F6C1" w:rsidR="005B7860" w:rsidRPr="00710D28" w:rsidRDefault="0006307C" w:rsidP="00FA2E51">
            <w:pPr>
              <w:widowControl w:val="0"/>
              <w:spacing w:line="259" w:lineRule="auto"/>
              <w:ind w:left="33"/>
              <w:jc w:val="both"/>
              <w:rPr>
                <w:rFonts w:ascii="Arial" w:eastAsia="Arial" w:hAnsi="Arial" w:cs="Arial"/>
                <w:b w:val="0"/>
                <w:color w:val="0070C0"/>
                <w:sz w:val="18"/>
                <w:szCs w:val="18"/>
                <w:lang w:val="es"/>
              </w:rPr>
            </w:pPr>
            <w:r w:rsidRPr="00710D28">
              <w:rPr>
                <w:rFonts w:ascii="Arial" w:eastAsia="Arial" w:hAnsi="Arial" w:cs="Arial"/>
                <w:b w:val="0"/>
                <w:bCs w:val="0"/>
                <w:color w:val="0070C0"/>
                <w:sz w:val="18"/>
                <w:szCs w:val="18"/>
                <w:lang w:val="es"/>
              </w:rPr>
              <w:t>Las bases no deben contener factores de evaluación que no se utilicen o queden en blanco. Por ello, en las bases se contemplan los factores para la evaluación técnica elegidos y los demás se suprimen, asimismo se adecúa el cuadro resumen acorde a ello.</w:t>
            </w:r>
          </w:p>
        </w:tc>
      </w:tr>
    </w:tbl>
    <w:p w14:paraId="68E8752F" w14:textId="254E0FD7" w:rsidR="002E52F1" w:rsidRPr="00710D28" w:rsidRDefault="1FD048A0" w:rsidP="435E314E">
      <w:pPr>
        <w:ind w:left="426" w:right="-1"/>
        <w:jc w:val="both"/>
        <w:rPr>
          <w:rFonts w:ascii="Arial" w:eastAsia="Arial" w:hAnsi="Arial" w:cs="Arial"/>
          <w:bCs/>
          <w:color w:val="0070C0"/>
          <w:sz w:val="18"/>
          <w:szCs w:val="18"/>
        </w:rPr>
      </w:pPr>
      <w:r w:rsidRPr="00710D28">
        <w:rPr>
          <w:rFonts w:ascii="Arial" w:eastAsia="Arial" w:hAnsi="Arial" w:cs="Arial"/>
          <w:bCs/>
          <w:color w:val="0070C0"/>
          <w:sz w:val="18"/>
          <w:szCs w:val="18"/>
        </w:rPr>
        <w:t xml:space="preserve">Esta nota </w:t>
      </w:r>
      <w:r w:rsidR="00A65AD1" w:rsidRPr="00710D28">
        <w:rPr>
          <w:rFonts w:ascii="Arial" w:eastAsia="Arial" w:hAnsi="Arial" w:cs="Arial"/>
          <w:bCs/>
          <w:color w:val="0070C0"/>
          <w:sz w:val="18"/>
          <w:szCs w:val="18"/>
        </w:rPr>
        <w:t>debe</w:t>
      </w:r>
      <w:r w:rsidRPr="00710D28">
        <w:rPr>
          <w:rFonts w:ascii="Arial" w:eastAsia="Arial" w:hAnsi="Arial" w:cs="Arial"/>
          <w:bCs/>
          <w:color w:val="0070C0"/>
          <w:sz w:val="18"/>
          <w:szCs w:val="18"/>
        </w:rPr>
        <w:t xml:space="preserve"> ser eliminada una vez culminada la elaboración de las bases, así como los factores de evaluación que no se incluyan.</w:t>
      </w:r>
    </w:p>
    <w:p w14:paraId="560C0042" w14:textId="6DCC14A7" w:rsidR="002E52F1" w:rsidRPr="00710D28" w:rsidRDefault="002E52F1" w:rsidP="00F37DA2">
      <w:pPr>
        <w:pStyle w:val="Prrafodelista"/>
        <w:spacing w:after="120"/>
        <w:ind w:left="851"/>
        <w:contextualSpacing w:val="0"/>
        <w:jc w:val="both"/>
        <w:rPr>
          <w:rFonts w:ascii="Arial" w:hAnsi="Arial" w:cs="Arial"/>
          <w:b/>
          <w:bCs/>
          <w:sz w:val="20"/>
          <w:szCs w:val="20"/>
          <w:lang w:val="es-ES"/>
        </w:rPr>
      </w:pPr>
    </w:p>
    <w:p w14:paraId="0B28419D" w14:textId="43E34DBD" w:rsidR="002E52F1" w:rsidRPr="00710D28" w:rsidRDefault="002E52F1" w:rsidP="00F37DA2">
      <w:pPr>
        <w:rPr>
          <w:lang w:val="es-ES"/>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4620"/>
      </w:tblGrid>
      <w:tr w:rsidR="008779C4" w:rsidRPr="00710D28" w14:paraId="17274C37" w14:textId="77777777" w:rsidTr="003C02B6">
        <w:tc>
          <w:tcPr>
            <w:tcW w:w="5098" w:type="dxa"/>
            <w:vAlign w:val="center"/>
          </w:tcPr>
          <w:p w14:paraId="24D71875" w14:textId="50E772C9" w:rsidR="008779C4" w:rsidRPr="00710D28" w:rsidRDefault="00AB1E67" w:rsidP="00050726">
            <w:pPr>
              <w:rPr>
                <w:rFonts w:ascii="Arial" w:hAnsi="Arial" w:cs="Arial"/>
                <w:b/>
                <w:bCs/>
                <w:sz w:val="20"/>
                <w:szCs w:val="20"/>
                <w:lang w:val="es-ES"/>
              </w:rPr>
            </w:pPr>
            <w:r w:rsidRPr="00710D28">
              <w:rPr>
                <w:rFonts w:ascii="Arial" w:hAnsi="Arial" w:cs="Arial"/>
                <w:b/>
                <w:bCs/>
                <w:sz w:val="20"/>
                <w:szCs w:val="20"/>
                <w:lang w:val="es-419"/>
              </w:rPr>
              <w:t>F</w:t>
            </w:r>
            <w:r w:rsidR="00F947D0" w:rsidRPr="00710D28">
              <w:rPr>
                <w:rFonts w:ascii="Arial" w:hAnsi="Arial" w:cs="Arial"/>
                <w:b/>
                <w:bCs/>
                <w:sz w:val="20"/>
                <w:szCs w:val="20"/>
                <w:lang w:val="es-419"/>
              </w:rPr>
              <w:t>. SOSTENIBILIDAD SOCIAL</w:t>
            </w:r>
          </w:p>
        </w:tc>
        <w:tc>
          <w:tcPr>
            <w:tcW w:w="3537" w:type="dxa"/>
            <w:vAlign w:val="center"/>
          </w:tcPr>
          <w:p w14:paraId="6AD20C1B" w14:textId="77777777" w:rsidR="008779C4" w:rsidRPr="00710D28" w:rsidRDefault="008779C4" w:rsidP="002E52F1">
            <w:pPr>
              <w:jc w:val="center"/>
              <w:rPr>
                <w:rFonts w:ascii="Arial" w:hAnsi="Arial" w:cs="Arial"/>
                <w:b/>
                <w:bCs/>
                <w:sz w:val="20"/>
                <w:szCs w:val="20"/>
                <w:lang w:val="es-ES"/>
              </w:rPr>
            </w:pPr>
            <w:r w:rsidRPr="00710D28">
              <w:rPr>
                <w:rFonts w:ascii="Arial" w:hAnsi="Arial" w:cs="Arial"/>
                <w:b/>
                <w:sz w:val="20"/>
                <w:szCs w:val="20"/>
              </w:rPr>
              <w:t>PUNTAJE / METODOLOGÍA PARA SU ASIGNACIÓN</w:t>
            </w:r>
          </w:p>
        </w:tc>
      </w:tr>
      <w:tr w:rsidR="008779C4" w:rsidRPr="00710D28" w14:paraId="18CC991C" w14:textId="77777777" w:rsidTr="003C02B6">
        <w:tc>
          <w:tcPr>
            <w:tcW w:w="5098" w:type="dxa"/>
          </w:tcPr>
          <w:p w14:paraId="59A39CBE" w14:textId="77777777" w:rsidR="008779C4" w:rsidRPr="00710D28" w:rsidRDefault="008779C4">
            <w:pPr>
              <w:pStyle w:val="Prrafodelista"/>
              <w:widowControl w:val="0"/>
              <w:ind w:left="0"/>
              <w:jc w:val="both"/>
              <w:rPr>
                <w:rFonts w:ascii="Arial" w:hAnsi="Arial" w:cs="Arial"/>
                <w:sz w:val="20"/>
                <w:szCs w:val="20"/>
                <w:lang w:val="es-ES" w:eastAsia="es-ES"/>
              </w:rPr>
            </w:pPr>
            <w:r w:rsidRPr="00710D28">
              <w:rPr>
                <w:rFonts w:ascii="Arial" w:hAnsi="Arial" w:cs="Arial"/>
                <w:sz w:val="20"/>
                <w:szCs w:val="20"/>
                <w:u w:val="single"/>
              </w:rPr>
              <w:t>Evaluación</w:t>
            </w:r>
            <w:r w:rsidRPr="00710D28">
              <w:rPr>
                <w:rFonts w:ascii="Arial" w:hAnsi="Arial" w:cs="Arial"/>
                <w:sz w:val="20"/>
                <w:szCs w:val="20"/>
              </w:rPr>
              <w:t>:</w:t>
            </w:r>
          </w:p>
          <w:p w14:paraId="74C0F8CA" w14:textId="77777777" w:rsidR="008779C4" w:rsidRPr="00710D28" w:rsidRDefault="008779C4">
            <w:pPr>
              <w:widowControl w:val="0"/>
              <w:jc w:val="both"/>
              <w:rPr>
                <w:rFonts w:ascii="Arial" w:hAnsi="Arial" w:cs="Arial"/>
                <w:sz w:val="20"/>
                <w:szCs w:val="20"/>
                <w:lang w:val="es-ES_tradnl"/>
              </w:rPr>
            </w:pPr>
          </w:p>
          <w:p w14:paraId="2A15606F" w14:textId="11C0FDC3" w:rsidR="008779C4" w:rsidRPr="00710D28" w:rsidRDefault="008779C4">
            <w:pPr>
              <w:widowControl w:val="0"/>
              <w:jc w:val="both"/>
              <w:rPr>
                <w:rFonts w:ascii="Arial" w:hAnsi="Arial" w:cs="Arial"/>
                <w:sz w:val="20"/>
                <w:szCs w:val="20"/>
              </w:rPr>
            </w:pPr>
            <w:r w:rsidRPr="00710D28">
              <w:rPr>
                <w:rFonts w:ascii="Arial" w:hAnsi="Arial" w:cs="Arial"/>
                <w:sz w:val="20"/>
                <w:szCs w:val="20"/>
              </w:rPr>
              <w:t xml:space="preserve">Se evaluará que el postor cuente con una </w:t>
            </w:r>
            <w:r w:rsidR="00061912" w:rsidRPr="00710D28">
              <w:rPr>
                <w:rFonts w:ascii="Arial" w:hAnsi="Arial" w:cs="Arial"/>
                <w:sz w:val="20"/>
                <w:szCs w:val="20"/>
              </w:rPr>
              <w:t xml:space="preserve">o más </w:t>
            </w:r>
            <w:r w:rsidRPr="00710D28">
              <w:rPr>
                <w:rFonts w:ascii="Arial" w:hAnsi="Arial" w:cs="Arial"/>
                <w:sz w:val="20"/>
                <w:szCs w:val="20"/>
              </w:rPr>
              <w:t>práctica</w:t>
            </w:r>
            <w:r w:rsidR="00061912" w:rsidRPr="00710D28">
              <w:rPr>
                <w:rFonts w:ascii="Arial" w:hAnsi="Arial" w:cs="Arial"/>
                <w:sz w:val="20"/>
                <w:szCs w:val="20"/>
              </w:rPr>
              <w:t>s</w:t>
            </w:r>
            <w:r w:rsidRPr="00710D28">
              <w:rPr>
                <w:rFonts w:ascii="Arial" w:hAnsi="Arial" w:cs="Arial"/>
                <w:sz w:val="20"/>
                <w:szCs w:val="20"/>
              </w:rPr>
              <w:t xml:space="preserve"> de sostenibilidad social.</w:t>
            </w:r>
          </w:p>
          <w:p w14:paraId="11215054" w14:textId="77777777" w:rsidR="008779C4" w:rsidRPr="00710D28" w:rsidRDefault="008779C4">
            <w:pPr>
              <w:widowControl w:val="0"/>
              <w:jc w:val="both"/>
              <w:rPr>
                <w:rFonts w:ascii="Arial" w:hAnsi="Arial" w:cs="Arial"/>
                <w:sz w:val="20"/>
                <w:szCs w:val="20"/>
                <w:lang w:val="es-ES_tradnl"/>
              </w:rPr>
            </w:pPr>
          </w:p>
          <w:p w14:paraId="6FF1911F" w14:textId="2C6CA254" w:rsidR="008779C4" w:rsidRPr="00710D28" w:rsidRDefault="00EB0738">
            <w:pPr>
              <w:widowControl w:val="0"/>
              <w:jc w:val="both"/>
              <w:rPr>
                <w:rFonts w:ascii="Arial" w:hAnsi="Arial" w:cs="Arial"/>
                <w:sz w:val="20"/>
                <w:szCs w:val="20"/>
                <w:lang w:val="es-ES"/>
              </w:rPr>
            </w:pPr>
            <w:r w:rsidRPr="00710D28">
              <w:rPr>
                <w:rFonts w:ascii="Arial" w:hAnsi="Arial" w:cs="Arial"/>
                <w:sz w:val="20"/>
                <w:szCs w:val="20"/>
              </w:rPr>
              <w:t xml:space="preserve">En caso de consorcios, los integrantes que realizan actividades relacionadas al objeto del </w:t>
            </w:r>
            <w:r w:rsidR="00ED26B0" w:rsidRPr="00710D28">
              <w:rPr>
                <w:rFonts w:ascii="Arial" w:hAnsi="Arial" w:cs="Arial"/>
                <w:sz w:val="20"/>
                <w:szCs w:val="20"/>
              </w:rPr>
              <w:t>contrato</w:t>
            </w:r>
            <w:r w:rsidRPr="00710D28">
              <w:rPr>
                <w:rFonts w:ascii="Arial" w:hAnsi="Arial" w:cs="Arial"/>
                <w:sz w:val="20"/>
                <w:szCs w:val="20"/>
              </w:rPr>
              <w:t xml:space="preserve"> acreditan alguna(s) de las actividades relacionadas a la sostenibilidad social.</w:t>
            </w:r>
          </w:p>
          <w:p w14:paraId="21595863" w14:textId="77777777" w:rsidR="008779C4" w:rsidRPr="00710D28" w:rsidRDefault="008779C4">
            <w:pPr>
              <w:widowControl w:val="0"/>
              <w:jc w:val="both"/>
              <w:rPr>
                <w:rFonts w:ascii="Arial" w:hAnsi="Arial" w:cs="Arial"/>
                <w:sz w:val="20"/>
                <w:szCs w:val="20"/>
                <w:lang w:val="es-ES"/>
              </w:rPr>
            </w:pPr>
          </w:p>
          <w:p w14:paraId="7BA086D5" w14:textId="584FCBF7" w:rsidR="008779C4" w:rsidRPr="00710D28" w:rsidRDefault="008779C4">
            <w:pPr>
              <w:widowControl w:val="0"/>
              <w:jc w:val="both"/>
              <w:rPr>
                <w:rFonts w:ascii="Arial" w:hAnsi="Arial" w:cs="Arial"/>
                <w:sz w:val="20"/>
                <w:szCs w:val="20"/>
                <w:lang w:val="es-ES"/>
              </w:rPr>
            </w:pPr>
            <w:r w:rsidRPr="00710D28">
              <w:rPr>
                <w:rFonts w:ascii="Arial" w:hAnsi="Arial" w:cs="Arial"/>
                <w:sz w:val="20"/>
                <w:szCs w:val="20"/>
                <w:lang w:val="es-ES"/>
              </w:rPr>
              <w:t>[PRECISAR LA</w:t>
            </w:r>
            <w:r w:rsidR="00585344" w:rsidRPr="00710D28">
              <w:rPr>
                <w:rFonts w:ascii="Arial" w:hAnsi="Arial" w:cs="Arial"/>
                <w:sz w:val="20"/>
                <w:szCs w:val="20"/>
                <w:lang w:val="es-ES"/>
              </w:rPr>
              <w:t>(S)</w:t>
            </w:r>
            <w:r w:rsidRPr="00710D28">
              <w:rPr>
                <w:rFonts w:ascii="Arial" w:hAnsi="Arial" w:cs="Arial"/>
                <w:sz w:val="20"/>
                <w:szCs w:val="20"/>
                <w:lang w:val="es-ES"/>
              </w:rPr>
              <w:t xml:space="preserve"> PRÁCTICA</w:t>
            </w:r>
            <w:r w:rsidR="00511F54" w:rsidRPr="00710D28">
              <w:rPr>
                <w:rFonts w:ascii="Arial" w:hAnsi="Arial" w:cs="Arial"/>
                <w:sz w:val="20"/>
                <w:szCs w:val="20"/>
                <w:lang w:val="es-ES"/>
              </w:rPr>
              <w:t>(S)</w:t>
            </w:r>
            <w:r w:rsidRPr="00710D28">
              <w:rPr>
                <w:rFonts w:ascii="Arial" w:hAnsi="Arial" w:cs="Arial"/>
                <w:sz w:val="20"/>
                <w:szCs w:val="20"/>
                <w:lang w:val="es-ES"/>
              </w:rPr>
              <w:t xml:space="preserve"> DE SOSTENIBILIDAD SOCIAL SOLICITADA</w:t>
            </w:r>
            <w:r w:rsidR="00511F54" w:rsidRPr="00710D28">
              <w:rPr>
                <w:rFonts w:ascii="Arial" w:hAnsi="Arial" w:cs="Arial"/>
                <w:sz w:val="20"/>
                <w:szCs w:val="20"/>
                <w:lang w:val="es-ES"/>
              </w:rPr>
              <w:t>(S)</w:t>
            </w:r>
            <w:r w:rsidRPr="00710D28">
              <w:rPr>
                <w:rFonts w:ascii="Arial" w:hAnsi="Arial" w:cs="Arial"/>
                <w:sz w:val="20"/>
                <w:szCs w:val="20"/>
                <w:lang w:val="es-ES"/>
              </w:rPr>
              <w:t>]</w:t>
            </w:r>
          </w:p>
          <w:p w14:paraId="58619469" w14:textId="77777777" w:rsidR="008779C4" w:rsidRPr="00710D28" w:rsidRDefault="008779C4">
            <w:pPr>
              <w:widowControl w:val="0"/>
              <w:jc w:val="both"/>
              <w:rPr>
                <w:rFonts w:ascii="Arial" w:hAnsi="Arial" w:cs="Arial"/>
                <w:sz w:val="20"/>
                <w:szCs w:val="20"/>
                <w:lang w:val="es-ES"/>
              </w:rPr>
            </w:pPr>
          </w:p>
          <w:p w14:paraId="328763E0" w14:textId="77777777" w:rsidR="008779C4" w:rsidRPr="00710D28" w:rsidRDefault="008779C4">
            <w:pPr>
              <w:widowControl w:val="0"/>
              <w:jc w:val="both"/>
              <w:rPr>
                <w:rFonts w:ascii="Arial" w:hAnsi="Arial" w:cs="Arial"/>
                <w:sz w:val="20"/>
                <w:szCs w:val="20"/>
                <w:lang w:val="es-ES"/>
              </w:rPr>
            </w:pPr>
          </w:p>
          <w:p w14:paraId="0F0F5927" w14:textId="77777777" w:rsidR="008779C4" w:rsidRPr="00710D28" w:rsidRDefault="008779C4">
            <w:pPr>
              <w:widowControl w:val="0"/>
              <w:jc w:val="both"/>
              <w:rPr>
                <w:rFonts w:ascii="Arial" w:hAnsi="Arial" w:cs="Arial"/>
                <w:sz w:val="20"/>
                <w:szCs w:val="20"/>
              </w:rPr>
            </w:pPr>
            <w:r w:rsidRPr="00710D28">
              <w:rPr>
                <w:rFonts w:ascii="Arial" w:hAnsi="Arial" w:cs="Arial"/>
                <w:sz w:val="20"/>
                <w:szCs w:val="20"/>
                <w:u w:val="single"/>
              </w:rPr>
              <w:t>Acreditación</w:t>
            </w:r>
            <w:r w:rsidRPr="00710D28">
              <w:rPr>
                <w:rFonts w:ascii="Arial" w:hAnsi="Arial" w:cs="Arial"/>
                <w:sz w:val="20"/>
                <w:szCs w:val="20"/>
              </w:rPr>
              <w:t>:</w:t>
            </w:r>
          </w:p>
          <w:p w14:paraId="3F2C384A" w14:textId="1B7EA895" w:rsidR="008779C4" w:rsidRPr="00710D28" w:rsidRDefault="008779C4">
            <w:pPr>
              <w:widowControl w:val="0"/>
              <w:jc w:val="both"/>
              <w:rPr>
                <w:rFonts w:ascii="Arial" w:hAnsi="Arial" w:cs="Arial"/>
                <w:sz w:val="20"/>
                <w:szCs w:val="20"/>
                <w:lang w:val="es-419"/>
              </w:rPr>
            </w:pPr>
          </w:p>
          <w:p w14:paraId="1AC6A63F" w14:textId="0D150447" w:rsidR="008779C4" w:rsidRPr="00710D28" w:rsidRDefault="00511F54" w:rsidP="002E52F1">
            <w:pPr>
              <w:widowControl w:val="0"/>
              <w:jc w:val="both"/>
              <w:rPr>
                <w:rFonts w:ascii="Arial" w:hAnsi="Arial" w:cs="Arial"/>
                <w:sz w:val="20"/>
                <w:szCs w:val="20"/>
                <w:lang w:val="es-ES"/>
              </w:rPr>
            </w:pPr>
            <w:r w:rsidRPr="00710D28">
              <w:rPr>
                <w:rFonts w:ascii="Arial" w:hAnsi="Arial" w:cs="Arial"/>
                <w:sz w:val="20"/>
                <w:szCs w:val="20"/>
                <w:lang w:val="es-419"/>
              </w:rPr>
              <w:t>[PRECISAR LOS DOCUMENTOS QUE ACREDITEN LA</w:t>
            </w:r>
            <w:r w:rsidR="00585344" w:rsidRPr="00710D28">
              <w:rPr>
                <w:rFonts w:ascii="Arial" w:hAnsi="Arial" w:cs="Arial"/>
                <w:sz w:val="20"/>
                <w:szCs w:val="20"/>
                <w:lang w:val="es-419"/>
              </w:rPr>
              <w:t>(S)</w:t>
            </w:r>
            <w:r w:rsidRPr="00710D28">
              <w:rPr>
                <w:rFonts w:ascii="Arial" w:hAnsi="Arial" w:cs="Arial"/>
                <w:sz w:val="20"/>
                <w:szCs w:val="20"/>
                <w:lang w:val="es-419"/>
              </w:rPr>
              <w:t xml:space="preserve"> </w:t>
            </w:r>
            <w:r w:rsidRPr="00710D28">
              <w:rPr>
                <w:rFonts w:ascii="Arial" w:hAnsi="Arial" w:cs="Arial"/>
                <w:sz w:val="20"/>
                <w:szCs w:val="20"/>
                <w:lang w:val="es-ES"/>
              </w:rPr>
              <w:t>PRÁCTICA</w:t>
            </w:r>
            <w:r w:rsidR="00585344" w:rsidRPr="00710D28">
              <w:rPr>
                <w:rFonts w:ascii="Arial" w:hAnsi="Arial" w:cs="Arial"/>
                <w:sz w:val="20"/>
                <w:szCs w:val="20"/>
                <w:lang w:val="es-ES"/>
              </w:rPr>
              <w:t>(</w:t>
            </w:r>
            <w:r w:rsidRPr="00710D28">
              <w:rPr>
                <w:rFonts w:ascii="Arial" w:hAnsi="Arial" w:cs="Arial"/>
                <w:sz w:val="20"/>
                <w:szCs w:val="20"/>
                <w:lang w:val="es-ES"/>
              </w:rPr>
              <w:t>S</w:t>
            </w:r>
            <w:r w:rsidR="00585344" w:rsidRPr="00710D28">
              <w:rPr>
                <w:rFonts w:ascii="Arial" w:hAnsi="Arial" w:cs="Arial"/>
                <w:sz w:val="20"/>
                <w:szCs w:val="20"/>
                <w:lang w:val="es-ES"/>
              </w:rPr>
              <w:t>)</w:t>
            </w:r>
            <w:r w:rsidRPr="00710D28">
              <w:rPr>
                <w:rFonts w:ascii="Arial" w:hAnsi="Arial" w:cs="Arial"/>
                <w:sz w:val="20"/>
                <w:szCs w:val="20"/>
                <w:lang w:val="es-ES"/>
              </w:rPr>
              <w:t xml:space="preserve"> DE SOSTENIBILIDAD SOCIAL SOLICITADA(S)]</w:t>
            </w:r>
            <w:r w:rsidRPr="00710D28">
              <w:rPr>
                <w:rFonts w:ascii="Arial" w:hAnsi="Arial" w:cs="Arial"/>
                <w:sz w:val="20"/>
                <w:szCs w:val="20"/>
                <w:lang w:val="es-419"/>
              </w:rPr>
              <w:t>.</w:t>
            </w:r>
          </w:p>
        </w:tc>
        <w:tc>
          <w:tcPr>
            <w:tcW w:w="3537" w:type="dxa"/>
          </w:tcPr>
          <w:p w14:paraId="6C7DF595" w14:textId="20EA0733" w:rsidR="00215896" w:rsidRPr="00710D28" w:rsidRDefault="00215896" w:rsidP="00215896">
            <w:pPr>
              <w:widowControl w:val="0"/>
              <w:rPr>
                <w:rFonts w:ascii="Arial" w:hAnsi="Arial" w:cs="Arial"/>
                <w:b/>
                <w:bCs/>
                <w:sz w:val="20"/>
                <w:szCs w:val="20"/>
              </w:rPr>
            </w:pPr>
            <w:r w:rsidRPr="00710D28">
              <w:rPr>
                <w:rFonts w:ascii="Arial" w:hAnsi="Arial" w:cs="Arial"/>
                <w:b/>
                <w:bCs/>
                <w:sz w:val="20"/>
                <w:szCs w:val="20"/>
              </w:rPr>
              <w:t>[Como máximo 5</w:t>
            </w:r>
            <w:r w:rsidR="00F14672" w:rsidRPr="00710D28">
              <w:rPr>
                <w:rFonts w:ascii="Arial" w:hAnsi="Arial" w:cs="Arial"/>
                <w:b/>
                <w:bCs/>
                <w:sz w:val="20"/>
                <w:szCs w:val="20"/>
              </w:rPr>
              <w:t>]</w:t>
            </w:r>
            <w:r w:rsidRPr="00710D28">
              <w:rPr>
                <w:rFonts w:ascii="Arial" w:hAnsi="Arial" w:cs="Arial"/>
                <w:b/>
                <w:bCs/>
                <w:sz w:val="20"/>
                <w:szCs w:val="20"/>
              </w:rPr>
              <w:t xml:space="preserve"> puntos</w:t>
            </w:r>
          </w:p>
          <w:p w14:paraId="37433723" w14:textId="77777777" w:rsidR="00215896" w:rsidRPr="00710D28" w:rsidRDefault="00215896" w:rsidP="00215896">
            <w:pPr>
              <w:widowControl w:val="0"/>
              <w:ind w:left="143"/>
              <w:jc w:val="both"/>
              <w:rPr>
                <w:rFonts w:ascii="Arial" w:hAnsi="Arial" w:cs="Arial"/>
                <w:sz w:val="20"/>
                <w:szCs w:val="20"/>
              </w:rPr>
            </w:pPr>
          </w:p>
          <w:p w14:paraId="28A703AC" w14:textId="77777777" w:rsidR="00215896" w:rsidRPr="00710D28" w:rsidRDefault="00215896" w:rsidP="00215896">
            <w:pPr>
              <w:widowControl w:val="0"/>
              <w:ind w:left="143"/>
              <w:jc w:val="both"/>
              <w:rPr>
                <w:rFonts w:ascii="Arial" w:hAnsi="Arial" w:cs="Arial"/>
                <w:sz w:val="20"/>
                <w:szCs w:val="20"/>
                <w:lang w:eastAsia="es-ES"/>
              </w:rPr>
            </w:pPr>
            <w:r w:rsidRPr="00710D28">
              <w:rPr>
                <w:rFonts w:ascii="Arial" w:hAnsi="Arial" w:cs="Arial"/>
                <w:sz w:val="20"/>
                <w:szCs w:val="20"/>
              </w:rPr>
              <w:t xml:space="preserve">Acredita una (1) de las prácticas de sostenibilidad social.                  </w:t>
            </w:r>
          </w:p>
          <w:p w14:paraId="2A449BAD" w14:textId="77777777" w:rsidR="00215896" w:rsidRPr="00710D28" w:rsidRDefault="00215896" w:rsidP="00215896">
            <w:pPr>
              <w:widowControl w:val="0"/>
              <w:ind w:left="143"/>
              <w:jc w:val="right"/>
              <w:rPr>
                <w:rFonts w:ascii="Arial" w:hAnsi="Arial" w:cs="Arial"/>
                <w:sz w:val="20"/>
                <w:szCs w:val="20"/>
                <w:lang w:val="es-ES_tradnl"/>
              </w:rPr>
            </w:pPr>
            <w:r w:rsidRPr="00710D28">
              <w:rPr>
                <w:rFonts w:ascii="Arial" w:hAnsi="Arial" w:cs="Arial"/>
                <w:b/>
                <w:sz w:val="20"/>
                <w:szCs w:val="20"/>
              </w:rPr>
              <w:t>[5] puntos</w:t>
            </w:r>
          </w:p>
          <w:p w14:paraId="25150C8C" w14:textId="77777777" w:rsidR="00215896" w:rsidRPr="00710D28" w:rsidRDefault="00215896" w:rsidP="00215896">
            <w:pPr>
              <w:widowControl w:val="0"/>
              <w:ind w:left="143"/>
              <w:jc w:val="both"/>
              <w:rPr>
                <w:rFonts w:ascii="Arial" w:hAnsi="Arial" w:cs="Arial"/>
                <w:sz w:val="20"/>
                <w:szCs w:val="20"/>
              </w:rPr>
            </w:pPr>
            <w:r w:rsidRPr="00710D28">
              <w:rPr>
                <w:rFonts w:ascii="Arial" w:hAnsi="Arial" w:cs="Arial"/>
                <w:sz w:val="20"/>
                <w:szCs w:val="20"/>
              </w:rPr>
              <w:t xml:space="preserve">No acredita ninguna práctica en sostenibilidad social.                      </w:t>
            </w:r>
          </w:p>
          <w:p w14:paraId="338F2263" w14:textId="77777777" w:rsidR="00215896" w:rsidRPr="00710D28" w:rsidRDefault="00215896" w:rsidP="00215896">
            <w:pPr>
              <w:jc w:val="right"/>
              <w:rPr>
                <w:rFonts w:ascii="Arial" w:hAnsi="Arial" w:cs="Arial"/>
                <w:b/>
                <w:sz w:val="20"/>
                <w:szCs w:val="20"/>
              </w:rPr>
            </w:pPr>
            <w:r w:rsidRPr="00710D28">
              <w:rPr>
                <w:rFonts w:ascii="Arial" w:hAnsi="Arial" w:cs="Arial"/>
                <w:b/>
                <w:sz w:val="20"/>
                <w:szCs w:val="20"/>
              </w:rPr>
              <w:t>0 puntos</w:t>
            </w:r>
          </w:p>
          <w:p w14:paraId="0282ABAC" w14:textId="77777777" w:rsidR="00511F54" w:rsidRPr="00710D28" w:rsidRDefault="00511F54">
            <w:pPr>
              <w:jc w:val="right"/>
              <w:rPr>
                <w:rFonts w:ascii="Arial" w:hAnsi="Arial" w:cs="Arial"/>
                <w:b/>
                <w:bCs/>
                <w:sz w:val="20"/>
                <w:szCs w:val="20"/>
              </w:rPr>
            </w:pPr>
          </w:p>
          <w:tbl>
            <w:tblPr>
              <w:tblStyle w:val="Tabladecuadrcula1clara10"/>
              <w:tblW w:w="4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tblGrid>
            <w:tr w:rsidR="00511F54" w:rsidRPr="00710D28" w14:paraId="2A198E21" w14:textId="77777777" w:rsidTr="003C02B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394" w:type="dxa"/>
                  <w:tcBorders>
                    <w:bottom w:val="none" w:sz="0" w:space="0" w:color="auto"/>
                  </w:tcBorders>
                  <w:vAlign w:val="center"/>
                </w:tcPr>
                <w:p w14:paraId="2500C886" w14:textId="77777777" w:rsidR="00511F54" w:rsidRPr="00710D28" w:rsidRDefault="00511F54" w:rsidP="00511F54">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511F54" w:rsidRPr="00710D28" w14:paraId="18199390" w14:textId="77777777" w:rsidTr="003C02B6">
              <w:trPr>
                <w:trHeight w:val="958"/>
              </w:trPr>
              <w:tc>
                <w:tcPr>
                  <w:cnfStyle w:val="001000000000" w:firstRow="0" w:lastRow="0" w:firstColumn="1" w:lastColumn="0" w:oddVBand="0" w:evenVBand="0" w:oddHBand="0" w:evenHBand="0" w:firstRowFirstColumn="0" w:firstRowLastColumn="0" w:lastRowFirstColumn="0" w:lastRowLastColumn="0"/>
                  <w:tcW w:w="4394" w:type="dxa"/>
                  <w:vAlign w:val="center"/>
                </w:tcPr>
                <w:p w14:paraId="29E793FB" w14:textId="77777777" w:rsidR="00B560A5" w:rsidRPr="00710D28" w:rsidRDefault="00B560A5" w:rsidP="00B560A5">
                  <w:pPr>
                    <w:jc w:val="both"/>
                    <w:rPr>
                      <w:rFonts w:ascii="Arial" w:hAnsi="Arial" w:cs="Arial"/>
                      <w:b w:val="0"/>
                      <w:bCs w:val="0"/>
                      <w:iCs/>
                      <w:color w:val="0070C0"/>
                      <w:sz w:val="18"/>
                      <w:szCs w:val="18"/>
                    </w:rPr>
                  </w:pPr>
                  <w:r w:rsidRPr="00710D28">
                    <w:rPr>
                      <w:rFonts w:ascii="Arial" w:hAnsi="Arial" w:cs="Arial"/>
                      <w:b w:val="0"/>
                      <w:bCs w:val="0"/>
                      <w:iCs/>
                      <w:color w:val="0070C0"/>
                      <w:sz w:val="18"/>
                      <w:szCs w:val="18"/>
                    </w:rPr>
                    <w:t>En caso se considere más de una práctica de sostenibilidad social, se considerará lo siguiente:</w:t>
                  </w:r>
                </w:p>
                <w:p w14:paraId="3424DDE0" w14:textId="77777777" w:rsidR="00B560A5" w:rsidRPr="00710D28" w:rsidRDefault="00B560A5" w:rsidP="00B560A5">
                  <w:pPr>
                    <w:jc w:val="both"/>
                    <w:rPr>
                      <w:rFonts w:ascii="Arial" w:hAnsi="Arial" w:cs="Arial"/>
                      <w:b w:val="0"/>
                      <w:bCs w:val="0"/>
                      <w:iCs/>
                      <w:color w:val="0070C0"/>
                      <w:sz w:val="18"/>
                      <w:szCs w:val="18"/>
                    </w:rPr>
                  </w:pPr>
                </w:p>
                <w:p w14:paraId="0560B51E" w14:textId="77777777" w:rsidR="00B560A5" w:rsidRPr="00710D28" w:rsidRDefault="00B560A5" w:rsidP="00B560A5">
                  <w:pPr>
                    <w:widowControl w:val="0"/>
                    <w:ind w:left="143"/>
                    <w:jc w:val="both"/>
                    <w:rPr>
                      <w:rFonts w:ascii="Arial" w:hAnsi="Arial" w:cs="Arial"/>
                      <w:b w:val="0"/>
                      <w:bCs w:val="0"/>
                      <w:iCs/>
                      <w:color w:val="0070C0"/>
                      <w:sz w:val="18"/>
                      <w:szCs w:val="18"/>
                      <w:lang w:eastAsia="es-ES"/>
                    </w:rPr>
                  </w:pPr>
                  <w:r w:rsidRPr="00710D28">
                    <w:rPr>
                      <w:rFonts w:ascii="Arial" w:hAnsi="Arial" w:cs="Arial"/>
                      <w:b w:val="0"/>
                      <w:bCs w:val="0"/>
                      <w:iCs/>
                      <w:color w:val="0070C0"/>
                      <w:sz w:val="18"/>
                      <w:szCs w:val="18"/>
                    </w:rPr>
                    <w:t xml:space="preserve">Acredita más de (1) de las prácticas de sostenibilidad social.                         </w:t>
                  </w:r>
                </w:p>
                <w:p w14:paraId="6A10F219" w14:textId="52A3C954" w:rsidR="00B560A5" w:rsidRPr="00710D28" w:rsidRDefault="00B560A5" w:rsidP="00B560A5">
                  <w:pPr>
                    <w:widowControl w:val="0"/>
                    <w:ind w:left="143"/>
                    <w:jc w:val="right"/>
                    <w:rPr>
                      <w:rFonts w:ascii="Arial" w:hAnsi="Arial" w:cs="Arial"/>
                      <w:b w:val="0"/>
                      <w:bCs w:val="0"/>
                      <w:iCs/>
                      <w:color w:val="0070C0"/>
                      <w:sz w:val="18"/>
                      <w:szCs w:val="18"/>
                      <w:lang w:val="es-ES_tradnl"/>
                    </w:rPr>
                  </w:pPr>
                  <w:r w:rsidRPr="00710D28">
                    <w:rPr>
                      <w:rFonts w:ascii="Arial" w:hAnsi="Arial" w:cs="Arial"/>
                      <w:b w:val="0"/>
                      <w:bCs w:val="0"/>
                      <w:iCs/>
                      <w:color w:val="0070C0"/>
                      <w:sz w:val="18"/>
                      <w:szCs w:val="18"/>
                    </w:rPr>
                    <w:t>[</w:t>
                  </w:r>
                  <w:r w:rsidR="00C16181" w:rsidRPr="00710D28">
                    <w:rPr>
                      <w:rFonts w:ascii="Arial" w:hAnsi="Arial" w:cs="Arial"/>
                      <w:b w:val="0"/>
                      <w:bCs w:val="0"/>
                      <w:iCs/>
                      <w:color w:val="0070C0"/>
                      <w:sz w:val="18"/>
                      <w:szCs w:val="18"/>
                    </w:rPr>
                    <w:t>…</w:t>
                  </w:r>
                  <w:r w:rsidRPr="00710D28">
                    <w:rPr>
                      <w:rFonts w:ascii="Arial" w:hAnsi="Arial" w:cs="Arial"/>
                      <w:b w:val="0"/>
                      <w:bCs w:val="0"/>
                      <w:iCs/>
                      <w:color w:val="0070C0"/>
                      <w:sz w:val="18"/>
                      <w:szCs w:val="18"/>
                    </w:rPr>
                    <w:t>] puntos</w:t>
                  </w:r>
                </w:p>
                <w:p w14:paraId="5AF8EB85" w14:textId="77777777" w:rsidR="003B635C" w:rsidRPr="00710D28" w:rsidRDefault="003B635C" w:rsidP="00B560A5">
                  <w:pPr>
                    <w:widowControl w:val="0"/>
                    <w:ind w:left="143"/>
                    <w:jc w:val="both"/>
                    <w:rPr>
                      <w:rFonts w:ascii="Arial" w:hAnsi="Arial" w:cs="Arial"/>
                      <w:b w:val="0"/>
                      <w:bCs w:val="0"/>
                      <w:iCs/>
                      <w:color w:val="0070C0"/>
                      <w:sz w:val="18"/>
                      <w:szCs w:val="18"/>
                    </w:rPr>
                  </w:pPr>
                </w:p>
                <w:p w14:paraId="06B3A908" w14:textId="529FE3F4" w:rsidR="00B560A5" w:rsidRPr="00710D28" w:rsidRDefault="00B560A5" w:rsidP="00B560A5">
                  <w:pPr>
                    <w:widowControl w:val="0"/>
                    <w:ind w:left="143"/>
                    <w:jc w:val="both"/>
                    <w:rPr>
                      <w:rFonts w:ascii="Arial" w:hAnsi="Arial" w:cs="Arial"/>
                      <w:b w:val="0"/>
                      <w:bCs w:val="0"/>
                      <w:iCs/>
                      <w:color w:val="0070C0"/>
                      <w:sz w:val="18"/>
                      <w:szCs w:val="18"/>
                      <w:lang w:eastAsia="es-ES"/>
                    </w:rPr>
                  </w:pPr>
                  <w:r w:rsidRPr="00710D28">
                    <w:rPr>
                      <w:rFonts w:ascii="Arial" w:hAnsi="Arial" w:cs="Arial"/>
                      <w:b w:val="0"/>
                      <w:bCs w:val="0"/>
                      <w:iCs/>
                      <w:color w:val="0070C0"/>
                      <w:sz w:val="18"/>
                      <w:szCs w:val="18"/>
                    </w:rPr>
                    <w:t xml:space="preserve">Acredita una (1) de las prácticas de sostenibilidad social.                         </w:t>
                  </w:r>
                </w:p>
                <w:p w14:paraId="356852CD" w14:textId="690660FF" w:rsidR="00B560A5" w:rsidRPr="00710D28" w:rsidRDefault="00B560A5" w:rsidP="00B560A5">
                  <w:pPr>
                    <w:widowControl w:val="0"/>
                    <w:ind w:left="143"/>
                    <w:jc w:val="right"/>
                    <w:rPr>
                      <w:rFonts w:ascii="Arial" w:hAnsi="Arial" w:cs="Arial"/>
                      <w:b w:val="0"/>
                      <w:bCs w:val="0"/>
                      <w:iCs/>
                      <w:color w:val="0070C0"/>
                      <w:sz w:val="18"/>
                      <w:szCs w:val="18"/>
                      <w:lang w:val="es-ES_tradnl"/>
                    </w:rPr>
                  </w:pPr>
                  <w:r w:rsidRPr="00710D28">
                    <w:rPr>
                      <w:rFonts w:ascii="Arial" w:hAnsi="Arial" w:cs="Arial"/>
                      <w:b w:val="0"/>
                      <w:bCs w:val="0"/>
                      <w:iCs/>
                      <w:color w:val="0070C0"/>
                      <w:sz w:val="18"/>
                      <w:szCs w:val="18"/>
                    </w:rPr>
                    <w:t>[</w:t>
                  </w:r>
                  <w:r w:rsidR="00C16181" w:rsidRPr="00710D28">
                    <w:rPr>
                      <w:rFonts w:ascii="Arial" w:hAnsi="Arial" w:cs="Arial"/>
                      <w:b w:val="0"/>
                      <w:bCs w:val="0"/>
                      <w:iCs/>
                      <w:color w:val="0070C0"/>
                      <w:sz w:val="18"/>
                      <w:szCs w:val="18"/>
                    </w:rPr>
                    <w:t>…</w:t>
                  </w:r>
                  <w:r w:rsidRPr="00710D28">
                    <w:rPr>
                      <w:rFonts w:ascii="Arial" w:hAnsi="Arial" w:cs="Arial"/>
                      <w:b w:val="0"/>
                      <w:bCs w:val="0"/>
                      <w:iCs/>
                      <w:color w:val="0070C0"/>
                      <w:sz w:val="18"/>
                      <w:szCs w:val="18"/>
                    </w:rPr>
                    <w:t>] puntos</w:t>
                  </w:r>
                </w:p>
                <w:p w14:paraId="7E3D5377" w14:textId="77777777" w:rsidR="00B560A5" w:rsidRPr="00710D28" w:rsidRDefault="00B560A5" w:rsidP="00B560A5">
                  <w:pPr>
                    <w:widowControl w:val="0"/>
                    <w:ind w:left="143"/>
                    <w:jc w:val="both"/>
                    <w:rPr>
                      <w:rFonts w:ascii="Arial" w:hAnsi="Arial" w:cs="Arial"/>
                      <w:b w:val="0"/>
                      <w:bCs w:val="0"/>
                      <w:iCs/>
                      <w:color w:val="0070C0"/>
                      <w:sz w:val="18"/>
                      <w:szCs w:val="18"/>
                    </w:rPr>
                  </w:pPr>
                  <w:r w:rsidRPr="00710D28">
                    <w:rPr>
                      <w:rFonts w:ascii="Arial" w:hAnsi="Arial" w:cs="Arial"/>
                      <w:b w:val="0"/>
                      <w:bCs w:val="0"/>
                      <w:iCs/>
                      <w:color w:val="0070C0"/>
                      <w:sz w:val="18"/>
                      <w:szCs w:val="18"/>
                    </w:rPr>
                    <w:t xml:space="preserve">No acredita ninguna práctica en sostenibilidad social.                        </w:t>
                  </w:r>
                </w:p>
                <w:p w14:paraId="63463985" w14:textId="2674014E" w:rsidR="00511F54" w:rsidRPr="00710D28" w:rsidRDefault="00511F54" w:rsidP="002E52F1">
                  <w:pPr>
                    <w:jc w:val="right"/>
                    <w:rPr>
                      <w:rFonts w:ascii="Arial" w:hAnsi="Arial" w:cs="Arial"/>
                      <w:b w:val="0"/>
                      <w:bCs w:val="0"/>
                      <w:iCs/>
                      <w:color w:val="0070C0"/>
                      <w:sz w:val="18"/>
                      <w:szCs w:val="18"/>
                    </w:rPr>
                  </w:pPr>
                  <w:r w:rsidRPr="00710D28">
                    <w:rPr>
                      <w:rFonts w:ascii="Arial" w:hAnsi="Arial" w:cs="Arial"/>
                      <w:b w:val="0"/>
                      <w:bCs w:val="0"/>
                      <w:iCs/>
                      <w:color w:val="0070C0"/>
                      <w:sz w:val="18"/>
                      <w:szCs w:val="18"/>
                    </w:rPr>
                    <w:t>0 puntos</w:t>
                  </w:r>
                </w:p>
              </w:tc>
            </w:tr>
          </w:tbl>
          <w:p w14:paraId="2A5EFAE9" w14:textId="23D49EF9" w:rsidR="00511F54" w:rsidRPr="00710D28" w:rsidRDefault="00511F54" w:rsidP="002E52F1">
            <w:pPr>
              <w:jc w:val="both"/>
              <w:rPr>
                <w:rFonts w:ascii="Arial" w:hAnsi="Arial" w:cs="Arial"/>
                <w:bCs/>
                <w:sz w:val="16"/>
                <w:szCs w:val="16"/>
                <w:lang w:val="es-ES"/>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37077A" w:rsidRPr="00710D28">
              <w:rPr>
                <w:rFonts w:ascii="Arial" w:hAnsi="Arial" w:cs="Arial"/>
                <w:bCs/>
                <w:color w:val="0070C0"/>
                <w:sz w:val="18"/>
                <w:szCs w:val="18"/>
              </w:rPr>
              <w:t>.</w:t>
            </w:r>
          </w:p>
        </w:tc>
      </w:tr>
    </w:tbl>
    <w:p w14:paraId="7360031E" w14:textId="77777777" w:rsidR="008779C4" w:rsidRDefault="008779C4" w:rsidP="00BB58C4">
      <w:pPr>
        <w:widowControl w:val="0"/>
        <w:jc w:val="both"/>
        <w:rPr>
          <w:rFonts w:ascii="Arial" w:hAnsi="Arial" w:cs="Arial"/>
          <w:sz w:val="18"/>
          <w:szCs w:val="18"/>
        </w:rPr>
      </w:pPr>
    </w:p>
    <w:tbl>
      <w:tblPr>
        <w:tblStyle w:val="Tabladecuadrcula1clara-nfasis32"/>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8779C4" w:rsidRPr="00710D28" w14:paraId="3B897BAD" w14:textId="77777777" w:rsidTr="004C15D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45647FD9" w14:textId="77777777" w:rsidR="008779C4" w:rsidRPr="00710D28" w:rsidRDefault="008779C4" w:rsidP="435E314E">
            <w:pPr>
              <w:ind w:right="218"/>
              <w:jc w:val="both"/>
              <w:rPr>
                <w:rFonts w:ascii="Arial" w:eastAsia="Arial" w:hAnsi="Arial" w:cs="Arial"/>
                <w:color w:val="0070C0"/>
                <w:sz w:val="18"/>
                <w:szCs w:val="18"/>
                <w:lang w:val="es-ES"/>
              </w:rPr>
            </w:pPr>
            <w:r w:rsidRPr="00710D28">
              <w:rPr>
                <w:rFonts w:ascii="Arial" w:eastAsia="Arial" w:hAnsi="Arial" w:cs="Arial"/>
                <w:color w:val="0070C0"/>
                <w:sz w:val="18"/>
                <w:szCs w:val="18"/>
              </w:rPr>
              <w:t>Importante para la entidad contratante</w:t>
            </w:r>
          </w:p>
        </w:tc>
      </w:tr>
      <w:tr w:rsidR="008779C4" w:rsidRPr="00710D28" w14:paraId="09EE52DC" w14:textId="77777777" w:rsidTr="004C15D8">
        <w:trPr>
          <w:trHeight w:val="20"/>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2D53986C" w14:textId="77777777" w:rsidR="009655B6" w:rsidRPr="00710D28" w:rsidRDefault="4807F406" w:rsidP="435E314E">
            <w:pPr>
              <w:widowControl w:val="0"/>
              <w:spacing w:line="259" w:lineRule="auto"/>
              <w:jc w:val="both"/>
              <w:rPr>
                <w:rFonts w:ascii="Arial" w:eastAsia="Arial" w:hAnsi="Arial" w:cs="Arial"/>
                <w:color w:val="0070C0"/>
                <w:sz w:val="18"/>
                <w:szCs w:val="18"/>
              </w:rPr>
            </w:pPr>
            <w:r w:rsidRPr="00710D28">
              <w:rPr>
                <w:rFonts w:ascii="Arial" w:eastAsia="Arial" w:hAnsi="Arial" w:cs="Arial"/>
                <w:color w:val="0070C0"/>
                <w:sz w:val="18"/>
                <w:szCs w:val="18"/>
              </w:rPr>
              <w:t xml:space="preserve">Sostenibilidad Social: </w:t>
            </w:r>
          </w:p>
          <w:p w14:paraId="778A8191" w14:textId="0B15FEDE" w:rsidR="009655B6" w:rsidRPr="00710D28" w:rsidRDefault="4807F406" w:rsidP="435E314E">
            <w:pPr>
              <w:widowControl w:val="0"/>
              <w:spacing w:line="259" w:lineRule="auto"/>
              <w:jc w:val="both"/>
              <w:rPr>
                <w:rFonts w:ascii="Arial" w:eastAsia="Arial" w:hAnsi="Arial" w:cs="Arial"/>
                <w:b w:val="0"/>
                <w:bCs w:val="0"/>
                <w:color w:val="0070C0"/>
                <w:sz w:val="18"/>
                <w:szCs w:val="18"/>
              </w:rPr>
            </w:pPr>
            <w:r w:rsidRPr="00710D28">
              <w:rPr>
                <w:rFonts w:ascii="Arial" w:eastAsia="Arial" w:hAnsi="Arial" w:cs="Arial"/>
                <w:b w:val="0"/>
                <w:bCs w:val="0"/>
                <w:color w:val="0070C0"/>
                <w:sz w:val="18"/>
                <w:szCs w:val="18"/>
              </w:rPr>
              <w:t xml:space="preserve">En este factor se pueden calificar prácticas que busquen reducir las desigualdades sociales, así como promover la transparencia y el respeto a los Derechos Humanos, el cumplimiento y la adhesión a normativa </w:t>
            </w:r>
            <w:r w:rsidRPr="00710D28">
              <w:rPr>
                <w:rFonts w:ascii="Arial" w:eastAsia="Arial" w:hAnsi="Arial" w:cs="Arial"/>
                <w:b w:val="0"/>
                <w:bCs w:val="0"/>
                <w:color w:val="0070C0"/>
                <w:sz w:val="18"/>
                <w:szCs w:val="18"/>
              </w:rPr>
              <w:lastRenderedPageBreak/>
              <w:t xml:space="preserve">y buenas prácticas de salud e higiene en el ámbito laboral.  </w:t>
            </w:r>
          </w:p>
          <w:p w14:paraId="179987D9" w14:textId="77777777" w:rsidR="009655B6" w:rsidRPr="00710D28" w:rsidRDefault="009655B6" w:rsidP="435E314E">
            <w:pPr>
              <w:widowControl w:val="0"/>
              <w:spacing w:line="259" w:lineRule="auto"/>
              <w:jc w:val="both"/>
              <w:rPr>
                <w:rFonts w:ascii="Arial" w:eastAsia="Arial" w:hAnsi="Arial" w:cs="Arial"/>
                <w:b w:val="0"/>
                <w:bCs w:val="0"/>
                <w:color w:val="0070C0"/>
                <w:sz w:val="18"/>
                <w:szCs w:val="18"/>
              </w:rPr>
            </w:pPr>
          </w:p>
          <w:p w14:paraId="77FD4028" w14:textId="77777777" w:rsidR="009655B6" w:rsidRPr="00710D28" w:rsidRDefault="4807F406" w:rsidP="435E314E">
            <w:pPr>
              <w:pStyle w:val="Prrafodelista"/>
              <w:widowControl w:val="0"/>
              <w:spacing w:line="259" w:lineRule="auto"/>
              <w:ind w:left="33"/>
              <w:jc w:val="both"/>
              <w:rPr>
                <w:rFonts w:ascii="Arial" w:eastAsia="Arial" w:hAnsi="Arial" w:cs="Arial"/>
                <w:b w:val="0"/>
                <w:bCs w:val="0"/>
                <w:color w:val="0070C0"/>
                <w:sz w:val="18"/>
                <w:szCs w:val="18"/>
              </w:rPr>
            </w:pPr>
            <w:r w:rsidRPr="00710D28">
              <w:rPr>
                <w:rFonts w:ascii="Arial" w:eastAsia="Arial" w:hAnsi="Arial" w:cs="Arial"/>
                <w:b w:val="0"/>
                <w:bCs w:val="0"/>
                <w:color w:val="0070C0"/>
                <w:sz w:val="18"/>
                <w:szCs w:val="18"/>
              </w:rPr>
              <w:t>Ejemplos:</w:t>
            </w:r>
          </w:p>
          <w:p w14:paraId="499344CD" w14:textId="77777777" w:rsidR="009655B6" w:rsidRPr="00710D28" w:rsidRDefault="339B1772" w:rsidP="007626B9">
            <w:pPr>
              <w:pStyle w:val="Prrafodelista"/>
              <w:widowControl w:val="0"/>
              <w:numPr>
                <w:ilvl w:val="0"/>
                <w:numId w:val="36"/>
              </w:numPr>
              <w:spacing w:line="259" w:lineRule="auto"/>
              <w:jc w:val="both"/>
              <w:rPr>
                <w:rFonts w:ascii="Arial" w:eastAsia="Arial" w:hAnsi="Arial" w:cs="Arial"/>
                <w:b w:val="0"/>
                <w:bCs w:val="0"/>
                <w:color w:val="0070C0"/>
                <w:sz w:val="18"/>
                <w:szCs w:val="18"/>
              </w:rPr>
            </w:pPr>
            <w:r w:rsidRPr="00710D28">
              <w:rPr>
                <w:rFonts w:ascii="Arial" w:eastAsia="Arial" w:hAnsi="Arial" w:cs="Arial"/>
                <w:b w:val="0"/>
                <w:bCs w:val="0"/>
                <w:color w:val="0070C0"/>
                <w:sz w:val="18"/>
                <w:szCs w:val="18"/>
              </w:rPr>
              <w:t>Inscripción vigente en el Registro Nacional de Empresas Promocionales para Personas con Discapacidad (REPPCD) del Ministerio de Trabajo y Promoción del Empleo</w:t>
            </w:r>
            <w:r w:rsidR="009655B6" w:rsidRPr="00710D28">
              <w:rPr>
                <w:rStyle w:val="Refdenotaalpie"/>
                <w:rFonts w:ascii="Arial" w:eastAsia="Arial" w:hAnsi="Arial" w:cs="Arial"/>
                <w:b w:val="0"/>
                <w:bCs w:val="0"/>
                <w:color w:val="0070C0"/>
                <w:sz w:val="18"/>
                <w:szCs w:val="18"/>
              </w:rPr>
              <w:footnoteReference w:id="20"/>
            </w:r>
            <w:r w:rsidRPr="00710D28">
              <w:rPr>
                <w:rFonts w:ascii="Arial" w:eastAsia="Arial" w:hAnsi="Arial" w:cs="Arial"/>
                <w:b w:val="0"/>
                <w:bCs w:val="0"/>
                <w:color w:val="0070C0"/>
                <w:sz w:val="18"/>
                <w:szCs w:val="18"/>
              </w:rPr>
              <w:t xml:space="preserve">. </w:t>
            </w:r>
          </w:p>
          <w:p w14:paraId="31C3597F" w14:textId="77777777" w:rsidR="009655B6" w:rsidRPr="00710D28" w:rsidRDefault="009655B6" w:rsidP="435E314E">
            <w:pPr>
              <w:pStyle w:val="Prrafodelista"/>
              <w:widowControl w:val="0"/>
              <w:spacing w:line="259" w:lineRule="auto"/>
              <w:ind w:left="753"/>
              <w:jc w:val="both"/>
              <w:rPr>
                <w:rFonts w:ascii="Arial" w:eastAsia="Arial" w:hAnsi="Arial" w:cs="Arial"/>
                <w:b w:val="0"/>
                <w:bCs w:val="0"/>
                <w:color w:val="0070C0"/>
                <w:sz w:val="18"/>
                <w:szCs w:val="18"/>
              </w:rPr>
            </w:pPr>
          </w:p>
          <w:p w14:paraId="2E4D1BA1" w14:textId="77777777" w:rsidR="009655B6" w:rsidRPr="00710D28" w:rsidRDefault="339B1772" w:rsidP="007626B9">
            <w:pPr>
              <w:pStyle w:val="Prrafodelista"/>
              <w:widowControl w:val="0"/>
              <w:numPr>
                <w:ilvl w:val="0"/>
                <w:numId w:val="36"/>
              </w:numPr>
              <w:spacing w:line="259" w:lineRule="auto"/>
              <w:jc w:val="both"/>
              <w:rPr>
                <w:rFonts w:ascii="Arial" w:eastAsia="Arial" w:hAnsi="Arial" w:cs="Arial"/>
                <w:b w:val="0"/>
                <w:bCs w:val="0"/>
                <w:color w:val="0070C0"/>
                <w:sz w:val="18"/>
                <w:szCs w:val="18"/>
              </w:rPr>
            </w:pPr>
            <w:r w:rsidRPr="00710D28">
              <w:rPr>
                <w:rFonts w:ascii="Arial" w:eastAsia="Arial" w:hAnsi="Arial" w:cs="Arial"/>
                <w:b w:val="0"/>
                <w:bCs w:val="0"/>
                <w:color w:val="0070C0"/>
                <w:sz w:val="18"/>
                <w:szCs w:val="18"/>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 y estar vigente a la fecha de presentación de ofertas</w:t>
            </w:r>
            <w:r w:rsidR="009655B6" w:rsidRPr="00710D28">
              <w:rPr>
                <w:rStyle w:val="Refdenotaalpie"/>
                <w:rFonts w:ascii="Arial" w:eastAsia="Arial" w:hAnsi="Arial" w:cs="Arial"/>
                <w:b w:val="0"/>
                <w:bCs w:val="0"/>
                <w:color w:val="0070C0"/>
                <w:sz w:val="18"/>
                <w:szCs w:val="18"/>
              </w:rPr>
              <w:footnoteReference w:id="21"/>
            </w:r>
            <w:r w:rsidRPr="00710D28">
              <w:rPr>
                <w:rFonts w:ascii="Arial" w:eastAsia="Arial" w:hAnsi="Arial" w:cs="Arial"/>
                <w:b w:val="0"/>
                <w:bCs w:val="0"/>
                <w:color w:val="0070C0"/>
                <w:sz w:val="18"/>
                <w:szCs w:val="18"/>
              </w:rPr>
              <w:t>.</w:t>
            </w:r>
          </w:p>
          <w:p w14:paraId="24CFB4DC" w14:textId="77777777" w:rsidR="003D7146" w:rsidRPr="00710D28" w:rsidRDefault="003D7146" w:rsidP="435E314E">
            <w:pPr>
              <w:widowControl w:val="0"/>
              <w:spacing w:line="259" w:lineRule="auto"/>
              <w:jc w:val="both"/>
              <w:rPr>
                <w:rFonts w:ascii="Arial" w:eastAsia="Arial" w:hAnsi="Arial" w:cs="Arial"/>
                <w:b w:val="0"/>
                <w:bCs w:val="0"/>
                <w:color w:val="0070C0"/>
                <w:sz w:val="18"/>
                <w:szCs w:val="18"/>
              </w:rPr>
            </w:pPr>
          </w:p>
          <w:p w14:paraId="453B2258" w14:textId="1DC3649C" w:rsidR="009655B6" w:rsidRPr="00710D28" w:rsidRDefault="339B1772" w:rsidP="007626B9">
            <w:pPr>
              <w:pStyle w:val="Prrafodelista"/>
              <w:widowControl w:val="0"/>
              <w:numPr>
                <w:ilvl w:val="0"/>
                <w:numId w:val="36"/>
              </w:numPr>
              <w:spacing w:line="259" w:lineRule="auto"/>
              <w:jc w:val="both"/>
              <w:rPr>
                <w:rFonts w:ascii="Arial" w:eastAsia="Arial" w:hAnsi="Arial" w:cs="Arial"/>
                <w:b w:val="0"/>
                <w:bCs w:val="0"/>
                <w:color w:val="0070C0"/>
                <w:sz w:val="18"/>
                <w:szCs w:val="18"/>
              </w:rPr>
            </w:pPr>
            <w:r w:rsidRPr="00710D28">
              <w:rPr>
                <w:rFonts w:ascii="Arial" w:eastAsia="Arial" w:hAnsi="Arial" w:cs="Arial"/>
                <w:b w:val="0"/>
                <w:bCs w:val="0"/>
                <w:color w:val="0070C0"/>
                <w:sz w:val="18"/>
                <w:szCs w:val="18"/>
              </w:rPr>
              <w:t xml:space="preserve">Reconocimiento del </w:t>
            </w:r>
            <w:r w:rsidR="002E35FF" w:rsidRPr="00710D28">
              <w:rPr>
                <w:rFonts w:ascii="Arial" w:eastAsia="Arial" w:hAnsi="Arial" w:cs="Arial"/>
                <w:b w:val="0"/>
                <w:bCs w:val="0"/>
                <w:color w:val="0070C0"/>
                <w:sz w:val="18"/>
                <w:szCs w:val="18"/>
              </w:rPr>
              <w:t>Ministerio de Trabajo y Promoción del Empleo</w:t>
            </w:r>
            <w:r w:rsidR="002E35FF" w:rsidRPr="00710D28">
              <w:rPr>
                <w:rStyle w:val="Refdenotaalpie"/>
                <w:rFonts w:ascii="Arial" w:eastAsia="Arial" w:hAnsi="Arial" w:cs="Arial"/>
                <w:b w:val="0"/>
                <w:bCs w:val="0"/>
                <w:color w:val="0070C0"/>
                <w:sz w:val="18"/>
                <w:szCs w:val="18"/>
              </w:rPr>
              <w:t xml:space="preserve"> </w:t>
            </w:r>
            <w:r w:rsidR="009655B6" w:rsidRPr="00710D28">
              <w:rPr>
                <w:rStyle w:val="Refdenotaalpie"/>
                <w:rFonts w:ascii="Arial" w:eastAsia="Arial" w:hAnsi="Arial" w:cs="Arial"/>
                <w:b w:val="0"/>
                <w:bCs w:val="0"/>
                <w:color w:val="0070C0"/>
                <w:sz w:val="18"/>
                <w:szCs w:val="18"/>
              </w:rPr>
              <w:footnoteReference w:id="22"/>
            </w:r>
            <w:r w:rsidRPr="00710D28">
              <w:rPr>
                <w:rFonts w:ascii="Arial" w:eastAsia="Arial" w:hAnsi="Arial" w:cs="Arial"/>
                <w:b w:val="0"/>
                <w:bCs w:val="0"/>
                <w:color w:val="0070C0"/>
                <w:sz w:val="18"/>
                <w:szCs w:val="18"/>
              </w:rPr>
              <w:t xml:space="preserve"> o certificación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Los evaluadores </w:t>
            </w:r>
            <w:r w:rsidR="00A65AD1" w:rsidRPr="00710D28">
              <w:rPr>
                <w:rFonts w:ascii="Arial" w:eastAsia="Arial" w:hAnsi="Arial" w:cs="Arial"/>
                <w:b w:val="0"/>
                <w:bCs w:val="0"/>
                <w:color w:val="0070C0"/>
                <w:sz w:val="18"/>
                <w:szCs w:val="18"/>
              </w:rPr>
              <w:t>deben</w:t>
            </w:r>
            <w:r w:rsidRPr="00710D28">
              <w:rPr>
                <w:rFonts w:ascii="Arial" w:eastAsia="Arial" w:hAnsi="Arial" w:cs="Arial"/>
                <w:b w:val="0"/>
                <w:bCs w:val="0"/>
                <w:color w:val="0070C0"/>
                <w:sz w:val="18"/>
                <w:szCs w:val="18"/>
              </w:rPr>
              <w:t xml:space="preserve"> detallar específicamente los documentos para la acreditación respectiva.</w:t>
            </w:r>
          </w:p>
          <w:p w14:paraId="5E2C4F12" w14:textId="37D254E1" w:rsidR="009655B6" w:rsidRPr="00710D28" w:rsidRDefault="009655B6" w:rsidP="00B601BA">
            <w:pPr>
              <w:widowControl w:val="0"/>
              <w:spacing w:line="259" w:lineRule="auto"/>
              <w:jc w:val="both"/>
              <w:rPr>
                <w:rFonts w:ascii="Arial" w:eastAsia="Arial" w:hAnsi="Arial" w:cs="Arial"/>
                <w:b w:val="0"/>
                <w:bCs w:val="0"/>
                <w:color w:val="0070C0"/>
                <w:sz w:val="18"/>
                <w:szCs w:val="18"/>
              </w:rPr>
            </w:pPr>
          </w:p>
          <w:p w14:paraId="49B0425A" w14:textId="1F043152" w:rsidR="008779C4" w:rsidRPr="00710D28" w:rsidRDefault="00316BAB" w:rsidP="007626B9">
            <w:pPr>
              <w:pStyle w:val="Prrafodelista"/>
              <w:widowControl w:val="0"/>
              <w:numPr>
                <w:ilvl w:val="0"/>
                <w:numId w:val="36"/>
              </w:numPr>
              <w:spacing w:line="259" w:lineRule="auto"/>
              <w:jc w:val="both"/>
              <w:rPr>
                <w:rFonts w:ascii="Arial" w:eastAsia="Arial" w:hAnsi="Arial" w:cs="Arial"/>
                <w:b w:val="0"/>
                <w:bCs w:val="0"/>
                <w:color w:val="0070C0"/>
                <w:sz w:val="18"/>
                <w:szCs w:val="18"/>
              </w:rPr>
            </w:pPr>
            <w:r w:rsidRPr="00710D28">
              <w:rPr>
                <w:rFonts w:ascii="Arial" w:hAnsi="Arial" w:cs="Arial"/>
                <w:b w:val="0"/>
                <w:bCs w:val="0"/>
                <w:color w:val="0070C0"/>
                <w:sz w:val="18"/>
                <w:szCs w:val="18"/>
              </w:rPr>
              <w:t>Certificación en prácticas de promoción de la diversidad mediante políticas de no discriminación aplicable a procesos de reclutamiento, selección y contratación</w:t>
            </w:r>
            <w:r w:rsidR="006C6643" w:rsidRPr="00710D28">
              <w:rPr>
                <w:rFonts w:ascii="Arial" w:hAnsi="Arial" w:cs="Arial"/>
                <w:b w:val="0"/>
                <w:bCs w:val="0"/>
                <w:color w:val="0070C0"/>
                <w:sz w:val="18"/>
                <w:szCs w:val="18"/>
              </w:rPr>
              <w:t xml:space="preserve"> (igualdad de género, entre otros)</w:t>
            </w:r>
            <w:r w:rsidRPr="00710D28">
              <w:rPr>
                <w:rFonts w:ascii="Arial" w:hAnsi="Arial" w:cs="Arial"/>
                <w:b w:val="0"/>
                <w:bCs w:val="0"/>
                <w:color w:val="0070C0"/>
                <w:sz w:val="18"/>
                <w:szCs w:val="18"/>
              </w:rPr>
              <w:t xml:space="preserve">. Los evaluadores </w:t>
            </w:r>
            <w:r w:rsidR="00A65AD1" w:rsidRPr="00710D28">
              <w:rPr>
                <w:rFonts w:ascii="Arial" w:hAnsi="Arial" w:cs="Arial"/>
                <w:b w:val="0"/>
                <w:bCs w:val="0"/>
                <w:color w:val="0070C0"/>
                <w:sz w:val="18"/>
                <w:szCs w:val="18"/>
              </w:rPr>
              <w:t>deben</w:t>
            </w:r>
            <w:r w:rsidRPr="00710D28">
              <w:rPr>
                <w:rFonts w:ascii="Arial" w:hAnsi="Arial" w:cs="Arial"/>
                <w:b w:val="0"/>
                <w:bCs w:val="0"/>
                <w:color w:val="0070C0"/>
                <w:sz w:val="18"/>
                <w:szCs w:val="18"/>
              </w:rPr>
              <w:t xml:space="preserve"> detallar específicamente los documentos para la acreditación respectiva.</w:t>
            </w:r>
          </w:p>
        </w:tc>
      </w:tr>
    </w:tbl>
    <w:p w14:paraId="16ED856F" w14:textId="12512E6C" w:rsidR="008779C4" w:rsidRPr="00710D28" w:rsidRDefault="46EFEA17" w:rsidP="435E314E">
      <w:pPr>
        <w:widowControl w:val="0"/>
        <w:jc w:val="both"/>
        <w:rPr>
          <w:rFonts w:ascii="Arial" w:hAnsi="Arial" w:cs="Arial"/>
          <w:bCs/>
          <w:color w:val="0070C0"/>
          <w:sz w:val="18"/>
          <w:szCs w:val="18"/>
        </w:rPr>
      </w:pPr>
      <w:r w:rsidRPr="00710D28">
        <w:rPr>
          <w:rFonts w:ascii="Arial" w:hAnsi="Arial" w:cs="Arial"/>
          <w:b/>
          <w:color w:val="0070C0"/>
          <w:sz w:val="18"/>
          <w:szCs w:val="18"/>
        </w:rPr>
        <w:lastRenderedPageBreak/>
        <w:t xml:space="preserve">       </w:t>
      </w:r>
      <w:r w:rsidR="008779C4"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008779C4" w:rsidRPr="00710D28">
        <w:rPr>
          <w:rFonts w:ascii="Arial" w:hAnsi="Arial" w:cs="Arial"/>
          <w:bCs/>
          <w:color w:val="0070C0"/>
          <w:sz w:val="18"/>
          <w:szCs w:val="18"/>
        </w:rPr>
        <w:t xml:space="preserve"> ser eliminada una vez culminada la elaboración de las bases</w:t>
      </w:r>
      <w:r w:rsidR="22AE1523" w:rsidRPr="00710D28">
        <w:rPr>
          <w:rFonts w:ascii="Arial" w:hAnsi="Arial" w:cs="Arial"/>
          <w:bCs/>
          <w:color w:val="0070C0"/>
          <w:sz w:val="18"/>
          <w:szCs w:val="18"/>
        </w:rPr>
        <w:t>.</w:t>
      </w:r>
    </w:p>
    <w:p w14:paraId="196541FD" w14:textId="0DF10313" w:rsidR="008779C4" w:rsidRPr="00710D28" w:rsidRDefault="008779C4" w:rsidP="435E314E">
      <w:pPr>
        <w:pStyle w:val="Prrafodelista"/>
        <w:widowControl w:val="0"/>
        <w:tabs>
          <w:tab w:val="center" w:pos="6024"/>
          <w:tab w:val="right" w:pos="10443"/>
        </w:tabs>
        <w:autoSpaceDE w:val="0"/>
        <w:spacing w:after="120"/>
        <w:ind w:left="782"/>
        <w:jc w:val="both"/>
        <w:rPr>
          <w:rFonts w:ascii="Arial" w:hAnsi="Arial" w:cs="Arial"/>
          <w:sz w:val="18"/>
          <w:szCs w:val="18"/>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4928"/>
      </w:tblGrid>
      <w:tr w:rsidR="008779C4" w:rsidRPr="00710D28" w14:paraId="01BD0044" w14:textId="77777777" w:rsidTr="003C02B6">
        <w:tc>
          <w:tcPr>
            <w:tcW w:w="3707" w:type="dxa"/>
            <w:vAlign w:val="center"/>
          </w:tcPr>
          <w:p w14:paraId="5CA139EF" w14:textId="5A2B6B53" w:rsidR="008779C4" w:rsidRPr="00710D28" w:rsidRDefault="00AB1E67" w:rsidP="00050726">
            <w:pPr>
              <w:rPr>
                <w:rFonts w:ascii="Arial" w:hAnsi="Arial" w:cs="Arial"/>
                <w:b/>
                <w:bCs/>
                <w:sz w:val="20"/>
                <w:szCs w:val="20"/>
                <w:lang w:val="es-ES"/>
              </w:rPr>
            </w:pPr>
            <w:r w:rsidRPr="00710D28">
              <w:rPr>
                <w:rFonts w:ascii="Arial" w:hAnsi="Arial" w:cs="Arial"/>
                <w:b/>
                <w:bCs/>
                <w:sz w:val="20"/>
                <w:szCs w:val="20"/>
              </w:rPr>
              <w:t>G</w:t>
            </w:r>
            <w:r w:rsidR="00321E49" w:rsidRPr="00710D28">
              <w:rPr>
                <w:rFonts w:ascii="Arial" w:hAnsi="Arial" w:cs="Arial"/>
                <w:b/>
                <w:bCs/>
                <w:sz w:val="20"/>
                <w:szCs w:val="20"/>
              </w:rPr>
              <w:t>. SOSTENIBILIDAD AMBIENTAL</w:t>
            </w:r>
          </w:p>
        </w:tc>
        <w:tc>
          <w:tcPr>
            <w:tcW w:w="4928" w:type="dxa"/>
            <w:vAlign w:val="center"/>
          </w:tcPr>
          <w:p w14:paraId="30387A6A" w14:textId="5D96CAED" w:rsidR="008779C4" w:rsidRPr="00710D28" w:rsidRDefault="00321E49">
            <w:pPr>
              <w:jc w:val="center"/>
              <w:rPr>
                <w:rFonts w:ascii="Arial" w:hAnsi="Arial" w:cs="Arial"/>
                <w:b/>
                <w:bCs/>
                <w:sz w:val="20"/>
                <w:szCs w:val="20"/>
                <w:lang w:val="es-ES"/>
              </w:rPr>
            </w:pPr>
            <w:r w:rsidRPr="00710D28">
              <w:rPr>
                <w:rFonts w:ascii="Arial" w:hAnsi="Arial" w:cs="Arial"/>
                <w:b/>
                <w:sz w:val="20"/>
                <w:szCs w:val="20"/>
              </w:rPr>
              <w:t>PUNTAJE / METODOLOGÍA PARA SU ASIGNACIÓN</w:t>
            </w:r>
          </w:p>
        </w:tc>
      </w:tr>
      <w:tr w:rsidR="008779C4" w:rsidRPr="00710D28" w14:paraId="5AE7CB00" w14:textId="77777777" w:rsidTr="003C02B6">
        <w:tc>
          <w:tcPr>
            <w:tcW w:w="3707" w:type="dxa"/>
          </w:tcPr>
          <w:p w14:paraId="0E0A9A6D" w14:textId="77777777" w:rsidR="00321E49" w:rsidRPr="00710D28" w:rsidRDefault="00321E49" w:rsidP="00321E49">
            <w:pPr>
              <w:pStyle w:val="Prrafodelista"/>
              <w:widowControl w:val="0"/>
              <w:ind w:left="0"/>
              <w:jc w:val="both"/>
              <w:rPr>
                <w:rFonts w:ascii="Arial" w:hAnsi="Arial" w:cs="Arial"/>
                <w:sz w:val="20"/>
                <w:szCs w:val="20"/>
                <w:lang w:val="es-ES" w:eastAsia="es-ES"/>
              </w:rPr>
            </w:pPr>
            <w:r w:rsidRPr="00710D28">
              <w:rPr>
                <w:rFonts w:ascii="Arial" w:hAnsi="Arial" w:cs="Arial"/>
                <w:sz w:val="20"/>
                <w:szCs w:val="20"/>
                <w:u w:val="single"/>
              </w:rPr>
              <w:t>Evaluación</w:t>
            </w:r>
            <w:r w:rsidRPr="00710D28">
              <w:rPr>
                <w:rFonts w:ascii="Arial" w:hAnsi="Arial" w:cs="Arial"/>
                <w:sz w:val="20"/>
                <w:szCs w:val="20"/>
              </w:rPr>
              <w:t>:</w:t>
            </w:r>
          </w:p>
          <w:p w14:paraId="47D2F78D" w14:textId="77777777" w:rsidR="00321E49" w:rsidRPr="00710D28" w:rsidRDefault="00321E49" w:rsidP="00321E49">
            <w:pPr>
              <w:widowControl w:val="0"/>
              <w:jc w:val="both"/>
              <w:rPr>
                <w:rFonts w:ascii="Arial" w:hAnsi="Arial" w:cs="Arial"/>
                <w:sz w:val="20"/>
                <w:szCs w:val="20"/>
                <w:lang w:val="es-ES_tradnl"/>
              </w:rPr>
            </w:pPr>
          </w:p>
          <w:p w14:paraId="036FBFA8" w14:textId="77777777" w:rsidR="00321E49" w:rsidRPr="00710D28" w:rsidRDefault="00321E49" w:rsidP="00321E49">
            <w:pPr>
              <w:widowControl w:val="0"/>
              <w:jc w:val="both"/>
              <w:rPr>
                <w:rFonts w:ascii="Arial" w:hAnsi="Arial" w:cs="Arial"/>
                <w:sz w:val="20"/>
                <w:szCs w:val="20"/>
              </w:rPr>
            </w:pPr>
            <w:r w:rsidRPr="00710D28">
              <w:rPr>
                <w:rFonts w:ascii="Arial" w:hAnsi="Arial" w:cs="Arial"/>
                <w:sz w:val="20"/>
                <w:szCs w:val="20"/>
              </w:rPr>
              <w:t>Se evaluará que el postor cuente con una o más prácticas de sostenibilidad ambiental.</w:t>
            </w:r>
          </w:p>
          <w:p w14:paraId="711844EE" w14:textId="77777777" w:rsidR="00321E49" w:rsidRPr="00710D28" w:rsidRDefault="00321E49" w:rsidP="00321E49">
            <w:pPr>
              <w:widowControl w:val="0"/>
              <w:jc w:val="both"/>
              <w:rPr>
                <w:rFonts w:ascii="Arial" w:hAnsi="Arial" w:cs="Arial"/>
                <w:sz w:val="20"/>
                <w:szCs w:val="20"/>
                <w:lang w:val="es-ES_tradnl"/>
              </w:rPr>
            </w:pPr>
          </w:p>
          <w:p w14:paraId="22F063F2" w14:textId="06ACAD80" w:rsidR="00321E49" w:rsidRPr="00710D28" w:rsidRDefault="00EB0738" w:rsidP="00321E49">
            <w:pPr>
              <w:widowControl w:val="0"/>
              <w:jc w:val="both"/>
              <w:rPr>
                <w:rFonts w:ascii="Arial" w:hAnsi="Arial" w:cs="Arial"/>
                <w:sz w:val="20"/>
                <w:szCs w:val="20"/>
                <w:lang w:val="es-ES"/>
              </w:rPr>
            </w:pPr>
            <w:r w:rsidRPr="00710D28">
              <w:rPr>
                <w:rFonts w:ascii="Arial" w:hAnsi="Arial" w:cs="Arial"/>
                <w:sz w:val="20"/>
                <w:szCs w:val="20"/>
              </w:rPr>
              <w:t xml:space="preserve">En caso de consorcios, los integrantes que realizan actividades relacionadas al objeto del </w:t>
            </w:r>
            <w:r w:rsidR="00ED371F" w:rsidRPr="00710D28">
              <w:rPr>
                <w:rFonts w:ascii="Arial" w:hAnsi="Arial" w:cs="Arial"/>
                <w:sz w:val="20"/>
                <w:szCs w:val="20"/>
              </w:rPr>
              <w:t>contrato</w:t>
            </w:r>
            <w:r w:rsidRPr="00710D28">
              <w:rPr>
                <w:rFonts w:ascii="Arial" w:hAnsi="Arial" w:cs="Arial"/>
                <w:sz w:val="20"/>
                <w:szCs w:val="20"/>
              </w:rPr>
              <w:t xml:space="preserve"> acreditan alguna(s) de las prácticas relacionadas a la sostenibilidad ambiental.</w:t>
            </w:r>
          </w:p>
          <w:p w14:paraId="7B36F0DC" w14:textId="77777777" w:rsidR="00321E49" w:rsidRPr="00710D28" w:rsidRDefault="00321E49" w:rsidP="00321E49">
            <w:pPr>
              <w:widowControl w:val="0"/>
              <w:jc w:val="both"/>
              <w:rPr>
                <w:rFonts w:ascii="Arial" w:hAnsi="Arial" w:cs="Arial"/>
                <w:sz w:val="20"/>
                <w:szCs w:val="20"/>
                <w:lang w:val="es-ES"/>
              </w:rPr>
            </w:pPr>
          </w:p>
          <w:p w14:paraId="05C31FBC" w14:textId="77777777" w:rsidR="00321E49" w:rsidRPr="00710D28" w:rsidRDefault="00321E49" w:rsidP="00321E49">
            <w:pPr>
              <w:widowControl w:val="0"/>
              <w:jc w:val="both"/>
              <w:rPr>
                <w:rFonts w:ascii="Arial" w:hAnsi="Arial" w:cs="Arial"/>
                <w:sz w:val="20"/>
                <w:szCs w:val="20"/>
                <w:lang w:val="es-ES"/>
              </w:rPr>
            </w:pPr>
            <w:r w:rsidRPr="00710D28">
              <w:rPr>
                <w:rFonts w:ascii="Arial" w:hAnsi="Arial" w:cs="Arial"/>
                <w:sz w:val="20"/>
                <w:szCs w:val="20"/>
                <w:lang w:val="es-ES"/>
              </w:rPr>
              <w:t>[PRECISAR LA(S) PRÁCTICA(S) DE SOSTENIBILIDAD AMBIENTAL SOLICITADA(S)]</w:t>
            </w:r>
          </w:p>
          <w:p w14:paraId="41C33A1E" w14:textId="77777777" w:rsidR="00321E49" w:rsidRPr="00710D28" w:rsidRDefault="00321E49" w:rsidP="00321E49">
            <w:pPr>
              <w:widowControl w:val="0"/>
              <w:jc w:val="both"/>
              <w:rPr>
                <w:rFonts w:ascii="Arial" w:hAnsi="Arial" w:cs="Arial"/>
                <w:sz w:val="20"/>
                <w:szCs w:val="20"/>
                <w:lang w:val="es-ES"/>
              </w:rPr>
            </w:pPr>
          </w:p>
          <w:p w14:paraId="79995767" w14:textId="77777777" w:rsidR="00321E49" w:rsidRPr="00710D28" w:rsidRDefault="00321E49" w:rsidP="00321E49">
            <w:pPr>
              <w:widowControl w:val="0"/>
              <w:jc w:val="both"/>
              <w:rPr>
                <w:rFonts w:ascii="Arial" w:hAnsi="Arial" w:cs="Arial"/>
                <w:sz w:val="20"/>
                <w:szCs w:val="20"/>
              </w:rPr>
            </w:pPr>
            <w:r w:rsidRPr="00710D28">
              <w:rPr>
                <w:rFonts w:ascii="Arial" w:hAnsi="Arial" w:cs="Arial"/>
                <w:sz w:val="20"/>
                <w:szCs w:val="20"/>
                <w:u w:val="single"/>
              </w:rPr>
              <w:t>Acreditación</w:t>
            </w:r>
            <w:r w:rsidRPr="00710D28">
              <w:rPr>
                <w:rFonts w:ascii="Arial" w:hAnsi="Arial" w:cs="Arial"/>
                <w:sz w:val="20"/>
                <w:szCs w:val="20"/>
              </w:rPr>
              <w:t>:</w:t>
            </w:r>
          </w:p>
          <w:p w14:paraId="0ABB07B4" w14:textId="77777777" w:rsidR="00321E49" w:rsidRPr="00710D28" w:rsidRDefault="00321E49" w:rsidP="00321E49">
            <w:pPr>
              <w:pStyle w:val="Prrafodelista"/>
              <w:widowControl w:val="0"/>
              <w:ind w:left="851"/>
              <w:jc w:val="both"/>
              <w:rPr>
                <w:rFonts w:ascii="Arial" w:hAnsi="Arial" w:cs="Arial"/>
                <w:sz w:val="20"/>
                <w:szCs w:val="20"/>
              </w:rPr>
            </w:pPr>
          </w:p>
          <w:p w14:paraId="44232C7A" w14:textId="77777777" w:rsidR="00321E49" w:rsidRPr="00710D28" w:rsidRDefault="00321E49" w:rsidP="00321E49">
            <w:pPr>
              <w:widowControl w:val="0"/>
              <w:jc w:val="both"/>
              <w:rPr>
                <w:rFonts w:ascii="Arial" w:hAnsi="Arial" w:cs="Arial"/>
                <w:sz w:val="20"/>
                <w:szCs w:val="20"/>
                <w:lang w:val="es-ES"/>
              </w:rPr>
            </w:pPr>
            <w:r w:rsidRPr="00710D28">
              <w:rPr>
                <w:rFonts w:ascii="Arial" w:hAnsi="Arial" w:cs="Arial"/>
                <w:sz w:val="20"/>
                <w:szCs w:val="20"/>
                <w:lang w:val="es-419"/>
              </w:rPr>
              <w:t xml:space="preserve">[PRECISAR LOS DOCUMENTOS QUE ACREDITEN LA </w:t>
            </w:r>
            <w:r w:rsidRPr="00710D28">
              <w:rPr>
                <w:rFonts w:ascii="Arial" w:hAnsi="Arial" w:cs="Arial"/>
                <w:sz w:val="20"/>
                <w:szCs w:val="20"/>
                <w:lang w:val="es-ES"/>
              </w:rPr>
              <w:t>PRÁCTICA DE SOSTENIBILIDAD AMBIENTAL SOLICITADA]</w:t>
            </w:r>
            <w:r w:rsidRPr="00710D28">
              <w:rPr>
                <w:rFonts w:ascii="Arial" w:hAnsi="Arial" w:cs="Arial"/>
                <w:sz w:val="20"/>
                <w:szCs w:val="20"/>
                <w:lang w:val="es-419"/>
              </w:rPr>
              <w:t>.</w:t>
            </w:r>
            <w:r w:rsidRPr="00710D28">
              <w:rPr>
                <w:rFonts w:ascii="Arial" w:hAnsi="Arial" w:cs="Arial"/>
                <w:sz w:val="20"/>
                <w:szCs w:val="20"/>
              </w:rPr>
              <w:t> </w:t>
            </w:r>
          </w:p>
          <w:p w14:paraId="69ACB614" w14:textId="77777777" w:rsidR="008779C4" w:rsidRPr="00710D28" w:rsidRDefault="008779C4">
            <w:pPr>
              <w:jc w:val="both"/>
              <w:rPr>
                <w:rFonts w:ascii="Arial" w:hAnsi="Arial" w:cs="Arial"/>
                <w:b/>
                <w:bCs/>
                <w:sz w:val="20"/>
                <w:szCs w:val="20"/>
                <w:lang w:val="es-ES"/>
              </w:rPr>
            </w:pPr>
          </w:p>
        </w:tc>
        <w:tc>
          <w:tcPr>
            <w:tcW w:w="4928" w:type="dxa"/>
          </w:tcPr>
          <w:p w14:paraId="41ED2210" w14:textId="10CB11B3" w:rsidR="00321E49" w:rsidRPr="00710D28" w:rsidRDefault="00321E49" w:rsidP="00321E49">
            <w:pPr>
              <w:widowControl w:val="0"/>
              <w:rPr>
                <w:rFonts w:ascii="Arial" w:hAnsi="Arial" w:cs="Arial"/>
                <w:b/>
                <w:bCs/>
                <w:sz w:val="20"/>
                <w:szCs w:val="20"/>
              </w:rPr>
            </w:pPr>
            <w:r w:rsidRPr="00710D28">
              <w:rPr>
                <w:rFonts w:ascii="Arial" w:hAnsi="Arial" w:cs="Arial"/>
                <w:b/>
                <w:bCs/>
                <w:sz w:val="20"/>
                <w:szCs w:val="20"/>
              </w:rPr>
              <w:t>[Como máximo 5</w:t>
            </w:r>
            <w:r w:rsidR="00F14672" w:rsidRPr="00710D28">
              <w:rPr>
                <w:rFonts w:ascii="Arial" w:hAnsi="Arial" w:cs="Arial"/>
                <w:b/>
                <w:bCs/>
                <w:sz w:val="20"/>
                <w:szCs w:val="20"/>
              </w:rPr>
              <w:t>]</w:t>
            </w:r>
            <w:r w:rsidRPr="00710D28">
              <w:rPr>
                <w:rFonts w:ascii="Arial" w:hAnsi="Arial" w:cs="Arial"/>
                <w:b/>
                <w:bCs/>
                <w:sz w:val="20"/>
                <w:szCs w:val="20"/>
              </w:rPr>
              <w:t xml:space="preserve"> puntos</w:t>
            </w:r>
          </w:p>
          <w:p w14:paraId="4140965B" w14:textId="77777777" w:rsidR="00321E49" w:rsidRPr="00710D28" w:rsidRDefault="00321E49" w:rsidP="00321E49">
            <w:pPr>
              <w:widowControl w:val="0"/>
              <w:ind w:left="143"/>
              <w:jc w:val="both"/>
              <w:rPr>
                <w:rFonts w:ascii="Arial" w:hAnsi="Arial" w:cs="Arial"/>
                <w:sz w:val="20"/>
                <w:szCs w:val="20"/>
              </w:rPr>
            </w:pPr>
          </w:p>
          <w:p w14:paraId="65D4F307" w14:textId="77777777" w:rsidR="00321E49" w:rsidRPr="00710D28" w:rsidRDefault="00321E49" w:rsidP="00321E49">
            <w:pPr>
              <w:widowControl w:val="0"/>
              <w:ind w:left="143"/>
              <w:jc w:val="both"/>
              <w:rPr>
                <w:rFonts w:ascii="Arial" w:hAnsi="Arial" w:cs="Arial"/>
                <w:sz w:val="20"/>
                <w:szCs w:val="20"/>
                <w:lang w:eastAsia="es-ES"/>
              </w:rPr>
            </w:pPr>
            <w:r w:rsidRPr="00710D28">
              <w:rPr>
                <w:rFonts w:ascii="Arial" w:hAnsi="Arial" w:cs="Arial"/>
                <w:sz w:val="20"/>
                <w:szCs w:val="20"/>
              </w:rPr>
              <w:t xml:space="preserve">Acredita una (1) de las prácticas de sostenibilidad ambiental.                  </w:t>
            </w:r>
          </w:p>
          <w:p w14:paraId="357C48CF" w14:textId="77777777" w:rsidR="00321E49" w:rsidRPr="00710D28" w:rsidRDefault="00321E49" w:rsidP="00321E49">
            <w:pPr>
              <w:widowControl w:val="0"/>
              <w:ind w:left="143"/>
              <w:jc w:val="right"/>
              <w:rPr>
                <w:rFonts w:ascii="Arial" w:hAnsi="Arial" w:cs="Arial"/>
                <w:sz w:val="20"/>
                <w:szCs w:val="20"/>
                <w:lang w:val="es-ES_tradnl"/>
              </w:rPr>
            </w:pPr>
            <w:r w:rsidRPr="00710D28">
              <w:rPr>
                <w:rFonts w:ascii="Arial" w:hAnsi="Arial" w:cs="Arial"/>
                <w:b/>
                <w:sz w:val="20"/>
                <w:szCs w:val="20"/>
              </w:rPr>
              <w:t>[5] puntos</w:t>
            </w:r>
          </w:p>
          <w:p w14:paraId="7C01EAF0" w14:textId="77777777" w:rsidR="00321E49" w:rsidRPr="00710D28" w:rsidRDefault="00321E49" w:rsidP="00321E49">
            <w:pPr>
              <w:widowControl w:val="0"/>
              <w:ind w:left="143"/>
              <w:jc w:val="both"/>
              <w:rPr>
                <w:rFonts w:ascii="Arial" w:hAnsi="Arial" w:cs="Arial"/>
                <w:sz w:val="20"/>
                <w:szCs w:val="20"/>
              </w:rPr>
            </w:pPr>
            <w:r w:rsidRPr="00710D28">
              <w:rPr>
                <w:rFonts w:ascii="Arial" w:hAnsi="Arial" w:cs="Arial"/>
                <w:sz w:val="20"/>
                <w:szCs w:val="20"/>
              </w:rPr>
              <w:t xml:space="preserve">No acredita ninguna práctica en sostenibilidad ambiental.                      </w:t>
            </w:r>
          </w:p>
          <w:p w14:paraId="709EECCD" w14:textId="77777777" w:rsidR="00321E49" w:rsidRPr="00710D28" w:rsidRDefault="00321E49" w:rsidP="00321E49">
            <w:pPr>
              <w:jc w:val="right"/>
              <w:rPr>
                <w:rFonts w:ascii="Arial" w:hAnsi="Arial" w:cs="Arial"/>
                <w:b/>
                <w:sz w:val="20"/>
                <w:szCs w:val="20"/>
              </w:rPr>
            </w:pPr>
            <w:r w:rsidRPr="00710D28">
              <w:rPr>
                <w:rFonts w:ascii="Arial" w:hAnsi="Arial" w:cs="Arial"/>
                <w:b/>
                <w:sz w:val="20"/>
                <w:szCs w:val="20"/>
              </w:rPr>
              <w:t>0 puntos</w:t>
            </w:r>
          </w:p>
          <w:tbl>
            <w:tblPr>
              <w:tblStyle w:val="Tabladecuadrcula1clara10"/>
              <w:tblW w:w="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tblGrid>
            <w:tr w:rsidR="00321E49" w:rsidRPr="00710D28" w14:paraId="482E92B4" w14:textId="77777777" w:rsidTr="003C02B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tcBorders>
                    <w:bottom w:val="none" w:sz="0" w:space="0" w:color="auto"/>
                  </w:tcBorders>
                  <w:vAlign w:val="center"/>
                </w:tcPr>
                <w:p w14:paraId="1BEF58CE" w14:textId="77777777" w:rsidR="00321E49" w:rsidRPr="00710D28" w:rsidRDefault="00321E49" w:rsidP="00321E49">
                  <w:pPr>
                    <w:jc w:val="both"/>
                    <w:rPr>
                      <w:rFonts w:ascii="Arial" w:hAnsi="Arial" w:cs="Arial"/>
                      <w:color w:val="0070C0"/>
                      <w:sz w:val="18"/>
                      <w:szCs w:val="18"/>
                      <w:lang w:val="es-ES"/>
                    </w:rPr>
                  </w:pPr>
                  <w:r w:rsidRPr="00710D28">
                    <w:rPr>
                      <w:rFonts w:ascii="Arial" w:hAnsi="Arial" w:cs="Arial"/>
                      <w:color w:val="0070C0"/>
                      <w:sz w:val="18"/>
                      <w:szCs w:val="18"/>
                    </w:rPr>
                    <w:t>Importante para la entidad contratante</w:t>
                  </w:r>
                </w:p>
              </w:tc>
            </w:tr>
            <w:tr w:rsidR="00321E49" w:rsidRPr="00710D28" w14:paraId="14A9BE57" w14:textId="77777777" w:rsidTr="003C02B6">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3DBEE240" w14:textId="77777777" w:rsidR="00321E49" w:rsidRPr="00710D28" w:rsidRDefault="00321E49" w:rsidP="00321E49">
                  <w:pPr>
                    <w:widowControl w:val="0"/>
                    <w:ind w:left="143"/>
                    <w:jc w:val="both"/>
                    <w:rPr>
                      <w:rFonts w:ascii="Arial" w:hAnsi="Arial" w:cs="Arial"/>
                      <w:b w:val="0"/>
                      <w:bCs w:val="0"/>
                      <w:color w:val="0070C0"/>
                      <w:sz w:val="18"/>
                      <w:szCs w:val="18"/>
                      <w:lang w:eastAsia="es-ES"/>
                    </w:rPr>
                  </w:pPr>
                  <w:r w:rsidRPr="00710D28">
                    <w:rPr>
                      <w:rFonts w:ascii="Arial" w:hAnsi="Arial" w:cs="Arial"/>
                      <w:b w:val="0"/>
                      <w:bCs w:val="0"/>
                      <w:color w:val="0070C0"/>
                      <w:sz w:val="18"/>
                      <w:szCs w:val="18"/>
                    </w:rPr>
                    <w:t xml:space="preserve">Acredita más de (1) de las prácticas de sostenibilidad ambiental.                         </w:t>
                  </w:r>
                </w:p>
                <w:p w14:paraId="5EFA8970" w14:textId="39CD2C01" w:rsidR="00321E49" w:rsidRPr="00710D28" w:rsidRDefault="00321E49" w:rsidP="00321E49">
                  <w:pPr>
                    <w:widowControl w:val="0"/>
                    <w:ind w:left="143"/>
                    <w:jc w:val="right"/>
                    <w:rPr>
                      <w:rFonts w:ascii="Arial" w:hAnsi="Arial" w:cs="Arial"/>
                      <w:b w:val="0"/>
                      <w:bCs w:val="0"/>
                      <w:color w:val="0070C0"/>
                      <w:sz w:val="18"/>
                      <w:szCs w:val="18"/>
                      <w:lang w:val="es-ES_tradnl"/>
                    </w:rPr>
                  </w:pPr>
                  <w:r w:rsidRPr="00710D28">
                    <w:rPr>
                      <w:rFonts w:ascii="Arial" w:hAnsi="Arial" w:cs="Arial"/>
                      <w:b w:val="0"/>
                      <w:bCs w:val="0"/>
                      <w:color w:val="0070C0"/>
                      <w:sz w:val="18"/>
                      <w:szCs w:val="18"/>
                    </w:rPr>
                    <w:t>[</w:t>
                  </w:r>
                  <w:r w:rsidR="00C16181" w:rsidRPr="00710D28">
                    <w:rPr>
                      <w:rFonts w:ascii="Arial" w:hAnsi="Arial" w:cs="Arial"/>
                      <w:b w:val="0"/>
                      <w:bCs w:val="0"/>
                      <w:color w:val="0070C0"/>
                      <w:sz w:val="18"/>
                      <w:szCs w:val="18"/>
                    </w:rPr>
                    <w:t>…</w:t>
                  </w:r>
                  <w:r w:rsidRPr="00710D28">
                    <w:rPr>
                      <w:rFonts w:ascii="Arial" w:hAnsi="Arial" w:cs="Arial"/>
                      <w:b w:val="0"/>
                      <w:bCs w:val="0"/>
                      <w:color w:val="0070C0"/>
                      <w:sz w:val="18"/>
                      <w:szCs w:val="18"/>
                    </w:rPr>
                    <w:t>] puntos</w:t>
                  </w:r>
                </w:p>
                <w:p w14:paraId="4C7785DF" w14:textId="77777777" w:rsidR="00321E49" w:rsidRPr="00710D28" w:rsidRDefault="00321E49" w:rsidP="435E314E">
                  <w:pPr>
                    <w:widowControl w:val="0"/>
                    <w:ind w:left="143"/>
                    <w:jc w:val="both"/>
                    <w:rPr>
                      <w:rFonts w:ascii="Arial" w:hAnsi="Arial" w:cs="Arial"/>
                      <w:b w:val="0"/>
                      <w:bCs w:val="0"/>
                      <w:color w:val="0070C0"/>
                      <w:sz w:val="18"/>
                      <w:szCs w:val="18"/>
                    </w:rPr>
                  </w:pPr>
                </w:p>
                <w:p w14:paraId="2057A357" w14:textId="77777777" w:rsidR="00321E49" w:rsidRPr="00710D28" w:rsidRDefault="00321E49" w:rsidP="435E314E">
                  <w:pPr>
                    <w:widowControl w:val="0"/>
                    <w:ind w:left="143"/>
                    <w:jc w:val="both"/>
                    <w:rPr>
                      <w:rFonts w:ascii="Arial" w:hAnsi="Arial" w:cs="Arial"/>
                      <w:b w:val="0"/>
                      <w:bCs w:val="0"/>
                      <w:color w:val="0070C0"/>
                      <w:sz w:val="18"/>
                      <w:szCs w:val="18"/>
                    </w:rPr>
                  </w:pPr>
                </w:p>
                <w:p w14:paraId="5D220696" w14:textId="77777777" w:rsidR="00321E49" w:rsidRPr="00710D28" w:rsidRDefault="00321E49" w:rsidP="00321E49">
                  <w:pPr>
                    <w:widowControl w:val="0"/>
                    <w:ind w:left="143"/>
                    <w:jc w:val="both"/>
                    <w:rPr>
                      <w:rFonts w:ascii="Arial" w:hAnsi="Arial" w:cs="Arial"/>
                      <w:b w:val="0"/>
                      <w:bCs w:val="0"/>
                      <w:color w:val="0070C0"/>
                      <w:sz w:val="18"/>
                      <w:szCs w:val="18"/>
                      <w:lang w:eastAsia="es-ES"/>
                    </w:rPr>
                  </w:pPr>
                  <w:r w:rsidRPr="00710D28">
                    <w:rPr>
                      <w:rFonts w:ascii="Arial" w:hAnsi="Arial" w:cs="Arial"/>
                      <w:b w:val="0"/>
                      <w:bCs w:val="0"/>
                      <w:color w:val="0070C0"/>
                      <w:sz w:val="18"/>
                      <w:szCs w:val="18"/>
                    </w:rPr>
                    <w:t xml:space="preserve">Acredita una (1) de las prácticas de sostenibilidad ambiental.                         </w:t>
                  </w:r>
                </w:p>
                <w:p w14:paraId="7D639B5B" w14:textId="67BA77EE" w:rsidR="00321E49" w:rsidRPr="00710D28" w:rsidRDefault="00321E49" w:rsidP="00321E49">
                  <w:pPr>
                    <w:widowControl w:val="0"/>
                    <w:ind w:left="143"/>
                    <w:jc w:val="right"/>
                    <w:rPr>
                      <w:rFonts w:ascii="Arial" w:hAnsi="Arial" w:cs="Arial"/>
                      <w:b w:val="0"/>
                      <w:bCs w:val="0"/>
                      <w:color w:val="0070C0"/>
                      <w:sz w:val="18"/>
                      <w:szCs w:val="18"/>
                      <w:lang w:val="es-ES_tradnl"/>
                    </w:rPr>
                  </w:pPr>
                  <w:r w:rsidRPr="00710D28">
                    <w:rPr>
                      <w:rFonts w:ascii="Arial" w:hAnsi="Arial" w:cs="Arial"/>
                      <w:b w:val="0"/>
                      <w:bCs w:val="0"/>
                      <w:color w:val="0070C0"/>
                      <w:sz w:val="18"/>
                      <w:szCs w:val="18"/>
                    </w:rPr>
                    <w:t>[</w:t>
                  </w:r>
                  <w:r w:rsidR="00C16181" w:rsidRPr="00710D28">
                    <w:rPr>
                      <w:rFonts w:ascii="Arial" w:hAnsi="Arial" w:cs="Arial"/>
                      <w:b w:val="0"/>
                      <w:bCs w:val="0"/>
                      <w:color w:val="0070C0"/>
                      <w:sz w:val="18"/>
                      <w:szCs w:val="18"/>
                    </w:rPr>
                    <w:t>…</w:t>
                  </w:r>
                  <w:r w:rsidRPr="00710D28">
                    <w:rPr>
                      <w:rFonts w:ascii="Arial" w:hAnsi="Arial" w:cs="Arial"/>
                      <w:b w:val="0"/>
                      <w:bCs w:val="0"/>
                      <w:color w:val="0070C0"/>
                      <w:sz w:val="18"/>
                      <w:szCs w:val="18"/>
                    </w:rPr>
                    <w:t>] puntos</w:t>
                  </w:r>
                </w:p>
                <w:p w14:paraId="714BDD5A" w14:textId="77777777" w:rsidR="00321E49" w:rsidRPr="00710D28" w:rsidRDefault="00321E49" w:rsidP="00321E49">
                  <w:pPr>
                    <w:widowControl w:val="0"/>
                    <w:ind w:left="143"/>
                    <w:jc w:val="both"/>
                    <w:rPr>
                      <w:rFonts w:ascii="Arial" w:hAnsi="Arial" w:cs="Arial"/>
                      <w:b w:val="0"/>
                      <w:bCs w:val="0"/>
                      <w:color w:val="0070C0"/>
                      <w:sz w:val="18"/>
                      <w:szCs w:val="18"/>
                    </w:rPr>
                  </w:pPr>
                  <w:r w:rsidRPr="00710D28">
                    <w:rPr>
                      <w:rFonts w:ascii="Arial" w:hAnsi="Arial" w:cs="Arial"/>
                      <w:b w:val="0"/>
                      <w:bCs w:val="0"/>
                      <w:color w:val="0070C0"/>
                      <w:sz w:val="18"/>
                      <w:szCs w:val="18"/>
                    </w:rPr>
                    <w:t xml:space="preserve">No acredita ninguna práctica en sostenibilidad ambiental.                        </w:t>
                  </w:r>
                </w:p>
                <w:p w14:paraId="0677CA19" w14:textId="11B03A33" w:rsidR="00321E49" w:rsidRPr="00710D28" w:rsidRDefault="00321E49" w:rsidP="00321E49">
                  <w:pPr>
                    <w:jc w:val="right"/>
                    <w:rPr>
                      <w:rFonts w:ascii="Arial" w:hAnsi="Arial" w:cs="Arial"/>
                      <w:b w:val="0"/>
                      <w:bCs w:val="0"/>
                      <w:color w:val="0070C0"/>
                      <w:sz w:val="18"/>
                      <w:szCs w:val="18"/>
                    </w:rPr>
                  </w:pPr>
                  <w:r w:rsidRPr="00710D28">
                    <w:rPr>
                      <w:rFonts w:ascii="Arial" w:hAnsi="Arial" w:cs="Arial"/>
                      <w:b w:val="0"/>
                      <w:bCs w:val="0"/>
                      <w:color w:val="0070C0"/>
                      <w:sz w:val="18"/>
                      <w:szCs w:val="18"/>
                    </w:rPr>
                    <w:t>0 puntos</w:t>
                  </w:r>
                </w:p>
                <w:p w14:paraId="3C90D30F" w14:textId="48F2510C" w:rsidR="00321E49" w:rsidRPr="00710D28" w:rsidRDefault="00321E49" w:rsidP="00321E49">
                  <w:pPr>
                    <w:jc w:val="right"/>
                    <w:rPr>
                      <w:rFonts w:ascii="Arial" w:hAnsi="Arial" w:cs="Arial"/>
                      <w:b w:val="0"/>
                      <w:bCs w:val="0"/>
                      <w:color w:val="0070C0"/>
                      <w:sz w:val="18"/>
                      <w:szCs w:val="18"/>
                    </w:rPr>
                  </w:pPr>
                </w:p>
                <w:p w14:paraId="1AFDC636" w14:textId="77777777" w:rsidR="00321E49" w:rsidRPr="00710D28" w:rsidRDefault="00321E49" w:rsidP="435E314E">
                  <w:pPr>
                    <w:jc w:val="both"/>
                    <w:rPr>
                      <w:rFonts w:ascii="Arial" w:hAnsi="Arial" w:cs="Arial"/>
                      <w:b w:val="0"/>
                      <w:bCs w:val="0"/>
                      <w:color w:val="0070C0"/>
                      <w:sz w:val="18"/>
                      <w:szCs w:val="18"/>
                    </w:rPr>
                  </w:pPr>
                </w:p>
              </w:tc>
            </w:tr>
          </w:tbl>
          <w:p w14:paraId="4EF7D656" w14:textId="633E7299" w:rsidR="00321E49" w:rsidRPr="00710D28" w:rsidRDefault="215A9159" w:rsidP="435E314E">
            <w:pPr>
              <w:jc w:val="both"/>
              <w:rPr>
                <w:rFonts w:ascii="Arial" w:hAnsi="Arial" w:cs="Arial"/>
                <w:bCs/>
                <w:sz w:val="18"/>
                <w:szCs w:val="18"/>
                <w:lang w:val="es-ES"/>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7CDFF844" w:rsidRPr="00710D28">
              <w:rPr>
                <w:rFonts w:ascii="Arial" w:hAnsi="Arial" w:cs="Arial"/>
                <w:bCs/>
                <w:color w:val="0070C0"/>
                <w:sz w:val="18"/>
                <w:szCs w:val="18"/>
              </w:rPr>
              <w:t>.</w:t>
            </w:r>
          </w:p>
          <w:p w14:paraId="1C96A940" w14:textId="77777777" w:rsidR="00511F54" w:rsidRPr="00710D28" w:rsidRDefault="00511F54" w:rsidP="00BB58C4">
            <w:pPr>
              <w:rPr>
                <w:rFonts w:ascii="Arial" w:hAnsi="Arial" w:cs="Arial"/>
                <w:b/>
                <w:bCs/>
                <w:sz w:val="20"/>
                <w:szCs w:val="20"/>
                <w:lang w:val="es-ES"/>
              </w:rPr>
            </w:pPr>
          </w:p>
        </w:tc>
      </w:tr>
    </w:tbl>
    <w:p w14:paraId="4C5E681D" w14:textId="77777777" w:rsidR="008779C4" w:rsidRPr="00710D28" w:rsidRDefault="008779C4" w:rsidP="008779C4">
      <w:pPr>
        <w:widowControl w:val="0"/>
        <w:jc w:val="both"/>
        <w:rPr>
          <w:rFonts w:ascii="Arial" w:hAnsi="Arial" w:cs="Arial"/>
          <w:sz w:val="18"/>
          <w:szCs w:val="18"/>
          <w:lang w:val="es-419"/>
        </w:rPr>
      </w:pPr>
    </w:p>
    <w:tbl>
      <w:tblPr>
        <w:tblStyle w:val="Tabladecuadrcula1clara-nfasis32"/>
        <w:tblW w:w="864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5"/>
      </w:tblGrid>
      <w:tr w:rsidR="008779C4" w:rsidRPr="00710D28" w14:paraId="4020D5DD"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5" w:type="dxa"/>
            <w:tcBorders>
              <w:bottom w:val="none" w:sz="0" w:space="0" w:color="auto"/>
            </w:tcBorders>
            <w:vAlign w:val="center"/>
          </w:tcPr>
          <w:p w14:paraId="5CCD040A" w14:textId="77777777" w:rsidR="008779C4" w:rsidRPr="00710D28" w:rsidRDefault="008779C4">
            <w:pPr>
              <w:ind w:right="218"/>
              <w:jc w:val="both"/>
              <w:rPr>
                <w:rFonts w:ascii="Arial" w:hAnsi="Arial" w:cs="Arial"/>
                <w:iCs/>
                <w:color w:val="0070C0"/>
                <w:sz w:val="18"/>
                <w:szCs w:val="18"/>
                <w:lang w:val="es-ES"/>
              </w:rPr>
            </w:pPr>
            <w:r w:rsidRPr="00710D28">
              <w:rPr>
                <w:rFonts w:ascii="Arial" w:hAnsi="Arial" w:cs="Arial"/>
                <w:iCs/>
                <w:color w:val="0070C0"/>
                <w:sz w:val="18"/>
                <w:szCs w:val="18"/>
              </w:rPr>
              <w:lastRenderedPageBreak/>
              <w:t>Importante para la entidad contratante</w:t>
            </w:r>
          </w:p>
        </w:tc>
      </w:tr>
      <w:tr w:rsidR="008779C4" w:rsidRPr="00710D28" w14:paraId="6D3151F5" w14:textId="77777777" w:rsidTr="003C02B6">
        <w:trPr>
          <w:trHeight w:val="572"/>
        </w:trPr>
        <w:tc>
          <w:tcPr>
            <w:cnfStyle w:val="001000000000" w:firstRow="0" w:lastRow="0" w:firstColumn="1" w:lastColumn="0" w:oddVBand="0" w:evenVBand="0" w:oddHBand="0" w:evenHBand="0" w:firstRowFirstColumn="0" w:firstRowLastColumn="0" w:lastRowFirstColumn="0" w:lastRowLastColumn="0"/>
            <w:tcW w:w="8645" w:type="dxa"/>
            <w:vAlign w:val="center"/>
          </w:tcPr>
          <w:p w14:paraId="07717F88" w14:textId="77777777" w:rsidR="000523A6" w:rsidRPr="00710D28" w:rsidRDefault="000523A6" w:rsidP="000523A6">
            <w:pPr>
              <w:widowControl w:val="0"/>
              <w:spacing w:line="259" w:lineRule="auto"/>
              <w:jc w:val="both"/>
              <w:rPr>
                <w:rFonts w:ascii="Arial" w:hAnsi="Arial" w:cs="Arial"/>
                <w:b w:val="0"/>
                <w:bCs w:val="0"/>
                <w:color w:val="0070C0"/>
                <w:sz w:val="18"/>
                <w:szCs w:val="18"/>
              </w:rPr>
            </w:pPr>
            <w:r w:rsidRPr="00710D28">
              <w:rPr>
                <w:rFonts w:ascii="Arial" w:hAnsi="Arial" w:cs="Arial"/>
                <w:b w:val="0"/>
                <w:bCs w:val="0"/>
                <w:color w:val="0070C0"/>
                <w:sz w:val="18"/>
                <w:szCs w:val="18"/>
              </w:rPr>
              <w:t xml:space="preserve">Sostenibilidad Ambiental: </w:t>
            </w:r>
          </w:p>
          <w:p w14:paraId="08960574" w14:textId="77777777" w:rsidR="000523A6" w:rsidRPr="00710D28" w:rsidRDefault="000523A6" w:rsidP="000523A6">
            <w:pPr>
              <w:widowControl w:val="0"/>
              <w:spacing w:line="259" w:lineRule="auto"/>
              <w:jc w:val="both"/>
              <w:rPr>
                <w:rFonts w:ascii="Arial" w:hAnsi="Arial" w:cs="Arial"/>
                <w:b w:val="0"/>
                <w:bCs w:val="0"/>
                <w:color w:val="0070C0"/>
                <w:sz w:val="18"/>
                <w:szCs w:val="18"/>
              </w:rPr>
            </w:pPr>
          </w:p>
          <w:p w14:paraId="28364BD1" w14:textId="5AC46ED1" w:rsidR="000523A6" w:rsidRPr="00710D28" w:rsidRDefault="000523A6" w:rsidP="000523A6">
            <w:pPr>
              <w:widowControl w:val="0"/>
              <w:spacing w:line="259" w:lineRule="auto"/>
              <w:jc w:val="both"/>
              <w:rPr>
                <w:rFonts w:ascii="Arial" w:hAnsi="Arial" w:cs="Arial"/>
                <w:b w:val="0"/>
                <w:bCs w:val="0"/>
                <w:color w:val="0070C0"/>
                <w:sz w:val="18"/>
                <w:szCs w:val="18"/>
              </w:rPr>
            </w:pPr>
            <w:r w:rsidRPr="00710D28">
              <w:rPr>
                <w:rFonts w:ascii="Arial" w:hAnsi="Arial" w:cs="Arial"/>
                <w:b w:val="0"/>
                <w:bCs w:val="0"/>
                <w:color w:val="0070C0"/>
                <w:sz w:val="18"/>
                <w:szCs w:val="18"/>
              </w:rPr>
              <w:t xml:space="preserve">Factores que procuran la contratación de bienes que generen el menor impacto ambiental posible a lo largo de todo su Ciclo de Vida, o que generen un impacto ambiental positivo mediante su proceso de producción. </w:t>
            </w:r>
          </w:p>
          <w:p w14:paraId="4607485F" w14:textId="77777777" w:rsidR="000523A6" w:rsidRPr="00710D28" w:rsidRDefault="000523A6" w:rsidP="000523A6">
            <w:pPr>
              <w:widowControl w:val="0"/>
              <w:spacing w:line="259" w:lineRule="auto"/>
              <w:jc w:val="both"/>
              <w:rPr>
                <w:rFonts w:ascii="Arial" w:hAnsi="Arial" w:cs="Arial"/>
                <w:b w:val="0"/>
                <w:bCs w:val="0"/>
                <w:color w:val="0070C0"/>
                <w:sz w:val="18"/>
                <w:szCs w:val="18"/>
              </w:rPr>
            </w:pPr>
          </w:p>
          <w:p w14:paraId="20704E3D" w14:textId="77777777" w:rsidR="000523A6" w:rsidRPr="00710D28" w:rsidRDefault="000523A6" w:rsidP="000523A6">
            <w:pPr>
              <w:pStyle w:val="Prrafodelista"/>
              <w:widowControl w:val="0"/>
              <w:spacing w:line="259" w:lineRule="auto"/>
              <w:ind w:left="33"/>
              <w:jc w:val="both"/>
              <w:rPr>
                <w:rFonts w:ascii="Arial" w:hAnsi="Arial" w:cs="Arial"/>
                <w:color w:val="0070C0"/>
                <w:sz w:val="18"/>
                <w:szCs w:val="18"/>
              </w:rPr>
            </w:pPr>
            <w:r w:rsidRPr="00710D28">
              <w:rPr>
                <w:rFonts w:ascii="Arial" w:hAnsi="Arial" w:cs="Arial"/>
                <w:b w:val="0"/>
                <w:bCs w:val="0"/>
                <w:color w:val="0070C0"/>
                <w:sz w:val="18"/>
                <w:szCs w:val="18"/>
              </w:rPr>
              <w:t>Ejemplos:</w:t>
            </w:r>
          </w:p>
          <w:p w14:paraId="40C0DEE6" w14:textId="77777777" w:rsidR="00EB0738" w:rsidRPr="00710D28" w:rsidRDefault="00EB0738" w:rsidP="00CF555D">
            <w:pPr>
              <w:widowControl w:val="0"/>
              <w:spacing w:line="259" w:lineRule="auto"/>
              <w:jc w:val="both"/>
              <w:rPr>
                <w:rFonts w:ascii="Arial" w:hAnsi="Arial" w:cs="Arial"/>
                <w:color w:val="0070C0"/>
                <w:sz w:val="18"/>
                <w:szCs w:val="18"/>
              </w:rPr>
            </w:pPr>
          </w:p>
          <w:p w14:paraId="0F7638F4" w14:textId="77777777" w:rsidR="000523A6" w:rsidRPr="00710D28" w:rsidRDefault="568A1003" w:rsidP="007626B9">
            <w:pPr>
              <w:pStyle w:val="Prrafodelista"/>
              <w:numPr>
                <w:ilvl w:val="0"/>
                <w:numId w:val="36"/>
              </w:numPr>
              <w:spacing w:after="120"/>
              <w:ind w:left="323" w:hanging="204"/>
              <w:contextualSpacing w:val="0"/>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Certificación que acredite que se ha implementado un sistema de gestión ambiental acorde con el estándar ISO 14001 o su equivalente. El referido certificado debe corresponder a la sede, filial u oficina a cargo de la prestación</w:t>
            </w:r>
            <w:r w:rsidR="000523A6" w:rsidRPr="00710D28">
              <w:rPr>
                <w:rFonts w:ascii="Arial" w:hAnsi="Arial" w:cs="Arial"/>
                <w:b w:val="0"/>
                <w:bCs w:val="0"/>
                <w:color w:val="0070C0"/>
                <w:sz w:val="18"/>
                <w:szCs w:val="18"/>
                <w:vertAlign w:val="superscript"/>
                <w:lang w:val="es-ES"/>
              </w:rPr>
              <w:footnoteReference w:id="23"/>
            </w:r>
            <w:r w:rsidRPr="00710D28">
              <w:rPr>
                <w:rFonts w:ascii="Arial" w:hAnsi="Arial" w:cs="Arial"/>
                <w:b w:val="0"/>
                <w:bCs w:val="0"/>
                <w:color w:val="0070C0"/>
                <w:sz w:val="18"/>
                <w:szCs w:val="18"/>
              </w:rPr>
              <w:t>, y estar vigente</w:t>
            </w:r>
            <w:r w:rsidR="000523A6" w:rsidRPr="00710D28">
              <w:rPr>
                <w:rFonts w:ascii="Arial" w:hAnsi="Arial" w:cs="Arial"/>
                <w:b w:val="0"/>
                <w:bCs w:val="0"/>
                <w:color w:val="0070C0"/>
                <w:sz w:val="18"/>
                <w:szCs w:val="18"/>
                <w:vertAlign w:val="superscript"/>
                <w:lang w:val="es-ES"/>
              </w:rPr>
              <w:footnoteReference w:id="24"/>
            </w:r>
            <w:r w:rsidRPr="00710D28">
              <w:rPr>
                <w:rFonts w:ascii="Arial" w:hAnsi="Arial" w:cs="Arial"/>
                <w:b w:val="0"/>
                <w:bCs w:val="0"/>
                <w:color w:val="0070C0"/>
                <w:sz w:val="18"/>
                <w:szCs w:val="18"/>
              </w:rPr>
              <w:t xml:space="preserve"> a la fecha de presentación de ofertas.</w:t>
            </w:r>
          </w:p>
          <w:p w14:paraId="4573A45C" w14:textId="77777777" w:rsidR="000523A6" w:rsidRPr="00710D28" w:rsidRDefault="568A1003" w:rsidP="007626B9">
            <w:pPr>
              <w:pStyle w:val="Prrafodelista"/>
              <w:widowControl w:val="0"/>
              <w:numPr>
                <w:ilvl w:val="0"/>
                <w:numId w:val="36"/>
              </w:numPr>
              <w:spacing w:after="120" w:line="259" w:lineRule="auto"/>
              <w:ind w:left="323" w:hanging="204"/>
              <w:contextualSpacing w:val="0"/>
              <w:jc w:val="both"/>
              <w:rPr>
                <w:rFonts w:ascii="Arial" w:hAnsi="Arial" w:cs="Arial"/>
                <w:b w:val="0"/>
                <w:bCs w:val="0"/>
                <w:color w:val="0070C0"/>
                <w:sz w:val="18"/>
                <w:szCs w:val="18"/>
              </w:rPr>
            </w:pPr>
            <w:r w:rsidRPr="00710D28">
              <w:rPr>
                <w:rFonts w:ascii="Arial" w:hAnsi="Arial" w:cs="Arial"/>
                <w:b w:val="0"/>
                <w:bCs w:val="0"/>
                <w:color w:val="0070C0"/>
                <w:sz w:val="18"/>
                <w:szCs w:val="18"/>
              </w:rPr>
              <w:t>Certificado Azul emitido por la Autoridad Nacional del Agua que lo reconoce como empresa hídricamente responsable del “Programa Huella Hídrica”</w:t>
            </w:r>
            <w:r w:rsidR="000523A6" w:rsidRPr="00710D28">
              <w:rPr>
                <w:rStyle w:val="Refdenotaalpie"/>
                <w:rFonts w:ascii="Arial" w:hAnsi="Arial" w:cs="Arial"/>
                <w:b w:val="0"/>
                <w:bCs w:val="0"/>
                <w:color w:val="0070C0"/>
                <w:sz w:val="18"/>
                <w:szCs w:val="18"/>
              </w:rPr>
              <w:footnoteReference w:id="25"/>
            </w:r>
            <w:r w:rsidRPr="00710D28">
              <w:rPr>
                <w:rFonts w:ascii="Arial" w:hAnsi="Arial" w:cs="Arial"/>
                <w:b w:val="0"/>
                <w:bCs w:val="0"/>
                <w:color w:val="0070C0"/>
                <w:sz w:val="18"/>
                <w:szCs w:val="18"/>
              </w:rPr>
              <w:t>.</w:t>
            </w:r>
          </w:p>
          <w:p w14:paraId="00752E59" w14:textId="77777777" w:rsidR="000523A6" w:rsidRPr="00710D28" w:rsidRDefault="000523A6" w:rsidP="007626B9">
            <w:pPr>
              <w:pStyle w:val="Prrafodelista"/>
              <w:widowControl w:val="0"/>
              <w:numPr>
                <w:ilvl w:val="0"/>
                <w:numId w:val="36"/>
              </w:numPr>
              <w:spacing w:after="120" w:line="259" w:lineRule="auto"/>
              <w:ind w:left="323" w:hanging="204"/>
              <w:contextualSpacing w:val="0"/>
              <w:jc w:val="both"/>
              <w:rPr>
                <w:rFonts w:ascii="Arial" w:hAnsi="Arial" w:cs="Arial"/>
                <w:b w:val="0"/>
                <w:bCs w:val="0"/>
                <w:color w:val="0070C0"/>
                <w:sz w:val="18"/>
                <w:szCs w:val="18"/>
              </w:rPr>
            </w:pPr>
            <w:r w:rsidRPr="00710D28">
              <w:rPr>
                <w:rFonts w:ascii="Arial" w:hAnsi="Arial" w:cs="Arial"/>
                <w:b w:val="0"/>
                <w:bCs w:val="0"/>
                <w:color w:val="0070C0"/>
                <w:sz w:val="18"/>
                <w:szCs w:val="18"/>
              </w:rPr>
              <w:t>Certificación en políticas empresariales tendientes al fortalecimiento de la economía circular; procedimientos para el almacenamiento, uso y disposición final de cada tipo de material peligroso.</w:t>
            </w:r>
          </w:p>
          <w:p w14:paraId="2A7FC667" w14:textId="7644A575" w:rsidR="000523A6" w:rsidRPr="00710D28" w:rsidRDefault="000523A6" w:rsidP="007626B9">
            <w:pPr>
              <w:pStyle w:val="Prrafodelista"/>
              <w:widowControl w:val="0"/>
              <w:numPr>
                <w:ilvl w:val="0"/>
                <w:numId w:val="36"/>
              </w:numPr>
              <w:spacing w:after="120" w:line="259" w:lineRule="auto"/>
              <w:ind w:left="323" w:hanging="204"/>
              <w:contextualSpacing w:val="0"/>
              <w:jc w:val="both"/>
              <w:rPr>
                <w:rFonts w:ascii="Arial" w:eastAsia="Batang" w:hAnsi="Arial" w:cs="Arial"/>
                <w:b w:val="0"/>
                <w:bCs w:val="0"/>
                <w:color w:val="0070C0"/>
                <w:sz w:val="18"/>
                <w:szCs w:val="18"/>
              </w:rPr>
            </w:pPr>
            <w:r w:rsidRPr="00710D28">
              <w:rPr>
                <w:rFonts w:ascii="Arial" w:hAnsi="Arial" w:cs="Arial"/>
                <w:b w:val="0"/>
                <w:bCs w:val="0"/>
                <w:color w:val="0070C0"/>
                <w:sz w:val="18"/>
                <w:szCs w:val="18"/>
              </w:rPr>
              <w:t xml:space="preserve">Contar con algún tipo de seguro y/o reaseguro y/o autoseguro ambiental en caso de daño ambiental que requiera remediación por el ejercicio de sus actividades. Documento de verificación: Póliza de Seguro. Los evaluadores </w:t>
            </w:r>
            <w:r w:rsidR="00A65AD1" w:rsidRPr="00710D28">
              <w:rPr>
                <w:rFonts w:ascii="Arial" w:hAnsi="Arial" w:cs="Arial"/>
                <w:b w:val="0"/>
                <w:bCs w:val="0"/>
                <w:color w:val="0070C0"/>
                <w:sz w:val="18"/>
                <w:szCs w:val="18"/>
              </w:rPr>
              <w:t>deben</w:t>
            </w:r>
            <w:r w:rsidRPr="00710D28">
              <w:rPr>
                <w:rFonts w:ascii="Arial" w:hAnsi="Arial" w:cs="Arial"/>
                <w:b w:val="0"/>
                <w:bCs w:val="0"/>
                <w:color w:val="0070C0"/>
                <w:sz w:val="18"/>
                <w:szCs w:val="18"/>
              </w:rPr>
              <w:t xml:space="preserve"> detallar específicamente las condiciones para la acreditación respectiva. </w:t>
            </w:r>
          </w:p>
          <w:p w14:paraId="02EB2E7F" w14:textId="77777777" w:rsidR="000523A6" w:rsidRPr="00710D28" w:rsidRDefault="568A1003" w:rsidP="007626B9">
            <w:pPr>
              <w:pStyle w:val="Prrafodelista"/>
              <w:widowControl w:val="0"/>
              <w:numPr>
                <w:ilvl w:val="0"/>
                <w:numId w:val="36"/>
              </w:numPr>
              <w:spacing w:after="120" w:line="259" w:lineRule="auto"/>
              <w:ind w:left="323" w:hanging="204"/>
              <w:contextualSpacing w:val="0"/>
              <w:jc w:val="both"/>
              <w:rPr>
                <w:rFonts w:ascii="Arial" w:eastAsia="Batang" w:hAnsi="Arial" w:cs="Arial"/>
                <w:b w:val="0"/>
                <w:bCs w:val="0"/>
                <w:color w:val="0070C0"/>
                <w:sz w:val="18"/>
                <w:szCs w:val="18"/>
              </w:rPr>
            </w:pPr>
            <w:r w:rsidRPr="00710D28">
              <w:rPr>
                <w:rFonts w:ascii="Arial" w:hAnsi="Arial" w:cs="Arial"/>
                <w:b w:val="0"/>
                <w:bCs w:val="0"/>
                <w:color w:val="0070C0"/>
                <w:sz w:val="18"/>
                <w:szCs w:val="18"/>
              </w:rPr>
              <w:t>Certificación en prácticas de reducción o compensación de la huella de carbono causada por las actividades económicas, o reconocimiento Huella de Carbono Perú del MINAM</w:t>
            </w:r>
            <w:r w:rsidR="000523A6" w:rsidRPr="00710D28">
              <w:rPr>
                <w:rStyle w:val="Refdenotaalpie"/>
                <w:rFonts w:ascii="Arial" w:hAnsi="Arial" w:cs="Arial"/>
                <w:b w:val="0"/>
                <w:bCs w:val="0"/>
                <w:color w:val="0070C0"/>
                <w:sz w:val="18"/>
                <w:szCs w:val="18"/>
              </w:rPr>
              <w:footnoteReference w:id="26"/>
            </w:r>
            <w:r w:rsidRPr="00710D28">
              <w:rPr>
                <w:rFonts w:ascii="Arial" w:hAnsi="Arial" w:cs="Arial"/>
                <w:b w:val="0"/>
                <w:bCs w:val="0"/>
                <w:color w:val="0070C0"/>
                <w:sz w:val="18"/>
                <w:szCs w:val="18"/>
              </w:rPr>
              <w:t xml:space="preserve">. </w:t>
            </w:r>
          </w:p>
          <w:p w14:paraId="3D5E7EC0" w14:textId="2339DA16" w:rsidR="008779C4" w:rsidRPr="00710D28" w:rsidRDefault="000523A6" w:rsidP="007626B9">
            <w:pPr>
              <w:pStyle w:val="Prrafodelista"/>
              <w:widowControl w:val="0"/>
              <w:numPr>
                <w:ilvl w:val="0"/>
                <w:numId w:val="36"/>
              </w:numPr>
              <w:spacing w:after="120" w:line="259" w:lineRule="auto"/>
              <w:ind w:left="323" w:hanging="204"/>
              <w:contextualSpacing w:val="0"/>
              <w:jc w:val="both"/>
              <w:rPr>
                <w:rFonts w:ascii="Arial" w:hAnsi="Arial" w:cs="Arial"/>
                <w:b w:val="0"/>
                <w:bCs w:val="0"/>
                <w:i/>
                <w:color w:val="0070C0"/>
                <w:sz w:val="18"/>
                <w:szCs w:val="18"/>
              </w:rPr>
            </w:pPr>
            <w:r w:rsidRPr="00710D28">
              <w:rPr>
                <w:rFonts w:ascii="Arial" w:hAnsi="Arial" w:cs="Arial"/>
                <w:b w:val="0"/>
                <w:bCs w:val="0"/>
                <w:color w:val="0070C0"/>
                <w:sz w:val="18"/>
                <w:szCs w:val="18"/>
              </w:rPr>
              <w:t>Utilización de envases, embalajes y/o empaques utilizados en sus productos y/o para la prestación de sus servicios en donde se contiene algún porcentaje de material reciclado y/o son reciclables. Dependiendo el rubro, existen diversas certificaciones para acreditar ello, las cuales deben ser precisadas en las bases.</w:t>
            </w:r>
          </w:p>
        </w:tc>
      </w:tr>
    </w:tbl>
    <w:p w14:paraId="1822056A" w14:textId="23EBB68D" w:rsidR="008779C4" w:rsidRPr="00710D28" w:rsidRDefault="00DF6080" w:rsidP="009B7CD5">
      <w:pPr>
        <w:widowControl w:val="0"/>
        <w:jc w:val="both"/>
        <w:rPr>
          <w:rFonts w:ascii="Arial" w:hAnsi="Arial" w:cs="Arial"/>
          <w:bCs/>
          <w:color w:val="0070C0"/>
          <w:sz w:val="18"/>
          <w:szCs w:val="18"/>
        </w:rPr>
      </w:pPr>
      <w:r w:rsidRPr="00710D28">
        <w:rPr>
          <w:rFonts w:ascii="Arial" w:hAnsi="Arial" w:cs="Arial"/>
          <w:iCs/>
          <w:color w:val="0070C0"/>
          <w:sz w:val="18"/>
          <w:szCs w:val="18"/>
        </w:rPr>
        <w:t xml:space="preserve">        </w:t>
      </w:r>
      <w:r w:rsidR="008779C4"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008779C4" w:rsidRPr="00710D28">
        <w:rPr>
          <w:rFonts w:ascii="Arial" w:hAnsi="Arial" w:cs="Arial"/>
          <w:bCs/>
          <w:color w:val="0070C0"/>
          <w:sz w:val="18"/>
          <w:szCs w:val="18"/>
        </w:rPr>
        <w:t xml:space="preserve"> ser eliminada una vez culminada la elaboración de las bases</w:t>
      </w:r>
      <w:r w:rsidRPr="00710D28">
        <w:rPr>
          <w:rFonts w:ascii="Arial" w:hAnsi="Arial" w:cs="Arial"/>
          <w:bCs/>
          <w:color w:val="0070C0"/>
          <w:sz w:val="18"/>
          <w:szCs w:val="18"/>
        </w:rPr>
        <w:t>.</w:t>
      </w:r>
    </w:p>
    <w:p w14:paraId="321A3F99" w14:textId="6C5EFBA7" w:rsidR="00AC6071" w:rsidRPr="00710D28" w:rsidRDefault="00AC6071" w:rsidP="00F37DA2"/>
    <w:tbl>
      <w:tblPr>
        <w:tblStyle w:val="Tablaconcuadrcula"/>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138"/>
      </w:tblGrid>
      <w:tr w:rsidR="008779C4" w:rsidRPr="00710D28" w14:paraId="78F6AF2D" w14:textId="77777777" w:rsidTr="003C02B6">
        <w:tc>
          <w:tcPr>
            <w:tcW w:w="4502" w:type="dxa"/>
            <w:vAlign w:val="center"/>
          </w:tcPr>
          <w:p w14:paraId="5D968067" w14:textId="4EC134FB" w:rsidR="00BD4041" w:rsidRPr="00710D28" w:rsidRDefault="00AB1E67" w:rsidP="00050726">
            <w:pPr>
              <w:pStyle w:val="Prrafodelista"/>
              <w:widowControl w:val="0"/>
              <w:tabs>
                <w:tab w:val="center" w:pos="6024"/>
                <w:tab w:val="right" w:pos="10443"/>
              </w:tabs>
              <w:autoSpaceDE w:val="0"/>
              <w:ind w:left="0"/>
              <w:jc w:val="both"/>
              <w:rPr>
                <w:rFonts w:ascii="Arial" w:hAnsi="Arial" w:cs="Arial"/>
                <w:b/>
                <w:bCs/>
                <w:sz w:val="20"/>
                <w:szCs w:val="20"/>
              </w:rPr>
            </w:pPr>
            <w:r w:rsidRPr="00710D28">
              <w:rPr>
                <w:rFonts w:ascii="Arial" w:hAnsi="Arial" w:cs="Arial"/>
                <w:b/>
                <w:bCs/>
                <w:sz w:val="20"/>
                <w:szCs w:val="20"/>
              </w:rPr>
              <w:t>H</w:t>
            </w:r>
            <w:r w:rsidR="00BD4041" w:rsidRPr="00710D28">
              <w:rPr>
                <w:rFonts w:ascii="Arial" w:hAnsi="Arial" w:cs="Arial"/>
                <w:b/>
                <w:bCs/>
                <w:sz w:val="20"/>
                <w:szCs w:val="20"/>
              </w:rPr>
              <w:t>. INTEGRIDAD EN LA CONTRATACIÓN PÚBLICA</w:t>
            </w:r>
          </w:p>
          <w:p w14:paraId="034B9574" w14:textId="12E917E7" w:rsidR="008779C4" w:rsidRPr="00710D28" w:rsidRDefault="008779C4" w:rsidP="00AC6071">
            <w:pPr>
              <w:jc w:val="center"/>
              <w:rPr>
                <w:rFonts w:ascii="Arial" w:hAnsi="Arial" w:cs="Arial"/>
                <w:b/>
                <w:bCs/>
                <w:sz w:val="20"/>
                <w:szCs w:val="20"/>
              </w:rPr>
            </w:pPr>
          </w:p>
        </w:tc>
        <w:tc>
          <w:tcPr>
            <w:tcW w:w="4138" w:type="dxa"/>
            <w:vAlign w:val="center"/>
          </w:tcPr>
          <w:p w14:paraId="05B12C21" w14:textId="1346B17E" w:rsidR="008779C4" w:rsidRPr="00710D28" w:rsidRDefault="00BD4041">
            <w:pPr>
              <w:pStyle w:val="Prrafodelista"/>
              <w:widowControl w:val="0"/>
              <w:tabs>
                <w:tab w:val="center" w:pos="6024"/>
                <w:tab w:val="right" w:pos="10443"/>
              </w:tabs>
              <w:autoSpaceDE w:val="0"/>
              <w:ind w:left="0"/>
              <w:jc w:val="center"/>
              <w:rPr>
                <w:rFonts w:ascii="Arial" w:hAnsi="Arial" w:cs="Arial"/>
                <w:b/>
                <w:bCs/>
                <w:sz w:val="20"/>
                <w:szCs w:val="20"/>
              </w:rPr>
            </w:pPr>
            <w:r w:rsidRPr="00710D28">
              <w:rPr>
                <w:rFonts w:ascii="Arial" w:hAnsi="Arial" w:cs="Arial"/>
                <w:b/>
                <w:bCs/>
                <w:sz w:val="20"/>
                <w:szCs w:val="20"/>
              </w:rPr>
              <w:t>PUNTAJE / METODOLOGÍA PARA SU ASIGNACIÓN</w:t>
            </w:r>
          </w:p>
        </w:tc>
      </w:tr>
      <w:tr w:rsidR="008779C4" w:rsidRPr="00710D28" w14:paraId="5EDAA43B" w14:textId="77777777" w:rsidTr="003C02B6">
        <w:tc>
          <w:tcPr>
            <w:tcW w:w="4502" w:type="dxa"/>
          </w:tcPr>
          <w:p w14:paraId="4549B7C0" w14:textId="77777777" w:rsidR="00BD4041" w:rsidRPr="00710D28" w:rsidRDefault="00BD4041" w:rsidP="00BD4041">
            <w:pPr>
              <w:pStyle w:val="Prrafodelista"/>
              <w:widowControl w:val="0"/>
              <w:ind w:left="0"/>
              <w:jc w:val="both"/>
              <w:rPr>
                <w:rFonts w:ascii="Arial" w:hAnsi="Arial" w:cs="Arial"/>
                <w:sz w:val="20"/>
                <w:szCs w:val="20"/>
                <w:lang w:val="es-ES_tradnl"/>
              </w:rPr>
            </w:pPr>
            <w:r w:rsidRPr="00710D28">
              <w:rPr>
                <w:rFonts w:ascii="Arial" w:hAnsi="Arial" w:cs="Arial"/>
                <w:sz w:val="20"/>
                <w:szCs w:val="20"/>
                <w:u w:val="single"/>
              </w:rPr>
              <w:t>Evaluación</w:t>
            </w:r>
            <w:r w:rsidRPr="00710D28">
              <w:rPr>
                <w:rFonts w:ascii="Arial" w:hAnsi="Arial" w:cs="Arial"/>
                <w:sz w:val="20"/>
                <w:szCs w:val="20"/>
              </w:rPr>
              <w:t>:</w:t>
            </w:r>
          </w:p>
          <w:p w14:paraId="381B1738" w14:textId="77777777" w:rsidR="00BD4041" w:rsidRPr="00710D28" w:rsidRDefault="00BD4041" w:rsidP="00BD4041">
            <w:pPr>
              <w:widowControl w:val="0"/>
              <w:jc w:val="both"/>
              <w:rPr>
                <w:rFonts w:ascii="Arial" w:hAnsi="Arial" w:cs="Arial"/>
                <w:sz w:val="20"/>
                <w:szCs w:val="20"/>
                <w:lang w:eastAsia="es-ES"/>
              </w:rPr>
            </w:pPr>
          </w:p>
          <w:p w14:paraId="02568A5A" w14:textId="77777777" w:rsidR="00BD4041" w:rsidRPr="00710D28" w:rsidRDefault="00BD4041" w:rsidP="00BD4041">
            <w:pPr>
              <w:widowControl w:val="0"/>
              <w:jc w:val="both"/>
              <w:rPr>
                <w:rFonts w:ascii="Arial" w:hAnsi="Arial" w:cs="Arial"/>
                <w:sz w:val="20"/>
                <w:szCs w:val="20"/>
                <w:lang w:eastAsia="es-ES"/>
              </w:rPr>
            </w:pPr>
            <w:r w:rsidRPr="00710D28">
              <w:rPr>
                <w:rFonts w:ascii="Arial" w:hAnsi="Arial" w:cs="Arial"/>
                <w:sz w:val="20"/>
                <w:szCs w:val="20"/>
              </w:rPr>
              <w:t>Se evaluará que el postor cuente con certificación del sistema de gestión antisoborno</w:t>
            </w:r>
          </w:p>
          <w:p w14:paraId="4D064B5A" w14:textId="77777777" w:rsidR="00BD4041" w:rsidRPr="00710D28" w:rsidRDefault="00BD4041" w:rsidP="00BD4041">
            <w:pPr>
              <w:widowControl w:val="0"/>
              <w:jc w:val="both"/>
              <w:rPr>
                <w:rFonts w:ascii="Arial" w:hAnsi="Arial" w:cs="Arial"/>
                <w:sz w:val="20"/>
                <w:szCs w:val="20"/>
                <w:lang w:val="es-ES_tradnl" w:eastAsia="es-ES"/>
              </w:rPr>
            </w:pPr>
          </w:p>
          <w:p w14:paraId="05859F6E" w14:textId="77777777" w:rsidR="00BD4041" w:rsidRPr="00710D28" w:rsidRDefault="00BD4041" w:rsidP="00BD4041">
            <w:pPr>
              <w:pStyle w:val="Prrafodelista"/>
              <w:widowControl w:val="0"/>
              <w:ind w:left="0"/>
              <w:jc w:val="both"/>
              <w:rPr>
                <w:rFonts w:ascii="Arial" w:hAnsi="Arial" w:cs="Arial"/>
                <w:sz w:val="20"/>
                <w:szCs w:val="20"/>
                <w:lang w:val="es-ES_tradnl"/>
              </w:rPr>
            </w:pPr>
            <w:r w:rsidRPr="00710D28">
              <w:rPr>
                <w:rFonts w:ascii="Arial" w:hAnsi="Arial" w:cs="Arial"/>
                <w:sz w:val="20"/>
                <w:szCs w:val="20"/>
                <w:u w:val="single"/>
              </w:rPr>
              <w:t>Acreditación</w:t>
            </w:r>
            <w:r w:rsidRPr="00710D28">
              <w:rPr>
                <w:rFonts w:ascii="Arial" w:hAnsi="Arial" w:cs="Arial"/>
                <w:sz w:val="20"/>
                <w:szCs w:val="20"/>
              </w:rPr>
              <w:t>:</w:t>
            </w:r>
          </w:p>
          <w:p w14:paraId="7242005F" w14:textId="77777777" w:rsidR="00BD4041" w:rsidRPr="00710D28" w:rsidRDefault="00BD4041" w:rsidP="00BD4041">
            <w:pPr>
              <w:widowControl w:val="0"/>
              <w:jc w:val="both"/>
              <w:rPr>
                <w:rFonts w:ascii="Arial" w:hAnsi="Arial" w:cs="Arial"/>
                <w:sz w:val="20"/>
                <w:szCs w:val="20"/>
                <w:lang w:val="es-ES_tradnl"/>
              </w:rPr>
            </w:pPr>
          </w:p>
          <w:p w14:paraId="69152C4D" w14:textId="106877F1" w:rsidR="00BD4041" w:rsidRPr="00710D28" w:rsidRDefault="00BD4041" w:rsidP="11F2B186">
            <w:pPr>
              <w:widowControl w:val="0"/>
              <w:jc w:val="both"/>
              <w:rPr>
                <w:rFonts w:ascii="Arial" w:hAnsi="Arial" w:cs="Arial"/>
                <w:sz w:val="20"/>
                <w:szCs w:val="20"/>
                <w:lang w:val="es-ES"/>
              </w:rPr>
            </w:pPr>
            <w:r w:rsidRPr="00710D28">
              <w:rPr>
                <w:rFonts w:ascii="Arial" w:hAnsi="Arial" w:cs="Arial"/>
                <w:sz w:val="20"/>
                <w:szCs w:val="20"/>
              </w:rPr>
              <w:t>Copia simple del certificado que acredita que se ha implementado un sistema de gestión antisoborno acorde con la norma ISO 37001:20</w:t>
            </w:r>
            <w:r w:rsidR="3D909A22" w:rsidRPr="00710D28">
              <w:rPr>
                <w:rFonts w:ascii="Arial" w:hAnsi="Arial" w:cs="Arial"/>
                <w:sz w:val="20"/>
                <w:szCs w:val="20"/>
              </w:rPr>
              <w:t>25</w:t>
            </w:r>
            <w:r w:rsidRPr="00710D28">
              <w:rPr>
                <w:rFonts w:ascii="Arial" w:hAnsi="Arial" w:cs="Arial"/>
                <w:sz w:val="20"/>
                <w:szCs w:val="20"/>
              </w:rPr>
              <w:t xml:space="preserve"> o con la Norma Técnica Peruana equivalente (NTP-ISO 37001).</w:t>
            </w:r>
          </w:p>
          <w:p w14:paraId="6C518679" w14:textId="77777777" w:rsidR="00BD4041" w:rsidRPr="00710D28" w:rsidRDefault="00BD4041" w:rsidP="00BD4041">
            <w:pPr>
              <w:widowControl w:val="0"/>
              <w:jc w:val="both"/>
              <w:rPr>
                <w:rFonts w:ascii="Arial" w:hAnsi="Arial" w:cs="Arial"/>
                <w:sz w:val="20"/>
                <w:szCs w:val="20"/>
                <w:lang w:val="es-ES_tradnl"/>
              </w:rPr>
            </w:pPr>
          </w:p>
          <w:p w14:paraId="0EA0BD81" w14:textId="77777777" w:rsidR="00BD4041" w:rsidRPr="00710D28" w:rsidRDefault="1A9D2A85" w:rsidP="00BD4041">
            <w:pPr>
              <w:widowControl w:val="0"/>
              <w:jc w:val="both"/>
              <w:rPr>
                <w:rFonts w:ascii="Arial" w:hAnsi="Arial" w:cs="Arial"/>
                <w:sz w:val="20"/>
                <w:szCs w:val="20"/>
                <w:lang w:val="es-ES"/>
              </w:rPr>
            </w:pPr>
            <w:r w:rsidRPr="00710D28">
              <w:rPr>
                <w:rFonts w:ascii="Arial" w:hAnsi="Arial" w:cs="Arial"/>
                <w:sz w:val="20"/>
                <w:szCs w:val="20"/>
                <w:lang w:val="es-ES"/>
              </w:rPr>
              <w:t xml:space="preserve">El certificado debe haber sido emitido por un Organismo de Certificación acreditado para dicho sistema de gestión, ya sea ante el INACAL u otro organismo acreditador que cuente con </w:t>
            </w:r>
            <w:r w:rsidRPr="00710D28">
              <w:rPr>
                <w:rFonts w:ascii="Arial" w:hAnsi="Arial" w:cs="Arial"/>
                <w:sz w:val="20"/>
                <w:szCs w:val="20"/>
                <w:lang w:val="es-ES"/>
              </w:rPr>
              <w:lastRenderedPageBreak/>
              <w:t>reconocimiento internacional.</w:t>
            </w:r>
            <w:r w:rsidR="00BD4041" w:rsidRPr="00710D28">
              <w:rPr>
                <w:rStyle w:val="Refdenotaalpie"/>
                <w:rFonts w:ascii="Arial" w:hAnsi="Arial" w:cs="Arial"/>
                <w:sz w:val="20"/>
                <w:szCs w:val="20"/>
                <w:lang w:val="es-ES"/>
              </w:rPr>
              <w:footnoteReference w:id="27"/>
            </w:r>
          </w:p>
          <w:p w14:paraId="4792C6EB" w14:textId="77777777" w:rsidR="00BD4041" w:rsidRPr="00710D28" w:rsidRDefault="00BD4041" w:rsidP="00BD4041">
            <w:pPr>
              <w:widowControl w:val="0"/>
              <w:jc w:val="both"/>
              <w:rPr>
                <w:rFonts w:ascii="Arial" w:hAnsi="Arial" w:cs="Arial"/>
                <w:sz w:val="20"/>
                <w:szCs w:val="20"/>
                <w:lang w:val="es-ES_tradnl"/>
              </w:rPr>
            </w:pPr>
          </w:p>
          <w:p w14:paraId="64E60308" w14:textId="77777777" w:rsidR="00BD4041" w:rsidRPr="00710D28" w:rsidRDefault="1A9D2A85" w:rsidP="00BD4041">
            <w:pPr>
              <w:widowControl w:val="0"/>
              <w:jc w:val="both"/>
              <w:rPr>
                <w:rFonts w:ascii="Arial" w:hAnsi="Arial" w:cs="Arial"/>
                <w:sz w:val="20"/>
                <w:szCs w:val="20"/>
                <w:lang w:val="es-ES_tradnl"/>
              </w:rPr>
            </w:pPr>
            <w:r w:rsidRPr="00710D28">
              <w:rPr>
                <w:rFonts w:ascii="Arial" w:hAnsi="Arial" w:cs="Arial"/>
                <w:sz w:val="20"/>
                <w:szCs w:val="20"/>
                <w:lang w:val="es-ES"/>
              </w:rPr>
              <w:t>El referido certificado debe corresponder a la sede, filial u oficina a cargo de la prestación</w:t>
            </w:r>
            <w:r w:rsidR="00BD4041" w:rsidRPr="00710D28">
              <w:rPr>
                <w:rStyle w:val="Refdenotaalpie"/>
                <w:rFonts w:ascii="Arial" w:hAnsi="Arial" w:cs="Arial"/>
                <w:sz w:val="20"/>
                <w:szCs w:val="20"/>
                <w:lang w:val="es-ES"/>
              </w:rPr>
              <w:footnoteReference w:id="28"/>
            </w:r>
            <w:r w:rsidRPr="00710D28">
              <w:rPr>
                <w:rFonts w:ascii="Arial" w:hAnsi="Arial" w:cs="Arial"/>
                <w:sz w:val="20"/>
                <w:szCs w:val="20"/>
                <w:lang w:val="es-ES"/>
              </w:rPr>
              <w:t>, y estar vigente</w:t>
            </w:r>
            <w:r w:rsidR="00BD4041" w:rsidRPr="00710D28">
              <w:rPr>
                <w:rFonts w:ascii="Arial" w:hAnsi="Arial" w:cs="Arial"/>
                <w:sz w:val="20"/>
                <w:szCs w:val="20"/>
                <w:vertAlign w:val="superscript"/>
                <w:lang w:val="es-ES"/>
              </w:rPr>
              <w:footnoteReference w:id="29"/>
            </w:r>
            <w:r w:rsidRPr="00710D28">
              <w:rPr>
                <w:rFonts w:ascii="Arial" w:hAnsi="Arial" w:cs="Arial"/>
                <w:sz w:val="20"/>
                <w:szCs w:val="20"/>
                <w:lang w:val="es-ES"/>
              </w:rPr>
              <w:t xml:space="preserve"> a la fecha de presentación de ofertas.</w:t>
            </w:r>
          </w:p>
          <w:p w14:paraId="670F25B1" w14:textId="77777777" w:rsidR="00BD4041" w:rsidRPr="00710D28" w:rsidRDefault="00BD4041" w:rsidP="00BD4041">
            <w:pPr>
              <w:widowControl w:val="0"/>
              <w:jc w:val="both"/>
              <w:rPr>
                <w:rFonts w:ascii="Arial" w:hAnsi="Arial" w:cs="Arial"/>
                <w:sz w:val="20"/>
                <w:szCs w:val="20"/>
                <w:lang w:val="es-ES_tradnl"/>
              </w:rPr>
            </w:pPr>
          </w:p>
          <w:p w14:paraId="4B25E4B2" w14:textId="77777777" w:rsidR="00BD4041" w:rsidRPr="00710D28" w:rsidRDefault="00BD4041" w:rsidP="00BD4041">
            <w:pPr>
              <w:widowControl w:val="0"/>
              <w:jc w:val="both"/>
              <w:rPr>
                <w:rFonts w:ascii="Arial" w:hAnsi="Arial" w:cs="Arial"/>
                <w:sz w:val="20"/>
                <w:szCs w:val="20"/>
                <w:lang w:val="es-ES"/>
              </w:rPr>
            </w:pPr>
            <w:r w:rsidRPr="00710D28">
              <w:rPr>
                <w:rFonts w:ascii="Arial" w:hAnsi="Arial" w:cs="Arial"/>
                <w:sz w:val="20"/>
                <w:szCs w:val="20"/>
              </w:rPr>
              <w:t>En caso de que el postor se presente en consorcio, cada uno de sus integrantes, debe acreditar que cuenta con la certificación para obtener el puntaje.</w:t>
            </w:r>
          </w:p>
          <w:p w14:paraId="2DDD6E45" w14:textId="77777777" w:rsidR="008779C4" w:rsidRPr="00710D28" w:rsidRDefault="008779C4">
            <w:pPr>
              <w:pStyle w:val="Prrafodelista"/>
              <w:widowControl w:val="0"/>
              <w:tabs>
                <w:tab w:val="center" w:pos="6024"/>
                <w:tab w:val="right" w:pos="10443"/>
              </w:tabs>
              <w:autoSpaceDE w:val="0"/>
              <w:ind w:left="0"/>
              <w:jc w:val="both"/>
              <w:rPr>
                <w:rFonts w:ascii="Arial" w:hAnsi="Arial" w:cs="Arial"/>
                <w:b/>
                <w:bCs/>
                <w:sz w:val="20"/>
                <w:szCs w:val="20"/>
              </w:rPr>
            </w:pPr>
          </w:p>
        </w:tc>
        <w:tc>
          <w:tcPr>
            <w:tcW w:w="4138" w:type="dxa"/>
          </w:tcPr>
          <w:p w14:paraId="696A9D19" w14:textId="6CB794FB" w:rsidR="00BD4041" w:rsidRPr="00710D28" w:rsidRDefault="00BD4041" w:rsidP="00BD4041">
            <w:pPr>
              <w:widowControl w:val="0"/>
              <w:rPr>
                <w:rFonts w:ascii="Arial" w:hAnsi="Arial" w:cs="Arial"/>
                <w:b/>
                <w:bCs/>
                <w:sz w:val="20"/>
                <w:szCs w:val="20"/>
              </w:rPr>
            </w:pPr>
            <w:r w:rsidRPr="00710D28">
              <w:rPr>
                <w:rFonts w:ascii="Arial" w:hAnsi="Arial" w:cs="Arial"/>
                <w:b/>
                <w:bCs/>
                <w:sz w:val="20"/>
                <w:szCs w:val="20"/>
              </w:rPr>
              <w:lastRenderedPageBreak/>
              <w:t>[Como máximo 5</w:t>
            </w:r>
            <w:r w:rsidR="00F14672" w:rsidRPr="00710D28">
              <w:rPr>
                <w:rFonts w:ascii="Arial" w:hAnsi="Arial" w:cs="Arial"/>
                <w:b/>
                <w:bCs/>
                <w:sz w:val="20"/>
                <w:szCs w:val="20"/>
              </w:rPr>
              <w:t>]</w:t>
            </w:r>
            <w:r w:rsidRPr="00710D28">
              <w:rPr>
                <w:rFonts w:ascii="Arial" w:hAnsi="Arial" w:cs="Arial"/>
                <w:b/>
                <w:bCs/>
                <w:sz w:val="20"/>
                <w:szCs w:val="20"/>
              </w:rPr>
              <w:t xml:space="preserve"> puntos</w:t>
            </w:r>
          </w:p>
          <w:p w14:paraId="3A19C7E9" w14:textId="77777777" w:rsidR="00BD4041" w:rsidRPr="00710D28" w:rsidRDefault="00BD4041" w:rsidP="00BD4041">
            <w:pPr>
              <w:rPr>
                <w:rFonts w:ascii="Arial" w:hAnsi="Arial" w:cs="Arial"/>
                <w:b/>
                <w:bCs/>
                <w:sz w:val="20"/>
                <w:szCs w:val="20"/>
              </w:rPr>
            </w:pPr>
          </w:p>
          <w:p w14:paraId="0A170AD7" w14:textId="77777777" w:rsidR="00BD4041" w:rsidRPr="00710D28" w:rsidRDefault="00BD4041" w:rsidP="00BD4041">
            <w:pPr>
              <w:rPr>
                <w:rFonts w:ascii="Arial" w:hAnsi="Arial" w:cs="Arial"/>
                <w:sz w:val="20"/>
                <w:szCs w:val="20"/>
                <w:lang w:val="es-ES_tradnl"/>
              </w:rPr>
            </w:pPr>
            <w:r w:rsidRPr="00710D28">
              <w:rPr>
                <w:rFonts w:ascii="Arial" w:hAnsi="Arial" w:cs="Arial"/>
                <w:sz w:val="20"/>
                <w:szCs w:val="20"/>
              </w:rPr>
              <w:t>Presenta Certificado ISO 37001</w:t>
            </w:r>
          </w:p>
          <w:p w14:paraId="3107A1BD" w14:textId="77777777" w:rsidR="00BD4041" w:rsidRPr="00710D28" w:rsidRDefault="00BD4041" w:rsidP="00BD4041">
            <w:pPr>
              <w:ind w:left="72" w:hanging="72"/>
              <w:jc w:val="right"/>
              <w:rPr>
                <w:rFonts w:ascii="Arial" w:hAnsi="Arial" w:cs="Arial"/>
                <w:b/>
                <w:sz w:val="20"/>
                <w:szCs w:val="20"/>
                <w:lang w:val="es-ES_tradnl"/>
              </w:rPr>
            </w:pPr>
            <w:r w:rsidRPr="00710D28">
              <w:rPr>
                <w:rFonts w:ascii="Arial" w:hAnsi="Arial" w:cs="Arial"/>
                <w:b/>
                <w:sz w:val="20"/>
                <w:szCs w:val="20"/>
              </w:rPr>
              <w:t>[5] puntos</w:t>
            </w:r>
          </w:p>
          <w:p w14:paraId="0CD49C04" w14:textId="77777777" w:rsidR="00BD4041" w:rsidRPr="00710D28" w:rsidRDefault="00BD4041" w:rsidP="00BD4041">
            <w:pPr>
              <w:ind w:left="-12" w:firstLine="12"/>
              <w:rPr>
                <w:rFonts w:ascii="Arial" w:hAnsi="Arial" w:cs="Arial"/>
                <w:sz w:val="20"/>
                <w:szCs w:val="20"/>
                <w:lang w:val="es-ES_tradnl"/>
              </w:rPr>
            </w:pPr>
            <w:r w:rsidRPr="00710D28">
              <w:rPr>
                <w:rFonts w:ascii="Arial" w:hAnsi="Arial" w:cs="Arial"/>
                <w:sz w:val="20"/>
                <w:szCs w:val="20"/>
              </w:rPr>
              <w:t>No presenta Certificado ISO 37001</w:t>
            </w:r>
          </w:p>
          <w:p w14:paraId="5371FC73" w14:textId="77777777" w:rsidR="00BD4041" w:rsidRPr="00710D28" w:rsidRDefault="00BD4041" w:rsidP="00BD4041">
            <w:pPr>
              <w:jc w:val="right"/>
              <w:rPr>
                <w:rFonts w:ascii="Arial" w:hAnsi="Arial" w:cs="Arial"/>
                <w:b/>
                <w:sz w:val="20"/>
                <w:szCs w:val="20"/>
                <w:lang w:val="es-ES_tradnl"/>
              </w:rPr>
            </w:pPr>
            <w:r w:rsidRPr="00710D28">
              <w:rPr>
                <w:rFonts w:ascii="Arial" w:hAnsi="Arial" w:cs="Arial"/>
                <w:b/>
                <w:sz w:val="20"/>
                <w:szCs w:val="20"/>
              </w:rPr>
              <w:t>0 puntos</w:t>
            </w:r>
          </w:p>
          <w:p w14:paraId="56EEAE0E" w14:textId="1893B2CF" w:rsidR="00BD4041" w:rsidRPr="00710D28" w:rsidRDefault="00BD4041" w:rsidP="00BD4041">
            <w:pPr>
              <w:jc w:val="center"/>
              <w:rPr>
                <w:rFonts w:ascii="Arial" w:hAnsi="Arial" w:cs="Arial"/>
                <w:b/>
                <w:sz w:val="20"/>
                <w:szCs w:val="20"/>
                <w:lang w:val="es-ES_tradnl"/>
              </w:rPr>
            </w:pPr>
          </w:p>
          <w:p w14:paraId="1D98269B" w14:textId="77777777" w:rsidR="00BD4041" w:rsidRPr="00710D28" w:rsidRDefault="00BD4041" w:rsidP="00BD4041">
            <w:pPr>
              <w:jc w:val="center"/>
              <w:rPr>
                <w:rFonts w:ascii="Arial" w:hAnsi="Arial" w:cs="Arial"/>
                <w:sz w:val="20"/>
                <w:szCs w:val="20"/>
                <w:lang w:val="es-ES_tradnl"/>
              </w:rPr>
            </w:pPr>
          </w:p>
          <w:p w14:paraId="4832C5CA" w14:textId="77777777" w:rsidR="008779C4" w:rsidRPr="00710D28" w:rsidRDefault="008779C4">
            <w:pPr>
              <w:pStyle w:val="Prrafodelista"/>
              <w:widowControl w:val="0"/>
              <w:tabs>
                <w:tab w:val="center" w:pos="6024"/>
                <w:tab w:val="right" w:pos="10443"/>
              </w:tabs>
              <w:autoSpaceDE w:val="0"/>
              <w:ind w:left="0"/>
              <w:jc w:val="both"/>
              <w:rPr>
                <w:rFonts w:ascii="Arial" w:hAnsi="Arial" w:cs="Arial"/>
                <w:b/>
                <w:bCs/>
                <w:sz w:val="20"/>
                <w:szCs w:val="20"/>
              </w:rPr>
            </w:pPr>
          </w:p>
        </w:tc>
      </w:tr>
    </w:tbl>
    <w:p w14:paraId="484BDA56" w14:textId="77777777" w:rsidR="00960A34" w:rsidRDefault="00960A34" w:rsidP="00250100">
      <w:pPr>
        <w:widowControl w:val="0"/>
        <w:tabs>
          <w:tab w:val="center" w:pos="6024"/>
          <w:tab w:val="right" w:pos="10443"/>
        </w:tabs>
        <w:autoSpaceDE w:val="0"/>
        <w:ind w:left="426"/>
        <w:jc w:val="center"/>
        <w:rPr>
          <w:rFonts w:ascii="Arial" w:hAnsi="Arial" w:cs="Arial"/>
          <w:b/>
          <w:sz w:val="20"/>
          <w:szCs w:val="20"/>
        </w:rPr>
      </w:pPr>
    </w:p>
    <w:p w14:paraId="7673188C" w14:textId="2C9E19AD" w:rsidR="00670439" w:rsidRPr="00710D28" w:rsidRDefault="00670439" w:rsidP="00250100">
      <w:pPr>
        <w:widowControl w:val="0"/>
        <w:tabs>
          <w:tab w:val="center" w:pos="6024"/>
          <w:tab w:val="right" w:pos="10443"/>
        </w:tabs>
        <w:autoSpaceDE w:val="0"/>
        <w:ind w:left="426"/>
        <w:jc w:val="center"/>
        <w:rPr>
          <w:rFonts w:ascii="Arial" w:hAnsi="Arial" w:cs="Arial"/>
          <w:b/>
          <w:bCs/>
          <w:sz w:val="20"/>
          <w:szCs w:val="20"/>
          <w:u w:val="single"/>
        </w:rPr>
      </w:pPr>
      <w:r w:rsidRPr="00710D28">
        <w:rPr>
          <w:rFonts w:ascii="Arial" w:hAnsi="Arial" w:cs="Arial"/>
          <w:b/>
          <w:bCs/>
          <w:sz w:val="20"/>
          <w:szCs w:val="20"/>
          <w:u w:val="single"/>
        </w:rPr>
        <w:t>CUADRO RESUMEN FACTORES DE EVALUACIÓN</w:t>
      </w:r>
    </w:p>
    <w:p w14:paraId="2DC33265" w14:textId="77777777" w:rsidR="00670439" w:rsidRPr="00710D28" w:rsidRDefault="00670439" w:rsidP="00670439">
      <w:pPr>
        <w:widowControl w:val="0"/>
        <w:tabs>
          <w:tab w:val="center" w:pos="6024"/>
          <w:tab w:val="right" w:pos="10443"/>
        </w:tabs>
        <w:autoSpaceDE w:val="0"/>
        <w:ind w:left="426"/>
        <w:jc w:val="both"/>
        <w:rPr>
          <w:rFonts w:ascii="Arial" w:hAnsi="Arial" w:cs="Arial"/>
          <w:b/>
          <w:bCs/>
          <w:sz w:val="20"/>
          <w:szCs w:val="20"/>
        </w:rPr>
      </w:pPr>
    </w:p>
    <w:tbl>
      <w:tblPr>
        <w:tblStyle w:val="Tablaconcuadrcula"/>
        <w:tblW w:w="865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262"/>
      </w:tblGrid>
      <w:tr w:rsidR="00F16512" w:rsidRPr="00710D28" w14:paraId="6AC70B7B" w14:textId="77777777" w:rsidTr="003C02B6">
        <w:trPr>
          <w:trHeight w:val="595"/>
        </w:trPr>
        <w:tc>
          <w:tcPr>
            <w:tcW w:w="4389" w:type="dxa"/>
            <w:shd w:val="clear" w:color="auto" w:fill="E7E6E6" w:themeFill="background2"/>
            <w:vAlign w:val="center"/>
          </w:tcPr>
          <w:p w14:paraId="66CABE82" w14:textId="34F5B51A" w:rsidR="00F16512" w:rsidRPr="00710D28" w:rsidRDefault="00F16512">
            <w:pPr>
              <w:widowControl w:val="0"/>
              <w:tabs>
                <w:tab w:val="center" w:pos="6024"/>
                <w:tab w:val="right" w:pos="10443"/>
              </w:tabs>
              <w:autoSpaceDE w:val="0"/>
              <w:jc w:val="center"/>
              <w:rPr>
                <w:rFonts w:ascii="Arial" w:hAnsi="Arial" w:cs="Arial"/>
                <w:b/>
                <w:bCs/>
                <w:sz w:val="20"/>
                <w:szCs w:val="20"/>
              </w:rPr>
            </w:pPr>
            <w:r w:rsidRPr="00710D28">
              <w:rPr>
                <w:rFonts w:ascii="Arial" w:hAnsi="Arial" w:cs="Arial"/>
                <w:b/>
                <w:bCs/>
                <w:sz w:val="20"/>
                <w:szCs w:val="20"/>
              </w:rPr>
              <w:t>FACTORES DE EVALUACIÓN OBLIGATORIOS</w:t>
            </w:r>
          </w:p>
        </w:tc>
        <w:tc>
          <w:tcPr>
            <w:tcW w:w="4262" w:type="dxa"/>
            <w:shd w:val="clear" w:color="auto" w:fill="E7E6E6" w:themeFill="background2"/>
            <w:vAlign w:val="center"/>
          </w:tcPr>
          <w:p w14:paraId="0AFB6E67" w14:textId="77777777" w:rsidR="00F16512" w:rsidRPr="00710D28" w:rsidRDefault="00F16512">
            <w:pPr>
              <w:widowControl w:val="0"/>
              <w:tabs>
                <w:tab w:val="center" w:pos="6024"/>
                <w:tab w:val="right" w:pos="10443"/>
              </w:tabs>
              <w:autoSpaceDE w:val="0"/>
              <w:jc w:val="center"/>
              <w:rPr>
                <w:rFonts w:ascii="Arial" w:hAnsi="Arial" w:cs="Arial"/>
                <w:b/>
                <w:bCs/>
                <w:sz w:val="20"/>
                <w:szCs w:val="20"/>
                <w:lang w:eastAsia="es-ES"/>
              </w:rPr>
            </w:pPr>
            <w:r w:rsidRPr="00710D28">
              <w:rPr>
                <w:rFonts w:ascii="Arial" w:hAnsi="Arial" w:cs="Arial"/>
                <w:b/>
                <w:bCs/>
                <w:sz w:val="20"/>
                <w:szCs w:val="20"/>
                <w:lang w:eastAsia="es-ES"/>
              </w:rPr>
              <w:t>PUNTAJE</w:t>
            </w:r>
          </w:p>
        </w:tc>
      </w:tr>
      <w:tr w:rsidR="00F16512" w:rsidRPr="00710D28" w14:paraId="69E96BB9" w14:textId="77777777" w:rsidTr="003C02B6">
        <w:trPr>
          <w:trHeight w:val="673"/>
        </w:trPr>
        <w:tc>
          <w:tcPr>
            <w:tcW w:w="4389" w:type="dxa"/>
            <w:vAlign w:val="center"/>
          </w:tcPr>
          <w:p w14:paraId="71105203" w14:textId="77777777" w:rsidR="00F16512" w:rsidRPr="00710D28" w:rsidRDefault="00F16512">
            <w:pPr>
              <w:widowControl w:val="0"/>
              <w:tabs>
                <w:tab w:val="center" w:pos="6024"/>
                <w:tab w:val="right" w:pos="10443"/>
              </w:tabs>
              <w:autoSpaceDE w:val="0"/>
              <w:rPr>
                <w:rFonts w:ascii="Arial" w:hAnsi="Arial" w:cs="Arial"/>
                <w:bCs/>
                <w:sz w:val="20"/>
                <w:szCs w:val="20"/>
              </w:rPr>
            </w:pPr>
            <w:r w:rsidRPr="00710D28">
              <w:rPr>
                <w:rFonts w:ascii="Arial" w:hAnsi="Arial" w:cs="Arial"/>
                <w:b/>
                <w:sz w:val="20"/>
                <w:szCs w:val="20"/>
              </w:rPr>
              <w:t>A.</w:t>
            </w:r>
            <w:r w:rsidRPr="00710D28">
              <w:rPr>
                <w:rFonts w:ascii="Arial" w:hAnsi="Arial" w:cs="Arial"/>
                <w:bCs/>
                <w:sz w:val="20"/>
                <w:szCs w:val="20"/>
              </w:rPr>
              <w:t xml:space="preserve"> OFERTA ECONÓMICA</w:t>
            </w:r>
          </w:p>
        </w:tc>
        <w:tc>
          <w:tcPr>
            <w:tcW w:w="4262" w:type="dxa"/>
            <w:shd w:val="clear" w:color="auto" w:fill="FFFFFF" w:themeFill="background1"/>
            <w:vAlign w:val="center"/>
          </w:tcPr>
          <w:p w14:paraId="1A271F53" w14:textId="77777777" w:rsidR="00F16512" w:rsidRPr="00710D28" w:rsidRDefault="00F16512">
            <w:pPr>
              <w:widowControl w:val="0"/>
              <w:tabs>
                <w:tab w:val="center" w:pos="6024"/>
                <w:tab w:val="right" w:pos="10443"/>
              </w:tabs>
              <w:autoSpaceDE w:val="0"/>
              <w:jc w:val="center"/>
              <w:rPr>
                <w:rFonts w:ascii="Arial" w:hAnsi="Arial" w:cs="Arial"/>
                <w:b/>
                <w:bCs/>
                <w:sz w:val="20"/>
                <w:szCs w:val="20"/>
                <w:lang w:eastAsia="es-ES"/>
              </w:rPr>
            </w:pPr>
            <w:r w:rsidRPr="00710D28">
              <w:rPr>
                <w:rFonts w:ascii="Arial" w:hAnsi="Arial" w:cs="Arial"/>
                <w:b/>
                <w:bCs/>
                <w:sz w:val="20"/>
                <w:szCs w:val="20"/>
              </w:rPr>
              <w:t>[Máximo 40] puntos</w:t>
            </w:r>
          </w:p>
        </w:tc>
      </w:tr>
      <w:tr w:rsidR="00F16512" w:rsidRPr="00710D28" w14:paraId="7628E89E" w14:textId="77777777" w:rsidTr="003C02B6">
        <w:trPr>
          <w:trHeight w:val="416"/>
        </w:trPr>
        <w:tc>
          <w:tcPr>
            <w:tcW w:w="4389" w:type="dxa"/>
            <w:vAlign w:val="center"/>
          </w:tcPr>
          <w:p w14:paraId="3AD6775E" w14:textId="77777777" w:rsidR="00F16512" w:rsidRPr="00710D28" w:rsidRDefault="00F16512">
            <w:pPr>
              <w:widowControl w:val="0"/>
              <w:tabs>
                <w:tab w:val="center" w:pos="6024"/>
                <w:tab w:val="right" w:pos="10443"/>
              </w:tabs>
              <w:autoSpaceDE w:val="0"/>
              <w:rPr>
                <w:rFonts w:ascii="Arial" w:hAnsi="Arial" w:cs="Arial"/>
                <w:b/>
                <w:sz w:val="20"/>
                <w:szCs w:val="20"/>
              </w:rPr>
            </w:pPr>
          </w:p>
          <w:p w14:paraId="50AE1ED9" w14:textId="77777777" w:rsidR="00F16512" w:rsidRPr="00710D28" w:rsidRDefault="00F16512">
            <w:pPr>
              <w:widowControl w:val="0"/>
              <w:tabs>
                <w:tab w:val="center" w:pos="6024"/>
                <w:tab w:val="right" w:pos="10443"/>
              </w:tabs>
              <w:autoSpaceDE w:val="0"/>
              <w:jc w:val="both"/>
              <w:rPr>
                <w:rFonts w:ascii="Arial" w:hAnsi="Arial" w:cs="Arial"/>
                <w:bCs/>
                <w:sz w:val="20"/>
                <w:szCs w:val="20"/>
              </w:rPr>
            </w:pPr>
            <w:r w:rsidRPr="00710D28">
              <w:rPr>
                <w:rFonts w:ascii="Arial" w:hAnsi="Arial" w:cs="Arial"/>
                <w:b/>
                <w:sz w:val="20"/>
                <w:szCs w:val="20"/>
              </w:rPr>
              <w:t>B.</w:t>
            </w:r>
            <w:r w:rsidRPr="00710D28">
              <w:rPr>
                <w:rFonts w:ascii="Arial" w:hAnsi="Arial" w:cs="Arial"/>
                <w:bCs/>
                <w:sz w:val="20"/>
                <w:szCs w:val="20"/>
              </w:rPr>
              <w:t xml:space="preserve"> VALORES NUTRICIONALES </w:t>
            </w:r>
          </w:p>
          <w:p w14:paraId="7F85143A" w14:textId="77777777" w:rsidR="00F16512" w:rsidRPr="00710D28" w:rsidRDefault="00F16512" w:rsidP="00A16DCA">
            <w:pPr>
              <w:widowControl w:val="0"/>
              <w:tabs>
                <w:tab w:val="center" w:pos="6024"/>
                <w:tab w:val="right" w:pos="10443"/>
              </w:tabs>
              <w:autoSpaceDE w:val="0"/>
              <w:jc w:val="both"/>
              <w:rPr>
                <w:rFonts w:ascii="Arial" w:hAnsi="Arial" w:cs="Arial"/>
                <w:b/>
                <w:sz w:val="20"/>
                <w:szCs w:val="20"/>
              </w:rPr>
            </w:pPr>
          </w:p>
        </w:tc>
        <w:tc>
          <w:tcPr>
            <w:tcW w:w="4262" w:type="dxa"/>
            <w:shd w:val="clear" w:color="auto" w:fill="FFFFFF" w:themeFill="background1"/>
            <w:vAlign w:val="center"/>
          </w:tcPr>
          <w:p w14:paraId="2F65F9B2" w14:textId="77777777" w:rsidR="00F16512" w:rsidRPr="00710D28" w:rsidRDefault="00F16512">
            <w:pPr>
              <w:widowControl w:val="0"/>
              <w:tabs>
                <w:tab w:val="center" w:pos="6024"/>
                <w:tab w:val="right" w:pos="10443"/>
              </w:tabs>
              <w:autoSpaceDE w:val="0"/>
              <w:jc w:val="center"/>
              <w:rPr>
                <w:rFonts w:ascii="Arial" w:hAnsi="Arial" w:cs="Arial"/>
                <w:b/>
                <w:bCs/>
                <w:sz w:val="20"/>
                <w:szCs w:val="20"/>
              </w:rPr>
            </w:pPr>
            <w:r w:rsidRPr="00710D28">
              <w:rPr>
                <w:rFonts w:ascii="Arial" w:hAnsi="Arial" w:cs="Arial"/>
                <w:b/>
                <w:bCs/>
                <w:sz w:val="20"/>
                <w:szCs w:val="20"/>
              </w:rPr>
              <w:t>[…] puntos</w:t>
            </w:r>
          </w:p>
        </w:tc>
      </w:tr>
      <w:tr w:rsidR="00F16512" w:rsidRPr="00710D28" w14:paraId="3992C371" w14:textId="77777777" w:rsidTr="003C02B6">
        <w:trPr>
          <w:trHeight w:val="673"/>
        </w:trPr>
        <w:tc>
          <w:tcPr>
            <w:tcW w:w="4389" w:type="dxa"/>
            <w:vAlign w:val="center"/>
          </w:tcPr>
          <w:p w14:paraId="1A70F621" w14:textId="77777777" w:rsidR="00F16512" w:rsidRPr="00710D28" w:rsidRDefault="00F16512">
            <w:pPr>
              <w:widowControl w:val="0"/>
              <w:tabs>
                <w:tab w:val="center" w:pos="6024"/>
                <w:tab w:val="right" w:pos="10443"/>
              </w:tabs>
              <w:autoSpaceDE w:val="0"/>
              <w:rPr>
                <w:rFonts w:ascii="Arial" w:hAnsi="Arial" w:cs="Arial"/>
                <w:b/>
                <w:sz w:val="20"/>
                <w:szCs w:val="20"/>
              </w:rPr>
            </w:pPr>
          </w:p>
          <w:p w14:paraId="7A9F05DC" w14:textId="77777777" w:rsidR="00F16512" w:rsidRPr="00710D28" w:rsidRDefault="00F16512">
            <w:pPr>
              <w:widowControl w:val="0"/>
              <w:tabs>
                <w:tab w:val="center" w:pos="6024"/>
                <w:tab w:val="right" w:pos="10443"/>
              </w:tabs>
              <w:autoSpaceDE w:val="0"/>
              <w:jc w:val="both"/>
              <w:rPr>
                <w:rFonts w:ascii="Arial" w:hAnsi="Arial" w:cs="Arial"/>
                <w:bCs/>
                <w:sz w:val="20"/>
                <w:szCs w:val="20"/>
              </w:rPr>
            </w:pPr>
            <w:r w:rsidRPr="00710D28">
              <w:rPr>
                <w:rFonts w:ascii="Arial" w:hAnsi="Arial" w:cs="Arial"/>
                <w:b/>
                <w:sz w:val="20"/>
                <w:szCs w:val="20"/>
              </w:rPr>
              <w:t>C.</w:t>
            </w:r>
            <w:r w:rsidRPr="00710D28">
              <w:rPr>
                <w:rFonts w:ascii="Arial" w:hAnsi="Arial" w:cs="Arial"/>
                <w:bCs/>
                <w:sz w:val="20"/>
                <w:szCs w:val="20"/>
              </w:rPr>
              <w:t xml:space="preserve"> CONDICIONES DE PROCESAMIENTO</w:t>
            </w:r>
          </w:p>
          <w:p w14:paraId="33D35CF6" w14:textId="77777777" w:rsidR="00F16512" w:rsidRPr="00710D28" w:rsidRDefault="00F16512" w:rsidP="00A16DCA">
            <w:pPr>
              <w:widowControl w:val="0"/>
              <w:tabs>
                <w:tab w:val="center" w:pos="6024"/>
                <w:tab w:val="right" w:pos="10443"/>
              </w:tabs>
              <w:autoSpaceDE w:val="0"/>
              <w:jc w:val="both"/>
              <w:rPr>
                <w:rFonts w:ascii="Arial" w:hAnsi="Arial" w:cs="Arial"/>
                <w:b/>
                <w:sz w:val="20"/>
                <w:szCs w:val="20"/>
              </w:rPr>
            </w:pPr>
          </w:p>
        </w:tc>
        <w:tc>
          <w:tcPr>
            <w:tcW w:w="4262" w:type="dxa"/>
            <w:shd w:val="clear" w:color="auto" w:fill="FFFFFF" w:themeFill="background1"/>
            <w:vAlign w:val="center"/>
          </w:tcPr>
          <w:p w14:paraId="4EA20B27" w14:textId="77777777" w:rsidR="00F16512" w:rsidRPr="00710D28" w:rsidRDefault="00F16512">
            <w:pPr>
              <w:widowControl w:val="0"/>
              <w:tabs>
                <w:tab w:val="center" w:pos="6024"/>
                <w:tab w:val="right" w:pos="10443"/>
              </w:tabs>
              <w:autoSpaceDE w:val="0"/>
              <w:jc w:val="center"/>
              <w:rPr>
                <w:rFonts w:ascii="Arial" w:hAnsi="Arial" w:cs="Arial"/>
                <w:b/>
                <w:bCs/>
                <w:sz w:val="20"/>
                <w:szCs w:val="20"/>
              </w:rPr>
            </w:pPr>
            <w:r w:rsidRPr="00710D28">
              <w:rPr>
                <w:rFonts w:ascii="Arial" w:hAnsi="Arial" w:cs="Arial"/>
                <w:b/>
                <w:bCs/>
                <w:sz w:val="20"/>
                <w:szCs w:val="20"/>
              </w:rPr>
              <w:t>[…] puntos</w:t>
            </w:r>
          </w:p>
        </w:tc>
      </w:tr>
      <w:tr w:rsidR="00F16512" w:rsidRPr="00710D28" w14:paraId="4EF29770" w14:textId="77777777" w:rsidTr="003C02B6">
        <w:trPr>
          <w:trHeight w:val="673"/>
        </w:trPr>
        <w:tc>
          <w:tcPr>
            <w:tcW w:w="4389" w:type="dxa"/>
            <w:vAlign w:val="center"/>
          </w:tcPr>
          <w:p w14:paraId="4E608B95" w14:textId="77777777" w:rsidR="00F16512" w:rsidRPr="00710D28" w:rsidRDefault="00F16512">
            <w:pPr>
              <w:widowControl w:val="0"/>
              <w:tabs>
                <w:tab w:val="center" w:pos="6024"/>
                <w:tab w:val="right" w:pos="10443"/>
              </w:tabs>
              <w:autoSpaceDE w:val="0"/>
              <w:rPr>
                <w:rFonts w:ascii="Arial" w:hAnsi="Arial" w:cs="Arial"/>
                <w:b/>
                <w:sz w:val="20"/>
                <w:szCs w:val="20"/>
              </w:rPr>
            </w:pPr>
          </w:p>
          <w:p w14:paraId="68D7C28C" w14:textId="77777777" w:rsidR="00F16512" w:rsidRPr="00710D28" w:rsidRDefault="00F16512">
            <w:pPr>
              <w:widowControl w:val="0"/>
              <w:tabs>
                <w:tab w:val="center" w:pos="6024"/>
                <w:tab w:val="right" w:pos="10443"/>
              </w:tabs>
              <w:autoSpaceDE w:val="0"/>
              <w:jc w:val="both"/>
              <w:rPr>
                <w:rFonts w:ascii="Arial" w:hAnsi="Arial" w:cs="Arial"/>
                <w:bCs/>
                <w:sz w:val="20"/>
                <w:szCs w:val="20"/>
              </w:rPr>
            </w:pPr>
            <w:r w:rsidRPr="00710D28">
              <w:rPr>
                <w:rFonts w:ascii="Arial" w:hAnsi="Arial" w:cs="Arial"/>
                <w:b/>
                <w:sz w:val="20"/>
                <w:szCs w:val="20"/>
              </w:rPr>
              <w:t>D.</w:t>
            </w:r>
            <w:r w:rsidRPr="00710D28">
              <w:rPr>
                <w:rFonts w:ascii="Arial" w:hAnsi="Arial" w:cs="Arial"/>
                <w:bCs/>
                <w:sz w:val="20"/>
                <w:szCs w:val="20"/>
              </w:rPr>
              <w:t xml:space="preserve"> PORCENTAJES DE COMPONENTES NACIONALES</w:t>
            </w:r>
          </w:p>
          <w:p w14:paraId="561D941A" w14:textId="77777777" w:rsidR="00F16512" w:rsidRPr="00710D28" w:rsidRDefault="00F16512" w:rsidP="00A16DCA">
            <w:pPr>
              <w:widowControl w:val="0"/>
              <w:tabs>
                <w:tab w:val="center" w:pos="6024"/>
                <w:tab w:val="right" w:pos="10443"/>
              </w:tabs>
              <w:autoSpaceDE w:val="0"/>
              <w:jc w:val="both"/>
              <w:rPr>
                <w:rFonts w:ascii="Arial" w:hAnsi="Arial" w:cs="Arial"/>
                <w:b/>
                <w:sz w:val="20"/>
                <w:szCs w:val="20"/>
              </w:rPr>
            </w:pPr>
          </w:p>
        </w:tc>
        <w:tc>
          <w:tcPr>
            <w:tcW w:w="4262" w:type="dxa"/>
            <w:shd w:val="clear" w:color="auto" w:fill="FFFFFF" w:themeFill="background1"/>
            <w:vAlign w:val="center"/>
          </w:tcPr>
          <w:p w14:paraId="47C796D7" w14:textId="77777777" w:rsidR="00F16512" w:rsidRPr="00710D28" w:rsidRDefault="00F16512">
            <w:pPr>
              <w:widowControl w:val="0"/>
              <w:tabs>
                <w:tab w:val="center" w:pos="6024"/>
                <w:tab w:val="right" w:pos="10443"/>
              </w:tabs>
              <w:autoSpaceDE w:val="0"/>
              <w:jc w:val="center"/>
              <w:rPr>
                <w:rFonts w:ascii="Arial" w:hAnsi="Arial" w:cs="Arial"/>
                <w:b/>
                <w:bCs/>
                <w:sz w:val="20"/>
                <w:szCs w:val="20"/>
              </w:rPr>
            </w:pPr>
            <w:r w:rsidRPr="00710D28">
              <w:rPr>
                <w:rFonts w:ascii="Arial" w:hAnsi="Arial" w:cs="Arial"/>
                <w:b/>
                <w:bCs/>
                <w:sz w:val="20"/>
                <w:szCs w:val="20"/>
              </w:rPr>
              <w:t>[…] puntos</w:t>
            </w:r>
          </w:p>
        </w:tc>
      </w:tr>
      <w:tr w:rsidR="00F16512" w:rsidRPr="00710D28" w14:paraId="2B4CC653" w14:textId="77777777" w:rsidTr="003C02B6">
        <w:trPr>
          <w:trHeight w:val="673"/>
        </w:trPr>
        <w:tc>
          <w:tcPr>
            <w:tcW w:w="4389" w:type="dxa"/>
            <w:vAlign w:val="center"/>
          </w:tcPr>
          <w:p w14:paraId="4BA87BA7" w14:textId="77777777" w:rsidR="00F16512" w:rsidRPr="00710D28" w:rsidRDefault="00F16512">
            <w:pPr>
              <w:widowControl w:val="0"/>
              <w:tabs>
                <w:tab w:val="center" w:pos="6024"/>
                <w:tab w:val="right" w:pos="10443"/>
              </w:tabs>
              <w:autoSpaceDE w:val="0"/>
              <w:jc w:val="both"/>
              <w:rPr>
                <w:rFonts w:ascii="Arial" w:hAnsi="Arial" w:cs="Arial"/>
                <w:b/>
                <w:sz w:val="20"/>
                <w:szCs w:val="20"/>
              </w:rPr>
            </w:pPr>
          </w:p>
          <w:p w14:paraId="199C98F3" w14:textId="77777777" w:rsidR="00F16512" w:rsidRPr="00710D28" w:rsidRDefault="00F16512">
            <w:pPr>
              <w:widowControl w:val="0"/>
              <w:tabs>
                <w:tab w:val="center" w:pos="6024"/>
                <w:tab w:val="right" w:pos="10443"/>
              </w:tabs>
              <w:autoSpaceDE w:val="0"/>
              <w:jc w:val="both"/>
              <w:rPr>
                <w:rFonts w:ascii="Arial" w:hAnsi="Arial" w:cs="Arial"/>
                <w:bCs/>
                <w:sz w:val="20"/>
                <w:szCs w:val="20"/>
              </w:rPr>
            </w:pPr>
            <w:r w:rsidRPr="00710D28">
              <w:rPr>
                <w:rFonts w:ascii="Arial" w:hAnsi="Arial" w:cs="Arial"/>
                <w:b/>
                <w:sz w:val="20"/>
                <w:szCs w:val="20"/>
              </w:rPr>
              <w:t>E.</w:t>
            </w:r>
            <w:r w:rsidRPr="00710D28">
              <w:rPr>
                <w:rFonts w:ascii="Arial" w:hAnsi="Arial" w:cs="Arial"/>
                <w:bCs/>
                <w:sz w:val="20"/>
                <w:szCs w:val="20"/>
              </w:rPr>
              <w:t xml:space="preserve"> PREFERENCIA DE LOS CONSUMIDORES BENEFICIARIOS</w:t>
            </w:r>
          </w:p>
          <w:p w14:paraId="6A5A522A" w14:textId="77777777" w:rsidR="00F16512" w:rsidRPr="00710D28" w:rsidRDefault="00F16512" w:rsidP="00313E6E">
            <w:pPr>
              <w:widowControl w:val="0"/>
              <w:tabs>
                <w:tab w:val="center" w:pos="6024"/>
                <w:tab w:val="right" w:pos="10443"/>
              </w:tabs>
              <w:autoSpaceDE w:val="0"/>
              <w:jc w:val="both"/>
              <w:rPr>
                <w:rFonts w:ascii="Arial" w:hAnsi="Arial" w:cs="Arial"/>
                <w:b/>
                <w:sz w:val="20"/>
                <w:szCs w:val="20"/>
              </w:rPr>
            </w:pPr>
          </w:p>
        </w:tc>
        <w:tc>
          <w:tcPr>
            <w:tcW w:w="4262" w:type="dxa"/>
            <w:shd w:val="clear" w:color="auto" w:fill="FFFFFF" w:themeFill="background1"/>
            <w:vAlign w:val="center"/>
          </w:tcPr>
          <w:p w14:paraId="260F12B1" w14:textId="77777777" w:rsidR="00F16512" w:rsidRPr="00710D28" w:rsidRDefault="00F16512">
            <w:pPr>
              <w:widowControl w:val="0"/>
              <w:tabs>
                <w:tab w:val="center" w:pos="6024"/>
                <w:tab w:val="right" w:pos="10443"/>
              </w:tabs>
              <w:autoSpaceDE w:val="0"/>
              <w:jc w:val="center"/>
              <w:rPr>
                <w:rFonts w:ascii="Arial" w:hAnsi="Arial" w:cs="Arial"/>
                <w:b/>
                <w:bCs/>
                <w:sz w:val="20"/>
                <w:szCs w:val="20"/>
              </w:rPr>
            </w:pPr>
            <w:r w:rsidRPr="00710D28">
              <w:rPr>
                <w:rFonts w:ascii="Arial" w:hAnsi="Arial" w:cs="Arial"/>
                <w:b/>
                <w:bCs/>
                <w:sz w:val="20"/>
                <w:szCs w:val="20"/>
              </w:rPr>
              <w:t>[…] puntos</w:t>
            </w:r>
          </w:p>
        </w:tc>
      </w:tr>
      <w:tr w:rsidR="00F16512" w:rsidRPr="00710D28" w14:paraId="48C82D61" w14:textId="77777777" w:rsidTr="003C02B6">
        <w:trPr>
          <w:trHeight w:val="727"/>
        </w:trPr>
        <w:tc>
          <w:tcPr>
            <w:tcW w:w="4389" w:type="dxa"/>
            <w:shd w:val="clear" w:color="auto" w:fill="E7E6E6" w:themeFill="background2"/>
            <w:vAlign w:val="center"/>
          </w:tcPr>
          <w:p w14:paraId="3B613691" w14:textId="77777777" w:rsidR="00F16512" w:rsidRPr="00710D28" w:rsidRDefault="00F16512">
            <w:pPr>
              <w:widowControl w:val="0"/>
              <w:tabs>
                <w:tab w:val="center" w:pos="6024"/>
                <w:tab w:val="right" w:pos="10443"/>
              </w:tabs>
              <w:autoSpaceDE w:val="0"/>
              <w:jc w:val="center"/>
              <w:rPr>
                <w:rFonts w:ascii="Arial" w:hAnsi="Arial" w:cs="Arial"/>
                <w:b/>
                <w:sz w:val="20"/>
                <w:szCs w:val="20"/>
              </w:rPr>
            </w:pPr>
            <w:r w:rsidRPr="00710D28">
              <w:rPr>
                <w:rFonts w:ascii="Arial" w:hAnsi="Arial" w:cs="Arial"/>
                <w:b/>
                <w:sz w:val="20"/>
                <w:szCs w:val="20"/>
              </w:rPr>
              <w:t>FACTORES DE EVALUACIÓN FACULTATIVOS</w:t>
            </w:r>
          </w:p>
        </w:tc>
        <w:tc>
          <w:tcPr>
            <w:tcW w:w="4262" w:type="dxa"/>
            <w:shd w:val="clear" w:color="auto" w:fill="E7E6E6" w:themeFill="background2"/>
            <w:vAlign w:val="center"/>
          </w:tcPr>
          <w:p w14:paraId="1B773F68" w14:textId="77777777" w:rsidR="00F16512" w:rsidRPr="00710D28" w:rsidRDefault="00F16512">
            <w:pPr>
              <w:widowControl w:val="0"/>
              <w:tabs>
                <w:tab w:val="center" w:pos="6024"/>
                <w:tab w:val="right" w:pos="10443"/>
              </w:tabs>
              <w:autoSpaceDE w:val="0"/>
              <w:jc w:val="center"/>
              <w:rPr>
                <w:rFonts w:ascii="Arial" w:hAnsi="Arial" w:cs="Arial"/>
                <w:sz w:val="20"/>
                <w:szCs w:val="20"/>
              </w:rPr>
            </w:pPr>
            <w:r w:rsidRPr="00710D28">
              <w:rPr>
                <w:rFonts w:ascii="Arial" w:hAnsi="Arial" w:cs="Arial"/>
                <w:b/>
                <w:bCs/>
                <w:sz w:val="20"/>
                <w:szCs w:val="20"/>
                <w:lang w:eastAsia="es-ES"/>
              </w:rPr>
              <w:t>PUNTAJE</w:t>
            </w:r>
          </w:p>
        </w:tc>
      </w:tr>
      <w:tr w:rsidR="00F16512" w:rsidRPr="00710D28" w14:paraId="765A1C08" w14:textId="77777777" w:rsidTr="003C02B6">
        <w:trPr>
          <w:trHeight w:val="681"/>
        </w:trPr>
        <w:tc>
          <w:tcPr>
            <w:tcW w:w="4389" w:type="dxa"/>
            <w:vAlign w:val="center"/>
          </w:tcPr>
          <w:p w14:paraId="30EF4EAB" w14:textId="023AFFF1" w:rsidR="00F16512" w:rsidRPr="00710D28" w:rsidRDefault="00AB1E67">
            <w:pPr>
              <w:widowControl w:val="0"/>
              <w:tabs>
                <w:tab w:val="center" w:pos="6024"/>
                <w:tab w:val="right" w:pos="10443"/>
              </w:tabs>
              <w:autoSpaceDE w:val="0"/>
              <w:rPr>
                <w:rFonts w:ascii="Arial" w:hAnsi="Arial" w:cs="Arial"/>
                <w:b/>
                <w:sz w:val="20"/>
                <w:szCs w:val="20"/>
              </w:rPr>
            </w:pPr>
            <w:r w:rsidRPr="00710D28">
              <w:rPr>
                <w:rFonts w:ascii="Arial" w:hAnsi="Arial" w:cs="Arial"/>
                <w:b/>
                <w:sz w:val="20"/>
                <w:szCs w:val="20"/>
              </w:rPr>
              <w:t>F</w:t>
            </w:r>
            <w:r w:rsidR="00F16512" w:rsidRPr="00710D28">
              <w:rPr>
                <w:rFonts w:ascii="Arial" w:hAnsi="Arial" w:cs="Arial"/>
                <w:b/>
                <w:sz w:val="20"/>
                <w:szCs w:val="20"/>
              </w:rPr>
              <w:t>.</w:t>
            </w:r>
            <w:r w:rsidR="00F16512" w:rsidRPr="00710D28">
              <w:rPr>
                <w:rFonts w:ascii="Arial" w:hAnsi="Arial" w:cs="Arial"/>
                <w:bCs/>
                <w:sz w:val="20"/>
                <w:szCs w:val="20"/>
              </w:rPr>
              <w:t xml:space="preserve"> SOSTENIBILIDAD SOCIAL</w:t>
            </w:r>
          </w:p>
        </w:tc>
        <w:tc>
          <w:tcPr>
            <w:tcW w:w="4262" w:type="dxa"/>
            <w:vAlign w:val="center"/>
          </w:tcPr>
          <w:p w14:paraId="67A9C0E6" w14:textId="77777777" w:rsidR="00F16512" w:rsidRPr="00710D28" w:rsidRDefault="00F16512">
            <w:pPr>
              <w:widowControl w:val="0"/>
              <w:tabs>
                <w:tab w:val="center" w:pos="6024"/>
                <w:tab w:val="right" w:pos="10443"/>
              </w:tabs>
              <w:autoSpaceDE w:val="0"/>
              <w:rPr>
                <w:rFonts w:ascii="Arial" w:hAnsi="Arial" w:cs="Arial"/>
                <w:b/>
                <w:bCs/>
                <w:sz w:val="20"/>
                <w:szCs w:val="20"/>
              </w:rPr>
            </w:pPr>
            <w:r w:rsidRPr="00710D28">
              <w:rPr>
                <w:rFonts w:ascii="Arial" w:hAnsi="Arial" w:cs="Arial"/>
                <w:b/>
                <w:bCs/>
                <w:sz w:val="20"/>
                <w:szCs w:val="20"/>
              </w:rPr>
              <w:t>[máximo 5] puntos / NO CORRESPONDE</w:t>
            </w:r>
          </w:p>
        </w:tc>
      </w:tr>
      <w:tr w:rsidR="00F16512" w:rsidRPr="00710D28" w14:paraId="6A19F770" w14:textId="77777777" w:rsidTr="003C02B6">
        <w:trPr>
          <w:trHeight w:val="681"/>
        </w:trPr>
        <w:tc>
          <w:tcPr>
            <w:tcW w:w="4389" w:type="dxa"/>
            <w:vAlign w:val="center"/>
          </w:tcPr>
          <w:p w14:paraId="79F24EFF" w14:textId="2C797BD2" w:rsidR="00F16512" w:rsidRPr="00710D28" w:rsidRDefault="00AB1E67">
            <w:pPr>
              <w:widowControl w:val="0"/>
              <w:tabs>
                <w:tab w:val="center" w:pos="6024"/>
                <w:tab w:val="right" w:pos="10443"/>
              </w:tabs>
              <w:autoSpaceDE w:val="0"/>
              <w:rPr>
                <w:rFonts w:ascii="Arial" w:hAnsi="Arial" w:cs="Arial"/>
                <w:b/>
                <w:sz w:val="20"/>
                <w:szCs w:val="20"/>
              </w:rPr>
            </w:pPr>
            <w:r w:rsidRPr="00710D28">
              <w:rPr>
                <w:rFonts w:ascii="Arial" w:hAnsi="Arial" w:cs="Arial"/>
                <w:b/>
                <w:sz w:val="20"/>
                <w:szCs w:val="20"/>
              </w:rPr>
              <w:t>G</w:t>
            </w:r>
            <w:r w:rsidR="00F16512" w:rsidRPr="00710D28">
              <w:rPr>
                <w:rFonts w:ascii="Arial" w:hAnsi="Arial" w:cs="Arial"/>
                <w:b/>
                <w:sz w:val="20"/>
                <w:szCs w:val="20"/>
              </w:rPr>
              <w:t xml:space="preserve">. </w:t>
            </w:r>
            <w:r w:rsidR="00F16512" w:rsidRPr="00710D28">
              <w:rPr>
                <w:rFonts w:ascii="Arial" w:hAnsi="Arial" w:cs="Arial"/>
                <w:sz w:val="20"/>
                <w:szCs w:val="20"/>
              </w:rPr>
              <w:t>SOSTENIBILIDAD AMBIENTAL</w:t>
            </w:r>
          </w:p>
        </w:tc>
        <w:tc>
          <w:tcPr>
            <w:tcW w:w="4262" w:type="dxa"/>
            <w:vAlign w:val="center"/>
          </w:tcPr>
          <w:p w14:paraId="5FCD82A6" w14:textId="77777777" w:rsidR="00F16512" w:rsidRPr="00710D28" w:rsidRDefault="00F16512">
            <w:pPr>
              <w:widowControl w:val="0"/>
              <w:tabs>
                <w:tab w:val="center" w:pos="6024"/>
                <w:tab w:val="right" w:pos="10443"/>
              </w:tabs>
              <w:autoSpaceDE w:val="0"/>
              <w:rPr>
                <w:rFonts w:ascii="Arial" w:hAnsi="Arial" w:cs="Arial"/>
                <w:b/>
                <w:bCs/>
                <w:sz w:val="20"/>
                <w:szCs w:val="20"/>
              </w:rPr>
            </w:pPr>
            <w:r w:rsidRPr="00710D28">
              <w:rPr>
                <w:rFonts w:ascii="Arial" w:hAnsi="Arial" w:cs="Arial"/>
                <w:b/>
                <w:bCs/>
                <w:sz w:val="20"/>
                <w:szCs w:val="20"/>
              </w:rPr>
              <w:t>[máximo 5] puntos / NO CORRESPONDE</w:t>
            </w:r>
          </w:p>
        </w:tc>
      </w:tr>
      <w:tr w:rsidR="00F16512" w:rsidRPr="00710D28" w14:paraId="3708B13F" w14:textId="77777777" w:rsidTr="003C02B6">
        <w:trPr>
          <w:trHeight w:val="644"/>
        </w:trPr>
        <w:tc>
          <w:tcPr>
            <w:tcW w:w="4389" w:type="dxa"/>
            <w:vAlign w:val="center"/>
          </w:tcPr>
          <w:p w14:paraId="01367B6D" w14:textId="4B8FF4C4" w:rsidR="00F16512" w:rsidRPr="00710D28" w:rsidRDefault="00AB1E67">
            <w:pPr>
              <w:widowControl w:val="0"/>
              <w:tabs>
                <w:tab w:val="center" w:pos="6024"/>
                <w:tab w:val="right" w:pos="10443"/>
              </w:tabs>
              <w:autoSpaceDE w:val="0"/>
              <w:rPr>
                <w:rFonts w:ascii="Arial" w:hAnsi="Arial" w:cs="Arial"/>
                <w:bCs/>
                <w:sz w:val="20"/>
                <w:szCs w:val="20"/>
              </w:rPr>
            </w:pPr>
            <w:r w:rsidRPr="00710D28">
              <w:rPr>
                <w:rFonts w:ascii="Arial" w:hAnsi="Arial" w:cs="Arial"/>
                <w:b/>
                <w:sz w:val="20"/>
                <w:szCs w:val="20"/>
              </w:rPr>
              <w:t>H</w:t>
            </w:r>
            <w:r w:rsidR="00F16512" w:rsidRPr="00710D28">
              <w:rPr>
                <w:rFonts w:ascii="Arial" w:hAnsi="Arial" w:cs="Arial"/>
                <w:b/>
                <w:sz w:val="20"/>
                <w:szCs w:val="20"/>
              </w:rPr>
              <w:t>.</w:t>
            </w:r>
            <w:r w:rsidR="00F16512" w:rsidRPr="00710D28">
              <w:rPr>
                <w:rFonts w:ascii="Arial" w:hAnsi="Arial" w:cs="Arial"/>
                <w:bCs/>
                <w:sz w:val="20"/>
                <w:szCs w:val="20"/>
              </w:rPr>
              <w:t xml:space="preserve"> INTEGRIDAD EN LA CONTRATACIÓN PÚBLICA</w:t>
            </w:r>
          </w:p>
        </w:tc>
        <w:tc>
          <w:tcPr>
            <w:tcW w:w="4262" w:type="dxa"/>
            <w:vAlign w:val="center"/>
          </w:tcPr>
          <w:p w14:paraId="2229C21E" w14:textId="77777777" w:rsidR="00F16512" w:rsidRPr="00710D28" w:rsidRDefault="00F16512">
            <w:pPr>
              <w:widowControl w:val="0"/>
              <w:tabs>
                <w:tab w:val="center" w:pos="6024"/>
                <w:tab w:val="right" w:pos="10443"/>
              </w:tabs>
              <w:autoSpaceDE w:val="0"/>
              <w:rPr>
                <w:rFonts w:ascii="Arial" w:hAnsi="Arial" w:cs="Arial"/>
                <w:b/>
                <w:bCs/>
                <w:sz w:val="20"/>
                <w:szCs w:val="20"/>
                <w:lang w:eastAsia="es-ES"/>
              </w:rPr>
            </w:pPr>
            <w:r w:rsidRPr="00710D28">
              <w:rPr>
                <w:rFonts w:ascii="Arial" w:hAnsi="Arial" w:cs="Arial"/>
                <w:b/>
                <w:bCs/>
                <w:sz w:val="20"/>
                <w:szCs w:val="20"/>
              </w:rPr>
              <w:t>[máximo 5] puntos / NO CORRESPONDE</w:t>
            </w:r>
          </w:p>
        </w:tc>
      </w:tr>
      <w:tr w:rsidR="00F16512" w:rsidRPr="00710D28" w14:paraId="54657A69" w14:textId="77777777" w:rsidTr="003C02B6">
        <w:trPr>
          <w:trHeight w:val="644"/>
        </w:trPr>
        <w:tc>
          <w:tcPr>
            <w:tcW w:w="4389" w:type="dxa"/>
            <w:shd w:val="clear" w:color="auto" w:fill="E7E6E6" w:themeFill="background2"/>
            <w:vAlign w:val="center"/>
          </w:tcPr>
          <w:p w14:paraId="26478F82" w14:textId="77777777" w:rsidR="00F16512" w:rsidRPr="00710D28" w:rsidRDefault="00F16512">
            <w:pPr>
              <w:widowControl w:val="0"/>
              <w:tabs>
                <w:tab w:val="center" w:pos="6024"/>
                <w:tab w:val="right" w:pos="10443"/>
              </w:tabs>
              <w:autoSpaceDE w:val="0"/>
              <w:jc w:val="center"/>
              <w:rPr>
                <w:rFonts w:ascii="Arial" w:hAnsi="Arial" w:cs="Arial"/>
                <w:sz w:val="20"/>
                <w:szCs w:val="20"/>
              </w:rPr>
            </w:pPr>
            <w:r w:rsidRPr="00710D28">
              <w:rPr>
                <w:rFonts w:ascii="Arial" w:hAnsi="Arial" w:cs="Arial"/>
                <w:b/>
                <w:sz w:val="20"/>
                <w:szCs w:val="20"/>
              </w:rPr>
              <w:t>PUNTAJE TOTAL</w:t>
            </w:r>
          </w:p>
        </w:tc>
        <w:tc>
          <w:tcPr>
            <w:tcW w:w="4262" w:type="dxa"/>
            <w:shd w:val="clear" w:color="auto" w:fill="E7E6E6" w:themeFill="background2"/>
            <w:vAlign w:val="center"/>
          </w:tcPr>
          <w:p w14:paraId="22593C27" w14:textId="77777777" w:rsidR="00F16512" w:rsidRPr="00710D28" w:rsidRDefault="00F16512">
            <w:pPr>
              <w:widowControl w:val="0"/>
              <w:tabs>
                <w:tab w:val="center" w:pos="6024"/>
                <w:tab w:val="right" w:pos="10443"/>
              </w:tabs>
              <w:autoSpaceDE w:val="0"/>
              <w:jc w:val="center"/>
              <w:rPr>
                <w:rFonts w:ascii="Arial" w:hAnsi="Arial" w:cs="Arial"/>
                <w:sz w:val="20"/>
                <w:szCs w:val="20"/>
              </w:rPr>
            </w:pPr>
            <w:r w:rsidRPr="00710D28">
              <w:rPr>
                <w:rFonts w:ascii="Arial" w:hAnsi="Arial" w:cs="Arial"/>
                <w:b/>
                <w:bCs/>
                <w:sz w:val="20"/>
                <w:szCs w:val="20"/>
                <w:lang w:eastAsia="es-ES"/>
              </w:rPr>
              <w:t>100 puntos</w:t>
            </w:r>
            <w:r w:rsidRPr="00710D28">
              <w:rPr>
                <w:rStyle w:val="Refdenotaalpie"/>
                <w:rFonts w:ascii="Arial" w:hAnsi="Arial" w:cs="Arial"/>
                <w:b/>
                <w:bCs/>
                <w:sz w:val="20"/>
                <w:szCs w:val="20"/>
              </w:rPr>
              <w:footnoteReference w:id="30"/>
            </w:r>
          </w:p>
        </w:tc>
      </w:tr>
    </w:tbl>
    <w:p w14:paraId="1E8907E5" w14:textId="77777777" w:rsidR="00A23A4B" w:rsidRPr="00710D28" w:rsidRDefault="00A23A4B" w:rsidP="00DD1A61">
      <w:pPr>
        <w:pStyle w:val="Textoindependiente2"/>
        <w:widowControl w:val="0"/>
        <w:spacing w:after="0" w:line="240" w:lineRule="auto"/>
        <w:jc w:val="both"/>
        <w:rPr>
          <w:rFonts w:ascii="Arial" w:hAnsi="Arial" w:cs="Arial"/>
          <w:lang w:val="es-PE"/>
        </w:rPr>
        <w:sectPr w:rsidR="00A23A4B" w:rsidRPr="00710D28" w:rsidSect="00945116">
          <w:pgSz w:w="11907" w:h="16839" w:code="9"/>
          <w:pgMar w:top="1418" w:right="1418" w:bottom="1701" w:left="1418" w:header="567" w:footer="567" w:gutter="0"/>
          <w:cols w:space="720"/>
          <w:docGrid w:linePitch="360"/>
        </w:sectPr>
      </w:pPr>
    </w:p>
    <w:p w14:paraId="2F24FD33" w14:textId="77777777" w:rsidR="00452D55" w:rsidRPr="00710D28" w:rsidRDefault="00452D55" w:rsidP="00CF555D">
      <w:pPr>
        <w:pStyle w:val="Ttulo2"/>
        <w:spacing w:before="0"/>
        <w:jc w:val="center"/>
        <w:rPr>
          <w:rFonts w:ascii="Arial" w:hAnsi="Arial" w:cs="Arial"/>
        </w:rPr>
      </w:pPr>
      <w:bookmarkStart w:id="54" w:name="_Toc210240569"/>
      <w:r w:rsidRPr="00710D28">
        <w:rPr>
          <w:rFonts w:ascii="Arial" w:hAnsi="Arial" w:cs="Arial"/>
          <w:color w:val="auto"/>
        </w:rPr>
        <w:lastRenderedPageBreak/>
        <w:t>CAPÍTULO V</w:t>
      </w:r>
      <w:bookmarkEnd w:id="54"/>
    </w:p>
    <w:p w14:paraId="391266C5" w14:textId="77777777" w:rsidR="00452D55" w:rsidRPr="00710D28" w:rsidRDefault="00452D55" w:rsidP="00CF555D">
      <w:pPr>
        <w:pStyle w:val="Ttulo2"/>
        <w:spacing w:before="0"/>
        <w:jc w:val="center"/>
        <w:rPr>
          <w:rFonts w:ascii="Arial" w:hAnsi="Arial" w:cs="Arial"/>
          <w:b w:val="0"/>
        </w:rPr>
      </w:pPr>
      <w:bookmarkStart w:id="55" w:name="_Toc210240570"/>
      <w:r w:rsidRPr="00710D28">
        <w:rPr>
          <w:rFonts w:ascii="Arial" w:hAnsi="Arial" w:cs="Arial"/>
          <w:color w:val="auto"/>
        </w:rPr>
        <w:t>PROFORMA DEL CONTRATO</w:t>
      </w:r>
      <w:bookmarkEnd w:id="55"/>
    </w:p>
    <w:p w14:paraId="462F2C31" w14:textId="77777777" w:rsidR="00F17D49" w:rsidRPr="00710D28" w:rsidRDefault="00F17D49" w:rsidP="00DD1A61">
      <w:pPr>
        <w:widowControl w:val="0"/>
        <w:ind w:left="284"/>
        <w:jc w:val="both"/>
        <w:rPr>
          <w:rFonts w:ascii="Arial" w:hAnsi="Arial" w:cs="Arial"/>
          <w:sz w:val="20"/>
          <w:szCs w:val="20"/>
        </w:rPr>
      </w:pPr>
    </w:p>
    <w:tbl>
      <w:tblPr>
        <w:tblStyle w:val="Tabladecuadrcula1clara-nfasis31"/>
        <w:tblW w:w="8788" w:type="dxa"/>
        <w:tblInd w:w="279"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12" w:space="0" w:color="B4C6E7" w:themeColor="accent5" w:themeTint="66"/>
          <w:insideV w:val="single" w:sz="12" w:space="0" w:color="C9C9C9" w:themeColor="accent3" w:themeTint="99"/>
        </w:tblBorders>
        <w:tblLook w:val="04A0" w:firstRow="1" w:lastRow="0" w:firstColumn="1" w:lastColumn="0" w:noHBand="0" w:noVBand="1"/>
      </w:tblPr>
      <w:tblGrid>
        <w:gridCol w:w="8788"/>
      </w:tblGrid>
      <w:tr w:rsidR="00970F1E" w:rsidRPr="00710D28" w14:paraId="351B492C" w14:textId="77777777" w:rsidTr="00D7D4E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1ABF39DB" w14:textId="31FCB573" w:rsidR="00970F1E" w:rsidRPr="00710D28" w:rsidRDefault="006D677B" w:rsidP="00DD1A61">
            <w:pPr>
              <w:widowControl w:val="0"/>
              <w:jc w:val="both"/>
              <w:rPr>
                <w:rFonts w:ascii="Arial" w:hAnsi="Arial" w:cs="Arial"/>
                <w:color w:val="000099"/>
                <w:sz w:val="18"/>
                <w:szCs w:val="18"/>
                <w:lang w:val="es-ES"/>
              </w:rPr>
            </w:pPr>
            <w:r w:rsidRPr="00710D28">
              <w:rPr>
                <w:rFonts w:ascii="Arial" w:hAnsi="Arial" w:cs="Arial"/>
                <w:color w:val="FF0000"/>
                <w:sz w:val="18"/>
                <w:szCs w:val="18"/>
              </w:rPr>
              <w:t>Advertencia</w:t>
            </w:r>
            <w:r w:rsidRPr="00710D28" w:rsidDel="006D677B">
              <w:rPr>
                <w:rFonts w:ascii="Arial" w:hAnsi="Arial" w:cs="Arial"/>
                <w:color w:val="0000FF"/>
                <w:sz w:val="18"/>
                <w:szCs w:val="18"/>
              </w:rPr>
              <w:t xml:space="preserve"> </w:t>
            </w:r>
            <w:r w:rsidR="00743F1F" w:rsidRPr="00710D28">
              <w:rPr>
                <w:rFonts w:ascii="Arial" w:hAnsi="Arial" w:cs="Arial"/>
                <w:color w:val="0000FF"/>
                <w:sz w:val="18"/>
                <w:szCs w:val="18"/>
              </w:rPr>
              <w:t xml:space="preserve"> </w:t>
            </w:r>
          </w:p>
        </w:tc>
      </w:tr>
      <w:tr w:rsidR="00970F1E" w:rsidRPr="00710D28" w14:paraId="1F5450DB" w14:textId="77777777" w:rsidTr="00D7D4EE">
        <w:trPr>
          <w:trHeight w:val="880"/>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72D2E2D1" w14:textId="1183C50F" w:rsidR="00970F1E" w:rsidRPr="00710D28" w:rsidRDefault="00310482" w:rsidP="00D7D4EE">
            <w:pPr>
              <w:widowControl w:val="0"/>
              <w:ind w:left="34"/>
              <w:jc w:val="both"/>
              <w:rPr>
                <w:rFonts w:ascii="Arial" w:hAnsi="Arial" w:cs="Arial"/>
                <w:b w:val="0"/>
                <w:bCs w:val="0"/>
                <w:i/>
                <w:color w:val="0000FF"/>
                <w:sz w:val="18"/>
                <w:szCs w:val="18"/>
              </w:rPr>
            </w:pPr>
            <w:r w:rsidRPr="00710D28">
              <w:rPr>
                <w:rFonts w:ascii="Arial" w:hAnsi="Arial" w:cs="Arial"/>
                <w:b w:val="0"/>
                <w:bCs w:val="0"/>
                <w:color w:val="FF0000"/>
                <w:sz w:val="18"/>
                <w:szCs w:val="18"/>
              </w:rPr>
              <w:t>De resultar indispensable, puede incluirse cláusulas adicionales o adecuarse las propuestas en el presente documento, pero en ningún caso pueden contemplarse disposiciones contrarias a la normativa vigente ni a lo señalado en este capítulo.</w:t>
            </w:r>
          </w:p>
        </w:tc>
      </w:tr>
    </w:tbl>
    <w:p w14:paraId="00AEAED0" w14:textId="77777777" w:rsidR="00970F1E" w:rsidRPr="00710D28" w:rsidRDefault="00970F1E" w:rsidP="00DD1A61">
      <w:pPr>
        <w:widowControl w:val="0"/>
        <w:ind w:left="284"/>
        <w:jc w:val="both"/>
        <w:rPr>
          <w:rFonts w:ascii="Arial" w:hAnsi="Arial" w:cs="Arial"/>
          <w:sz w:val="20"/>
          <w:szCs w:val="20"/>
        </w:rPr>
      </w:pPr>
    </w:p>
    <w:p w14:paraId="50448054" w14:textId="3D1D0268" w:rsidR="00F17D49" w:rsidRPr="00710D28" w:rsidRDefault="38AFDD85" w:rsidP="00DD1A61">
      <w:pPr>
        <w:pStyle w:val="Textoindependiente"/>
        <w:widowControl w:val="0"/>
        <w:spacing w:after="0"/>
        <w:ind w:left="349"/>
        <w:jc w:val="both"/>
        <w:rPr>
          <w:rFonts w:ascii="Arial" w:hAnsi="Arial" w:cs="Arial"/>
          <w:sz w:val="20"/>
          <w:szCs w:val="20"/>
        </w:rPr>
      </w:pPr>
      <w:r w:rsidRPr="673D4761">
        <w:rPr>
          <w:rFonts w:ascii="Arial" w:hAnsi="Arial" w:cs="Arial"/>
          <w:sz w:val="20"/>
          <w:szCs w:val="20"/>
        </w:rPr>
        <w:t>Conste por el presente documento, la contratación de [</w:t>
      </w:r>
      <w:r w:rsidRPr="673D4761">
        <w:rPr>
          <w:rFonts w:ascii="Arial" w:hAnsi="Arial" w:cs="Arial"/>
          <w:b/>
          <w:bCs/>
          <w:sz w:val="20"/>
          <w:szCs w:val="20"/>
          <w:u w:val="single"/>
        </w:rPr>
        <w:t>CONSIGNAR LA DENOMINACIÓN DE LA CONVOCATORIA]</w:t>
      </w:r>
      <w:r w:rsidRPr="673D4761">
        <w:rPr>
          <w:rFonts w:ascii="Arial" w:hAnsi="Arial" w:cs="Arial"/>
          <w:sz w:val="20"/>
          <w:szCs w:val="20"/>
        </w:rPr>
        <w:t>, que celebra de una parte [</w:t>
      </w:r>
      <w:r w:rsidRPr="673D4761">
        <w:rPr>
          <w:rFonts w:ascii="Arial" w:hAnsi="Arial" w:cs="Arial"/>
          <w:b/>
          <w:bCs/>
          <w:sz w:val="20"/>
          <w:szCs w:val="20"/>
          <w:u w:val="single"/>
        </w:rPr>
        <w:t>CONSIGNAR EL NOMBRE DE LA ENTIDAD</w:t>
      </w:r>
      <w:r w:rsidR="460796B9" w:rsidRPr="673D4761">
        <w:rPr>
          <w:rFonts w:ascii="Arial" w:hAnsi="Arial" w:cs="Arial"/>
          <w:b/>
          <w:bCs/>
          <w:sz w:val="20"/>
          <w:szCs w:val="20"/>
          <w:u w:val="single"/>
        </w:rPr>
        <w:t xml:space="preserve"> CONTRATANTE</w:t>
      </w:r>
      <w:r w:rsidRPr="673D4761">
        <w:rPr>
          <w:rFonts w:ascii="Arial" w:hAnsi="Arial" w:cs="Arial"/>
          <w:b/>
          <w:bCs/>
          <w:sz w:val="20"/>
          <w:szCs w:val="20"/>
          <w:u w:val="single"/>
        </w:rPr>
        <w:t>]</w:t>
      </w:r>
      <w:r w:rsidRPr="673D4761">
        <w:rPr>
          <w:rFonts w:ascii="Arial" w:hAnsi="Arial" w:cs="Arial"/>
          <w:sz w:val="20"/>
          <w:szCs w:val="20"/>
        </w:rPr>
        <w:t>, en adelante LA ENTIDAD</w:t>
      </w:r>
      <w:r w:rsidR="55A811CF" w:rsidRPr="673D4761">
        <w:rPr>
          <w:rFonts w:ascii="Arial" w:hAnsi="Arial" w:cs="Arial"/>
          <w:sz w:val="20"/>
          <w:szCs w:val="20"/>
        </w:rPr>
        <w:t xml:space="preserve"> CONTRATANTE</w:t>
      </w:r>
      <w:r w:rsidRPr="673D4761">
        <w:rPr>
          <w:rFonts w:ascii="Arial" w:hAnsi="Arial" w:cs="Arial"/>
          <w:sz w:val="20"/>
          <w:szCs w:val="20"/>
        </w:rPr>
        <w:t xml:space="preserve">, con RUC Nº [………], con domicilio legal en [………], representada por [………..…], identificado con DNI Nº [………], y de otra parte [……………….....................], con RUC Nº [................], con domicilio legal en [……………….....................], inscrita en la </w:t>
      </w:r>
      <w:r w:rsidR="002C3E40" w:rsidRPr="673D4761">
        <w:rPr>
          <w:rFonts w:ascii="Arial" w:hAnsi="Arial" w:cs="Arial"/>
          <w:sz w:val="20"/>
          <w:szCs w:val="20"/>
        </w:rPr>
        <w:t>Partida Registral</w:t>
      </w:r>
      <w:r w:rsidRPr="673D4761">
        <w:rPr>
          <w:rFonts w:ascii="Arial" w:hAnsi="Arial" w:cs="Arial"/>
          <w:sz w:val="20"/>
          <w:szCs w:val="20"/>
        </w:rPr>
        <w:t xml:space="preserve"> N° [……………….........] Asiento N° [……….......] del Registro de Personas Jurídicas de la ciudad de [………………], debidamente representado por su Representante Legal, [……………….....................], </w:t>
      </w:r>
      <w:r w:rsidR="32E43069" w:rsidRPr="673D4761">
        <w:rPr>
          <w:rFonts w:ascii="Arial" w:eastAsia="Arial" w:hAnsi="Arial" w:cs="Arial"/>
          <w:sz w:val="20"/>
          <w:szCs w:val="20"/>
        </w:rPr>
        <w:t xml:space="preserve">con </w:t>
      </w:r>
      <w:r w:rsidR="32E43069" w:rsidRPr="673D4761">
        <w:rPr>
          <w:rFonts w:ascii="Arial" w:eastAsia="Arial" w:hAnsi="Arial" w:cs="Arial"/>
          <w:b/>
          <w:bCs/>
          <w:sz w:val="20"/>
          <w:szCs w:val="20"/>
        </w:rPr>
        <w:t>[</w:t>
      </w:r>
      <w:r w:rsidR="32E43069" w:rsidRPr="673D4761">
        <w:rPr>
          <w:rFonts w:ascii="Arial" w:eastAsia="Arial" w:hAnsi="Arial" w:cs="Arial"/>
          <w:b/>
          <w:bCs/>
          <w:sz w:val="20"/>
          <w:szCs w:val="20"/>
          <w:u w:val="single"/>
        </w:rPr>
        <w:t>CONSIGNAR DNI O CARNÉ DE EXTRANJERIA, SEGÚN CORRESPONDA</w:t>
      </w:r>
      <w:r w:rsidR="32E43069" w:rsidRPr="673D4761">
        <w:rPr>
          <w:rFonts w:ascii="Arial" w:eastAsia="Arial" w:hAnsi="Arial" w:cs="Arial"/>
          <w:b/>
          <w:bCs/>
          <w:sz w:val="20"/>
          <w:szCs w:val="20"/>
        </w:rPr>
        <w:t>]</w:t>
      </w:r>
      <w:r w:rsidRPr="673D4761">
        <w:rPr>
          <w:rFonts w:ascii="Arial" w:hAnsi="Arial" w:cs="Arial"/>
          <w:sz w:val="20"/>
          <w:szCs w:val="20"/>
        </w:rPr>
        <w:t xml:space="preserve"> N° [………………..], según poder inscrito en la </w:t>
      </w:r>
      <w:r w:rsidR="002C3E40" w:rsidRPr="673D4761">
        <w:rPr>
          <w:rFonts w:ascii="Arial" w:hAnsi="Arial" w:cs="Arial"/>
          <w:sz w:val="20"/>
          <w:szCs w:val="20"/>
        </w:rPr>
        <w:t>Partida Registral</w:t>
      </w:r>
      <w:r w:rsidRPr="673D4761">
        <w:rPr>
          <w:rFonts w:ascii="Arial" w:hAnsi="Arial" w:cs="Arial"/>
          <w:sz w:val="20"/>
          <w:szCs w:val="20"/>
        </w:rPr>
        <w:t xml:space="preserve"> N° […………..], Asiento N° […………] del Registro de Personas Jurídicas de la ciudad de […………], a quien en adelante se le denominará EL CONTRATISTA en los términos y condiciones siguientes:</w:t>
      </w:r>
    </w:p>
    <w:p w14:paraId="6EFBFDFD" w14:textId="77777777" w:rsidR="00F17D49" w:rsidRPr="00710D28" w:rsidRDefault="00F17D49" w:rsidP="00DD1A61">
      <w:pPr>
        <w:pStyle w:val="Ttulo6"/>
        <w:widowControl w:val="0"/>
        <w:spacing w:before="0"/>
        <w:ind w:left="349"/>
        <w:jc w:val="both"/>
        <w:rPr>
          <w:rFonts w:ascii="Arial" w:hAnsi="Arial" w:cs="Arial"/>
          <w:b/>
          <w:i/>
          <w:color w:val="auto"/>
          <w:sz w:val="20"/>
          <w:szCs w:val="20"/>
          <w:u w:val="single"/>
          <w:lang w:val="es-ES"/>
        </w:rPr>
      </w:pPr>
    </w:p>
    <w:p w14:paraId="544BCD31" w14:textId="77777777" w:rsidR="00F17D49" w:rsidRPr="00710D28" w:rsidRDefault="00F17D49" w:rsidP="00DD1A61">
      <w:pPr>
        <w:pStyle w:val="Ttulo6"/>
        <w:widowControl w:val="0"/>
        <w:spacing w:before="0"/>
        <w:ind w:left="349"/>
        <w:jc w:val="both"/>
        <w:rPr>
          <w:rFonts w:ascii="Arial" w:hAnsi="Arial" w:cs="Arial"/>
          <w:b/>
          <w:color w:val="auto"/>
          <w:sz w:val="20"/>
          <w:szCs w:val="20"/>
          <w:u w:val="single"/>
        </w:rPr>
      </w:pPr>
      <w:r w:rsidRPr="00710D28">
        <w:rPr>
          <w:rFonts w:ascii="Arial" w:hAnsi="Arial" w:cs="Arial"/>
          <w:b/>
          <w:color w:val="auto"/>
          <w:sz w:val="20"/>
          <w:szCs w:val="20"/>
          <w:u w:val="single"/>
        </w:rPr>
        <w:t>CLÁUSULA PRIMERA: ANTECEDENTES</w:t>
      </w:r>
    </w:p>
    <w:p w14:paraId="7B0BBB6C" w14:textId="476EB487" w:rsidR="00F17D49" w:rsidRPr="00710D28" w:rsidRDefault="38AFDD85" w:rsidP="17784565">
      <w:pPr>
        <w:pStyle w:val="Ttulo6"/>
        <w:widowControl w:val="0"/>
        <w:spacing w:before="0"/>
        <w:ind w:left="349"/>
        <w:jc w:val="both"/>
        <w:rPr>
          <w:rFonts w:ascii="Arial" w:hAnsi="Arial" w:cs="Arial"/>
          <w:b/>
          <w:bCs/>
          <w:color w:val="auto"/>
          <w:sz w:val="20"/>
          <w:szCs w:val="20"/>
          <w:u w:val="single"/>
        </w:rPr>
      </w:pPr>
      <w:r w:rsidRPr="00710D28">
        <w:rPr>
          <w:rFonts w:ascii="Arial" w:hAnsi="Arial" w:cs="Arial"/>
          <w:color w:val="000000" w:themeColor="text1"/>
          <w:sz w:val="20"/>
          <w:szCs w:val="20"/>
        </w:rPr>
        <w:t>Con fecha</w:t>
      </w:r>
      <w:r w:rsidRPr="00710D28">
        <w:rPr>
          <w:rFonts w:ascii="Arial" w:hAnsi="Arial" w:cs="Arial"/>
          <w:color w:val="auto"/>
          <w:sz w:val="20"/>
          <w:szCs w:val="20"/>
        </w:rPr>
        <w:t xml:space="preserve"> [………………..],</w:t>
      </w:r>
      <w:r w:rsidR="00F17D49" w:rsidRPr="00710D28">
        <w:rPr>
          <w:rFonts w:ascii="Arial" w:hAnsi="Arial" w:cs="Arial"/>
          <w:color w:val="auto"/>
          <w:sz w:val="20"/>
          <w:szCs w:val="20"/>
        </w:rPr>
        <w:t xml:space="preserve"> </w:t>
      </w:r>
      <w:r w:rsidR="662FBD13" w:rsidRPr="00710D28">
        <w:rPr>
          <w:rFonts w:ascii="Arial" w:hAnsi="Arial" w:cs="Arial"/>
          <w:color w:val="000000" w:themeColor="text1"/>
          <w:sz w:val="20"/>
          <w:szCs w:val="20"/>
        </w:rPr>
        <w:t xml:space="preserve">los evaluadores adjudicaron </w:t>
      </w:r>
      <w:r w:rsidRPr="00710D28">
        <w:rPr>
          <w:rFonts w:ascii="Arial" w:hAnsi="Arial" w:cs="Arial"/>
          <w:color w:val="000000" w:themeColor="text1"/>
          <w:sz w:val="20"/>
          <w:szCs w:val="20"/>
        </w:rPr>
        <w:t xml:space="preserve">la </w:t>
      </w:r>
      <w:r w:rsidR="78381AA7" w:rsidRPr="00710D28">
        <w:rPr>
          <w:rFonts w:ascii="Arial" w:hAnsi="Arial" w:cs="Arial"/>
          <w:color w:val="000000" w:themeColor="text1"/>
          <w:sz w:val="20"/>
          <w:szCs w:val="20"/>
        </w:rPr>
        <w:t>b</w:t>
      </w:r>
      <w:r w:rsidR="5FEA7C4A" w:rsidRPr="00710D28">
        <w:rPr>
          <w:rFonts w:ascii="Arial" w:hAnsi="Arial" w:cs="Arial"/>
          <w:color w:val="000000" w:themeColor="text1"/>
          <w:sz w:val="20"/>
          <w:szCs w:val="20"/>
        </w:rPr>
        <w:t xml:space="preserve">uena </w:t>
      </w:r>
      <w:r w:rsidR="78381AA7" w:rsidRPr="00710D28">
        <w:rPr>
          <w:rFonts w:ascii="Arial" w:hAnsi="Arial" w:cs="Arial"/>
          <w:color w:val="000000" w:themeColor="text1"/>
          <w:sz w:val="20"/>
          <w:szCs w:val="20"/>
        </w:rPr>
        <w:t>p</w:t>
      </w:r>
      <w:r w:rsidR="5FEA7C4A" w:rsidRPr="00710D28">
        <w:rPr>
          <w:rFonts w:ascii="Arial" w:hAnsi="Arial" w:cs="Arial"/>
          <w:color w:val="000000" w:themeColor="text1"/>
          <w:sz w:val="20"/>
          <w:szCs w:val="20"/>
        </w:rPr>
        <w:t>ro</w:t>
      </w:r>
      <w:r w:rsidRPr="00710D28">
        <w:rPr>
          <w:rFonts w:ascii="Arial" w:hAnsi="Arial" w:cs="Arial"/>
          <w:color w:val="000000" w:themeColor="text1"/>
          <w:sz w:val="20"/>
          <w:szCs w:val="20"/>
        </w:rPr>
        <w:t xml:space="preserve"> de</w:t>
      </w:r>
      <w:r w:rsidR="71BE667B" w:rsidRPr="00710D28">
        <w:rPr>
          <w:rFonts w:ascii="Arial" w:hAnsi="Arial" w:cs="Arial"/>
          <w:color w:val="000000" w:themeColor="text1"/>
          <w:sz w:val="20"/>
          <w:szCs w:val="20"/>
        </w:rPr>
        <w:t xml:space="preserve"> </w:t>
      </w:r>
      <w:r w:rsidRPr="00710D28">
        <w:rPr>
          <w:rFonts w:ascii="Arial" w:hAnsi="Arial" w:cs="Arial"/>
          <w:color w:val="000000" w:themeColor="text1"/>
          <w:sz w:val="20"/>
          <w:szCs w:val="20"/>
        </w:rPr>
        <w:t>l</w:t>
      </w:r>
      <w:r w:rsidR="71BE667B" w:rsidRPr="00710D28">
        <w:rPr>
          <w:rFonts w:ascii="Arial" w:hAnsi="Arial" w:cs="Arial"/>
          <w:color w:val="000000" w:themeColor="text1"/>
          <w:sz w:val="20"/>
          <w:szCs w:val="20"/>
        </w:rPr>
        <w:t>a</w:t>
      </w:r>
      <w:r w:rsidRPr="00710D28">
        <w:rPr>
          <w:rFonts w:ascii="Arial" w:hAnsi="Arial" w:cs="Arial"/>
          <w:color w:val="auto"/>
          <w:sz w:val="20"/>
          <w:szCs w:val="20"/>
        </w:rPr>
        <w:t xml:space="preserve"> </w:t>
      </w:r>
      <w:r w:rsidR="71BE667B" w:rsidRPr="00710D28">
        <w:rPr>
          <w:rFonts w:ascii="Arial" w:hAnsi="Arial" w:cs="Arial"/>
          <w:b/>
          <w:bCs/>
          <w:color w:val="auto"/>
          <w:sz w:val="20"/>
          <w:szCs w:val="20"/>
        </w:rPr>
        <w:t xml:space="preserve">LICITACIÓN PÚBLICA </w:t>
      </w:r>
      <w:r w:rsidR="00A802DB" w:rsidRPr="00710D28">
        <w:rPr>
          <w:rFonts w:ascii="Arial" w:hAnsi="Arial" w:cs="Arial"/>
          <w:b/>
          <w:bCs/>
          <w:color w:val="auto"/>
          <w:sz w:val="20"/>
          <w:szCs w:val="20"/>
        </w:rPr>
        <w:t xml:space="preserve">ABREVIADA </w:t>
      </w:r>
      <w:r w:rsidR="005D56C5" w:rsidRPr="00710D28">
        <w:rPr>
          <w:rFonts w:ascii="Arial" w:hAnsi="Arial" w:cs="Arial"/>
          <w:b/>
          <w:bCs/>
          <w:color w:val="auto"/>
          <w:sz w:val="20"/>
          <w:szCs w:val="20"/>
        </w:rPr>
        <w:t xml:space="preserve">PARA </w:t>
      </w:r>
      <w:r w:rsidR="0033509A" w:rsidRPr="00710D28">
        <w:rPr>
          <w:rFonts w:ascii="Arial" w:hAnsi="Arial" w:cs="Arial"/>
          <w:b/>
          <w:bCs/>
          <w:color w:val="auto"/>
          <w:sz w:val="20"/>
          <w:szCs w:val="20"/>
        </w:rPr>
        <w:t xml:space="preserve">BIENES </w:t>
      </w:r>
      <w:r w:rsidRPr="00710D28">
        <w:rPr>
          <w:rFonts w:ascii="Arial" w:hAnsi="Arial" w:cs="Arial"/>
          <w:b/>
          <w:bCs/>
          <w:color w:val="auto"/>
          <w:sz w:val="20"/>
          <w:szCs w:val="20"/>
        </w:rPr>
        <w:t>Nº</w:t>
      </w:r>
      <w:r w:rsidRPr="00710D28">
        <w:rPr>
          <w:rFonts w:ascii="Arial" w:hAnsi="Arial" w:cs="Arial"/>
          <w:color w:val="auto"/>
          <w:sz w:val="20"/>
          <w:szCs w:val="20"/>
        </w:rPr>
        <w:t xml:space="preserve"> [</w:t>
      </w:r>
      <w:r w:rsidRPr="00710D28">
        <w:rPr>
          <w:rFonts w:ascii="Arial" w:hAnsi="Arial" w:cs="Arial"/>
          <w:b/>
          <w:bCs/>
          <w:color w:val="auto"/>
          <w:sz w:val="20"/>
          <w:szCs w:val="20"/>
          <w:u w:val="single"/>
        </w:rPr>
        <w:t>CONSIGNAR NOMENCLATURA DEL PROCE</w:t>
      </w:r>
      <w:r w:rsidR="1FF50557" w:rsidRPr="00710D28">
        <w:rPr>
          <w:rFonts w:ascii="Arial" w:hAnsi="Arial" w:cs="Arial"/>
          <w:b/>
          <w:bCs/>
          <w:color w:val="auto"/>
          <w:sz w:val="20"/>
          <w:szCs w:val="20"/>
          <w:u w:val="single"/>
        </w:rPr>
        <w:t>DIMIENTO</w:t>
      </w:r>
      <w:r w:rsidRPr="00710D28">
        <w:rPr>
          <w:rFonts w:ascii="Arial" w:hAnsi="Arial" w:cs="Arial"/>
          <w:b/>
          <w:bCs/>
          <w:color w:val="auto"/>
          <w:sz w:val="20"/>
          <w:szCs w:val="20"/>
          <w:u w:val="single"/>
        </w:rPr>
        <w:t xml:space="preserve"> DE SELECCIÓN</w:t>
      </w:r>
      <w:r w:rsidRPr="00710D28">
        <w:rPr>
          <w:rFonts w:ascii="Arial" w:hAnsi="Arial" w:cs="Arial"/>
          <w:color w:val="auto"/>
          <w:sz w:val="20"/>
          <w:szCs w:val="20"/>
        </w:rPr>
        <w:t xml:space="preserve">] </w:t>
      </w:r>
      <w:r w:rsidRPr="00710D28">
        <w:rPr>
          <w:rFonts w:ascii="Arial" w:hAnsi="Arial" w:cs="Arial"/>
          <w:color w:val="000000" w:themeColor="text1"/>
          <w:sz w:val="20"/>
          <w:szCs w:val="20"/>
        </w:rPr>
        <w:t xml:space="preserve">para la contratación </w:t>
      </w:r>
      <w:r w:rsidR="71BE667B" w:rsidRPr="00710D28">
        <w:rPr>
          <w:rFonts w:ascii="Arial" w:hAnsi="Arial" w:cs="Arial"/>
          <w:color w:val="000000" w:themeColor="text1"/>
          <w:sz w:val="20"/>
          <w:szCs w:val="20"/>
        </w:rPr>
        <w:t>de</w:t>
      </w:r>
      <w:r w:rsidR="71BE667B" w:rsidRPr="00710D28">
        <w:rPr>
          <w:rFonts w:ascii="Arial" w:hAnsi="Arial" w:cs="Arial"/>
          <w:color w:val="auto"/>
          <w:sz w:val="20"/>
          <w:szCs w:val="20"/>
        </w:rPr>
        <w:t xml:space="preserve"> </w:t>
      </w:r>
      <w:r w:rsidRPr="00710D28">
        <w:rPr>
          <w:rFonts w:ascii="Arial" w:hAnsi="Arial" w:cs="Arial"/>
          <w:color w:val="auto"/>
          <w:sz w:val="20"/>
          <w:szCs w:val="20"/>
        </w:rPr>
        <w:t>[</w:t>
      </w:r>
      <w:r w:rsidRPr="00710D28">
        <w:rPr>
          <w:rFonts w:ascii="Arial" w:hAnsi="Arial" w:cs="Arial"/>
          <w:b/>
          <w:bCs/>
          <w:color w:val="auto"/>
          <w:sz w:val="20"/>
          <w:szCs w:val="20"/>
          <w:u w:val="single"/>
        </w:rPr>
        <w:t>CONSIGNAR LA DENOMINACIÓN DE LA CONVOCATORIA</w:t>
      </w:r>
      <w:r w:rsidRPr="00710D28">
        <w:rPr>
          <w:rFonts w:ascii="Arial" w:hAnsi="Arial" w:cs="Arial"/>
          <w:color w:val="auto"/>
          <w:sz w:val="20"/>
          <w:szCs w:val="20"/>
        </w:rPr>
        <w:t xml:space="preserve">], </w:t>
      </w:r>
      <w:r w:rsidRPr="00710D28">
        <w:rPr>
          <w:rFonts w:ascii="Arial" w:hAnsi="Arial" w:cs="Arial"/>
          <w:color w:val="000000" w:themeColor="text1"/>
          <w:sz w:val="20"/>
          <w:szCs w:val="20"/>
        </w:rPr>
        <w:t>a [</w:t>
      </w:r>
      <w:r w:rsidRPr="00710D28">
        <w:rPr>
          <w:rFonts w:ascii="Arial" w:hAnsi="Arial" w:cs="Arial"/>
          <w:b/>
          <w:bCs/>
          <w:color w:val="000000" w:themeColor="text1"/>
          <w:sz w:val="20"/>
          <w:szCs w:val="20"/>
          <w:u w:val="single"/>
        </w:rPr>
        <w:t xml:space="preserve">INDICAR NOMBRE DEL GANADOR DE LA </w:t>
      </w:r>
      <w:r w:rsidR="5FEA7C4A" w:rsidRPr="00710D28">
        <w:rPr>
          <w:rFonts w:ascii="Arial" w:hAnsi="Arial" w:cs="Arial"/>
          <w:b/>
          <w:bCs/>
          <w:color w:val="000000" w:themeColor="text1"/>
          <w:sz w:val="20"/>
          <w:szCs w:val="20"/>
          <w:u w:val="single"/>
        </w:rPr>
        <w:t>BUENA PRO</w:t>
      </w:r>
      <w:r w:rsidRPr="00710D28">
        <w:rPr>
          <w:rFonts w:ascii="Arial" w:hAnsi="Arial" w:cs="Arial"/>
          <w:color w:val="000000" w:themeColor="text1"/>
          <w:sz w:val="20"/>
          <w:szCs w:val="20"/>
        </w:rPr>
        <w:t xml:space="preserve">], cuyos </w:t>
      </w:r>
      <w:r w:rsidR="50C7E4D4" w:rsidRPr="00710D28">
        <w:rPr>
          <w:rFonts w:ascii="Arial" w:hAnsi="Arial" w:cs="Arial"/>
          <w:color w:val="000000" w:themeColor="text1"/>
          <w:sz w:val="20"/>
          <w:szCs w:val="20"/>
        </w:rPr>
        <w:t>detalles e importe constan en los documentos integrantes del presente contrato</w:t>
      </w:r>
      <w:r w:rsidRPr="00710D28">
        <w:rPr>
          <w:rFonts w:ascii="Arial" w:hAnsi="Arial" w:cs="Arial"/>
          <w:color w:val="000000" w:themeColor="text1"/>
          <w:sz w:val="20"/>
          <w:szCs w:val="20"/>
        </w:rPr>
        <w:t>.</w:t>
      </w:r>
    </w:p>
    <w:p w14:paraId="0C220A49" w14:textId="77777777" w:rsidR="00F17D49" w:rsidRPr="00710D28" w:rsidRDefault="00F17D49" w:rsidP="00DD1A61">
      <w:pPr>
        <w:widowControl w:val="0"/>
        <w:ind w:left="349"/>
        <w:jc w:val="both"/>
        <w:rPr>
          <w:rFonts w:ascii="Arial" w:hAnsi="Arial" w:cs="Arial"/>
          <w:sz w:val="20"/>
          <w:szCs w:val="20"/>
        </w:rPr>
      </w:pPr>
    </w:p>
    <w:p w14:paraId="10F1434D" w14:textId="77777777" w:rsidR="00F17D49" w:rsidRPr="00710D28" w:rsidRDefault="00F17D49" w:rsidP="00DD1A61">
      <w:pPr>
        <w:widowControl w:val="0"/>
        <w:ind w:left="349"/>
        <w:jc w:val="both"/>
        <w:rPr>
          <w:rFonts w:ascii="Arial" w:hAnsi="Arial" w:cs="Arial"/>
          <w:b/>
          <w:sz w:val="20"/>
          <w:szCs w:val="20"/>
          <w:u w:val="single"/>
        </w:rPr>
      </w:pPr>
      <w:r w:rsidRPr="00710D28">
        <w:rPr>
          <w:rFonts w:ascii="Arial" w:hAnsi="Arial" w:cs="Arial"/>
          <w:b/>
          <w:sz w:val="20"/>
          <w:szCs w:val="20"/>
          <w:u w:val="single"/>
        </w:rPr>
        <w:t xml:space="preserve">CLÁUSULA SEGUNDA: OBJETO </w:t>
      </w:r>
    </w:p>
    <w:p w14:paraId="5614EE08" w14:textId="77777777" w:rsidR="00E35014" w:rsidRPr="00710D28" w:rsidRDefault="00E35014" w:rsidP="00E35014">
      <w:pPr>
        <w:widowControl w:val="0"/>
        <w:ind w:left="349"/>
        <w:jc w:val="both"/>
        <w:rPr>
          <w:rFonts w:ascii="Arial" w:hAnsi="Arial" w:cs="Arial"/>
          <w:sz w:val="20"/>
          <w:szCs w:val="20"/>
        </w:rPr>
      </w:pPr>
      <w:r w:rsidRPr="00710D28">
        <w:rPr>
          <w:rFonts w:ascii="Arial" w:hAnsi="Arial" w:cs="Arial"/>
          <w:sz w:val="20"/>
          <w:szCs w:val="20"/>
        </w:rPr>
        <w:t>El presente contrato tiene por objeto [</w:t>
      </w:r>
      <w:r w:rsidRPr="00710D28">
        <w:rPr>
          <w:rFonts w:ascii="Arial" w:hAnsi="Arial" w:cs="Arial"/>
          <w:b/>
          <w:bCs/>
          <w:sz w:val="20"/>
          <w:szCs w:val="20"/>
          <w:u w:val="single"/>
        </w:rPr>
        <w:t>CONSIGNAR EL OBJETO DE LA CONTRATACIÓN</w:t>
      </w:r>
      <w:r w:rsidRPr="00710D28">
        <w:rPr>
          <w:rFonts w:ascii="Arial" w:hAnsi="Arial" w:cs="Arial"/>
          <w:sz w:val="20"/>
          <w:szCs w:val="20"/>
        </w:rPr>
        <w:t>].</w:t>
      </w:r>
    </w:p>
    <w:p w14:paraId="764BE106" w14:textId="77777777" w:rsidR="00F17D49" w:rsidRPr="00710D28" w:rsidRDefault="00F17D49" w:rsidP="00B132F8">
      <w:pPr>
        <w:widowControl w:val="0"/>
        <w:jc w:val="both"/>
        <w:rPr>
          <w:rFonts w:ascii="Arial" w:hAnsi="Arial" w:cs="Arial"/>
          <w:b/>
          <w:sz w:val="20"/>
          <w:szCs w:val="20"/>
          <w:u w:val="single"/>
        </w:rPr>
      </w:pPr>
    </w:p>
    <w:p w14:paraId="58048A48" w14:textId="77777777" w:rsidR="00F17D49" w:rsidRPr="00710D28" w:rsidRDefault="00F17D49" w:rsidP="00DD1A61">
      <w:pPr>
        <w:widowControl w:val="0"/>
        <w:ind w:left="349"/>
        <w:jc w:val="both"/>
        <w:rPr>
          <w:rFonts w:ascii="Arial" w:hAnsi="Arial" w:cs="Arial"/>
          <w:b/>
          <w:sz w:val="20"/>
          <w:szCs w:val="20"/>
          <w:u w:val="single"/>
        </w:rPr>
      </w:pPr>
      <w:r w:rsidRPr="00710D28">
        <w:rPr>
          <w:rFonts w:ascii="Arial" w:hAnsi="Arial" w:cs="Arial"/>
          <w:b/>
          <w:sz w:val="20"/>
          <w:szCs w:val="20"/>
          <w:u w:val="single"/>
        </w:rPr>
        <w:t>CLÁUSULA TERCERA: MONTO CONTRACTUAL</w:t>
      </w:r>
    </w:p>
    <w:p w14:paraId="4139C399" w14:textId="77777777" w:rsidR="00F17D49" w:rsidRPr="00710D28" w:rsidRDefault="00F17D49" w:rsidP="00DD1A61">
      <w:pPr>
        <w:widowControl w:val="0"/>
        <w:ind w:left="349"/>
        <w:jc w:val="both"/>
        <w:rPr>
          <w:rFonts w:ascii="Arial" w:hAnsi="Arial" w:cs="Arial"/>
          <w:b/>
          <w:i/>
          <w:sz w:val="20"/>
          <w:szCs w:val="20"/>
        </w:rPr>
      </w:pPr>
      <w:r w:rsidRPr="00710D28">
        <w:rPr>
          <w:rFonts w:ascii="Arial" w:hAnsi="Arial" w:cs="Arial"/>
          <w:sz w:val="20"/>
          <w:szCs w:val="20"/>
        </w:rPr>
        <w:t>El monto total del presente contrato asciende a [</w:t>
      </w:r>
      <w:r w:rsidRPr="00710D28">
        <w:rPr>
          <w:rFonts w:ascii="Arial" w:hAnsi="Arial" w:cs="Arial"/>
          <w:b/>
          <w:bCs/>
          <w:sz w:val="20"/>
          <w:szCs w:val="20"/>
          <w:u w:val="single"/>
        </w:rPr>
        <w:t>CONSIGNAR MONEDA Y MONTO</w:t>
      </w:r>
      <w:r w:rsidRPr="00710D28">
        <w:rPr>
          <w:rFonts w:ascii="Arial" w:hAnsi="Arial" w:cs="Arial"/>
          <w:sz w:val="20"/>
          <w:szCs w:val="20"/>
        </w:rPr>
        <w:t>],</w:t>
      </w:r>
      <w:r w:rsidR="00EA104D" w:rsidRPr="00710D28">
        <w:rPr>
          <w:rFonts w:ascii="Arial" w:hAnsi="Arial" w:cs="Arial"/>
          <w:sz w:val="20"/>
          <w:szCs w:val="20"/>
        </w:rPr>
        <w:t xml:space="preserve"> que incluye todos los impuestos de Ley.</w:t>
      </w:r>
    </w:p>
    <w:p w14:paraId="60119D72" w14:textId="77777777" w:rsidR="00F17D49" w:rsidRPr="00710D28" w:rsidRDefault="00F17D49" w:rsidP="00DD1A61">
      <w:pPr>
        <w:widowControl w:val="0"/>
        <w:ind w:left="349"/>
        <w:jc w:val="both"/>
        <w:rPr>
          <w:rFonts w:ascii="Arial" w:hAnsi="Arial" w:cs="Arial"/>
          <w:sz w:val="20"/>
          <w:szCs w:val="20"/>
        </w:rPr>
      </w:pPr>
    </w:p>
    <w:p w14:paraId="1ED20897" w14:textId="7241079E" w:rsidR="001A26E6" w:rsidRPr="00710D28" w:rsidRDefault="001A26E6" w:rsidP="00DD1A61">
      <w:pPr>
        <w:widowControl w:val="0"/>
        <w:ind w:left="349"/>
        <w:jc w:val="both"/>
        <w:rPr>
          <w:rFonts w:ascii="Arial" w:hAnsi="Arial" w:cs="Arial"/>
          <w:sz w:val="20"/>
          <w:szCs w:val="20"/>
          <w:lang w:val="es-ES_tradnl"/>
        </w:rPr>
      </w:pPr>
      <w:r w:rsidRPr="00710D28">
        <w:rPr>
          <w:rFonts w:ascii="Arial" w:hAnsi="Arial" w:cs="Arial"/>
          <w:sz w:val="20"/>
          <w:szCs w:val="20"/>
        </w:rPr>
        <w:t xml:space="preserve">Este monto comprende el costo del bien, todos los </w:t>
      </w:r>
      <w:r w:rsidR="00DA0643" w:rsidRPr="00710D28">
        <w:rPr>
          <w:rFonts w:ascii="Arial" w:hAnsi="Arial" w:cs="Arial"/>
          <w:sz w:val="20"/>
          <w:szCs w:val="20"/>
        </w:rPr>
        <w:t>impuestos</w:t>
      </w:r>
      <w:r w:rsidRPr="00710D28">
        <w:rPr>
          <w:rFonts w:ascii="Arial" w:hAnsi="Arial" w:cs="Arial"/>
          <w:sz w:val="20"/>
          <w:szCs w:val="20"/>
        </w:rPr>
        <w:t xml:space="preserve">, seguros, transporte, inspecciones, pruebas y, de ser el caso, los costos laborales conforme </w:t>
      </w:r>
      <w:r w:rsidR="00497A8F" w:rsidRPr="00710D28">
        <w:rPr>
          <w:rFonts w:ascii="Arial" w:hAnsi="Arial" w:cs="Arial"/>
          <w:sz w:val="20"/>
          <w:szCs w:val="20"/>
        </w:rPr>
        <w:t xml:space="preserve">a </w:t>
      </w:r>
      <w:r w:rsidRPr="00710D28">
        <w:rPr>
          <w:rFonts w:ascii="Arial" w:hAnsi="Arial" w:cs="Arial"/>
          <w:sz w:val="20"/>
          <w:szCs w:val="20"/>
        </w:rPr>
        <w:t xml:space="preserve">la legislación vigente, así como cualquier otro concepto que pueda tener incidencia sobre la </w:t>
      </w:r>
      <w:r w:rsidR="007B3C41" w:rsidRPr="00710D28">
        <w:rPr>
          <w:rFonts w:ascii="Arial" w:hAnsi="Arial" w:cs="Arial"/>
          <w:sz w:val="20"/>
          <w:szCs w:val="20"/>
        </w:rPr>
        <w:t xml:space="preserve">ejecución de la </w:t>
      </w:r>
      <w:r w:rsidRPr="00710D28">
        <w:rPr>
          <w:rFonts w:ascii="Arial" w:hAnsi="Arial" w:cs="Arial"/>
          <w:sz w:val="20"/>
          <w:szCs w:val="20"/>
        </w:rPr>
        <w:t xml:space="preserve">prestación materia del presente contrato. </w:t>
      </w:r>
    </w:p>
    <w:p w14:paraId="7AA04B17" w14:textId="77777777" w:rsidR="00F17D49" w:rsidRPr="00710D28" w:rsidRDefault="00F17D49" w:rsidP="00DD1A61">
      <w:pPr>
        <w:widowControl w:val="0"/>
        <w:ind w:left="349"/>
        <w:jc w:val="both"/>
        <w:rPr>
          <w:rFonts w:ascii="Arial" w:hAnsi="Arial" w:cs="Arial"/>
          <w:sz w:val="20"/>
          <w:szCs w:val="20"/>
          <w:lang w:val="es-ES_tradnl"/>
        </w:rPr>
      </w:pPr>
    </w:p>
    <w:p w14:paraId="726DA112" w14:textId="77777777" w:rsidR="00F17D49" w:rsidRPr="00710D28" w:rsidRDefault="478B3D28" w:rsidP="00DD1A61">
      <w:pPr>
        <w:widowControl w:val="0"/>
        <w:ind w:left="349"/>
        <w:jc w:val="both"/>
        <w:rPr>
          <w:rFonts w:ascii="Arial" w:hAnsi="Arial" w:cs="Arial"/>
          <w:b/>
          <w:sz w:val="20"/>
          <w:szCs w:val="20"/>
          <w:u w:val="single"/>
        </w:rPr>
      </w:pPr>
      <w:r w:rsidRPr="00710D28">
        <w:rPr>
          <w:rFonts w:ascii="Arial" w:hAnsi="Arial" w:cs="Arial"/>
          <w:b/>
          <w:bCs/>
          <w:sz w:val="20"/>
          <w:szCs w:val="20"/>
          <w:u w:val="single"/>
        </w:rPr>
        <w:t>CLÁUSULA CUARTA: DEL PAGO</w:t>
      </w:r>
      <w:r w:rsidR="00F17D49" w:rsidRPr="00710D28">
        <w:rPr>
          <w:rFonts w:ascii="Arial" w:hAnsi="Arial" w:cs="Arial"/>
          <w:b/>
          <w:bCs/>
          <w:sz w:val="20"/>
          <w:szCs w:val="20"/>
          <w:u w:val="single"/>
          <w:vertAlign w:val="superscript"/>
        </w:rPr>
        <w:footnoteReference w:id="31"/>
      </w:r>
    </w:p>
    <w:p w14:paraId="72C92925" w14:textId="118AEDE2" w:rsidR="00F17D49" w:rsidRPr="00710D28" w:rsidRDefault="38AFDD85" w:rsidP="00DD1A61">
      <w:pPr>
        <w:pStyle w:val="Textoindependiente"/>
        <w:widowControl w:val="0"/>
        <w:tabs>
          <w:tab w:val="left" w:pos="1985"/>
        </w:tabs>
        <w:spacing w:after="0"/>
        <w:ind w:left="349"/>
        <w:jc w:val="both"/>
        <w:rPr>
          <w:rFonts w:ascii="Arial" w:hAnsi="Arial" w:cs="Arial"/>
          <w:sz w:val="20"/>
          <w:szCs w:val="20"/>
        </w:rPr>
      </w:pPr>
      <w:r w:rsidRPr="00710D28">
        <w:rPr>
          <w:rFonts w:ascii="Arial" w:hAnsi="Arial" w:cs="Arial"/>
          <w:sz w:val="20"/>
          <w:szCs w:val="20"/>
        </w:rPr>
        <w:t xml:space="preserve">LA ENTIDAD </w:t>
      </w:r>
      <w:r w:rsidR="29B46A24" w:rsidRPr="00710D28">
        <w:rPr>
          <w:rFonts w:ascii="Arial" w:hAnsi="Arial" w:cs="Arial"/>
          <w:sz w:val="20"/>
          <w:szCs w:val="20"/>
        </w:rPr>
        <w:t>CONTRATANTE</w:t>
      </w:r>
      <w:r w:rsidRPr="00710D28">
        <w:rPr>
          <w:rFonts w:ascii="Arial" w:hAnsi="Arial" w:cs="Arial"/>
          <w:sz w:val="20"/>
          <w:szCs w:val="20"/>
        </w:rPr>
        <w:t xml:space="preserve"> se obliga a pagar la contraprestación a EL CONTRATISTA en </w:t>
      </w:r>
      <w:r w:rsidRPr="00710D28">
        <w:rPr>
          <w:rFonts w:ascii="Arial" w:eastAsia="Batang" w:hAnsi="Arial" w:cs="Arial"/>
          <w:color w:val="000000" w:themeColor="text1"/>
          <w:sz w:val="20"/>
          <w:szCs w:val="20"/>
        </w:rPr>
        <w:t>[</w:t>
      </w:r>
      <w:r w:rsidRPr="00710D28">
        <w:rPr>
          <w:rFonts w:ascii="Arial" w:eastAsia="Batang" w:hAnsi="Arial" w:cs="Arial"/>
          <w:b/>
          <w:bCs/>
          <w:color w:val="000000" w:themeColor="text1"/>
          <w:sz w:val="20"/>
          <w:szCs w:val="20"/>
          <w:u w:val="single"/>
        </w:rPr>
        <w:t>INDICAR MONEDA</w:t>
      </w:r>
      <w:r w:rsidRPr="00710D28">
        <w:rPr>
          <w:rFonts w:ascii="Arial" w:eastAsia="Batang" w:hAnsi="Arial" w:cs="Arial"/>
          <w:color w:val="000000" w:themeColor="text1"/>
          <w:sz w:val="20"/>
          <w:szCs w:val="20"/>
        </w:rPr>
        <w:t>]</w:t>
      </w:r>
      <w:r w:rsidRPr="00710D28">
        <w:rPr>
          <w:rFonts w:ascii="Arial" w:hAnsi="Arial" w:cs="Arial"/>
          <w:sz w:val="20"/>
          <w:szCs w:val="20"/>
        </w:rPr>
        <w:t xml:space="preserve">, en </w:t>
      </w:r>
      <w:r w:rsidRPr="00710D28">
        <w:rPr>
          <w:rFonts w:ascii="Arial" w:eastAsia="Batang" w:hAnsi="Arial" w:cs="Arial"/>
          <w:b/>
          <w:bCs/>
          <w:color w:val="000000" w:themeColor="text1"/>
          <w:sz w:val="20"/>
          <w:szCs w:val="20"/>
          <w:u w:val="single"/>
        </w:rPr>
        <w:t xml:space="preserve">[INDICAR </w:t>
      </w:r>
      <w:r w:rsidR="40DA5A48" w:rsidRPr="00710D28">
        <w:rPr>
          <w:rFonts w:ascii="Arial" w:eastAsia="Batang" w:hAnsi="Arial" w:cs="Arial"/>
          <w:b/>
          <w:bCs/>
          <w:color w:val="000000" w:themeColor="text1"/>
          <w:sz w:val="20"/>
          <w:szCs w:val="20"/>
          <w:u w:val="single"/>
        </w:rPr>
        <w:t>EL DETALLE</w:t>
      </w:r>
      <w:r w:rsidRPr="00710D28">
        <w:rPr>
          <w:rFonts w:ascii="Arial" w:eastAsia="Batang" w:hAnsi="Arial" w:cs="Arial"/>
          <w:b/>
          <w:bCs/>
          <w:color w:val="000000" w:themeColor="text1"/>
          <w:sz w:val="20"/>
          <w:szCs w:val="20"/>
          <w:u w:val="single"/>
        </w:rPr>
        <w:t xml:space="preserve"> </w:t>
      </w:r>
      <w:r w:rsidR="00E14B61" w:rsidRPr="00710D28">
        <w:rPr>
          <w:rFonts w:ascii="Arial" w:eastAsia="Batang" w:hAnsi="Arial" w:cs="Arial"/>
          <w:b/>
          <w:bCs/>
          <w:color w:val="000000" w:themeColor="text1"/>
          <w:sz w:val="20"/>
          <w:szCs w:val="20"/>
          <w:u w:val="single"/>
        </w:rPr>
        <w:t>DE LOS</w:t>
      </w:r>
      <w:r w:rsidR="5FE4AABE" w:rsidRPr="00710D28">
        <w:rPr>
          <w:rFonts w:ascii="Arial" w:eastAsia="Batang" w:hAnsi="Arial" w:cs="Arial"/>
          <w:b/>
          <w:bCs/>
          <w:color w:val="000000" w:themeColor="text1"/>
          <w:sz w:val="20"/>
          <w:szCs w:val="20"/>
          <w:u w:val="single"/>
        </w:rPr>
        <w:t xml:space="preserve"> </w:t>
      </w:r>
      <w:r w:rsidRPr="00710D28">
        <w:rPr>
          <w:rFonts w:ascii="Arial" w:eastAsia="Batang" w:hAnsi="Arial" w:cs="Arial"/>
          <w:b/>
          <w:bCs/>
          <w:color w:val="000000" w:themeColor="text1"/>
          <w:sz w:val="20"/>
          <w:szCs w:val="20"/>
          <w:u w:val="single"/>
        </w:rPr>
        <w:t xml:space="preserve">PAGOS </w:t>
      </w:r>
      <w:r w:rsidR="6E2942D5" w:rsidRPr="00710D28">
        <w:rPr>
          <w:rFonts w:ascii="Arial" w:eastAsia="Batang" w:hAnsi="Arial" w:cs="Arial"/>
          <w:b/>
          <w:bCs/>
          <w:color w:val="000000" w:themeColor="text1"/>
          <w:sz w:val="20"/>
          <w:szCs w:val="20"/>
          <w:u w:val="single"/>
        </w:rPr>
        <w:t>A CUENTA</w:t>
      </w:r>
      <w:r w:rsidRPr="00710D28">
        <w:rPr>
          <w:rFonts w:ascii="Arial" w:eastAsia="Batang" w:hAnsi="Arial" w:cs="Arial"/>
          <w:b/>
          <w:bCs/>
          <w:color w:val="000000" w:themeColor="text1"/>
          <w:sz w:val="20"/>
          <w:szCs w:val="20"/>
          <w:u w:val="single"/>
        </w:rPr>
        <w:t>]</w:t>
      </w:r>
      <w:r w:rsidRPr="00710D28">
        <w:rPr>
          <w:rFonts w:ascii="Arial" w:hAnsi="Arial" w:cs="Arial"/>
          <w:b/>
          <w:bCs/>
          <w:i/>
          <w:iCs/>
          <w:sz w:val="20"/>
          <w:szCs w:val="20"/>
          <w:u w:val="single"/>
        </w:rPr>
        <w:t>,</w:t>
      </w:r>
      <w:r w:rsidRPr="00710D28">
        <w:rPr>
          <w:rFonts w:ascii="Arial" w:hAnsi="Arial" w:cs="Arial"/>
          <w:sz w:val="20"/>
          <w:szCs w:val="20"/>
        </w:rPr>
        <w:t xml:space="preserve"> luego de la recepción formal y completa de la documentación correspondiente, según lo establecido en el artículo </w:t>
      </w:r>
      <w:r w:rsidR="220F16FB" w:rsidRPr="00710D28">
        <w:rPr>
          <w:rFonts w:ascii="Arial" w:hAnsi="Arial" w:cs="Arial"/>
          <w:sz w:val="20"/>
          <w:szCs w:val="20"/>
        </w:rPr>
        <w:t>144</w:t>
      </w:r>
      <w:r w:rsidRPr="00710D28">
        <w:rPr>
          <w:rFonts w:ascii="Arial" w:hAnsi="Arial" w:cs="Arial"/>
          <w:sz w:val="20"/>
          <w:szCs w:val="20"/>
        </w:rPr>
        <w:t xml:space="preserve"> del Reglamento de la </w:t>
      </w:r>
      <w:r w:rsidR="001C2DB0" w:rsidRPr="00710D28">
        <w:rPr>
          <w:rFonts w:ascii="Arial" w:hAnsi="Arial" w:cs="Arial"/>
          <w:sz w:val="20"/>
          <w:szCs w:val="20"/>
        </w:rPr>
        <w:t xml:space="preserve">Ley N° 32069, </w:t>
      </w:r>
      <w:r w:rsidRPr="00710D28">
        <w:rPr>
          <w:rFonts w:ascii="Arial" w:hAnsi="Arial" w:cs="Arial"/>
          <w:sz w:val="20"/>
          <w:szCs w:val="20"/>
        </w:rPr>
        <w:t xml:space="preserve">Ley </w:t>
      </w:r>
      <w:r w:rsidR="7D74BB7C" w:rsidRPr="00710D28">
        <w:rPr>
          <w:rFonts w:ascii="Arial" w:hAnsi="Arial" w:cs="Arial"/>
          <w:sz w:val="20"/>
          <w:szCs w:val="20"/>
        </w:rPr>
        <w:t xml:space="preserve">General </w:t>
      </w:r>
      <w:r w:rsidRPr="00710D28">
        <w:rPr>
          <w:rFonts w:ascii="Arial" w:hAnsi="Arial" w:cs="Arial"/>
          <w:sz w:val="20"/>
          <w:szCs w:val="20"/>
        </w:rPr>
        <w:t xml:space="preserve">de Contrataciones </w:t>
      </w:r>
      <w:r w:rsidR="002288BC" w:rsidRPr="00710D28">
        <w:rPr>
          <w:rFonts w:ascii="Arial" w:hAnsi="Arial" w:cs="Arial"/>
          <w:sz w:val="20"/>
          <w:szCs w:val="20"/>
        </w:rPr>
        <w:t>P</w:t>
      </w:r>
      <w:r w:rsidR="40BA0438" w:rsidRPr="00710D28">
        <w:rPr>
          <w:rFonts w:ascii="Arial" w:hAnsi="Arial" w:cs="Arial"/>
          <w:sz w:val="20"/>
          <w:szCs w:val="20"/>
        </w:rPr>
        <w:t>úblicas</w:t>
      </w:r>
      <w:r w:rsidR="001C2DB0" w:rsidRPr="00710D28">
        <w:rPr>
          <w:rFonts w:ascii="Arial" w:hAnsi="Arial" w:cs="Arial"/>
          <w:sz w:val="20"/>
          <w:szCs w:val="20"/>
        </w:rPr>
        <w:t>, aprobado por Decreto Supremo N° 009-2025-EF</w:t>
      </w:r>
      <w:r w:rsidRPr="00710D28">
        <w:rPr>
          <w:rFonts w:ascii="Arial" w:hAnsi="Arial" w:cs="Arial"/>
          <w:sz w:val="20"/>
          <w:szCs w:val="20"/>
        </w:rPr>
        <w:t>.</w:t>
      </w:r>
    </w:p>
    <w:p w14:paraId="2A3C6927" w14:textId="5DE54C16" w:rsidR="00F17D49" w:rsidRPr="00710D28" w:rsidRDefault="00F17D49" w:rsidP="2F06CD7B">
      <w:pPr>
        <w:pStyle w:val="Textoindependiente"/>
        <w:widowControl w:val="0"/>
        <w:tabs>
          <w:tab w:val="left" w:pos="1985"/>
        </w:tabs>
        <w:spacing w:after="0"/>
        <w:jc w:val="both"/>
        <w:rPr>
          <w:rFonts w:ascii="Arial" w:hAnsi="Arial" w:cs="Arial"/>
          <w:sz w:val="20"/>
          <w:szCs w:val="20"/>
        </w:rPr>
      </w:pPr>
    </w:p>
    <w:p w14:paraId="6A9AC89E" w14:textId="794E93F9" w:rsidR="00F17D49" w:rsidRPr="00710D28" w:rsidRDefault="38AFDD85" w:rsidP="00DD1A61">
      <w:pPr>
        <w:pStyle w:val="Textoindependiente"/>
        <w:widowControl w:val="0"/>
        <w:tabs>
          <w:tab w:val="left" w:pos="1985"/>
        </w:tabs>
        <w:spacing w:after="0"/>
        <w:ind w:left="349"/>
        <w:jc w:val="both"/>
        <w:rPr>
          <w:rFonts w:ascii="Arial" w:hAnsi="Arial" w:cs="Arial"/>
          <w:sz w:val="20"/>
          <w:szCs w:val="20"/>
        </w:rPr>
      </w:pPr>
      <w:r w:rsidRPr="00710D28">
        <w:rPr>
          <w:rFonts w:ascii="Arial" w:hAnsi="Arial" w:cs="Arial"/>
          <w:sz w:val="20"/>
          <w:szCs w:val="20"/>
        </w:rPr>
        <w:t xml:space="preserve">Para tal efecto, el responsable de otorgar la conformidad de la prestación deberá hacerlo en un plazo que no excederá de los </w:t>
      </w:r>
      <w:r w:rsidR="64FA65D8" w:rsidRPr="00710D28">
        <w:rPr>
          <w:rFonts w:ascii="Arial" w:hAnsi="Arial" w:cs="Arial"/>
          <w:sz w:val="20"/>
          <w:szCs w:val="20"/>
        </w:rPr>
        <w:t>siete (7</w:t>
      </w:r>
      <w:r w:rsidRPr="00710D28">
        <w:rPr>
          <w:rFonts w:ascii="Arial" w:hAnsi="Arial" w:cs="Arial"/>
          <w:sz w:val="20"/>
          <w:szCs w:val="20"/>
        </w:rPr>
        <w:t xml:space="preserve">) días </w:t>
      </w:r>
      <w:r w:rsidR="3AB9A868" w:rsidRPr="00710D28">
        <w:rPr>
          <w:rFonts w:ascii="Arial" w:hAnsi="Arial" w:cs="Arial"/>
          <w:sz w:val="20"/>
          <w:szCs w:val="20"/>
        </w:rPr>
        <w:t>de</w:t>
      </w:r>
      <w:r w:rsidR="18EEE7C6" w:rsidRPr="00710D28">
        <w:rPr>
          <w:rFonts w:ascii="Arial" w:hAnsi="Arial" w:cs="Arial"/>
          <w:sz w:val="20"/>
          <w:szCs w:val="20"/>
        </w:rPr>
        <w:t>l día siguiente</w:t>
      </w:r>
      <w:r w:rsidR="3AB9A868" w:rsidRPr="00710D28">
        <w:rPr>
          <w:rFonts w:ascii="Arial" w:hAnsi="Arial" w:cs="Arial"/>
          <w:sz w:val="20"/>
          <w:szCs w:val="20"/>
        </w:rPr>
        <w:t xml:space="preserve"> </w:t>
      </w:r>
      <w:r w:rsidR="00AC5B0B" w:rsidRPr="00710D28">
        <w:rPr>
          <w:rFonts w:ascii="Arial" w:hAnsi="Arial" w:cs="Arial"/>
          <w:sz w:val="20"/>
          <w:szCs w:val="20"/>
        </w:rPr>
        <w:t xml:space="preserve">de </w:t>
      </w:r>
      <w:r w:rsidR="00F6780F" w:rsidRPr="00710D28">
        <w:rPr>
          <w:rFonts w:ascii="Arial" w:hAnsi="Arial" w:cs="Arial"/>
          <w:sz w:val="20"/>
          <w:szCs w:val="20"/>
        </w:rPr>
        <w:t>recibido el bien</w:t>
      </w:r>
      <w:r w:rsidR="4595C960" w:rsidRPr="00710D28">
        <w:rPr>
          <w:rFonts w:ascii="Arial" w:hAnsi="Arial" w:cs="Arial"/>
          <w:sz w:val="20"/>
          <w:szCs w:val="20"/>
        </w:rPr>
        <w:t xml:space="preserve">, salvo que se requiera efectuar pruebas que permitan verificar el cumplimiento de la obligación, en cuyo caso la conformidad se emite en un plazo máximo de </w:t>
      </w:r>
      <w:r w:rsidR="5B90C520" w:rsidRPr="00710D28">
        <w:rPr>
          <w:rFonts w:ascii="Arial" w:hAnsi="Arial" w:cs="Arial"/>
          <w:sz w:val="20"/>
          <w:szCs w:val="20"/>
        </w:rPr>
        <w:t xml:space="preserve">veinte </w:t>
      </w:r>
      <w:r w:rsidR="4595C960" w:rsidRPr="00710D28">
        <w:rPr>
          <w:rFonts w:ascii="Arial" w:hAnsi="Arial" w:cs="Arial"/>
          <w:sz w:val="20"/>
          <w:szCs w:val="20"/>
        </w:rPr>
        <w:t>(</w:t>
      </w:r>
      <w:r w:rsidR="3BB0329F" w:rsidRPr="00710D28">
        <w:rPr>
          <w:rFonts w:ascii="Arial" w:hAnsi="Arial" w:cs="Arial"/>
          <w:sz w:val="20"/>
          <w:szCs w:val="20"/>
        </w:rPr>
        <w:t>20</w:t>
      </w:r>
      <w:r w:rsidR="4595C960" w:rsidRPr="00710D28">
        <w:rPr>
          <w:rFonts w:ascii="Arial" w:hAnsi="Arial" w:cs="Arial"/>
          <w:sz w:val="20"/>
          <w:szCs w:val="20"/>
        </w:rPr>
        <w:t xml:space="preserve">) días, bajo responsabilidad </w:t>
      </w:r>
      <w:r w:rsidR="00F17D49" w:rsidRPr="00710D28" w:rsidDel="4595C960">
        <w:rPr>
          <w:rFonts w:ascii="Arial" w:hAnsi="Arial" w:cs="Arial"/>
          <w:sz w:val="20"/>
          <w:szCs w:val="20"/>
        </w:rPr>
        <w:t xml:space="preserve">de dicho </w:t>
      </w:r>
      <w:r w:rsidR="4B92EFA9" w:rsidRPr="00710D28">
        <w:rPr>
          <w:rFonts w:ascii="Arial" w:hAnsi="Arial" w:cs="Arial"/>
          <w:sz w:val="20"/>
          <w:szCs w:val="20"/>
        </w:rPr>
        <w:t>servidor</w:t>
      </w:r>
      <w:r w:rsidRPr="00710D28">
        <w:rPr>
          <w:rFonts w:ascii="Arial" w:hAnsi="Arial" w:cs="Arial"/>
          <w:sz w:val="20"/>
          <w:szCs w:val="20"/>
        </w:rPr>
        <w:t xml:space="preserve">. </w:t>
      </w:r>
    </w:p>
    <w:p w14:paraId="4F0F523A" w14:textId="77777777" w:rsidR="00F17D49" w:rsidRPr="00710D28" w:rsidRDefault="00F17D49" w:rsidP="00DD1A61">
      <w:pPr>
        <w:pStyle w:val="Textoindependiente"/>
        <w:widowControl w:val="0"/>
        <w:tabs>
          <w:tab w:val="left" w:pos="1985"/>
        </w:tabs>
        <w:spacing w:after="0"/>
        <w:ind w:left="349"/>
        <w:jc w:val="both"/>
        <w:rPr>
          <w:rFonts w:ascii="Arial" w:hAnsi="Arial" w:cs="Arial"/>
          <w:sz w:val="20"/>
          <w:szCs w:val="20"/>
        </w:rPr>
      </w:pPr>
    </w:p>
    <w:p w14:paraId="7CC2424E" w14:textId="553BE890" w:rsidR="004C46CF" w:rsidRPr="00710D28" w:rsidRDefault="3C19A98E" w:rsidP="00DD1A61">
      <w:pPr>
        <w:pStyle w:val="Textoindependiente"/>
        <w:widowControl w:val="0"/>
        <w:tabs>
          <w:tab w:val="left" w:pos="1985"/>
        </w:tabs>
        <w:spacing w:after="0"/>
        <w:ind w:left="349"/>
        <w:jc w:val="both"/>
        <w:rPr>
          <w:rFonts w:ascii="Arial" w:hAnsi="Arial" w:cs="Arial"/>
          <w:sz w:val="20"/>
          <w:szCs w:val="20"/>
        </w:rPr>
      </w:pPr>
      <w:r w:rsidRPr="00710D28">
        <w:rPr>
          <w:rFonts w:ascii="Arial" w:hAnsi="Arial" w:cs="Arial"/>
          <w:sz w:val="20"/>
          <w:szCs w:val="20"/>
        </w:rPr>
        <w:t>LA ENTIDAD</w:t>
      </w:r>
      <w:r w:rsidR="63512B9D" w:rsidRPr="00710D28">
        <w:rPr>
          <w:rFonts w:ascii="Arial" w:hAnsi="Arial" w:cs="Arial"/>
          <w:sz w:val="20"/>
          <w:szCs w:val="20"/>
        </w:rPr>
        <w:t xml:space="preserve"> CONTRATANTE</w:t>
      </w:r>
      <w:r w:rsidRPr="00710D28">
        <w:rPr>
          <w:rFonts w:ascii="Arial" w:hAnsi="Arial" w:cs="Arial"/>
          <w:sz w:val="20"/>
          <w:szCs w:val="20"/>
        </w:rPr>
        <w:t xml:space="preserve"> </w:t>
      </w:r>
      <w:r w:rsidR="38AFDD85" w:rsidRPr="00710D28">
        <w:rPr>
          <w:rFonts w:ascii="Arial" w:hAnsi="Arial" w:cs="Arial"/>
          <w:sz w:val="20"/>
          <w:szCs w:val="20"/>
        </w:rPr>
        <w:t xml:space="preserve">debe efectuar el pago dentro de los </w:t>
      </w:r>
      <w:r w:rsidR="64FA65D8" w:rsidRPr="00710D28">
        <w:rPr>
          <w:rFonts w:ascii="Arial" w:hAnsi="Arial" w:cs="Arial"/>
          <w:sz w:val="20"/>
          <w:szCs w:val="20"/>
        </w:rPr>
        <w:t>diez (10</w:t>
      </w:r>
      <w:r w:rsidR="38AFDD85" w:rsidRPr="00710D28">
        <w:rPr>
          <w:rFonts w:ascii="Arial" w:hAnsi="Arial" w:cs="Arial"/>
          <w:sz w:val="20"/>
          <w:szCs w:val="20"/>
        </w:rPr>
        <w:t xml:space="preserve">) días </w:t>
      </w:r>
      <w:r w:rsidR="27C1B580" w:rsidRPr="00710D28">
        <w:rPr>
          <w:rFonts w:ascii="Arial" w:hAnsi="Arial" w:cs="Arial"/>
          <w:sz w:val="20"/>
          <w:szCs w:val="20"/>
        </w:rPr>
        <w:t>hábiles</w:t>
      </w:r>
      <w:r w:rsidR="10F56CB8" w:rsidRPr="00710D28">
        <w:rPr>
          <w:rFonts w:ascii="Arial" w:hAnsi="Arial" w:cs="Arial"/>
          <w:sz w:val="20"/>
          <w:szCs w:val="20"/>
        </w:rPr>
        <w:t xml:space="preserve"> </w:t>
      </w:r>
      <w:r w:rsidR="64FA65D8" w:rsidRPr="00710D28">
        <w:rPr>
          <w:rFonts w:ascii="Arial" w:hAnsi="Arial" w:cs="Arial"/>
          <w:sz w:val="20"/>
          <w:szCs w:val="20"/>
        </w:rPr>
        <w:t xml:space="preserve">siguientes </w:t>
      </w:r>
      <w:r w:rsidR="64FA65D8" w:rsidRPr="00710D28">
        <w:rPr>
          <w:rFonts w:ascii="Arial" w:hAnsi="Arial" w:cs="Arial"/>
          <w:sz w:val="20"/>
          <w:szCs w:val="20"/>
        </w:rPr>
        <w:lastRenderedPageBreak/>
        <w:t xml:space="preserve">de otorgada la conformidad de los bienes, siempre que se verifiquen las condiciones establecidas en el contrato para ello, bajo responsabilidad del </w:t>
      </w:r>
      <w:r w:rsidR="00AF30EC" w:rsidRPr="00710D28">
        <w:rPr>
          <w:rFonts w:ascii="Arial" w:hAnsi="Arial" w:cs="Arial"/>
          <w:sz w:val="20"/>
          <w:szCs w:val="20"/>
        </w:rPr>
        <w:t>servidor</w:t>
      </w:r>
      <w:r w:rsidR="64FA65D8" w:rsidRPr="00710D28">
        <w:rPr>
          <w:rFonts w:ascii="Arial" w:hAnsi="Arial" w:cs="Arial"/>
          <w:sz w:val="20"/>
          <w:szCs w:val="20"/>
        </w:rPr>
        <w:t xml:space="preserve"> competente.</w:t>
      </w:r>
    </w:p>
    <w:p w14:paraId="3896D7B5" w14:textId="1547C0F5" w:rsidR="00F17D49" w:rsidRPr="00710D28" w:rsidRDefault="00F17D49" w:rsidP="00DD1A61">
      <w:pPr>
        <w:pStyle w:val="Textoindependiente"/>
        <w:widowControl w:val="0"/>
        <w:tabs>
          <w:tab w:val="left" w:pos="1985"/>
        </w:tabs>
        <w:spacing w:after="0"/>
        <w:ind w:left="349"/>
        <w:jc w:val="both"/>
        <w:rPr>
          <w:rFonts w:ascii="Arial" w:hAnsi="Arial" w:cs="Arial"/>
          <w:sz w:val="20"/>
          <w:szCs w:val="20"/>
        </w:rPr>
      </w:pPr>
    </w:p>
    <w:p w14:paraId="0DDE1E7D" w14:textId="13BE4D07" w:rsidR="00F17D49" w:rsidRPr="00710D28" w:rsidRDefault="38AFDD85" w:rsidP="17784565">
      <w:pPr>
        <w:widowControl w:val="0"/>
        <w:ind w:left="349"/>
        <w:jc w:val="both"/>
        <w:rPr>
          <w:rFonts w:ascii="Arial" w:hAnsi="Arial" w:cs="Arial"/>
          <w:sz w:val="20"/>
          <w:szCs w:val="20"/>
        </w:rPr>
      </w:pPr>
      <w:r w:rsidRPr="00710D28">
        <w:rPr>
          <w:rFonts w:ascii="Arial" w:hAnsi="Arial" w:cs="Arial"/>
          <w:sz w:val="20"/>
          <w:szCs w:val="20"/>
        </w:rPr>
        <w:t>En caso de retraso en el pago</w:t>
      </w:r>
      <w:r w:rsidR="41815A9A" w:rsidRPr="00710D28">
        <w:rPr>
          <w:rFonts w:ascii="Arial" w:hAnsi="Arial" w:cs="Arial"/>
          <w:sz w:val="20"/>
          <w:szCs w:val="20"/>
        </w:rPr>
        <w:t xml:space="preserve"> por parte de LA ENTIDAD</w:t>
      </w:r>
      <w:r w:rsidR="30C1C3C1" w:rsidRPr="00710D28">
        <w:rPr>
          <w:rFonts w:ascii="Arial" w:hAnsi="Arial" w:cs="Arial"/>
          <w:sz w:val="20"/>
          <w:szCs w:val="20"/>
        </w:rPr>
        <w:t xml:space="preserve"> CONTRATANTE</w:t>
      </w:r>
      <w:r w:rsidRPr="00710D28">
        <w:rPr>
          <w:rFonts w:ascii="Arial" w:hAnsi="Arial" w:cs="Arial"/>
          <w:sz w:val="20"/>
          <w:szCs w:val="20"/>
        </w:rPr>
        <w:t xml:space="preserve">, </w:t>
      </w:r>
      <w:r w:rsidR="41815A9A" w:rsidRPr="00710D28">
        <w:rPr>
          <w:rFonts w:ascii="Arial" w:hAnsi="Arial" w:cs="Arial"/>
          <w:sz w:val="20"/>
          <w:szCs w:val="20"/>
        </w:rPr>
        <w:t xml:space="preserve">salvo que se deba a caso fortuito o fuerza mayor, </w:t>
      </w:r>
      <w:r w:rsidR="06DB0DD8" w:rsidRPr="00710D28">
        <w:rPr>
          <w:rFonts w:ascii="Arial" w:hAnsi="Arial" w:cs="Arial"/>
          <w:sz w:val="20"/>
          <w:szCs w:val="20"/>
        </w:rPr>
        <w:t>EL CONTRATISTA</w:t>
      </w:r>
      <w:r w:rsidRPr="00710D28">
        <w:rPr>
          <w:rFonts w:ascii="Arial" w:hAnsi="Arial" w:cs="Arial"/>
          <w:sz w:val="20"/>
          <w:szCs w:val="20"/>
        </w:rPr>
        <w:t xml:space="preserve"> tendrá derecho al pago de intereses</w:t>
      </w:r>
      <w:r w:rsidR="6E2942D5" w:rsidRPr="00710D28">
        <w:rPr>
          <w:rFonts w:ascii="Arial" w:hAnsi="Arial" w:cs="Arial"/>
          <w:sz w:val="20"/>
          <w:szCs w:val="20"/>
        </w:rPr>
        <w:t xml:space="preserve"> legales</w:t>
      </w:r>
      <w:r w:rsidRPr="00710D28">
        <w:rPr>
          <w:rFonts w:ascii="Arial" w:hAnsi="Arial" w:cs="Arial"/>
          <w:sz w:val="20"/>
          <w:szCs w:val="20"/>
        </w:rPr>
        <w:t xml:space="preserve"> conforme a lo establecido en el artículo </w:t>
      </w:r>
      <w:r w:rsidR="12F8DAD4" w:rsidRPr="00710D28">
        <w:rPr>
          <w:rFonts w:ascii="Arial" w:hAnsi="Arial" w:cs="Arial"/>
          <w:sz w:val="20"/>
          <w:szCs w:val="20"/>
        </w:rPr>
        <w:t>67</w:t>
      </w:r>
      <w:r w:rsidRPr="00710D28">
        <w:rPr>
          <w:rFonts w:ascii="Arial" w:hAnsi="Arial" w:cs="Arial"/>
          <w:sz w:val="20"/>
          <w:szCs w:val="20"/>
        </w:rPr>
        <w:t xml:space="preserve"> de la </w:t>
      </w:r>
      <w:r w:rsidR="00585344" w:rsidRPr="00710D28">
        <w:rPr>
          <w:rFonts w:ascii="Arial" w:hAnsi="Arial" w:cs="Arial"/>
          <w:sz w:val="20"/>
          <w:szCs w:val="20"/>
        </w:rPr>
        <w:t xml:space="preserve">N°32069, </w:t>
      </w:r>
      <w:r w:rsidRPr="00710D28">
        <w:rPr>
          <w:rFonts w:ascii="Arial" w:hAnsi="Arial" w:cs="Arial"/>
          <w:sz w:val="20"/>
          <w:szCs w:val="20"/>
        </w:rPr>
        <w:t>Ley</w:t>
      </w:r>
      <w:r w:rsidR="7505C590" w:rsidRPr="00710D28">
        <w:rPr>
          <w:rFonts w:ascii="Arial" w:hAnsi="Arial" w:cs="Arial"/>
          <w:sz w:val="20"/>
          <w:szCs w:val="20"/>
        </w:rPr>
        <w:t xml:space="preserve"> </w:t>
      </w:r>
      <w:r w:rsidR="2D849B31" w:rsidRPr="00710D28">
        <w:rPr>
          <w:rFonts w:ascii="Arial" w:hAnsi="Arial" w:cs="Arial"/>
          <w:sz w:val="20"/>
          <w:szCs w:val="20"/>
        </w:rPr>
        <w:t xml:space="preserve">General </w:t>
      </w:r>
      <w:r w:rsidR="7505C590" w:rsidRPr="00710D28">
        <w:rPr>
          <w:rFonts w:ascii="Arial" w:hAnsi="Arial" w:cs="Arial"/>
          <w:sz w:val="20"/>
          <w:szCs w:val="20"/>
        </w:rPr>
        <w:t xml:space="preserve">de Contrataciones </w:t>
      </w:r>
      <w:r w:rsidR="6CE5ADA4" w:rsidRPr="00710D28">
        <w:rPr>
          <w:rFonts w:ascii="Arial" w:hAnsi="Arial" w:cs="Arial"/>
          <w:sz w:val="20"/>
          <w:szCs w:val="20"/>
        </w:rPr>
        <w:t>Pública</w:t>
      </w:r>
      <w:r w:rsidR="194CE554" w:rsidRPr="00710D28">
        <w:rPr>
          <w:rFonts w:ascii="Arial" w:hAnsi="Arial" w:cs="Arial"/>
          <w:sz w:val="20"/>
          <w:szCs w:val="20"/>
        </w:rPr>
        <w:t>.</w:t>
      </w:r>
    </w:p>
    <w:p w14:paraId="31EC917B" w14:textId="77777777" w:rsidR="00954479" w:rsidRPr="00710D28" w:rsidRDefault="00954479" w:rsidP="17784565">
      <w:pPr>
        <w:widowControl w:val="0"/>
        <w:ind w:left="349"/>
        <w:jc w:val="both"/>
        <w:rPr>
          <w:rFonts w:ascii="Arial" w:hAnsi="Arial" w:cs="Arial"/>
          <w:sz w:val="20"/>
          <w:szCs w:val="20"/>
        </w:rPr>
      </w:pPr>
    </w:p>
    <w:tbl>
      <w:tblPr>
        <w:tblW w:w="877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0"/>
      </w:tblGrid>
      <w:tr w:rsidR="00CC3B13" w:rsidRPr="00710D28" w14:paraId="7AD8CFC8" w14:textId="77777777" w:rsidTr="55D398EA">
        <w:trPr>
          <w:trHeight w:val="345"/>
        </w:trPr>
        <w:tc>
          <w:tcPr>
            <w:tcW w:w="8770" w:type="dxa"/>
            <w:tcBorders>
              <w:top w:val="single" w:sz="6" w:space="0" w:color="DBDBDB" w:themeColor="accent3" w:themeTint="66"/>
              <w:left w:val="single" w:sz="6" w:space="0" w:color="DBDBDB" w:themeColor="accent3" w:themeTint="66"/>
              <w:bottom w:val="single" w:sz="12" w:space="0" w:color="8EAADB" w:themeColor="accent5" w:themeTint="99"/>
              <w:right w:val="single" w:sz="6" w:space="0" w:color="DBDBDB" w:themeColor="accent3" w:themeTint="66"/>
            </w:tcBorders>
            <w:vAlign w:val="center"/>
            <w:hideMark/>
          </w:tcPr>
          <w:p w14:paraId="1DC71E0E" w14:textId="77777777" w:rsidR="00954479" w:rsidRPr="00710D28" w:rsidRDefault="00954479">
            <w:pPr>
              <w:widowControl w:val="0"/>
              <w:ind w:left="349"/>
              <w:jc w:val="both"/>
              <w:rPr>
                <w:rFonts w:ascii="Arial" w:hAnsi="Arial" w:cs="Arial"/>
                <w:color w:val="0070C0"/>
                <w:sz w:val="18"/>
                <w:szCs w:val="18"/>
                <w:lang w:val="es-ES"/>
              </w:rPr>
            </w:pPr>
            <w:r w:rsidRPr="00710D28">
              <w:rPr>
                <w:rFonts w:ascii="Arial" w:hAnsi="Arial" w:cs="Arial"/>
                <w:b/>
                <w:bCs/>
                <w:color w:val="0070C0"/>
                <w:sz w:val="18"/>
                <w:szCs w:val="18"/>
                <w:lang w:val="es-ES"/>
              </w:rPr>
              <w:t>Importante para la entidad contratante</w:t>
            </w:r>
            <w:r w:rsidRPr="00710D28">
              <w:rPr>
                <w:rFonts w:ascii="Arial" w:hAnsi="Arial" w:cs="Arial"/>
                <w:color w:val="0070C0"/>
                <w:sz w:val="18"/>
                <w:szCs w:val="18"/>
                <w:lang w:val="es-ES"/>
              </w:rPr>
              <w:t> </w:t>
            </w:r>
          </w:p>
        </w:tc>
      </w:tr>
      <w:tr w:rsidR="00CC3B13" w:rsidRPr="00710D28" w14:paraId="4281146B" w14:textId="77777777" w:rsidTr="55D398EA">
        <w:trPr>
          <w:trHeight w:val="885"/>
        </w:trPr>
        <w:tc>
          <w:tcPr>
            <w:tcW w:w="8770" w:type="dxa"/>
            <w:tcBorders>
              <w:top w:val="single" w:sz="12" w:space="0" w:color="8EAADB" w:themeColor="accent5" w:themeTint="99"/>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6AA81D8C" w14:textId="686558B7" w:rsidR="00954479" w:rsidRPr="00710D28" w:rsidRDefault="2388017C" w:rsidP="55D398EA">
            <w:pPr>
              <w:pStyle w:val="Prrafodelista"/>
              <w:widowControl w:val="0"/>
              <w:numPr>
                <w:ilvl w:val="0"/>
                <w:numId w:val="1"/>
              </w:numPr>
              <w:jc w:val="both"/>
              <w:rPr>
                <w:rFonts w:ascii="Arial" w:hAnsi="Arial" w:cs="Arial"/>
                <w:color w:val="0070C0"/>
                <w:sz w:val="18"/>
                <w:szCs w:val="18"/>
                <w:lang w:val="es-ES"/>
              </w:rPr>
            </w:pPr>
            <w:r w:rsidRPr="00710D28">
              <w:rPr>
                <w:rFonts w:ascii="Arial" w:hAnsi="Arial" w:cs="Arial"/>
                <w:color w:val="0070C0"/>
                <w:sz w:val="18"/>
                <w:szCs w:val="18"/>
              </w:rPr>
              <w:t>En caso de que la ENTIDAD CONTRATANTE verifique en la Pladicop que el CONTRATISTA tiene multas impagas que no se encuentren en procedimiento coactivo, se debe incluir la siguiente cláusula:</w:t>
            </w:r>
            <w:r w:rsidRPr="00710D28">
              <w:rPr>
                <w:rFonts w:ascii="Arial" w:hAnsi="Arial" w:cs="Arial"/>
                <w:color w:val="0070C0"/>
                <w:sz w:val="18"/>
                <w:szCs w:val="18"/>
                <w:lang w:val="es-ES"/>
              </w:rPr>
              <w:t> </w:t>
            </w:r>
          </w:p>
          <w:p w14:paraId="4E82614B" w14:textId="77777777" w:rsidR="00954479" w:rsidRPr="00710D28" w:rsidRDefault="00954479">
            <w:pPr>
              <w:widowControl w:val="0"/>
              <w:ind w:left="349"/>
              <w:jc w:val="both"/>
              <w:rPr>
                <w:rFonts w:ascii="Arial" w:hAnsi="Arial" w:cs="Arial"/>
                <w:color w:val="0070C0"/>
                <w:sz w:val="18"/>
                <w:szCs w:val="18"/>
                <w:lang w:val="es-ES"/>
              </w:rPr>
            </w:pPr>
            <w:r w:rsidRPr="00710D28">
              <w:rPr>
                <w:rFonts w:ascii="Arial" w:hAnsi="Arial" w:cs="Arial"/>
                <w:color w:val="0070C0"/>
                <w:sz w:val="18"/>
                <w:szCs w:val="18"/>
                <w:lang w:val="es-ES"/>
              </w:rPr>
              <w:t>  </w:t>
            </w:r>
          </w:p>
          <w:p w14:paraId="7ADB677D" w14:textId="6C7D76DB" w:rsidR="00954479" w:rsidRPr="00710D28" w:rsidRDefault="00954479">
            <w:pPr>
              <w:widowControl w:val="0"/>
              <w:ind w:left="349"/>
              <w:jc w:val="both"/>
              <w:rPr>
                <w:rFonts w:ascii="Arial" w:hAnsi="Arial" w:cs="Arial"/>
                <w:b/>
                <w:color w:val="0070C0"/>
                <w:sz w:val="18"/>
                <w:szCs w:val="18"/>
                <w:lang w:val="es-ES"/>
              </w:rPr>
            </w:pPr>
            <w:r w:rsidRPr="00710D28">
              <w:rPr>
                <w:rFonts w:ascii="Arial" w:hAnsi="Arial" w:cs="Arial"/>
                <w:b/>
                <w:color w:val="0070C0"/>
                <w:sz w:val="18"/>
                <w:szCs w:val="18"/>
                <w:u w:val="single"/>
              </w:rPr>
              <w:t>CLÁUSULA</w:t>
            </w:r>
            <w:r w:rsidR="00F74CE2" w:rsidRPr="00710D28">
              <w:rPr>
                <w:rFonts w:ascii="Arial" w:hAnsi="Arial" w:cs="Arial"/>
                <w:b/>
                <w:color w:val="0070C0"/>
                <w:sz w:val="18"/>
                <w:szCs w:val="18"/>
                <w:u w:val="single"/>
              </w:rPr>
              <w:t xml:space="preserve"> []</w:t>
            </w:r>
            <w:r w:rsidRPr="00710D28">
              <w:rPr>
                <w:rFonts w:ascii="Arial" w:hAnsi="Arial" w:cs="Arial"/>
                <w:b/>
                <w:color w:val="0070C0"/>
                <w:sz w:val="18"/>
                <w:szCs w:val="18"/>
                <w:u w:val="single"/>
              </w:rPr>
              <w:t>: COMPROMISO DE PAGO DE MULTA</w:t>
            </w:r>
            <w:r w:rsidRPr="00710D28">
              <w:rPr>
                <w:rFonts w:ascii="Arial" w:hAnsi="Arial" w:cs="Arial"/>
                <w:b/>
                <w:color w:val="0070C0"/>
                <w:sz w:val="18"/>
                <w:szCs w:val="18"/>
                <w:lang w:val="es-ES"/>
              </w:rPr>
              <w:t> </w:t>
            </w:r>
          </w:p>
          <w:p w14:paraId="4E1E202B" w14:textId="6CADED00" w:rsidR="00954479" w:rsidRPr="00710D28" w:rsidRDefault="2388017C">
            <w:pPr>
              <w:widowControl w:val="0"/>
              <w:ind w:left="349"/>
              <w:jc w:val="both"/>
              <w:rPr>
                <w:rFonts w:ascii="Arial" w:hAnsi="Arial" w:cs="Arial"/>
                <w:color w:val="0070C0"/>
                <w:sz w:val="18"/>
                <w:szCs w:val="18"/>
                <w:lang w:val="es-ES"/>
              </w:rPr>
            </w:pPr>
            <w:r w:rsidRPr="00710D28">
              <w:rPr>
                <w:rFonts w:ascii="Arial" w:hAnsi="Arial" w:cs="Arial"/>
                <w:color w:val="0070C0"/>
                <w:sz w:val="18"/>
                <w:szCs w:val="18"/>
              </w:rPr>
              <w:t xml:space="preserve">Durante la ejecución del contrato la ENTIDAD CONTRATANTE retiene al CONTRATISTA de forma prorrateada </w:t>
            </w:r>
            <w:r w:rsidR="00FD2FCC" w:rsidRPr="00710D28">
              <w:rPr>
                <w:rFonts w:ascii="Arial" w:eastAsia="Arial" w:hAnsi="Arial" w:cs="Arial"/>
                <w:color w:val="0070C0"/>
                <w:sz w:val="18"/>
                <w:szCs w:val="18"/>
              </w:rPr>
              <w:t xml:space="preserve">desde el primer o único pago que se realice, según corresponda, </w:t>
            </w:r>
            <w:r w:rsidRPr="00710D28">
              <w:rPr>
                <w:rFonts w:ascii="Arial" w:hAnsi="Arial" w:cs="Arial"/>
                <w:color w:val="0070C0"/>
                <w:sz w:val="18"/>
                <w:szCs w:val="18"/>
              </w:rPr>
              <w:t xml:space="preserve">hasta el 10% del monto del contrato, para el pago o amortización de multas impagas </w:t>
            </w:r>
            <w:r w:rsidR="2A81881E" w:rsidRPr="00710D28">
              <w:rPr>
                <w:rFonts w:ascii="Arial" w:hAnsi="Arial" w:cs="Arial"/>
                <w:color w:val="0070C0"/>
                <w:sz w:val="18"/>
                <w:szCs w:val="18"/>
              </w:rPr>
              <w:t xml:space="preserve">impuestas </w:t>
            </w:r>
            <w:r w:rsidR="2A81881E" w:rsidRPr="00710D28">
              <w:rPr>
                <w:rFonts w:ascii="Arial" w:eastAsia="Arial" w:hAnsi="Arial" w:cs="Arial"/>
                <w:color w:val="0070C0"/>
                <w:sz w:val="18"/>
                <w:szCs w:val="18"/>
              </w:rPr>
              <w:t>en el marco de lo previsto en el artículo 89 de la Ley N° 32069,</w:t>
            </w:r>
            <w:r w:rsidR="2A81881E" w:rsidRPr="00710D28">
              <w:rPr>
                <w:rFonts w:ascii="Arial" w:eastAsia="Arial" w:hAnsi="Arial" w:cs="Arial"/>
                <w:sz w:val="18"/>
                <w:szCs w:val="18"/>
              </w:rPr>
              <w:t xml:space="preserve"> </w:t>
            </w:r>
            <w:r w:rsidRPr="00710D28">
              <w:rPr>
                <w:rFonts w:ascii="Arial" w:hAnsi="Arial" w:cs="Arial"/>
                <w:color w:val="0070C0"/>
                <w:sz w:val="18"/>
                <w:szCs w:val="18"/>
              </w:rPr>
              <w:t>que no se encuentran en procedimiento coactivo.</w:t>
            </w:r>
            <w:r w:rsidRPr="00710D28">
              <w:rPr>
                <w:rFonts w:ascii="Arial" w:hAnsi="Arial" w:cs="Arial"/>
                <w:color w:val="0070C0"/>
                <w:sz w:val="18"/>
                <w:szCs w:val="18"/>
                <w:lang w:val="es-ES"/>
              </w:rPr>
              <w:t> </w:t>
            </w:r>
          </w:p>
          <w:p w14:paraId="08D1880E" w14:textId="0E50DCB2" w:rsidR="00954479" w:rsidRPr="00710D28" w:rsidRDefault="00954479" w:rsidP="3D46E461">
            <w:pPr>
              <w:widowControl w:val="0"/>
              <w:ind w:left="349"/>
              <w:jc w:val="both"/>
              <w:rPr>
                <w:rFonts w:ascii="Arial" w:hAnsi="Arial" w:cs="Arial"/>
                <w:color w:val="0070C0"/>
                <w:sz w:val="18"/>
                <w:szCs w:val="18"/>
                <w:lang w:val="es-ES"/>
              </w:rPr>
            </w:pPr>
          </w:p>
          <w:p w14:paraId="1FD38C6C" w14:textId="0B1C57E6" w:rsidR="00954479" w:rsidRPr="00710D28" w:rsidRDefault="47CF41EE" w:rsidP="007626B9">
            <w:pPr>
              <w:pStyle w:val="Prrafodelista"/>
              <w:widowControl w:val="0"/>
              <w:numPr>
                <w:ilvl w:val="0"/>
                <w:numId w:val="49"/>
              </w:numPr>
              <w:ind w:left="750"/>
              <w:jc w:val="both"/>
              <w:rPr>
                <w:rFonts w:ascii="Arial" w:eastAsia="Arial" w:hAnsi="Arial" w:cs="Arial"/>
                <w:color w:val="0070C0"/>
                <w:sz w:val="18"/>
                <w:szCs w:val="18"/>
                <w:lang w:val="es"/>
              </w:rPr>
            </w:pPr>
            <w:r w:rsidRPr="00710D28">
              <w:rPr>
                <w:rFonts w:ascii="Arial" w:eastAsia="Arial" w:hAnsi="Arial" w:cs="Arial"/>
                <w:color w:val="0070C0"/>
                <w:sz w:val="18"/>
                <w:szCs w:val="18"/>
                <w:lang w:val="es"/>
              </w:rPr>
              <w:t xml:space="preserve">En el caso que, adicionalmente, el proveedor presente la </w:t>
            </w:r>
            <w:r w:rsidRPr="00710D28">
              <w:rPr>
                <w:rFonts w:ascii="Arial" w:eastAsia="Arial" w:hAnsi="Arial" w:cs="Arial"/>
                <w:color w:val="0070C0"/>
                <w:sz w:val="18"/>
                <w:szCs w:val="18"/>
                <w:lang w:val="es-ES"/>
              </w:rPr>
              <w:t xml:space="preserve">DECLARACIÓN JURADA </w:t>
            </w:r>
            <w:r w:rsidRPr="00710D28">
              <w:rPr>
                <w:rFonts w:ascii="Arial" w:eastAsia="Arial" w:hAnsi="Arial" w:cs="Arial"/>
                <w:color w:val="0070C0"/>
                <w:sz w:val="18"/>
                <w:szCs w:val="18"/>
                <w:lang w:val="es"/>
              </w:rPr>
              <w:t>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5B0A533E" w14:textId="0E918902" w:rsidR="00954479" w:rsidRPr="00710D28" w:rsidRDefault="47CF41EE" w:rsidP="3D46E461">
            <w:pPr>
              <w:widowControl w:val="0"/>
              <w:ind w:left="750"/>
              <w:jc w:val="both"/>
              <w:rPr>
                <w:color w:val="0070C0"/>
                <w:sz w:val="18"/>
                <w:szCs w:val="18"/>
              </w:rPr>
            </w:pPr>
            <w:r w:rsidRPr="00710D28">
              <w:rPr>
                <w:color w:val="0070C0"/>
                <w:sz w:val="18"/>
                <w:szCs w:val="18"/>
                <w:lang w:val="es-ES"/>
              </w:rPr>
              <w:t xml:space="preserve"> </w:t>
            </w:r>
          </w:p>
          <w:p w14:paraId="58E137ED" w14:textId="4907B15C" w:rsidR="00954479" w:rsidRPr="00710D28" w:rsidRDefault="2B087BAB" w:rsidP="55D398EA">
            <w:pPr>
              <w:widowControl w:val="0"/>
              <w:ind w:left="269"/>
              <w:jc w:val="both"/>
              <w:rPr>
                <w:rFonts w:ascii="Arial" w:eastAsia="Arial" w:hAnsi="Arial" w:cs="Arial"/>
                <w:b/>
                <w:color w:val="0070C0"/>
                <w:sz w:val="18"/>
                <w:szCs w:val="18"/>
                <w:lang w:val="es-ES"/>
              </w:rPr>
            </w:pPr>
            <w:r w:rsidRPr="00710D28">
              <w:rPr>
                <w:rFonts w:ascii="Arial" w:eastAsia="Arial" w:hAnsi="Arial" w:cs="Arial"/>
                <w:b/>
                <w:color w:val="0070C0"/>
                <w:sz w:val="18"/>
                <w:szCs w:val="18"/>
                <w:u w:val="single"/>
                <w:lang w:val="es-ES"/>
              </w:rPr>
              <w:t xml:space="preserve">CLÁUSULA </w:t>
            </w:r>
            <w:r w:rsidR="003E8D9A" w:rsidRPr="00710D28">
              <w:rPr>
                <w:rFonts w:ascii="Arial" w:eastAsia="Arial" w:hAnsi="Arial" w:cs="Arial"/>
                <w:b/>
                <w:color w:val="0070C0"/>
                <w:sz w:val="18"/>
                <w:szCs w:val="18"/>
                <w:u w:val="single"/>
                <w:lang w:val="es-ES"/>
              </w:rPr>
              <w:t>[]</w:t>
            </w:r>
            <w:r w:rsidRPr="00710D28">
              <w:rPr>
                <w:rFonts w:ascii="Arial" w:eastAsia="Arial" w:hAnsi="Arial" w:cs="Arial"/>
                <w:b/>
                <w:color w:val="0070C0"/>
                <w:sz w:val="18"/>
                <w:szCs w:val="18"/>
                <w:u w:val="single"/>
                <w:lang w:val="es-ES"/>
              </w:rPr>
              <w:t xml:space="preserve">: </w:t>
            </w:r>
            <w:r w:rsidR="7CB27857" w:rsidRPr="00710D28">
              <w:rPr>
                <w:rFonts w:ascii="Arial" w:eastAsia="Arial" w:hAnsi="Arial" w:cs="Arial"/>
                <w:b/>
                <w:color w:val="D13438"/>
                <w:sz w:val="18"/>
                <w:szCs w:val="18"/>
                <w:u w:val="single"/>
              </w:rPr>
              <w:t xml:space="preserve"> </w:t>
            </w:r>
            <w:r w:rsidR="7CB27857" w:rsidRPr="00710D28">
              <w:rPr>
                <w:rFonts w:ascii="Arial" w:eastAsia="Arial" w:hAnsi="Arial" w:cs="Arial"/>
                <w:b/>
                <w:color w:val="0070C0"/>
                <w:sz w:val="18"/>
                <w:szCs w:val="18"/>
                <w:u w:val="single"/>
              </w:rPr>
              <w:t>AUTORIZACIÓN DE DESCUENTO DE PENSIÓN ALIMENTARIA</w:t>
            </w:r>
          </w:p>
          <w:p w14:paraId="53C199C9" w14:textId="59139EED" w:rsidR="00954479" w:rsidRPr="00710D28" w:rsidRDefault="47CF41EE" w:rsidP="3D46E461">
            <w:pPr>
              <w:widowControl w:val="0"/>
              <w:ind w:left="30"/>
              <w:jc w:val="both"/>
              <w:rPr>
                <w:color w:val="0070C0"/>
                <w:sz w:val="18"/>
                <w:szCs w:val="18"/>
              </w:rPr>
            </w:pPr>
            <w:r w:rsidRPr="00710D28">
              <w:rPr>
                <w:rFonts w:ascii="Arial" w:eastAsia="Arial" w:hAnsi="Arial" w:cs="Arial"/>
                <w:color w:val="0070C0"/>
                <w:sz w:val="18"/>
                <w:szCs w:val="18"/>
                <w:lang w:val="es-ES"/>
              </w:rPr>
              <w:t xml:space="preserve"> </w:t>
            </w:r>
          </w:p>
          <w:p w14:paraId="74C4F1E7" w14:textId="34D45783" w:rsidR="00954479" w:rsidRPr="00710D28" w:rsidRDefault="2B087BAB" w:rsidP="00CC3B13">
            <w:pPr>
              <w:widowControl w:val="0"/>
              <w:ind w:left="269"/>
              <w:jc w:val="both"/>
              <w:rPr>
                <w:color w:val="0070C0"/>
                <w:sz w:val="18"/>
                <w:szCs w:val="18"/>
              </w:rPr>
            </w:pPr>
            <w:r w:rsidRPr="00710D28">
              <w:rPr>
                <w:rFonts w:ascii="Arial" w:eastAsia="Arial" w:hAnsi="Arial" w:cs="Arial"/>
                <w:color w:val="0070C0"/>
                <w:sz w:val="18"/>
                <w:szCs w:val="18"/>
                <w:lang w:val="es-ES"/>
              </w:rPr>
              <w:t xml:space="preserve"> EL CONTRATISTA autoriza que se le descuente del pago de su contraprestación el monto de la pensión mensual fijada en el proceso de alimentos ascendiente a </w:t>
            </w:r>
            <w:r w:rsidRPr="00710D28">
              <w:rPr>
                <w:rFonts w:ascii="Arial" w:eastAsia="Arial" w:hAnsi="Arial" w:cs="Arial"/>
                <w:b/>
                <w:color w:val="0070C0"/>
                <w:sz w:val="18"/>
                <w:szCs w:val="18"/>
                <w:lang w:val="es-ES"/>
              </w:rPr>
              <w:t>[</w:t>
            </w:r>
            <w:r w:rsidRPr="00710D28">
              <w:rPr>
                <w:rFonts w:ascii="Arial" w:eastAsia="Arial" w:hAnsi="Arial" w:cs="Arial"/>
                <w:b/>
                <w:color w:val="0070C0"/>
                <w:sz w:val="18"/>
                <w:szCs w:val="18"/>
                <w:u w:val="single"/>
                <w:lang w:val="es-ES"/>
              </w:rPr>
              <w:t>CONSIGNAR MONTO</w:t>
            </w:r>
            <w:r w:rsidRPr="00710D28">
              <w:rPr>
                <w:rFonts w:ascii="Arial" w:eastAsia="Arial" w:hAnsi="Arial" w:cs="Arial"/>
                <w:b/>
                <w:color w:val="0070C0"/>
                <w:sz w:val="18"/>
                <w:szCs w:val="18"/>
                <w:lang w:val="es-ES"/>
              </w:rPr>
              <w:t>]</w:t>
            </w:r>
            <w:r w:rsidR="00FB618A" w:rsidRPr="00710D28">
              <w:rPr>
                <w:rFonts w:ascii="Arial" w:eastAsia="Arial" w:hAnsi="Arial" w:cs="Arial"/>
                <w:b/>
                <w:bCs/>
                <w:color w:val="0070C0"/>
                <w:sz w:val="18"/>
                <w:szCs w:val="18"/>
                <w:lang w:val="es-ES"/>
              </w:rPr>
              <w:t xml:space="preserve"> </w:t>
            </w:r>
            <w:r w:rsidRPr="00710D28">
              <w:rPr>
                <w:rFonts w:ascii="Arial" w:eastAsia="Arial" w:hAnsi="Arial" w:cs="Arial"/>
                <w:color w:val="0070C0"/>
                <w:sz w:val="18"/>
                <w:szCs w:val="18"/>
                <w:lang w:val="es-ES"/>
              </w:rPr>
              <w:t xml:space="preserve">seguido por </w:t>
            </w:r>
            <w:r w:rsidRPr="00710D28">
              <w:rPr>
                <w:rFonts w:ascii="Arial" w:eastAsia="Arial" w:hAnsi="Arial" w:cs="Arial"/>
                <w:b/>
                <w:color w:val="0070C0"/>
                <w:sz w:val="18"/>
                <w:szCs w:val="18"/>
                <w:u w:val="single"/>
                <w:lang w:val="es-ES"/>
              </w:rPr>
              <w:t>[CONSIGNAR LOS DATOS DE LA PARTE DEMANDANTE DEL PROCESO DE ALIMENTOS]</w:t>
            </w:r>
            <w:r w:rsidRPr="00710D28">
              <w:rPr>
                <w:rFonts w:ascii="Arial" w:eastAsia="Arial" w:hAnsi="Arial" w:cs="Arial"/>
                <w:color w:val="0070C0"/>
                <w:sz w:val="18"/>
                <w:szCs w:val="18"/>
                <w:lang w:val="es-ES"/>
              </w:rPr>
              <w:t xml:space="preserve"> ante el </w:t>
            </w:r>
            <w:r w:rsidRPr="00710D28">
              <w:rPr>
                <w:rFonts w:ascii="Arial" w:eastAsia="Arial" w:hAnsi="Arial" w:cs="Arial"/>
                <w:b/>
                <w:color w:val="0070C0"/>
                <w:sz w:val="18"/>
                <w:szCs w:val="18"/>
                <w:lang w:val="es-ES"/>
              </w:rPr>
              <w:t>[</w:t>
            </w:r>
            <w:r w:rsidRPr="00710D28">
              <w:rPr>
                <w:rFonts w:ascii="Arial" w:eastAsia="Arial" w:hAnsi="Arial" w:cs="Arial"/>
                <w:b/>
                <w:color w:val="0070C0"/>
                <w:sz w:val="18"/>
                <w:szCs w:val="18"/>
                <w:u w:val="single"/>
                <w:lang w:val="es-ES"/>
              </w:rPr>
              <w:t>CONSIGNAR LOS DATOS DE IDENTIFICACIÓN DEL JUZGADO CORRESPONDIENTE</w:t>
            </w:r>
            <w:r w:rsidRPr="00710D28">
              <w:rPr>
                <w:rFonts w:ascii="Arial" w:eastAsia="Arial" w:hAnsi="Arial" w:cs="Arial"/>
                <w:b/>
                <w:color w:val="0070C0"/>
                <w:sz w:val="18"/>
                <w:szCs w:val="18"/>
                <w:lang w:val="es-ES"/>
              </w:rPr>
              <w:t xml:space="preserve">] </w:t>
            </w:r>
            <w:r w:rsidRPr="00710D28">
              <w:rPr>
                <w:rFonts w:ascii="Arial" w:eastAsia="Arial" w:hAnsi="Arial" w:cs="Arial"/>
                <w:color w:val="0070C0"/>
                <w:sz w:val="18"/>
                <w:szCs w:val="18"/>
                <w:lang w:val="es-ES"/>
              </w:rPr>
              <w:t xml:space="preserve">en el trámite del expediente </w:t>
            </w:r>
            <w:r w:rsidRPr="00710D28">
              <w:rPr>
                <w:rFonts w:ascii="Arial" w:eastAsia="Arial" w:hAnsi="Arial" w:cs="Arial"/>
                <w:b/>
                <w:color w:val="0070C0"/>
                <w:sz w:val="18"/>
                <w:szCs w:val="18"/>
                <w:lang w:val="es-ES"/>
              </w:rPr>
              <w:t>[</w:t>
            </w:r>
            <w:r w:rsidRPr="00710D28">
              <w:rPr>
                <w:rFonts w:ascii="Arial" w:eastAsia="Arial" w:hAnsi="Arial" w:cs="Arial"/>
                <w:b/>
                <w:color w:val="0070C0"/>
                <w:sz w:val="18"/>
                <w:szCs w:val="18"/>
                <w:u w:val="single"/>
                <w:lang w:val="es-ES"/>
              </w:rPr>
              <w:t>CONSIGNAR EL NÚMERO DE EXPEDIENTE JUDICIAL]</w:t>
            </w:r>
            <w:r w:rsidRPr="00710D28">
              <w:rPr>
                <w:rFonts w:ascii="Arial" w:eastAsia="Arial" w:hAnsi="Arial" w:cs="Arial"/>
                <w:color w:val="0070C0"/>
                <w:sz w:val="18"/>
                <w:szCs w:val="18"/>
                <w:u w:val="single"/>
                <w:lang w:val="es-ES"/>
              </w:rPr>
              <w:t>.</w:t>
            </w:r>
            <w:r w:rsidRPr="00710D28">
              <w:rPr>
                <w:rFonts w:ascii="Arial" w:eastAsia="Arial" w:hAnsi="Arial" w:cs="Arial"/>
                <w:b/>
                <w:bCs/>
                <w:color w:val="0070C0"/>
                <w:sz w:val="18"/>
                <w:szCs w:val="18"/>
                <w:u w:val="single"/>
                <w:lang w:val="es-ES"/>
              </w:rPr>
              <w:t xml:space="preserve">  </w:t>
            </w:r>
          </w:p>
        </w:tc>
      </w:tr>
    </w:tbl>
    <w:p w14:paraId="2F985623" w14:textId="394B6B42" w:rsidR="00585344" w:rsidRPr="00710D28" w:rsidRDefault="00585344" w:rsidP="00585344">
      <w:pPr>
        <w:widowControl w:val="0"/>
        <w:ind w:left="349"/>
        <w:jc w:val="both"/>
        <w:rPr>
          <w:rFonts w:ascii="Arial" w:hAnsi="Arial" w:cs="Arial"/>
          <w:bCs/>
          <w:color w:val="0070C0"/>
          <w:sz w:val="20"/>
          <w:szCs w:val="20"/>
          <w:lang w:val="es-ES"/>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Pr="00710D28">
        <w:rPr>
          <w:rFonts w:ascii="Arial" w:hAnsi="Arial" w:cs="Arial"/>
          <w:bCs/>
          <w:color w:val="0070C0"/>
          <w:sz w:val="20"/>
          <w:szCs w:val="20"/>
        </w:rPr>
        <w:t>.</w:t>
      </w:r>
      <w:r w:rsidRPr="00710D28">
        <w:rPr>
          <w:rFonts w:ascii="Arial" w:hAnsi="Arial" w:cs="Arial"/>
          <w:bCs/>
          <w:color w:val="0070C0"/>
          <w:sz w:val="20"/>
          <w:szCs w:val="20"/>
          <w:lang w:val="es-ES"/>
        </w:rPr>
        <w:t> </w:t>
      </w:r>
    </w:p>
    <w:p w14:paraId="022D4553" w14:textId="77777777" w:rsidR="00585344" w:rsidRPr="00710D28" w:rsidRDefault="00585344" w:rsidP="00585344">
      <w:pPr>
        <w:widowControl w:val="0"/>
        <w:ind w:left="349"/>
        <w:jc w:val="both"/>
        <w:rPr>
          <w:rFonts w:ascii="Arial" w:hAnsi="Arial"/>
          <w:sz w:val="20"/>
        </w:rPr>
      </w:pPr>
      <w:r w:rsidRPr="00710D28">
        <w:rPr>
          <w:rFonts w:ascii="Arial" w:hAnsi="Arial" w:cs="Arial"/>
          <w:color w:val="0070C0"/>
          <w:sz w:val="20"/>
          <w:szCs w:val="20"/>
        </w:rPr>
        <w:t> </w:t>
      </w:r>
    </w:p>
    <w:p w14:paraId="601D89C9" w14:textId="77777777" w:rsidR="00F17D49" w:rsidRPr="00710D28" w:rsidRDefault="00F17D49" w:rsidP="00DD1A61">
      <w:pPr>
        <w:widowControl w:val="0"/>
        <w:ind w:left="349"/>
        <w:jc w:val="both"/>
        <w:rPr>
          <w:rFonts w:ascii="Arial" w:hAnsi="Arial" w:cs="Arial"/>
          <w:b/>
          <w:sz w:val="20"/>
          <w:szCs w:val="20"/>
          <w:u w:val="single"/>
        </w:rPr>
      </w:pPr>
      <w:r w:rsidRPr="00710D28">
        <w:rPr>
          <w:rFonts w:ascii="Arial" w:hAnsi="Arial" w:cs="Arial"/>
          <w:b/>
          <w:sz w:val="20"/>
          <w:szCs w:val="20"/>
          <w:u w:val="single"/>
        </w:rPr>
        <w:t xml:space="preserve">CLÁUSULA QUINTA: DEL PLAZO DE LA </w:t>
      </w:r>
      <w:r w:rsidR="009A4B81" w:rsidRPr="00710D28">
        <w:rPr>
          <w:rFonts w:ascii="Arial" w:hAnsi="Arial" w:cs="Arial"/>
          <w:b/>
          <w:sz w:val="20"/>
          <w:szCs w:val="20"/>
          <w:u w:val="single"/>
        </w:rPr>
        <w:t>EJECUCIÓN</w:t>
      </w:r>
      <w:r w:rsidRPr="00710D28">
        <w:rPr>
          <w:rFonts w:ascii="Arial" w:hAnsi="Arial" w:cs="Arial"/>
          <w:b/>
          <w:sz w:val="20"/>
          <w:szCs w:val="20"/>
          <w:u w:val="single"/>
        </w:rPr>
        <w:t xml:space="preserve"> DE LA PRESTACIÓN</w:t>
      </w:r>
    </w:p>
    <w:p w14:paraId="56DB537F" w14:textId="676A051F" w:rsidR="00F17D49" w:rsidRPr="00710D28" w:rsidRDefault="38AFDD85" w:rsidP="007917CD">
      <w:pPr>
        <w:widowControl w:val="0"/>
        <w:ind w:left="349"/>
        <w:jc w:val="both"/>
        <w:rPr>
          <w:rFonts w:ascii="Arial" w:hAnsi="Arial" w:cs="Arial"/>
          <w:sz w:val="20"/>
          <w:szCs w:val="20"/>
        </w:rPr>
      </w:pPr>
      <w:r w:rsidRPr="00710D28">
        <w:rPr>
          <w:rFonts w:ascii="Arial" w:hAnsi="Arial" w:cs="Arial"/>
          <w:sz w:val="20"/>
          <w:szCs w:val="20"/>
        </w:rPr>
        <w:t>El plazo de ejecución del</w:t>
      </w:r>
      <w:r w:rsidR="650453D6" w:rsidRPr="00710D28">
        <w:rPr>
          <w:rFonts w:ascii="Arial" w:hAnsi="Arial" w:cs="Arial"/>
          <w:sz w:val="20"/>
          <w:szCs w:val="20"/>
        </w:rPr>
        <w:t xml:space="preserve"> presente contrato es de […….]</w:t>
      </w:r>
      <w:r w:rsidRPr="00710D28">
        <w:rPr>
          <w:rFonts w:ascii="Arial" w:hAnsi="Arial" w:cs="Arial"/>
          <w:sz w:val="20"/>
          <w:szCs w:val="20"/>
        </w:rPr>
        <w:t>, el mismo que se computa desde [</w:t>
      </w:r>
      <w:r w:rsidRPr="00710D28">
        <w:rPr>
          <w:rFonts w:ascii="Arial" w:hAnsi="Arial" w:cs="Arial"/>
          <w:b/>
          <w:bCs/>
          <w:sz w:val="20"/>
          <w:szCs w:val="20"/>
          <w:u w:val="single"/>
        </w:rPr>
        <w:t xml:space="preserve">CONSIGNAR SI ES DEL </w:t>
      </w:r>
      <w:r w:rsidR="03300776" w:rsidRPr="00710D28">
        <w:rPr>
          <w:rFonts w:ascii="Arial" w:hAnsi="Arial" w:cs="Arial"/>
          <w:b/>
          <w:bCs/>
          <w:sz w:val="20"/>
          <w:szCs w:val="20"/>
          <w:u w:val="single"/>
        </w:rPr>
        <w:t>DÍA</w:t>
      </w:r>
      <w:r w:rsidRPr="00710D28">
        <w:rPr>
          <w:rFonts w:ascii="Arial" w:hAnsi="Arial" w:cs="Arial"/>
          <w:b/>
          <w:bCs/>
          <w:sz w:val="20"/>
          <w:szCs w:val="20"/>
          <w:u w:val="single"/>
        </w:rPr>
        <w:t xml:space="preserve"> SIGUIENTE DE</w:t>
      </w:r>
      <w:r w:rsidR="53C909AD" w:rsidRPr="00710D28">
        <w:rPr>
          <w:rFonts w:ascii="Arial" w:hAnsi="Arial" w:cs="Arial"/>
          <w:b/>
          <w:bCs/>
          <w:sz w:val="20"/>
          <w:szCs w:val="20"/>
          <w:u w:val="single"/>
        </w:rPr>
        <w:t>L PERFECCIONAMIENTO</w:t>
      </w:r>
      <w:r w:rsidRPr="00710D28">
        <w:rPr>
          <w:rFonts w:ascii="Arial" w:hAnsi="Arial" w:cs="Arial"/>
          <w:b/>
          <w:bCs/>
          <w:sz w:val="20"/>
          <w:szCs w:val="20"/>
          <w:u w:val="single"/>
        </w:rPr>
        <w:t xml:space="preserve"> </w:t>
      </w:r>
      <w:r w:rsidR="53C909AD" w:rsidRPr="00710D28">
        <w:rPr>
          <w:rFonts w:ascii="Arial" w:hAnsi="Arial" w:cs="Arial"/>
          <w:b/>
          <w:bCs/>
          <w:sz w:val="20"/>
          <w:szCs w:val="20"/>
          <w:u w:val="single"/>
        </w:rPr>
        <w:t>D</w:t>
      </w:r>
      <w:r w:rsidRPr="00710D28">
        <w:rPr>
          <w:rFonts w:ascii="Arial" w:hAnsi="Arial" w:cs="Arial"/>
          <w:b/>
          <w:bCs/>
          <w:sz w:val="20"/>
          <w:szCs w:val="20"/>
          <w:u w:val="single"/>
        </w:rPr>
        <w:t xml:space="preserve">EL CONTRATO O </w:t>
      </w:r>
      <w:r w:rsidR="7C5DCA38" w:rsidRPr="00710D28">
        <w:rPr>
          <w:rFonts w:ascii="Arial" w:hAnsi="Arial" w:cs="Arial"/>
          <w:b/>
          <w:bCs/>
          <w:sz w:val="20"/>
          <w:szCs w:val="20"/>
          <w:u w:val="single"/>
        </w:rPr>
        <w:t xml:space="preserve">DESDE LA NOTIFICACIÓN DE </w:t>
      </w:r>
      <w:r w:rsidR="00DF7015" w:rsidRPr="00710D28">
        <w:rPr>
          <w:rFonts w:ascii="Arial" w:hAnsi="Arial" w:cs="Arial"/>
          <w:b/>
          <w:bCs/>
          <w:sz w:val="20"/>
          <w:szCs w:val="20"/>
          <w:u w:val="single"/>
        </w:rPr>
        <w:t xml:space="preserve">LA </w:t>
      </w:r>
      <w:r w:rsidR="7C5DCA38" w:rsidRPr="00710D28">
        <w:rPr>
          <w:rFonts w:ascii="Arial" w:hAnsi="Arial" w:cs="Arial"/>
          <w:b/>
          <w:bCs/>
          <w:sz w:val="20"/>
          <w:szCs w:val="20"/>
          <w:u w:val="single"/>
        </w:rPr>
        <w:t xml:space="preserve">ORDEN DE COMPRA </w:t>
      </w:r>
      <w:r w:rsidRPr="00710D28">
        <w:rPr>
          <w:rFonts w:ascii="Arial" w:hAnsi="Arial" w:cs="Arial"/>
          <w:b/>
          <w:bCs/>
          <w:sz w:val="20"/>
          <w:szCs w:val="20"/>
          <w:u w:val="single"/>
        </w:rPr>
        <w:t xml:space="preserve">O DESDE </w:t>
      </w:r>
      <w:r w:rsidR="53C909AD" w:rsidRPr="00710D28">
        <w:rPr>
          <w:rFonts w:ascii="Arial" w:hAnsi="Arial" w:cs="Arial"/>
          <w:b/>
          <w:bCs/>
          <w:sz w:val="20"/>
          <w:szCs w:val="20"/>
          <w:u w:val="single"/>
        </w:rPr>
        <w:t xml:space="preserve">LA FECHA </w:t>
      </w:r>
      <w:r w:rsidR="000435F6" w:rsidRPr="00710D28">
        <w:rPr>
          <w:rFonts w:ascii="Arial" w:hAnsi="Arial" w:cs="Arial"/>
          <w:b/>
          <w:bCs/>
          <w:sz w:val="20"/>
          <w:szCs w:val="20"/>
          <w:u w:val="single"/>
        </w:rPr>
        <w:t xml:space="preserve">QUE SE ESTABLEZCA EN EL CONTRATO </w:t>
      </w:r>
      <w:r w:rsidRPr="00710D28">
        <w:rPr>
          <w:rFonts w:ascii="Arial" w:hAnsi="Arial" w:cs="Arial"/>
          <w:b/>
          <w:bCs/>
          <w:sz w:val="20"/>
          <w:szCs w:val="20"/>
          <w:u w:val="single"/>
        </w:rPr>
        <w:t xml:space="preserve">O DESDE </w:t>
      </w:r>
      <w:r w:rsidR="53C909AD" w:rsidRPr="00710D28">
        <w:rPr>
          <w:rFonts w:ascii="Arial" w:hAnsi="Arial" w:cs="Arial"/>
          <w:b/>
          <w:bCs/>
          <w:sz w:val="20"/>
          <w:szCs w:val="20"/>
          <w:u w:val="single"/>
        </w:rPr>
        <w:t xml:space="preserve">LA FECHA </w:t>
      </w:r>
      <w:r w:rsidR="316E21A0" w:rsidRPr="00710D28">
        <w:rPr>
          <w:rFonts w:ascii="Arial" w:hAnsi="Arial" w:cs="Arial"/>
          <w:b/>
          <w:bCs/>
          <w:sz w:val="20"/>
          <w:szCs w:val="20"/>
          <w:u w:val="single"/>
        </w:rPr>
        <w:t xml:space="preserve">EN </w:t>
      </w:r>
      <w:r w:rsidR="53C909AD" w:rsidRPr="00710D28">
        <w:rPr>
          <w:rFonts w:ascii="Arial" w:hAnsi="Arial" w:cs="Arial"/>
          <w:b/>
          <w:bCs/>
          <w:sz w:val="20"/>
          <w:szCs w:val="20"/>
          <w:u w:val="single"/>
        </w:rPr>
        <w:t xml:space="preserve">QUE SE CUMPLAN LAS CONDICIONES </w:t>
      </w:r>
      <w:r w:rsidR="316E21A0" w:rsidRPr="00710D28">
        <w:rPr>
          <w:rFonts w:ascii="Arial" w:hAnsi="Arial" w:cs="Arial"/>
          <w:b/>
          <w:bCs/>
          <w:sz w:val="20"/>
          <w:szCs w:val="20"/>
          <w:u w:val="single"/>
        </w:rPr>
        <w:t xml:space="preserve">PREVISTAS EN EL CONTRATO </w:t>
      </w:r>
      <w:r w:rsidRPr="00710D28">
        <w:rPr>
          <w:rFonts w:ascii="Arial" w:hAnsi="Arial" w:cs="Arial"/>
          <w:b/>
          <w:bCs/>
          <w:sz w:val="20"/>
          <w:szCs w:val="20"/>
          <w:u w:val="single"/>
        </w:rPr>
        <w:t>PARA EL INICIO DE LA EJECUCIÓN, DEBIENDO INDICAR LA</w:t>
      </w:r>
      <w:r w:rsidR="53C909AD" w:rsidRPr="00710D28">
        <w:rPr>
          <w:rFonts w:ascii="Arial" w:hAnsi="Arial" w:cs="Arial"/>
          <w:b/>
          <w:bCs/>
          <w:sz w:val="20"/>
          <w:szCs w:val="20"/>
          <w:u w:val="single"/>
        </w:rPr>
        <w:t>S</w:t>
      </w:r>
      <w:r w:rsidRPr="00710D28">
        <w:rPr>
          <w:rFonts w:ascii="Arial" w:hAnsi="Arial" w:cs="Arial"/>
          <w:b/>
          <w:bCs/>
          <w:sz w:val="20"/>
          <w:szCs w:val="20"/>
          <w:u w:val="single"/>
        </w:rPr>
        <w:t xml:space="preserve"> </w:t>
      </w:r>
      <w:r w:rsidR="53C909AD" w:rsidRPr="00710D28">
        <w:rPr>
          <w:rFonts w:ascii="Arial" w:hAnsi="Arial" w:cs="Arial"/>
          <w:b/>
          <w:bCs/>
          <w:sz w:val="20"/>
          <w:szCs w:val="20"/>
          <w:u w:val="single"/>
        </w:rPr>
        <w:t>MISMAS</w:t>
      </w:r>
      <w:r w:rsidRPr="00710D28">
        <w:rPr>
          <w:rFonts w:ascii="Arial" w:hAnsi="Arial" w:cs="Arial"/>
          <w:b/>
          <w:bCs/>
          <w:sz w:val="20"/>
          <w:szCs w:val="20"/>
          <w:u w:val="single"/>
        </w:rPr>
        <w:t xml:space="preserve"> EN ESTE ULTIMO CASO]</w:t>
      </w:r>
      <w:r w:rsidRPr="00710D28">
        <w:rPr>
          <w:rFonts w:ascii="Arial" w:hAnsi="Arial" w:cs="Arial"/>
          <w:sz w:val="20"/>
          <w:szCs w:val="20"/>
        </w:rPr>
        <w:t>.</w:t>
      </w:r>
    </w:p>
    <w:p w14:paraId="1FBF8CE6" w14:textId="77777777" w:rsidR="00AB2CD9" w:rsidRPr="00710D28" w:rsidRDefault="00AB2CD9" w:rsidP="00DD1A61">
      <w:pPr>
        <w:widowControl w:val="0"/>
        <w:ind w:left="349"/>
        <w:jc w:val="both"/>
        <w:rPr>
          <w:rFonts w:ascii="Arial" w:hAnsi="Arial" w:cs="Arial"/>
          <w:sz w:val="20"/>
          <w:szCs w:val="20"/>
        </w:rPr>
      </w:pPr>
    </w:p>
    <w:p w14:paraId="599A826B" w14:textId="77777777" w:rsidR="00F17D49" w:rsidRPr="00710D28" w:rsidRDefault="00F17D49" w:rsidP="00DD1A61">
      <w:pPr>
        <w:widowControl w:val="0"/>
        <w:ind w:left="349"/>
        <w:jc w:val="both"/>
        <w:rPr>
          <w:rFonts w:ascii="Arial" w:hAnsi="Arial" w:cs="Arial"/>
          <w:b/>
          <w:sz w:val="20"/>
          <w:szCs w:val="20"/>
          <w:u w:val="single"/>
        </w:rPr>
      </w:pPr>
      <w:r w:rsidRPr="00710D28">
        <w:rPr>
          <w:rFonts w:ascii="Arial" w:hAnsi="Arial" w:cs="Arial"/>
          <w:b/>
          <w:sz w:val="20"/>
          <w:szCs w:val="20"/>
          <w:u w:val="single"/>
        </w:rPr>
        <w:t>CLÁUSULA SEXTA: PARTES INTEGRANTES DEL CONTRATO</w:t>
      </w:r>
    </w:p>
    <w:p w14:paraId="178A2EEC" w14:textId="07BDA6F9" w:rsidR="00F17D49" w:rsidRPr="00710D28" w:rsidRDefault="38AFDD85" w:rsidP="17784565">
      <w:pPr>
        <w:widowControl w:val="0"/>
        <w:ind w:left="349"/>
        <w:jc w:val="both"/>
        <w:rPr>
          <w:rFonts w:ascii="Arial" w:hAnsi="Arial" w:cs="Arial"/>
          <w:sz w:val="20"/>
          <w:szCs w:val="20"/>
        </w:rPr>
      </w:pPr>
      <w:r w:rsidRPr="00710D28">
        <w:rPr>
          <w:rFonts w:ascii="Arial" w:hAnsi="Arial" w:cs="Arial"/>
          <w:sz w:val="20"/>
          <w:szCs w:val="20"/>
        </w:rPr>
        <w:t xml:space="preserve">El presente contrato está conformado por las </w:t>
      </w:r>
      <w:r w:rsidR="3A638CA1" w:rsidRPr="00710D28">
        <w:rPr>
          <w:rFonts w:ascii="Arial" w:hAnsi="Arial" w:cs="Arial"/>
          <w:sz w:val="20"/>
          <w:szCs w:val="20"/>
        </w:rPr>
        <w:t>b</w:t>
      </w:r>
      <w:r w:rsidR="68D8C098" w:rsidRPr="00710D28">
        <w:rPr>
          <w:rFonts w:ascii="Arial" w:hAnsi="Arial" w:cs="Arial"/>
          <w:sz w:val="20"/>
          <w:szCs w:val="20"/>
        </w:rPr>
        <w:t>ases</w:t>
      </w:r>
      <w:r w:rsidRPr="00710D28">
        <w:rPr>
          <w:rFonts w:ascii="Arial" w:hAnsi="Arial" w:cs="Arial"/>
          <w:sz w:val="20"/>
          <w:szCs w:val="20"/>
        </w:rPr>
        <w:t xml:space="preserve"> integradas, la oferta ganadora</w:t>
      </w:r>
      <w:r w:rsidR="34E0AA68" w:rsidRPr="00710D28">
        <w:rPr>
          <w:rFonts w:ascii="Arial" w:hAnsi="Arial" w:cs="Arial"/>
          <w:sz w:val="20"/>
          <w:szCs w:val="20"/>
        </w:rPr>
        <w:t>, así como los docum</w:t>
      </w:r>
      <w:r w:rsidRPr="00710D28">
        <w:rPr>
          <w:rFonts w:ascii="Arial" w:hAnsi="Arial" w:cs="Arial"/>
          <w:sz w:val="20"/>
          <w:szCs w:val="20"/>
        </w:rPr>
        <w:t>entos derivados del proce</w:t>
      </w:r>
      <w:r w:rsidR="1FF50557" w:rsidRPr="00710D28">
        <w:rPr>
          <w:rFonts w:ascii="Arial" w:hAnsi="Arial" w:cs="Arial"/>
          <w:sz w:val="20"/>
          <w:szCs w:val="20"/>
        </w:rPr>
        <w:t>dimiento</w:t>
      </w:r>
      <w:r w:rsidRPr="00710D28">
        <w:rPr>
          <w:rFonts w:ascii="Arial" w:hAnsi="Arial" w:cs="Arial"/>
          <w:sz w:val="20"/>
          <w:szCs w:val="20"/>
        </w:rPr>
        <w:t xml:space="preserve"> de selección que establezcan obligaciones para las partes</w:t>
      </w:r>
      <w:r w:rsidR="051F59E4" w:rsidRPr="00710D28">
        <w:rPr>
          <w:rFonts w:ascii="Arial" w:hAnsi="Arial" w:cs="Arial"/>
          <w:sz w:val="20"/>
          <w:szCs w:val="20"/>
        </w:rPr>
        <w:t>, incluyendo las modificaciones contractuales y adendas aprobadas por la entidad contratante, de ser el caso</w:t>
      </w:r>
      <w:r w:rsidRPr="00710D28">
        <w:rPr>
          <w:rFonts w:ascii="Arial" w:hAnsi="Arial" w:cs="Arial"/>
          <w:sz w:val="20"/>
          <w:szCs w:val="20"/>
        </w:rPr>
        <w:t>.</w:t>
      </w:r>
    </w:p>
    <w:p w14:paraId="2B36C45D" w14:textId="77777777" w:rsidR="00F17D49" w:rsidRPr="00710D28" w:rsidRDefault="00F17D49" w:rsidP="00DD1A61">
      <w:pPr>
        <w:widowControl w:val="0"/>
        <w:ind w:left="349"/>
        <w:jc w:val="both"/>
        <w:rPr>
          <w:rFonts w:ascii="Arial" w:hAnsi="Arial" w:cs="Arial"/>
          <w:sz w:val="20"/>
          <w:szCs w:val="20"/>
        </w:rPr>
      </w:pPr>
    </w:p>
    <w:p w14:paraId="6F17F933" w14:textId="77777777" w:rsidR="00F17D49" w:rsidRPr="00710D28" w:rsidRDefault="00F17D49" w:rsidP="00DD1A61">
      <w:pPr>
        <w:widowControl w:val="0"/>
        <w:ind w:left="352"/>
        <w:jc w:val="both"/>
        <w:rPr>
          <w:rFonts w:ascii="Arial" w:hAnsi="Arial" w:cs="Arial"/>
          <w:b/>
          <w:sz w:val="20"/>
          <w:szCs w:val="20"/>
          <w:u w:val="single"/>
        </w:rPr>
      </w:pPr>
      <w:r w:rsidRPr="00710D28">
        <w:rPr>
          <w:rFonts w:ascii="Arial" w:hAnsi="Arial" w:cs="Arial"/>
          <w:b/>
          <w:sz w:val="20"/>
          <w:szCs w:val="20"/>
          <w:u w:val="single"/>
        </w:rPr>
        <w:t>CLÁUSULA SÉTIMA: GARANTÍAS</w:t>
      </w:r>
    </w:p>
    <w:p w14:paraId="05C01C6E" w14:textId="48A8B798" w:rsidR="00F17D49" w:rsidRPr="00710D28" w:rsidRDefault="38AFDD85" w:rsidP="779A1813">
      <w:pPr>
        <w:widowControl w:val="0"/>
        <w:ind w:left="349"/>
        <w:jc w:val="both"/>
        <w:rPr>
          <w:rFonts w:ascii="Arial" w:hAnsi="Arial" w:cs="Arial"/>
          <w:sz w:val="20"/>
          <w:szCs w:val="20"/>
        </w:rPr>
      </w:pPr>
      <w:r w:rsidRPr="00710D28">
        <w:rPr>
          <w:rFonts w:ascii="Arial" w:hAnsi="Arial" w:cs="Arial"/>
          <w:sz w:val="20"/>
          <w:szCs w:val="20"/>
        </w:rPr>
        <w:t xml:space="preserve">EL CONTRATISTA entregó al </w:t>
      </w:r>
      <w:r w:rsidR="33FB7345" w:rsidRPr="00710D28">
        <w:rPr>
          <w:rFonts w:ascii="Arial" w:hAnsi="Arial" w:cs="Arial"/>
          <w:sz w:val="20"/>
          <w:szCs w:val="20"/>
        </w:rPr>
        <w:t>perfeccionamiento</w:t>
      </w:r>
      <w:r w:rsidRPr="00710D28">
        <w:rPr>
          <w:rFonts w:ascii="Arial" w:hAnsi="Arial" w:cs="Arial"/>
          <w:sz w:val="20"/>
          <w:szCs w:val="20"/>
        </w:rPr>
        <w:t xml:space="preserve"> del contrato la respectiva garantía </w:t>
      </w:r>
      <w:r w:rsidR="1E1182E3" w:rsidRPr="00710D28">
        <w:rPr>
          <w:rFonts w:ascii="Arial" w:hAnsi="Arial" w:cs="Arial"/>
          <w:sz w:val="20"/>
          <w:szCs w:val="20"/>
        </w:rPr>
        <w:t>incondicional, solidaria</w:t>
      </w:r>
      <w:r w:rsidRPr="00710D28">
        <w:rPr>
          <w:rFonts w:ascii="Arial" w:hAnsi="Arial" w:cs="Arial"/>
          <w:sz w:val="20"/>
          <w:szCs w:val="20"/>
        </w:rPr>
        <w:t xml:space="preserve">, irrevocable, y de realización automática </w:t>
      </w:r>
      <w:r w:rsidR="6E2942D5" w:rsidRPr="00710D28">
        <w:rPr>
          <w:rFonts w:ascii="Arial" w:hAnsi="Arial" w:cs="Arial"/>
          <w:sz w:val="20"/>
          <w:szCs w:val="20"/>
        </w:rPr>
        <w:t xml:space="preserve">en el país </w:t>
      </w:r>
      <w:r w:rsidRPr="00710D28">
        <w:rPr>
          <w:rFonts w:ascii="Arial" w:hAnsi="Arial" w:cs="Arial"/>
          <w:sz w:val="20"/>
          <w:szCs w:val="20"/>
        </w:rPr>
        <w:t>a</w:t>
      </w:r>
      <w:r w:rsidR="3F7CEF33" w:rsidRPr="00710D28">
        <w:rPr>
          <w:rFonts w:ascii="Arial" w:hAnsi="Arial" w:cs="Arial"/>
          <w:sz w:val="20"/>
          <w:szCs w:val="20"/>
        </w:rPr>
        <w:t>l</w:t>
      </w:r>
      <w:r w:rsidRPr="00710D28">
        <w:rPr>
          <w:rFonts w:ascii="Arial" w:hAnsi="Arial" w:cs="Arial"/>
          <w:sz w:val="20"/>
          <w:szCs w:val="20"/>
        </w:rPr>
        <w:t xml:space="preserve"> s</w:t>
      </w:r>
      <w:r w:rsidR="6E2942D5" w:rsidRPr="00710D28">
        <w:rPr>
          <w:rFonts w:ascii="Arial" w:hAnsi="Arial" w:cs="Arial"/>
          <w:sz w:val="20"/>
          <w:szCs w:val="20"/>
        </w:rPr>
        <w:t>o</w:t>
      </w:r>
      <w:r w:rsidRPr="00710D28">
        <w:rPr>
          <w:rFonts w:ascii="Arial" w:hAnsi="Arial" w:cs="Arial"/>
          <w:sz w:val="20"/>
          <w:szCs w:val="20"/>
        </w:rPr>
        <w:t>lo requerimiento, a favor de LA ENTIDAD</w:t>
      </w:r>
      <w:r w:rsidR="04445364" w:rsidRPr="00710D28">
        <w:rPr>
          <w:rFonts w:ascii="Arial" w:hAnsi="Arial" w:cs="Arial"/>
          <w:sz w:val="20"/>
          <w:szCs w:val="20"/>
        </w:rPr>
        <w:t xml:space="preserve"> CONTRATANTE</w:t>
      </w:r>
      <w:r w:rsidRPr="00710D28">
        <w:rPr>
          <w:rFonts w:ascii="Arial" w:hAnsi="Arial" w:cs="Arial"/>
          <w:sz w:val="20"/>
          <w:szCs w:val="20"/>
        </w:rPr>
        <w:t xml:space="preserve">, por los conceptos, </w:t>
      </w:r>
      <w:r w:rsidR="33FB7345" w:rsidRPr="00710D28">
        <w:rPr>
          <w:rFonts w:ascii="Arial" w:hAnsi="Arial" w:cs="Arial"/>
          <w:sz w:val="20"/>
          <w:szCs w:val="20"/>
        </w:rPr>
        <w:t>montos</w:t>
      </w:r>
      <w:r w:rsidRPr="00710D28">
        <w:rPr>
          <w:rFonts w:ascii="Arial" w:hAnsi="Arial" w:cs="Arial"/>
          <w:sz w:val="20"/>
          <w:szCs w:val="20"/>
        </w:rPr>
        <w:t xml:space="preserve"> y vigencias siguientes:</w:t>
      </w:r>
    </w:p>
    <w:p w14:paraId="360F6807" w14:textId="77777777" w:rsidR="00F17D49" w:rsidRPr="00710D28" w:rsidRDefault="00F17D49" w:rsidP="00DD1A61">
      <w:pPr>
        <w:widowControl w:val="0"/>
        <w:ind w:left="349"/>
        <w:jc w:val="both"/>
        <w:rPr>
          <w:rFonts w:ascii="Arial" w:hAnsi="Arial" w:cs="Arial"/>
          <w:sz w:val="20"/>
          <w:szCs w:val="20"/>
        </w:rPr>
      </w:pPr>
    </w:p>
    <w:p w14:paraId="0D8DF13A" w14:textId="77777777" w:rsidR="00AB2CD9" w:rsidRPr="00710D28" w:rsidRDefault="00AB2CD9" w:rsidP="00050726">
      <w:pPr>
        <w:widowControl w:val="0"/>
        <w:jc w:val="both"/>
        <w:rPr>
          <w:rFonts w:ascii="Arial" w:hAnsi="Arial" w:cs="Arial"/>
          <w:sz w:val="20"/>
          <w:szCs w:val="20"/>
        </w:rPr>
      </w:pPr>
    </w:p>
    <w:p w14:paraId="58BB498A" w14:textId="2B8B66F3" w:rsidR="007743E1" w:rsidRPr="00710D28" w:rsidRDefault="007743E1" w:rsidP="007743E1">
      <w:pPr>
        <w:widowControl w:val="0"/>
        <w:ind w:left="709"/>
        <w:jc w:val="both"/>
        <w:rPr>
          <w:rFonts w:ascii="Arial" w:hAnsi="Arial" w:cs="Arial"/>
          <w:sz w:val="20"/>
          <w:szCs w:val="20"/>
        </w:rPr>
      </w:pPr>
      <w:bookmarkStart w:id="56" w:name="_Hlk192069764"/>
      <w:r w:rsidRPr="00710D28">
        <w:rPr>
          <w:rFonts w:ascii="Arial" w:hAnsi="Arial" w:cs="Arial"/>
          <w:b/>
          <w:bCs/>
          <w:sz w:val="20"/>
          <w:szCs w:val="20"/>
        </w:rPr>
        <w:t>Garantía de fiel cumplimiento del contrato</w:t>
      </w:r>
      <w:r w:rsidRPr="00710D28">
        <w:rPr>
          <w:rFonts w:ascii="Arial" w:hAnsi="Arial" w:cs="Arial"/>
          <w:sz w:val="20"/>
          <w:szCs w:val="20"/>
        </w:rPr>
        <w:t>: Por la suma de [</w:t>
      </w:r>
      <w:r w:rsidRPr="00710D28">
        <w:rPr>
          <w:rFonts w:ascii="Arial" w:hAnsi="Arial" w:cs="Arial"/>
          <w:b/>
          <w:bCs/>
          <w:sz w:val="20"/>
          <w:szCs w:val="20"/>
          <w:u w:val="single"/>
        </w:rPr>
        <w:t>CONSIGNAR EL MONTO</w:t>
      </w:r>
      <w:r w:rsidRPr="00710D28">
        <w:rPr>
          <w:rFonts w:ascii="Arial" w:hAnsi="Arial" w:cs="Arial"/>
          <w:sz w:val="20"/>
          <w:szCs w:val="20"/>
        </w:rPr>
        <w:t xml:space="preserve">], a través de la </w:t>
      </w:r>
      <w:r w:rsidRPr="00710D28">
        <w:rPr>
          <w:rFonts w:ascii="Arial" w:hAnsi="Arial" w:cs="Arial"/>
          <w:b/>
          <w:bCs/>
          <w:sz w:val="20"/>
          <w:szCs w:val="20"/>
          <w:u w:val="single"/>
        </w:rPr>
        <w:t>[INDICAR EL MECANISMO DE GARANTÍA PRESENTADA: CONTRATO DE SEGURO/CARTA FIANZA FINANCIERA/RETENCIÓN DE PAGO/DECLARACIÓN JURADA DE CONSTITUCIÓN DE FIDEICOMISO]</w:t>
      </w:r>
      <w:r w:rsidRPr="00710D28">
        <w:rPr>
          <w:rFonts w:ascii="Arial" w:hAnsi="Arial" w:cs="Arial"/>
          <w:sz w:val="20"/>
          <w:szCs w:val="20"/>
        </w:rPr>
        <w:t>] N° [</w:t>
      </w:r>
      <w:r w:rsidRPr="00710D28">
        <w:rPr>
          <w:rFonts w:ascii="Arial" w:hAnsi="Arial" w:cs="Arial"/>
          <w:b/>
          <w:bCs/>
          <w:sz w:val="20"/>
          <w:szCs w:val="20"/>
          <w:u w:val="single"/>
        </w:rPr>
        <w:t>INDICAR NÚMERO DEL DOCUMENTO] emitida por [SEÑALAR EMPRESA QUE LA EMITE</w:t>
      </w:r>
      <w:r w:rsidRPr="00710D28">
        <w:rPr>
          <w:rFonts w:ascii="Arial" w:hAnsi="Arial" w:cs="Arial"/>
          <w:sz w:val="20"/>
          <w:szCs w:val="20"/>
        </w:rPr>
        <w:t>], la misma que debe mantenerse vigente hasta la conformidad de la prestación. El monto señalado es equivalente al diez por ciento (10%) del monto del contrato original.</w:t>
      </w:r>
    </w:p>
    <w:bookmarkEnd w:id="56"/>
    <w:p w14:paraId="5E1E2E05" w14:textId="77777777" w:rsidR="00AB2CD9" w:rsidRPr="00710D28" w:rsidRDefault="00AB2CD9" w:rsidP="00AB2CD9">
      <w:pPr>
        <w:widowControl w:val="0"/>
        <w:ind w:left="710"/>
        <w:contextualSpacing/>
        <w:jc w:val="both"/>
        <w:rPr>
          <w:rFonts w:ascii="Arial" w:eastAsia="Batang" w:hAnsi="Arial" w:cs="Arial"/>
          <w:color w:val="000000"/>
          <w:sz w:val="20"/>
          <w:szCs w:val="20"/>
          <w:lang w:eastAsia="es-PE"/>
        </w:rPr>
      </w:pPr>
    </w:p>
    <w:p w14:paraId="0C2A7BF0" w14:textId="77777777" w:rsidR="00AB2CD9" w:rsidRPr="00710D28" w:rsidRDefault="00AB2CD9" w:rsidP="00AB2CD9">
      <w:pPr>
        <w:widowControl w:val="0"/>
        <w:jc w:val="both"/>
        <w:rPr>
          <w:rFonts w:ascii="Arial" w:eastAsia="Batang" w:hAnsi="Arial" w:cs="Arial"/>
          <w:b/>
          <w:i/>
          <w:color w:val="0070C0"/>
          <w:sz w:val="18"/>
          <w:szCs w:val="18"/>
          <w:lang w:eastAsia="es-PE"/>
        </w:rPr>
      </w:pPr>
    </w:p>
    <w:p w14:paraId="70B9786A" w14:textId="77777777" w:rsidR="00F17D49" w:rsidRPr="00710D28" w:rsidRDefault="00F17D49" w:rsidP="00DD1A61">
      <w:pPr>
        <w:widowControl w:val="0"/>
        <w:ind w:left="349"/>
        <w:jc w:val="both"/>
        <w:rPr>
          <w:rFonts w:ascii="Arial" w:hAnsi="Arial" w:cs="Arial"/>
          <w:b/>
          <w:sz w:val="20"/>
          <w:szCs w:val="20"/>
          <w:u w:val="single"/>
        </w:rPr>
      </w:pPr>
      <w:r w:rsidRPr="00710D28">
        <w:rPr>
          <w:rFonts w:ascii="Arial" w:hAnsi="Arial" w:cs="Arial"/>
          <w:b/>
          <w:sz w:val="20"/>
          <w:szCs w:val="20"/>
          <w:u w:val="single"/>
        </w:rPr>
        <w:t>CLÁUSULA OCTAVA: EJECUCIÓN DE GARANTÍAS POR FALTA DE RENOVACIÓN</w:t>
      </w:r>
    </w:p>
    <w:p w14:paraId="798C66F1" w14:textId="77777777" w:rsidR="00B2630C" w:rsidRPr="00710D28" w:rsidRDefault="00B2630C" w:rsidP="00B2630C">
      <w:pPr>
        <w:widowControl w:val="0"/>
        <w:ind w:left="349"/>
        <w:jc w:val="both"/>
        <w:rPr>
          <w:rFonts w:ascii="Arial" w:hAnsi="Arial" w:cs="Arial"/>
          <w:sz w:val="20"/>
          <w:szCs w:val="20"/>
        </w:rPr>
      </w:pPr>
      <w:r w:rsidRPr="00710D28">
        <w:rPr>
          <w:rFonts w:ascii="Arial" w:hAnsi="Arial" w:cs="Arial"/>
          <w:sz w:val="20"/>
          <w:szCs w:val="20"/>
        </w:rPr>
        <w:t xml:space="preserve">LA ENTIDAD CONTRATANTE puede solicitar la ejecución de las garantías cuando EL CONTRATISTA no las hubiere renovado antes de la fecha de su vencimiento, conforme a lo dispuesto en el artículo 118 del Reglamento </w:t>
      </w:r>
      <w:bookmarkStart w:id="57" w:name="_Hlk192069906"/>
      <w:r w:rsidRPr="00710D28">
        <w:rPr>
          <w:rFonts w:ascii="Arial" w:hAnsi="Arial" w:cs="Arial"/>
          <w:sz w:val="20"/>
          <w:szCs w:val="20"/>
        </w:rPr>
        <w:t>de la Ley N° 32069, Ley General de Contrataciones Públicas, aprobado por Decreto Supremo N° 009-2025-EF</w:t>
      </w:r>
      <w:bookmarkEnd w:id="57"/>
      <w:r w:rsidRPr="00710D28">
        <w:rPr>
          <w:rFonts w:ascii="Arial" w:hAnsi="Arial" w:cs="Arial"/>
          <w:sz w:val="20"/>
          <w:szCs w:val="20"/>
        </w:rPr>
        <w:t>.</w:t>
      </w:r>
    </w:p>
    <w:p w14:paraId="32950A75" w14:textId="77777777" w:rsidR="00195C55" w:rsidRPr="00710D28" w:rsidRDefault="00195C55" w:rsidP="00DD1A61">
      <w:pPr>
        <w:widowControl w:val="0"/>
        <w:ind w:left="349"/>
        <w:jc w:val="both"/>
        <w:rPr>
          <w:rFonts w:ascii="Arial" w:hAnsi="Arial" w:cs="Arial"/>
          <w:sz w:val="20"/>
          <w:szCs w:val="20"/>
        </w:rPr>
      </w:pPr>
    </w:p>
    <w:tbl>
      <w:tblPr>
        <w:tblStyle w:val="Tabladecuadrcula1clara-nfasis51"/>
        <w:tblW w:w="8749" w:type="dxa"/>
        <w:tblInd w:w="317"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749"/>
      </w:tblGrid>
      <w:tr w:rsidR="000F4FF3" w:rsidRPr="00710D28" w14:paraId="28B847F3" w14:textId="77777777" w:rsidTr="57D6E68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49" w:type="dxa"/>
            <w:vAlign w:val="center"/>
          </w:tcPr>
          <w:p w14:paraId="1ABEE733" w14:textId="5A8E3BAD" w:rsidR="00195C55" w:rsidRPr="00710D28" w:rsidRDefault="00195C55" w:rsidP="00DD1A61">
            <w:pPr>
              <w:widowControl w:val="0"/>
              <w:jc w:val="both"/>
              <w:rPr>
                <w:rFonts w:ascii="Arial" w:hAnsi="Arial" w:cs="Arial"/>
                <w:color w:val="0070C0"/>
                <w:sz w:val="18"/>
                <w:szCs w:val="18"/>
                <w:lang w:val="es-ES"/>
              </w:rPr>
            </w:pPr>
            <w:r w:rsidRPr="00710D28">
              <w:rPr>
                <w:rFonts w:ascii="Arial" w:hAnsi="Arial" w:cs="Arial"/>
                <w:color w:val="0070C0"/>
                <w:sz w:val="18"/>
                <w:szCs w:val="18"/>
              </w:rPr>
              <w:t>Importante</w:t>
            </w:r>
            <w:r w:rsidR="0044126A" w:rsidRPr="00710D28">
              <w:rPr>
                <w:rFonts w:ascii="Arial" w:hAnsi="Arial" w:cs="Arial"/>
                <w:color w:val="0070C0"/>
                <w:sz w:val="18"/>
                <w:szCs w:val="18"/>
              </w:rPr>
              <w:t xml:space="preserve"> para la </w:t>
            </w:r>
            <w:r w:rsidR="43EEBEF2" w:rsidRPr="00710D28">
              <w:rPr>
                <w:rFonts w:ascii="Arial" w:hAnsi="Arial" w:cs="Arial"/>
                <w:color w:val="0070C0"/>
                <w:sz w:val="18"/>
                <w:szCs w:val="18"/>
              </w:rPr>
              <w:t>e</w:t>
            </w:r>
            <w:r w:rsidR="0044126A" w:rsidRPr="00710D28">
              <w:rPr>
                <w:rFonts w:ascii="Arial" w:hAnsi="Arial" w:cs="Arial"/>
                <w:color w:val="0070C0"/>
                <w:sz w:val="18"/>
                <w:szCs w:val="18"/>
              </w:rPr>
              <w:t>ntidad</w:t>
            </w:r>
            <w:r w:rsidR="2B2FA3FD" w:rsidRPr="00710D28">
              <w:rPr>
                <w:rFonts w:ascii="Arial" w:hAnsi="Arial" w:cs="Arial"/>
                <w:color w:val="0070C0"/>
                <w:sz w:val="18"/>
                <w:szCs w:val="18"/>
              </w:rPr>
              <w:t xml:space="preserve"> contratante</w:t>
            </w:r>
          </w:p>
        </w:tc>
      </w:tr>
      <w:tr w:rsidR="000F4FF3" w:rsidRPr="00710D28" w14:paraId="12A5ABA8" w14:textId="77777777" w:rsidTr="57D6E684">
        <w:trPr>
          <w:trHeight w:val="880"/>
        </w:trPr>
        <w:tc>
          <w:tcPr>
            <w:cnfStyle w:val="001000000000" w:firstRow="0" w:lastRow="0" w:firstColumn="1" w:lastColumn="0" w:oddVBand="0" w:evenVBand="0" w:oddHBand="0" w:evenHBand="0" w:firstRowFirstColumn="0" w:firstRowLastColumn="0" w:lastRowFirstColumn="0" w:lastRowLastColumn="0"/>
            <w:tcW w:w="8749" w:type="dxa"/>
            <w:vAlign w:val="center"/>
          </w:tcPr>
          <w:p w14:paraId="40AD0680" w14:textId="49F50426" w:rsidR="00195C55" w:rsidRPr="00710D28" w:rsidRDefault="18C5F81C" w:rsidP="57D6E684">
            <w:pPr>
              <w:widowControl w:val="0"/>
              <w:ind w:left="34"/>
              <w:jc w:val="both"/>
              <w:rPr>
                <w:rFonts w:ascii="Arial" w:hAnsi="Arial" w:cs="Arial"/>
                <w:b w:val="0"/>
                <w:bCs w:val="0"/>
                <w:iCs/>
                <w:color w:val="0070C0"/>
                <w:sz w:val="18"/>
                <w:szCs w:val="18"/>
                <w:lang w:val="es-ES"/>
              </w:rPr>
            </w:pPr>
            <w:r w:rsidRPr="00710D28">
              <w:rPr>
                <w:rFonts w:ascii="Arial" w:hAnsi="Arial" w:cs="Arial"/>
                <w:b w:val="0"/>
                <w:bCs w:val="0"/>
                <w:iCs/>
                <w:color w:val="0070C0"/>
                <w:sz w:val="18"/>
                <w:szCs w:val="18"/>
              </w:rPr>
              <w:t xml:space="preserve">Sólo en el caso que la </w:t>
            </w:r>
            <w:r w:rsidR="11B2471E" w:rsidRPr="00710D28">
              <w:rPr>
                <w:rFonts w:ascii="Arial" w:hAnsi="Arial" w:cs="Arial"/>
                <w:b w:val="0"/>
                <w:bCs w:val="0"/>
                <w:iCs/>
                <w:color w:val="0070C0"/>
                <w:sz w:val="18"/>
                <w:szCs w:val="18"/>
              </w:rPr>
              <w:t>e</w:t>
            </w:r>
            <w:r w:rsidR="2F949246" w:rsidRPr="00710D28">
              <w:rPr>
                <w:rFonts w:ascii="Arial" w:hAnsi="Arial" w:cs="Arial"/>
                <w:b w:val="0"/>
                <w:bCs w:val="0"/>
                <w:iCs/>
                <w:color w:val="0070C0"/>
                <w:sz w:val="18"/>
                <w:szCs w:val="18"/>
              </w:rPr>
              <w:t>ntidad</w:t>
            </w:r>
            <w:r w:rsidRPr="00710D28">
              <w:rPr>
                <w:rFonts w:ascii="Arial" w:hAnsi="Arial" w:cs="Arial"/>
                <w:b w:val="0"/>
                <w:bCs w:val="0"/>
                <w:iCs/>
                <w:color w:val="0070C0"/>
                <w:sz w:val="18"/>
                <w:szCs w:val="18"/>
              </w:rPr>
              <w:t xml:space="preserve"> </w:t>
            </w:r>
            <w:r w:rsidR="6B65034A" w:rsidRPr="00710D28">
              <w:rPr>
                <w:rFonts w:ascii="Arial" w:hAnsi="Arial" w:cs="Arial"/>
                <w:b w:val="0"/>
                <w:bCs w:val="0"/>
                <w:iCs/>
                <w:color w:val="0070C0"/>
                <w:sz w:val="18"/>
                <w:szCs w:val="18"/>
              </w:rPr>
              <w:t>c</w:t>
            </w:r>
            <w:r w:rsidR="68375B99" w:rsidRPr="00710D28">
              <w:rPr>
                <w:rFonts w:ascii="Arial" w:hAnsi="Arial" w:cs="Arial"/>
                <w:b w:val="0"/>
                <w:bCs w:val="0"/>
                <w:iCs/>
                <w:color w:val="0070C0"/>
                <w:sz w:val="18"/>
                <w:szCs w:val="18"/>
              </w:rPr>
              <w:t xml:space="preserve">ontratante </w:t>
            </w:r>
            <w:r w:rsidRPr="00710D28">
              <w:rPr>
                <w:rFonts w:ascii="Arial" w:hAnsi="Arial" w:cs="Arial"/>
                <w:b w:val="0"/>
                <w:bCs w:val="0"/>
                <w:iCs/>
                <w:color w:val="0070C0"/>
                <w:sz w:val="18"/>
                <w:szCs w:val="18"/>
              </w:rPr>
              <w:t>hubiese previsto</w:t>
            </w:r>
            <w:r w:rsidR="00F64052" w:rsidRPr="00710D28">
              <w:rPr>
                <w:rFonts w:ascii="Arial" w:hAnsi="Arial" w:cs="Arial"/>
                <w:b w:val="0"/>
                <w:bCs w:val="0"/>
                <w:iCs/>
                <w:color w:val="0070C0"/>
                <w:sz w:val="18"/>
                <w:szCs w:val="18"/>
              </w:rPr>
              <w:t xml:space="preserve"> </w:t>
            </w:r>
            <w:r w:rsidR="00F64052" w:rsidRPr="00710D28">
              <w:rPr>
                <w:rFonts w:ascii="Arial" w:hAnsi="Arial" w:cs="Arial"/>
                <w:b w:val="0"/>
                <w:color w:val="0070C0"/>
                <w:sz w:val="18"/>
                <w:szCs w:val="18"/>
              </w:rPr>
              <w:t>en el requerimiento</w:t>
            </w:r>
            <w:r w:rsidRPr="00710D28">
              <w:rPr>
                <w:rFonts w:ascii="Arial" w:hAnsi="Arial" w:cs="Arial"/>
                <w:b w:val="0"/>
                <w:bCs w:val="0"/>
                <w:iCs/>
                <w:color w:val="0070C0"/>
                <w:sz w:val="18"/>
                <w:szCs w:val="18"/>
              </w:rPr>
              <w:t xml:space="preserve"> otorgar adelanto</w:t>
            </w:r>
            <w:r w:rsidR="5F7C4D77" w:rsidRPr="00710D28">
              <w:rPr>
                <w:rFonts w:ascii="Arial" w:hAnsi="Arial" w:cs="Arial"/>
                <w:b w:val="0"/>
                <w:bCs w:val="0"/>
                <w:iCs/>
                <w:color w:val="0070C0"/>
                <w:sz w:val="18"/>
                <w:szCs w:val="18"/>
              </w:rPr>
              <w:t xml:space="preserve"> directo </w:t>
            </w:r>
            <w:r w:rsidR="0095014E" w:rsidRPr="00710D28">
              <w:rPr>
                <w:rFonts w:ascii="Arial" w:hAnsi="Arial" w:cs="Arial"/>
                <w:b w:val="0"/>
                <w:bCs w:val="0"/>
                <w:iCs/>
                <w:color w:val="0070C0"/>
                <w:sz w:val="18"/>
                <w:szCs w:val="18"/>
              </w:rPr>
              <w:t>por condiciones de mercado conforme lo sustentado en la estrategia de contratación</w:t>
            </w:r>
            <w:r w:rsidRPr="00710D28">
              <w:rPr>
                <w:rFonts w:ascii="Arial" w:hAnsi="Arial" w:cs="Arial"/>
                <w:b w:val="0"/>
                <w:bCs w:val="0"/>
                <w:iCs/>
                <w:color w:val="0070C0"/>
                <w:sz w:val="18"/>
                <w:szCs w:val="18"/>
              </w:rPr>
              <w:t>, se debe incluir la siguiente cláusula:</w:t>
            </w:r>
          </w:p>
          <w:p w14:paraId="48DF3271" w14:textId="77777777" w:rsidR="00195C55" w:rsidRPr="00710D28" w:rsidRDefault="00195C55" w:rsidP="00DD1A61">
            <w:pPr>
              <w:widowControl w:val="0"/>
              <w:ind w:left="34"/>
              <w:jc w:val="both"/>
              <w:rPr>
                <w:rFonts w:ascii="Arial" w:hAnsi="Arial" w:cs="Arial"/>
                <w:b w:val="0"/>
                <w:bCs w:val="0"/>
                <w:iCs/>
                <w:color w:val="0070C0"/>
                <w:sz w:val="18"/>
                <w:szCs w:val="18"/>
                <w:lang w:val="es-ES_tradnl"/>
              </w:rPr>
            </w:pPr>
          </w:p>
          <w:p w14:paraId="359F0001" w14:textId="065CC787" w:rsidR="00790DDA" w:rsidRPr="00710D28" w:rsidRDefault="00790DDA" w:rsidP="00DD1A61">
            <w:pPr>
              <w:pStyle w:val="Prrafodelista"/>
              <w:widowControl w:val="0"/>
              <w:ind w:left="34"/>
              <w:jc w:val="both"/>
              <w:rPr>
                <w:rFonts w:ascii="Arial" w:hAnsi="Arial" w:cs="Arial"/>
                <w:b w:val="0"/>
                <w:bCs w:val="0"/>
                <w:iCs/>
                <w:color w:val="0070C0"/>
                <w:sz w:val="18"/>
                <w:szCs w:val="18"/>
              </w:rPr>
            </w:pPr>
            <w:r w:rsidRPr="00710D28">
              <w:rPr>
                <w:rFonts w:ascii="Arial" w:hAnsi="Arial" w:cs="Arial"/>
                <w:iCs/>
                <w:color w:val="0070C0"/>
                <w:sz w:val="18"/>
                <w:szCs w:val="18"/>
                <w:u w:val="single"/>
              </w:rPr>
              <w:t xml:space="preserve">CLÁUSULA </w:t>
            </w:r>
            <w:r w:rsidR="00636E51" w:rsidRPr="00710D28">
              <w:rPr>
                <w:rFonts w:ascii="Arial" w:hAnsi="Arial" w:cs="Arial"/>
                <w:iCs/>
                <w:color w:val="0070C0"/>
                <w:sz w:val="18"/>
                <w:szCs w:val="18"/>
                <w:u w:val="single"/>
              </w:rPr>
              <w:t>[…]</w:t>
            </w:r>
            <w:r w:rsidRPr="00710D28">
              <w:rPr>
                <w:rFonts w:ascii="Arial" w:hAnsi="Arial" w:cs="Arial"/>
                <w:iCs/>
                <w:color w:val="0070C0"/>
                <w:sz w:val="18"/>
                <w:szCs w:val="18"/>
                <w:u w:val="single"/>
              </w:rPr>
              <w:t>: ADELANTO DIRECTO</w:t>
            </w:r>
          </w:p>
          <w:p w14:paraId="2FCFEFDF" w14:textId="77777777" w:rsidR="00790DDA" w:rsidRPr="00710D28" w:rsidRDefault="00790DDA" w:rsidP="00DD1A61">
            <w:pPr>
              <w:pStyle w:val="Prrafodelista"/>
              <w:widowControl w:val="0"/>
              <w:ind w:left="34"/>
              <w:jc w:val="both"/>
              <w:rPr>
                <w:rFonts w:ascii="Arial" w:hAnsi="Arial" w:cs="Arial"/>
                <w:b w:val="0"/>
                <w:bCs w:val="0"/>
                <w:iCs/>
                <w:color w:val="0070C0"/>
                <w:sz w:val="18"/>
                <w:szCs w:val="18"/>
              </w:rPr>
            </w:pPr>
          </w:p>
          <w:p w14:paraId="5731F8C1" w14:textId="05ADED43" w:rsidR="00790DDA" w:rsidRPr="00710D28" w:rsidRDefault="6235758E" w:rsidP="779A1813">
            <w:pPr>
              <w:widowControl w:val="0"/>
              <w:ind w:left="34"/>
              <w:jc w:val="both"/>
              <w:rPr>
                <w:rFonts w:ascii="Arial" w:hAnsi="Arial" w:cs="Arial"/>
                <w:b w:val="0"/>
                <w:bCs w:val="0"/>
                <w:iCs/>
                <w:color w:val="0070C0"/>
                <w:sz w:val="18"/>
                <w:szCs w:val="18"/>
              </w:rPr>
            </w:pPr>
            <w:r w:rsidRPr="00710D28">
              <w:rPr>
                <w:rFonts w:ascii="Arial" w:hAnsi="Arial" w:cs="Arial"/>
                <w:b w:val="0"/>
                <w:bCs w:val="0"/>
                <w:iCs/>
                <w:color w:val="0070C0"/>
                <w:sz w:val="18"/>
                <w:szCs w:val="18"/>
              </w:rPr>
              <w:t xml:space="preserve">“LA ENTIDAD </w:t>
            </w:r>
            <w:r w:rsidR="40636059" w:rsidRPr="00710D28">
              <w:rPr>
                <w:rFonts w:ascii="Arial" w:hAnsi="Arial" w:cs="Arial"/>
                <w:b w:val="0"/>
                <w:bCs w:val="0"/>
                <w:iCs/>
                <w:color w:val="0070C0"/>
                <w:sz w:val="18"/>
                <w:szCs w:val="18"/>
              </w:rPr>
              <w:t xml:space="preserve">CONTRATANTE </w:t>
            </w:r>
            <w:r w:rsidRPr="00710D28">
              <w:rPr>
                <w:rFonts w:ascii="Arial" w:hAnsi="Arial" w:cs="Arial"/>
                <w:b w:val="0"/>
                <w:bCs w:val="0"/>
                <w:iCs/>
                <w:color w:val="0070C0"/>
                <w:sz w:val="18"/>
                <w:szCs w:val="18"/>
              </w:rPr>
              <w:t xml:space="preserve">otorgará </w:t>
            </w:r>
            <w:r w:rsidRPr="00710D28">
              <w:rPr>
                <w:rFonts w:ascii="Arial" w:hAnsi="Arial" w:cs="Arial"/>
                <w:color w:val="0070C0"/>
                <w:sz w:val="18"/>
                <w:szCs w:val="18"/>
              </w:rPr>
              <w:t>[</w:t>
            </w:r>
            <w:r w:rsidRPr="00710D28">
              <w:rPr>
                <w:rFonts w:ascii="Arial" w:hAnsi="Arial" w:cs="Arial"/>
                <w:color w:val="0070C0"/>
                <w:sz w:val="18"/>
                <w:szCs w:val="18"/>
                <w:u w:val="single"/>
              </w:rPr>
              <w:t>CONSIGNAR NÚMERO DE ADELANTOS A OTORGARSE</w:t>
            </w:r>
            <w:r w:rsidRPr="00710D28">
              <w:rPr>
                <w:rFonts w:ascii="Arial" w:hAnsi="Arial" w:cs="Arial"/>
                <w:color w:val="0070C0"/>
                <w:sz w:val="18"/>
                <w:szCs w:val="18"/>
              </w:rPr>
              <w:t>]</w:t>
            </w:r>
            <w:r w:rsidRPr="00710D28">
              <w:rPr>
                <w:rFonts w:ascii="Arial" w:hAnsi="Arial" w:cs="Arial"/>
                <w:b w:val="0"/>
                <w:bCs w:val="0"/>
                <w:iCs/>
                <w:color w:val="0070C0"/>
                <w:sz w:val="18"/>
                <w:szCs w:val="18"/>
              </w:rPr>
              <w:t xml:space="preserve"> adelantos directos por el </w:t>
            </w:r>
            <w:r w:rsidRPr="00710D28">
              <w:rPr>
                <w:rFonts w:ascii="Arial" w:hAnsi="Arial" w:cs="Arial"/>
                <w:color w:val="0070C0"/>
                <w:sz w:val="18"/>
                <w:szCs w:val="18"/>
              </w:rPr>
              <w:t>[</w:t>
            </w:r>
            <w:r w:rsidRPr="00710D28">
              <w:rPr>
                <w:rFonts w:ascii="Arial" w:hAnsi="Arial" w:cs="Arial"/>
                <w:color w:val="0070C0"/>
                <w:sz w:val="18"/>
                <w:szCs w:val="18"/>
                <w:u w:val="single"/>
              </w:rPr>
              <w:t>CONSIGNAR PORCENTAJE QUE NO DEBE EXCEDER DEL 30% DEL MONTO DEL CONTRATO ORIGINAL</w:t>
            </w:r>
            <w:r w:rsidRPr="00710D28">
              <w:rPr>
                <w:rFonts w:ascii="Arial" w:hAnsi="Arial" w:cs="Arial"/>
                <w:color w:val="0070C0"/>
                <w:sz w:val="18"/>
                <w:szCs w:val="18"/>
              </w:rPr>
              <w:t>]</w:t>
            </w:r>
            <w:r w:rsidRPr="00710D28">
              <w:rPr>
                <w:rFonts w:ascii="Arial" w:hAnsi="Arial" w:cs="Arial"/>
                <w:b w:val="0"/>
                <w:bCs w:val="0"/>
                <w:iCs/>
                <w:color w:val="0070C0"/>
                <w:sz w:val="18"/>
                <w:szCs w:val="18"/>
              </w:rPr>
              <w:t xml:space="preserve"> del monto del contrato original.</w:t>
            </w:r>
          </w:p>
          <w:p w14:paraId="3320ED8A" w14:textId="77777777" w:rsidR="00790DDA" w:rsidRPr="00710D28" w:rsidRDefault="00790DDA" w:rsidP="00DD1A61">
            <w:pPr>
              <w:widowControl w:val="0"/>
              <w:ind w:left="34"/>
              <w:jc w:val="both"/>
              <w:rPr>
                <w:rFonts w:ascii="Arial" w:hAnsi="Arial" w:cs="Arial"/>
                <w:b w:val="0"/>
                <w:bCs w:val="0"/>
                <w:iCs/>
                <w:color w:val="0070C0"/>
                <w:sz w:val="18"/>
                <w:szCs w:val="18"/>
              </w:rPr>
            </w:pPr>
          </w:p>
          <w:p w14:paraId="1145906A" w14:textId="3B94F8A1" w:rsidR="00790DDA" w:rsidRPr="00710D28" w:rsidRDefault="6235758E" w:rsidP="779A1813">
            <w:pPr>
              <w:widowControl w:val="0"/>
              <w:ind w:left="34"/>
              <w:jc w:val="both"/>
              <w:rPr>
                <w:rFonts w:ascii="Arial" w:hAnsi="Arial" w:cs="Arial"/>
                <w:b w:val="0"/>
                <w:bCs w:val="0"/>
                <w:iCs/>
                <w:color w:val="0070C0"/>
                <w:sz w:val="18"/>
                <w:szCs w:val="18"/>
                <w:lang w:val="es-ES"/>
              </w:rPr>
            </w:pPr>
            <w:r w:rsidRPr="00710D28">
              <w:rPr>
                <w:rFonts w:ascii="Arial" w:hAnsi="Arial" w:cs="Arial"/>
                <w:b w:val="0"/>
                <w:bCs w:val="0"/>
                <w:iCs/>
                <w:color w:val="0070C0"/>
                <w:sz w:val="18"/>
                <w:szCs w:val="18"/>
              </w:rPr>
              <w:t xml:space="preserve">EL CONTRATISTA debe solicitar los adelantos dentro de </w:t>
            </w:r>
            <w:r w:rsidRPr="00710D28">
              <w:rPr>
                <w:rFonts w:ascii="Arial" w:hAnsi="Arial" w:cs="Arial"/>
                <w:color w:val="0070C0"/>
                <w:sz w:val="18"/>
                <w:szCs w:val="18"/>
              </w:rPr>
              <w:t>[</w:t>
            </w:r>
            <w:r w:rsidRPr="00710D28">
              <w:rPr>
                <w:rFonts w:ascii="Arial" w:hAnsi="Arial" w:cs="Arial"/>
                <w:color w:val="0070C0"/>
                <w:sz w:val="18"/>
                <w:szCs w:val="18"/>
                <w:u w:val="single"/>
              </w:rPr>
              <w:t>CONSIGNAR EL PLAZO Y OPORTUNIDAD PARA LA SOLICITUD</w:t>
            </w:r>
            <w:r w:rsidR="520D1DD3" w:rsidRPr="00710D28">
              <w:rPr>
                <w:rFonts w:ascii="Arial" w:hAnsi="Arial" w:cs="Arial"/>
                <w:color w:val="0070C0"/>
                <w:sz w:val="18"/>
                <w:szCs w:val="18"/>
                <w:u w:val="single"/>
              </w:rPr>
              <w:t xml:space="preserve"> SEGÚN LAS BASES</w:t>
            </w:r>
            <w:r w:rsidRPr="00710D28">
              <w:rPr>
                <w:rFonts w:ascii="Arial" w:hAnsi="Arial" w:cs="Arial"/>
                <w:color w:val="0070C0"/>
                <w:sz w:val="18"/>
                <w:szCs w:val="18"/>
              </w:rPr>
              <w:t>]</w:t>
            </w:r>
            <w:r w:rsidRPr="00710D28">
              <w:rPr>
                <w:rFonts w:ascii="Arial" w:hAnsi="Arial" w:cs="Arial"/>
                <w:b w:val="0"/>
                <w:bCs w:val="0"/>
                <w:iCs/>
                <w:color w:val="0070C0"/>
                <w:sz w:val="18"/>
                <w:szCs w:val="18"/>
              </w:rPr>
              <w:t>, adjuntando a su solicitud la garantía por adelantos acompañada del comprobante de pago correspondiente. Vencido dicho plazo no procederá la solicitud.</w:t>
            </w:r>
          </w:p>
          <w:p w14:paraId="34C1FEB6" w14:textId="77777777" w:rsidR="00790DDA" w:rsidRPr="00710D28" w:rsidRDefault="00790DDA" w:rsidP="00DD1A61">
            <w:pPr>
              <w:widowControl w:val="0"/>
              <w:ind w:left="34"/>
              <w:jc w:val="both"/>
              <w:rPr>
                <w:rFonts w:ascii="Arial" w:hAnsi="Arial" w:cs="Arial"/>
                <w:b w:val="0"/>
                <w:bCs w:val="0"/>
                <w:iCs/>
                <w:color w:val="0070C0"/>
                <w:sz w:val="18"/>
                <w:szCs w:val="18"/>
                <w:lang w:val="es-ES"/>
              </w:rPr>
            </w:pPr>
          </w:p>
          <w:p w14:paraId="11555B8B" w14:textId="40571143" w:rsidR="00195C55" w:rsidRPr="00710D28" w:rsidRDefault="6235758E" w:rsidP="00DD1A61">
            <w:pPr>
              <w:widowControl w:val="0"/>
              <w:ind w:left="34"/>
              <w:jc w:val="both"/>
              <w:rPr>
                <w:rFonts w:ascii="Arial" w:hAnsi="Arial" w:cs="Arial"/>
                <w:b w:val="0"/>
                <w:bCs w:val="0"/>
                <w:iCs/>
                <w:color w:val="0070C0"/>
                <w:sz w:val="18"/>
                <w:szCs w:val="18"/>
                <w:lang w:val="es-ES"/>
              </w:rPr>
            </w:pPr>
            <w:r w:rsidRPr="00710D28">
              <w:rPr>
                <w:rFonts w:ascii="Arial" w:hAnsi="Arial" w:cs="Arial"/>
                <w:b w:val="0"/>
                <w:bCs w:val="0"/>
                <w:iCs/>
                <w:color w:val="0070C0"/>
                <w:sz w:val="18"/>
                <w:szCs w:val="18"/>
              </w:rPr>
              <w:t xml:space="preserve">LA ENTIDAD </w:t>
            </w:r>
            <w:r w:rsidR="26454D37" w:rsidRPr="00710D28">
              <w:rPr>
                <w:rFonts w:ascii="Arial" w:hAnsi="Arial" w:cs="Arial"/>
                <w:b w:val="0"/>
                <w:bCs w:val="0"/>
                <w:iCs/>
                <w:color w:val="0070C0"/>
                <w:sz w:val="18"/>
                <w:szCs w:val="18"/>
              </w:rPr>
              <w:t xml:space="preserve">CONTRATANTE </w:t>
            </w:r>
            <w:r w:rsidRPr="00710D28">
              <w:rPr>
                <w:rFonts w:ascii="Arial" w:hAnsi="Arial" w:cs="Arial"/>
                <w:b w:val="0"/>
                <w:bCs w:val="0"/>
                <w:iCs/>
                <w:color w:val="0070C0"/>
                <w:sz w:val="18"/>
                <w:szCs w:val="18"/>
              </w:rPr>
              <w:t xml:space="preserve">debe entregar el monto solicitado dentro de </w:t>
            </w:r>
            <w:r w:rsidRPr="00710D28">
              <w:rPr>
                <w:rFonts w:ascii="Arial" w:hAnsi="Arial" w:cs="Arial"/>
                <w:color w:val="0070C0"/>
                <w:sz w:val="18"/>
                <w:szCs w:val="18"/>
              </w:rPr>
              <w:t>[</w:t>
            </w:r>
            <w:r w:rsidRPr="00710D28">
              <w:rPr>
                <w:rFonts w:ascii="Arial" w:hAnsi="Arial" w:cs="Arial"/>
                <w:color w:val="0070C0"/>
                <w:sz w:val="18"/>
                <w:szCs w:val="18"/>
                <w:u w:val="single"/>
              </w:rPr>
              <w:t>CONSIGNAR EL PLAZO</w:t>
            </w:r>
            <w:r w:rsidR="2A43FFE5" w:rsidRPr="00710D28">
              <w:rPr>
                <w:rFonts w:ascii="Arial" w:hAnsi="Arial" w:cs="Arial"/>
                <w:color w:val="0070C0"/>
                <w:sz w:val="18"/>
                <w:szCs w:val="18"/>
                <w:u w:val="single"/>
              </w:rPr>
              <w:t xml:space="preserve"> SEGÚN LAS BASES</w:t>
            </w:r>
            <w:r w:rsidRPr="00710D28">
              <w:rPr>
                <w:rFonts w:ascii="Arial" w:hAnsi="Arial" w:cs="Arial"/>
                <w:color w:val="0070C0"/>
                <w:sz w:val="18"/>
                <w:szCs w:val="18"/>
              </w:rPr>
              <w:t>]</w:t>
            </w:r>
            <w:r w:rsidRPr="00710D28">
              <w:rPr>
                <w:rFonts w:ascii="Arial" w:hAnsi="Arial" w:cs="Arial"/>
                <w:b w:val="0"/>
                <w:bCs w:val="0"/>
                <w:iCs/>
                <w:color w:val="0070C0"/>
                <w:sz w:val="18"/>
                <w:szCs w:val="18"/>
              </w:rPr>
              <w:t xml:space="preserve"> siguientes a la presentación de la solicitud del contratista.”</w:t>
            </w:r>
          </w:p>
        </w:tc>
      </w:tr>
    </w:tbl>
    <w:p w14:paraId="0E2BA20D" w14:textId="7AE05BE0" w:rsidR="00BC2AC1" w:rsidRPr="00710D28" w:rsidRDefault="00BC2AC1" w:rsidP="00BC2AC1">
      <w:pPr>
        <w:widowControl w:val="0"/>
        <w:ind w:left="349"/>
        <w:jc w:val="both"/>
        <w:rPr>
          <w:rFonts w:ascii="Arial" w:hAnsi="Arial" w:cs="Arial"/>
          <w:bCs/>
          <w:iCs/>
          <w:color w:val="0070C0"/>
          <w:sz w:val="18"/>
          <w:szCs w:val="18"/>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37077A" w:rsidRPr="00710D28">
        <w:rPr>
          <w:rFonts w:ascii="Arial" w:hAnsi="Arial" w:cs="Arial"/>
          <w:bCs/>
          <w:iCs/>
          <w:color w:val="0070C0"/>
          <w:sz w:val="18"/>
          <w:szCs w:val="18"/>
        </w:rPr>
        <w:t>.</w:t>
      </w:r>
    </w:p>
    <w:p w14:paraId="1EFF1534" w14:textId="3AF4957B" w:rsidR="00156CA5" w:rsidRPr="00710D28" w:rsidRDefault="00156CA5" w:rsidP="00BC2AC1">
      <w:pPr>
        <w:ind w:firstLine="349"/>
        <w:jc w:val="both"/>
        <w:rPr>
          <w:rFonts w:ascii="Arial" w:hAnsi="Arial" w:cs="Arial"/>
          <w:sz w:val="20"/>
          <w:szCs w:val="20"/>
          <w:lang w:val="es-ES"/>
        </w:rPr>
      </w:pPr>
    </w:p>
    <w:p w14:paraId="3ADD2E81" w14:textId="78297194" w:rsidR="00F17D49" w:rsidRPr="00710D28" w:rsidRDefault="005E4A19" w:rsidP="00DD1A61">
      <w:pPr>
        <w:widowControl w:val="0"/>
        <w:ind w:left="349"/>
        <w:jc w:val="both"/>
        <w:rPr>
          <w:rFonts w:ascii="Arial" w:hAnsi="Arial" w:cs="Arial"/>
          <w:b/>
          <w:sz w:val="20"/>
          <w:szCs w:val="20"/>
          <w:u w:val="single"/>
        </w:rPr>
      </w:pPr>
      <w:r w:rsidRPr="00710D28">
        <w:rPr>
          <w:rFonts w:ascii="Arial" w:hAnsi="Arial" w:cs="Arial"/>
          <w:b/>
          <w:sz w:val="20"/>
          <w:szCs w:val="20"/>
          <w:u w:val="single"/>
        </w:rPr>
        <w:t xml:space="preserve">CLÁUSULA </w:t>
      </w:r>
      <w:r w:rsidR="00E8620D" w:rsidRPr="00710D28">
        <w:rPr>
          <w:rFonts w:ascii="Arial" w:hAnsi="Arial" w:cs="Arial"/>
          <w:b/>
          <w:sz w:val="20"/>
          <w:szCs w:val="20"/>
          <w:u w:val="single"/>
        </w:rPr>
        <w:t>NOVENA</w:t>
      </w:r>
      <w:r w:rsidR="00F17D49" w:rsidRPr="00710D28">
        <w:rPr>
          <w:rFonts w:ascii="Arial" w:hAnsi="Arial" w:cs="Arial"/>
          <w:b/>
          <w:sz w:val="20"/>
          <w:szCs w:val="20"/>
          <w:u w:val="single"/>
        </w:rPr>
        <w:t xml:space="preserve">: </w:t>
      </w:r>
      <w:r w:rsidR="00201289" w:rsidRPr="00710D28">
        <w:rPr>
          <w:rFonts w:ascii="Arial" w:hAnsi="Arial" w:cs="Arial"/>
          <w:b/>
          <w:sz w:val="20"/>
          <w:szCs w:val="20"/>
          <w:u w:val="single"/>
        </w:rPr>
        <w:t xml:space="preserve">RECEPCIÓN </w:t>
      </w:r>
      <w:r w:rsidR="001C75EE" w:rsidRPr="00710D28">
        <w:rPr>
          <w:rFonts w:ascii="Arial" w:hAnsi="Arial" w:cs="Arial"/>
          <w:b/>
          <w:sz w:val="20"/>
          <w:szCs w:val="20"/>
          <w:u w:val="single"/>
        </w:rPr>
        <w:t xml:space="preserve">Y CONFORMIDAD </w:t>
      </w:r>
      <w:r w:rsidR="00201289" w:rsidRPr="00710D28">
        <w:rPr>
          <w:rFonts w:ascii="Arial" w:hAnsi="Arial" w:cs="Arial"/>
          <w:b/>
          <w:sz w:val="20"/>
          <w:szCs w:val="20"/>
          <w:u w:val="single"/>
        </w:rPr>
        <w:t>DE LA PRESTACIÓN</w:t>
      </w:r>
    </w:p>
    <w:p w14:paraId="524DD0B2" w14:textId="60FB87E3" w:rsidR="00F17D49" w:rsidRPr="00710D28" w:rsidRDefault="38AFDD85" w:rsidP="779A1813">
      <w:pPr>
        <w:widowControl w:val="0"/>
        <w:ind w:left="349"/>
        <w:jc w:val="both"/>
        <w:rPr>
          <w:rFonts w:ascii="Arial" w:hAnsi="Arial" w:cs="Arial"/>
          <w:sz w:val="20"/>
          <w:szCs w:val="20"/>
          <w:lang w:val="es-ES"/>
        </w:rPr>
      </w:pPr>
      <w:r w:rsidRPr="00710D28">
        <w:rPr>
          <w:rFonts w:ascii="Arial" w:hAnsi="Arial" w:cs="Arial"/>
          <w:sz w:val="20"/>
          <w:szCs w:val="20"/>
        </w:rPr>
        <w:t xml:space="preserve">La </w:t>
      </w:r>
      <w:r w:rsidR="2D13269A" w:rsidRPr="00710D28">
        <w:rPr>
          <w:rFonts w:ascii="Arial" w:hAnsi="Arial" w:cs="Arial"/>
          <w:sz w:val="20"/>
          <w:szCs w:val="20"/>
        </w:rPr>
        <w:t xml:space="preserve">recepción y </w:t>
      </w:r>
      <w:r w:rsidRPr="00710D28">
        <w:rPr>
          <w:rFonts w:ascii="Arial" w:hAnsi="Arial" w:cs="Arial"/>
          <w:sz w:val="20"/>
          <w:szCs w:val="20"/>
        </w:rPr>
        <w:t xml:space="preserve">conformidad </w:t>
      </w:r>
      <w:r w:rsidR="004C10C1" w:rsidRPr="00710D28">
        <w:rPr>
          <w:rFonts w:ascii="Arial" w:hAnsi="Arial" w:cs="Arial"/>
          <w:sz w:val="20"/>
          <w:szCs w:val="20"/>
        </w:rPr>
        <w:t xml:space="preserve">de la prestación </w:t>
      </w:r>
      <w:r w:rsidRPr="00710D28">
        <w:rPr>
          <w:rFonts w:ascii="Arial" w:hAnsi="Arial" w:cs="Arial"/>
          <w:sz w:val="20"/>
          <w:szCs w:val="20"/>
        </w:rPr>
        <w:t xml:space="preserve">se regula por lo dispuesto en el artículo </w:t>
      </w:r>
      <w:r w:rsidR="73714FD9" w:rsidRPr="00710D28">
        <w:rPr>
          <w:rFonts w:ascii="Arial" w:hAnsi="Arial" w:cs="Arial"/>
          <w:sz w:val="20"/>
          <w:szCs w:val="20"/>
        </w:rPr>
        <w:t>144</w:t>
      </w:r>
      <w:r w:rsidRPr="00710D28">
        <w:rPr>
          <w:rFonts w:ascii="Arial" w:hAnsi="Arial" w:cs="Arial"/>
          <w:sz w:val="20"/>
          <w:szCs w:val="20"/>
        </w:rPr>
        <w:t xml:space="preserve"> del Reglamento de la </w:t>
      </w:r>
      <w:r w:rsidR="000C3FA3" w:rsidRPr="00710D28">
        <w:rPr>
          <w:rFonts w:ascii="Arial" w:hAnsi="Arial" w:cs="Arial"/>
          <w:sz w:val="20"/>
          <w:szCs w:val="20"/>
        </w:rPr>
        <w:t xml:space="preserve">Ley N° 32069, </w:t>
      </w:r>
      <w:r w:rsidRPr="00710D28">
        <w:rPr>
          <w:rFonts w:ascii="Arial" w:hAnsi="Arial" w:cs="Arial"/>
          <w:sz w:val="20"/>
          <w:szCs w:val="20"/>
        </w:rPr>
        <w:t xml:space="preserve">Ley </w:t>
      </w:r>
      <w:r w:rsidR="10947186" w:rsidRPr="00710D28">
        <w:rPr>
          <w:rFonts w:ascii="Arial" w:hAnsi="Arial" w:cs="Arial"/>
          <w:sz w:val="20"/>
          <w:szCs w:val="20"/>
        </w:rPr>
        <w:t xml:space="preserve">General </w:t>
      </w:r>
      <w:r w:rsidRPr="00710D28">
        <w:rPr>
          <w:rFonts w:ascii="Arial" w:hAnsi="Arial" w:cs="Arial"/>
          <w:sz w:val="20"/>
          <w:szCs w:val="20"/>
        </w:rPr>
        <w:t xml:space="preserve">de Contrataciones </w:t>
      </w:r>
      <w:r w:rsidR="2D115997" w:rsidRPr="00710D28">
        <w:rPr>
          <w:rFonts w:ascii="Arial" w:hAnsi="Arial" w:cs="Arial"/>
          <w:sz w:val="20"/>
          <w:szCs w:val="20"/>
        </w:rPr>
        <w:t>Públicas</w:t>
      </w:r>
      <w:r w:rsidR="0057124F" w:rsidRPr="00710D28">
        <w:rPr>
          <w:rFonts w:ascii="Arial" w:hAnsi="Arial" w:cs="Arial"/>
          <w:sz w:val="20"/>
          <w:szCs w:val="20"/>
        </w:rPr>
        <w:t>, aprobado por Decreto Supremo N° 009-2025-EF</w:t>
      </w:r>
      <w:r w:rsidR="2D13269A" w:rsidRPr="00710D28">
        <w:rPr>
          <w:rFonts w:ascii="Arial" w:hAnsi="Arial" w:cs="Arial"/>
          <w:sz w:val="20"/>
          <w:szCs w:val="20"/>
        </w:rPr>
        <w:t xml:space="preserve">. La recepción será </w:t>
      </w:r>
      <w:r w:rsidRPr="00710D28">
        <w:rPr>
          <w:rFonts w:ascii="Arial" w:hAnsi="Arial" w:cs="Arial"/>
          <w:sz w:val="20"/>
          <w:szCs w:val="20"/>
        </w:rPr>
        <w:t>otorgada por [</w:t>
      </w:r>
      <w:r w:rsidRPr="00710D28">
        <w:rPr>
          <w:rFonts w:ascii="Arial" w:hAnsi="Arial" w:cs="Arial"/>
          <w:b/>
          <w:bCs/>
          <w:sz w:val="20"/>
          <w:szCs w:val="20"/>
          <w:u w:val="single"/>
        </w:rPr>
        <w:t xml:space="preserve">CONSIGNAR EL ÁREA O UNIDAD ORGÁNICA </w:t>
      </w:r>
      <w:r w:rsidR="2D13269A" w:rsidRPr="00710D28">
        <w:rPr>
          <w:rFonts w:ascii="Arial" w:hAnsi="Arial" w:cs="Arial"/>
          <w:b/>
          <w:bCs/>
          <w:sz w:val="20"/>
          <w:szCs w:val="20"/>
          <w:u w:val="single"/>
        </w:rPr>
        <w:t>DE ALMACÉN O LA QUE HAGA SUS VECES</w:t>
      </w:r>
      <w:r w:rsidR="2D13269A" w:rsidRPr="00710D28">
        <w:rPr>
          <w:rFonts w:ascii="Arial" w:hAnsi="Arial" w:cs="Arial"/>
          <w:sz w:val="20"/>
          <w:szCs w:val="20"/>
        </w:rPr>
        <w:t xml:space="preserve">] </w:t>
      </w:r>
      <w:r w:rsidR="3BB7F444" w:rsidRPr="00710D28">
        <w:rPr>
          <w:rFonts w:ascii="Arial" w:hAnsi="Arial" w:cs="Arial"/>
          <w:sz w:val="20"/>
          <w:szCs w:val="20"/>
        </w:rPr>
        <w:t>y la conformidad será otorgada por [</w:t>
      </w:r>
      <w:r w:rsidR="3BB7F444" w:rsidRPr="00710D28">
        <w:rPr>
          <w:rFonts w:ascii="Arial" w:hAnsi="Arial" w:cs="Arial"/>
          <w:b/>
          <w:bCs/>
          <w:sz w:val="20"/>
          <w:szCs w:val="20"/>
          <w:u w:val="single"/>
        </w:rPr>
        <w:t>CONSIGNAR EL ÁREA O UNIDAD ORGÁNICA QUE OTORGARÁ LA CONFORMIDAD</w:t>
      </w:r>
      <w:r w:rsidR="3BB7F444" w:rsidRPr="00710D28">
        <w:rPr>
          <w:rFonts w:ascii="Arial" w:hAnsi="Arial" w:cs="Arial"/>
          <w:sz w:val="20"/>
          <w:szCs w:val="20"/>
        </w:rPr>
        <w:t>]</w:t>
      </w:r>
      <w:r w:rsidR="104364D0" w:rsidRPr="00710D28">
        <w:rPr>
          <w:rFonts w:ascii="Arial" w:hAnsi="Arial" w:cs="Arial"/>
          <w:sz w:val="20"/>
          <w:szCs w:val="20"/>
        </w:rPr>
        <w:t xml:space="preserve"> en el plazo máximo de [</w:t>
      </w:r>
      <w:r w:rsidR="104364D0" w:rsidRPr="00710D28">
        <w:rPr>
          <w:rFonts w:ascii="Arial" w:hAnsi="Arial" w:cs="Arial"/>
          <w:b/>
          <w:bCs/>
          <w:sz w:val="20"/>
          <w:szCs w:val="20"/>
          <w:u w:val="single"/>
        </w:rPr>
        <w:t xml:space="preserve">CONSIGNAR </w:t>
      </w:r>
      <w:r w:rsidR="003B3BB7" w:rsidRPr="00710D28">
        <w:rPr>
          <w:rFonts w:ascii="Arial" w:hAnsi="Arial" w:cs="Arial"/>
          <w:b/>
          <w:bCs/>
          <w:sz w:val="20"/>
          <w:szCs w:val="20"/>
          <w:u w:val="single"/>
        </w:rPr>
        <w:t xml:space="preserve">PLAZO MÁXIMO DE </w:t>
      </w:r>
      <w:r w:rsidR="2DABAE44" w:rsidRPr="00710D28">
        <w:rPr>
          <w:rFonts w:ascii="Arial" w:hAnsi="Arial" w:cs="Arial"/>
          <w:b/>
          <w:bCs/>
          <w:sz w:val="20"/>
          <w:szCs w:val="20"/>
          <w:u w:val="single"/>
        </w:rPr>
        <w:t>SIETE</w:t>
      </w:r>
      <w:r w:rsidR="104364D0" w:rsidRPr="00710D28">
        <w:rPr>
          <w:rFonts w:ascii="Arial" w:hAnsi="Arial" w:cs="Arial"/>
          <w:b/>
          <w:bCs/>
          <w:sz w:val="20"/>
          <w:szCs w:val="20"/>
          <w:u w:val="single"/>
        </w:rPr>
        <w:t xml:space="preserve"> (</w:t>
      </w:r>
      <w:r w:rsidR="2DABAE44" w:rsidRPr="00710D28">
        <w:rPr>
          <w:rFonts w:ascii="Arial" w:hAnsi="Arial" w:cs="Arial"/>
          <w:b/>
          <w:bCs/>
          <w:sz w:val="20"/>
          <w:szCs w:val="20"/>
          <w:u w:val="single"/>
        </w:rPr>
        <w:t>7</w:t>
      </w:r>
      <w:r w:rsidR="104364D0" w:rsidRPr="00710D28">
        <w:rPr>
          <w:rFonts w:ascii="Arial" w:hAnsi="Arial" w:cs="Arial"/>
          <w:b/>
          <w:bCs/>
          <w:sz w:val="20"/>
          <w:szCs w:val="20"/>
          <w:u w:val="single"/>
        </w:rPr>
        <w:t xml:space="preserve">) DÍAS O </w:t>
      </w:r>
      <w:r w:rsidR="003B3BB7" w:rsidRPr="00710D28">
        <w:rPr>
          <w:rFonts w:ascii="Arial" w:hAnsi="Arial" w:cs="Arial"/>
          <w:b/>
          <w:bCs/>
          <w:sz w:val="20"/>
          <w:szCs w:val="20"/>
          <w:u w:val="single"/>
        </w:rPr>
        <w:t xml:space="preserve">DE </w:t>
      </w:r>
      <w:r w:rsidR="7F536301" w:rsidRPr="00710D28">
        <w:rPr>
          <w:rFonts w:ascii="Arial" w:hAnsi="Arial" w:cs="Arial"/>
          <w:b/>
          <w:bCs/>
          <w:sz w:val="20"/>
          <w:szCs w:val="20"/>
          <w:u w:val="single"/>
        </w:rPr>
        <w:t xml:space="preserve">VEINTE </w:t>
      </w:r>
      <w:r w:rsidR="104364D0" w:rsidRPr="00710D28">
        <w:rPr>
          <w:rFonts w:ascii="Arial" w:hAnsi="Arial" w:cs="Arial"/>
          <w:b/>
          <w:bCs/>
          <w:sz w:val="20"/>
          <w:szCs w:val="20"/>
          <w:u w:val="single"/>
        </w:rPr>
        <w:t>(</w:t>
      </w:r>
      <w:r w:rsidR="3B08F269" w:rsidRPr="00710D28">
        <w:rPr>
          <w:rFonts w:ascii="Arial" w:hAnsi="Arial" w:cs="Arial"/>
          <w:b/>
          <w:bCs/>
          <w:sz w:val="20"/>
          <w:szCs w:val="20"/>
          <w:u w:val="single"/>
        </w:rPr>
        <w:t>20</w:t>
      </w:r>
      <w:r w:rsidR="104364D0" w:rsidRPr="00710D28">
        <w:rPr>
          <w:rFonts w:ascii="Arial" w:hAnsi="Arial" w:cs="Arial"/>
          <w:b/>
          <w:bCs/>
          <w:sz w:val="20"/>
          <w:szCs w:val="20"/>
          <w:u w:val="single"/>
        </w:rPr>
        <w:t>) DÍAS</w:t>
      </w:r>
      <w:r w:rsidR="4CA0009F" w:rsidRPr="00710D28">
        <w:rPr>
          <w:rFonts w:ascii="Arial" w:hAnsi="Arial" w:cs="Arial"/>
          <w:b/>
          <w:bCs/>
          <w:sz w:val="20"/>
          <w:szCs w:val="20"/>
          <w:u w:val="single"/>
        </w:rPr>
        <w:t xml:space="preserve">, </w:t>
      </w:r>
      <w:r w:rsidR="00CA1DAB" w:rsidRPr="00710D28">
        <w:rPr>
          <w:rFonts w:ascii="Arial" w:hAnsi="Arial" w:cs="Arial"/>
          <w:b/>
          <w:bCs/>
          <w:sz w:val="20"/>
          <w:szCs w:val="20"/>
          <w:u w:val="single"/>
        </w:rPr>
        <w:t xml:space="preserve">ESTO ÚLTIMO </w:t>
      </w:r>
      <w:r w:rsidR="4CA0009F" w:rsidRPr="00710D28">
        <w:rPr>
          <w:rFonts w:ascii="Arial" w:hAnsi="Arial" w:cs="Arial"/>
          <w:b/>
          <w:bCs/>
          <w:sz w:val="20"/>
          <w:szCs w:val="20"/>
          <w:u w:val="single"/>
        </w:rPr>
        <w:t xml:space="preserve">EN CASO SE REQUIERA </w:t>
      </w:r>
      <w:r w:rsidR="2DABAE44" w:rsidRPr="00710D28">
        <w:rPr>
          <w:rFonts w:ascii="Arial" w:hAnsi="Arial" w:cs="Arial"/>
          <w:b/>
          <w:bCs/>
          <w:sz w:val="20"/>
          <w:szCs w:val="20"/>
          <w:u w:val="single"/>
        </w:rPr>
        <w:t>EFECTUAR PRUEBAS QUE PERMITAN VERIFICAR EL CUMPLIMIENTO DE LA OBLIGACIÓN</w:t>
      </w:r>
      <w:r w:rsidR="104364D0" w:rsidRPr="00710D28">
        <w:rPr>
          <w:rFonts w:ascii="Arial" w:hAnsi="Arial" w:cs="Arial"/>
          <w:sz w:val="20"/>
          <w:szCs w:val="20"/>
        </w:rPr>
        <w:t xml:space="preserve">] días </w:t>
      </w:r>
      <w:r w:rsidR="515C8D81" w:rsidRPr="00710D28">
        <w:rPr>
          <w:rFonts w:ascii="Arial" w:hAnsi="Arial" w:cs="Arial"/>
          <w:sz w:val="20"/>
          <w:szCs w:val="20"/>
        </w:rPr>
        <w:t xml:space="preserve">computados desde el día siguiente </w:t>
      </w:r>
      <w:r w:rsidR="104364D0" w:rsidRPr="00710D28">
        <w:rPr>
          <w:rFonts w:ascii="Arial" w:hAnsi="Arial" w:cs="Arial"/>
          <w:sz w:val="20"/>
          <w:szCs w:val="20"/>
        </w:rPr>
        <w:t>de producida la recepción</w:t>
      </w:r>
      <w:r w:rsidR="578D1F85" w:rsidRPr="00710D28">
        <w:rPr>
          <w:rFonts w:ascii="Arial" w:hAnsi="Arial" w:cs="Arial"/>
          <w:sz w:val="20"/>
          <w:szCs w:val="20"/>
        </w:rPr>
        <w:t>.</w:t>
      </w:r>
    </w:p>
    <w:p w14:paraId="0E4C2199" w14:textId="77777777" w:rsidR="00F17D49" w:rsidRPr="00710D28" w:rsidRDefault="00F17D49" w:rsidP="00DD1A61">
      <w:pPr>
        <w:widowControl w:val="0"/>
        <w:ind w:left="349"/>
        <w:jc w:val="both"/>
        <w:rPr>
          <w:rFonts w:ascii="Arial" w:hAnsi="Arial" w:cs="Arial"/>
          <w:sz w:val="20"/>
          <w:szCs w:val="20"/>
          <w:lang w:val="es-ES"/>
        </w:rPr>
      </w:pPr>
    </w:p>
    <w:p w14:paraId="19B19166" w14:textId="57333588" w:rsidR="00BB0EE3" w:rsidRPr="00710D28" w:rsidRDefault="06BAD2A2" w:rsidP="2F06CD7B">
      <w:pPr>
        <w:widowControl w:val="0"/>
        <w:spacing w:line="259" w:lineRule="auto"/>
        <w:ind w:left="349"/>
        <w:jc w:val="both"/>
        <w:rPr>
          <w:rFonts w:ascii="Arial" w:hAnsi="Arial" w:cs="Arial"/>
          <w:sz w:val="20"/>
          <w:szCs w:val="20"/>
          <w:lang w:val="es-ES"/>
        </w:rPr>
      </w:pPr>
      <w:r w:rsidRPr="00710D28">
        <w:rPr>
          <w:rFonts w:ascii="Arial" w:hAnsi="Arial" w:cs="Arial"/>
          <w:sz w:val="20"/>
          <w:szCs w:val="20"/>
        </w:rPr>
        <w:t xml:space="preserve">De existir observaciones, LA ENTIDAD </w:t>
      </w:r>
      <w:r w:rsidR="58AF60AC" w:rsidRPr="00710D28">
        <w:rPr>
          <w:rFonts w:ascii="Arial" w:hAnsi="Arial" w:cs="Arial"/>
          <w:sz w:val="20"/>
          <w:szCs w:val="20"/>
        </w:rPr>
        <w:t>CONTRATANTE</w:t>
      </w:r>
      <w:r w:rsidRPr="00710D28">
        <w:rPr>
          <w:rFonts w:ascii="Arial" w:hAnsi="Arial" w:cs="Arial"/>
          <w:sz w:val="20"/>
          <w:szCs w:val="20"/>
        </w:rPr>
        <w:t xml:space="preserve"> </w:t>
      </w:r>
      <w:r w:rsidR="76012256" w:rsidRPr="00710D28">
        <w:rPr>
          <w:rFonts w:ascii="Arial" w:hAnsi="Arial" w:cs="Arial"/>
          <w:sz w:val="20"/>
          <w:szCs w:val="20"/>
        </w:rPr>
        <w:t>las</w:t>
      </w:r>
      <w:r w:rsidRPr="00710D28">
        <w:rPr>
          <w:rFonts w:ascii="Arial" w:hAnsi="Arial" w:cs="Arial"/>
          <w:sz w:val="20"/>
          <w:szCs w:val="20"/>
        </w:rPr>
        <w:t xml:space="preserve"> comunica </w:t>
      </w:r>
      <w:r w:rsidR="76012256" w:rsidRPr="00710D28">
        <w:rPr>
          <w:rFonts w:ascii="Arial" w:hAnsi="Arial" w:cs="Arial"/>
          <w:sz w:val="20"/>
          <w:szCs w:val="20"/>
        </w:rPr>
        <w:t>al</w:t>
      </w:r>
      <w:r w:rsidRPr="00710D28">
        <w:rPr>
          <w:rFonts w:ascii="Arial" w:hAnsi="Arial" w:cs="Arial"/>
          <w:sz w:val="20"/>
          <w:szCs w:val="20"/>
        </w:rPr>
        <w:t xml:space="preserve"> CONTRATISTA, indicando claramente el sentido de estas, otorgándole un plazo para subsanar </w:t>
      </w:r>
      <w:r w:rsidR="001465ED" w:rsidRPr="00710D28">
        <w:rPr>
          <w:rFonts w:ascii="Arial" w:hAnsi="Arial" w:cs="Arial"/>
          <w:sz w:val="20"/>
          <w:szCs w:val="20"/>
        </w:rPr>
        <w:t>el cual no debe ser mayor al 30% del plazo del entregable</w:t>
      </w:r>
      <w:r w:rsidR="0015390C" w:rsidRPr="00710D28">
        <w:rPr>
          <w:rStyle w:val="Refdenotaalpie"/>
          <w:rFonts w:ascii="Arial" w:hAnsi="Arial" w:cs="Arial"/>
          <w:sz w:val="20"/>
          <w:szCs w:val="20"/>
        </w:rPr>
        <w:footnoteReference w:id="32"/>
      </w:r>
      <w:r w:rsidR="001465ED" w:rsidRPr="00710D28">
        <w:rPr>
          <w:rFonts w:ascii="Arial" w:hAnsi="Arial" w:cs="Arial"/>
          <w:sz w:val="20"/>
          <w:szCs w:val="20"/>
        </w:rPr>
        <w:t xml:space="preserve"> correspondiente, dependiendo de la complejidad o sofisticación de las subsanaciones a realizar. </w:t>
      </w:r>
      <w:r w:rsidRPr="00710D28">
        <w:rPr>
          <w:rFonts w:ascii="Arial" w:hAnsi="Arial" w:cs="Arial"/>
          <w:sz w:val="20"/>
          <w:szCs w:val="20"/>
        </w:rPr>
        <w:t xml:space="preserve">Si pese al plazo otorgado, EL CONTRATISTA no cumpliese a cabalidad con la subsanación, LA ENTIDAD </w:t>
      </w:r>
      <w:r w:rsidR="4349D417" w:rsidRPr="00710D28">
        <w:rPr>
          <w:rFonts w:ascii="Arial" w:hAnsi="Arial" w:cs="Arial"/>
          <w:sz w:val="20"/>
          <w:szCs w:val="20"/>
        </w:rPr>
        <w:t xml:space="preserve">CONTRATANTE </w:t>
      </w:r>
      <w:r w:rsidRPr="00710D28">
        <w:rPr>
          <w:rFonts w:ascii="Arial" w:hAnsi="Arial" w:cs="Arial"/>
          <w:sz w:val="20"/>
          <w:szCs w:val="20"/>
        </w:rPr>
        <w:t>p</w:t>
      </w:r>
      <w:r w:rsidR="0D1651C8" w:rsidRPr="00710D28">
        <w:rPr>
          <w:rFonts w:ascii="Arial" w:hAnsi="Arial" w:cs="Arial"/>
          <w:sz w:val="20"/>
          <w:szCs w:val="20"/>
        </w:rPr>
        <w:t>uede</w:t>
      </w:r>
      <w:r w:rsidR="1B94C92E" w:rsidRPr="00710D28">
        <w:rPr>
          <w:rFonts w:ascii="Arial" w:hAnsi="Arial" w:cs="Arial"/>
          <w:sz w:val="20"/>
          <w:szCs w:val="20"/>
        </w:rPr>
        <w:t xml:space="preserve"> otorgar al CONTRATISTA periodos adicionales para las correcciones pertinentes. En este supuesto corresponde </w:t>
      </w:r>
      <w:r w:rsidRPr="00710D28">
        <w:rPr>
          <w:rFonts w:ascii="Arial" w:hAnsi="Arial" w:cs="Arial"/>
          <w:sz w:val="20"/>
          <w:szCs w:val="20"/>
        </w:rPr>
        <w:t xml:space="preserve">aplicar la penalidad </w:t>
      </w:r>
      <w:r w:rsidR="1B94C92E" w:rsidRPr="00710D28">
        <w:rPr>
          <w:rFonts w:ascii="Arial" w:hAnsi="Arial" w:cs="Arial"/>
          <w:sz w:val="20"/>
          <w:szCs w:val="20"/>
        </w:rPr>
        <w:t xml:space="preserve">por mora </w:t>
      </w:r>
      <w:r w:rsidRPr="00710D28">
        <w:rPr>
          <w:rFonts w:ascii="Arial" w:hAnsi="Arial" w:cs="Arial"/>
          <w:sz w:val="20"/>
          <w:szCs w:val="20"/>
        </w:rPr>
        <w:t>desde el vencimiento del plazo para subsanar</w:t>
      </w:r>
      <w:r w:rsidR="34D1B4C6" w:rsidRPr="00710D28">
        <w:rPr>
          <w:rFonts w:ascii="Arial" w:hAnsi="Arial" w:cs="Arial"/>
          <w:sz w:val="20"/>
          <w:szCs w:val="20"/>
        </w:rPr>
        <w:t xml:space="preserve"> sin considerar los días en los que pudiera incurrir la entidad contratante para efectuar las revisiones y notificar las observaciones correspondientes</w:t>
      </w:r>
      <w:r w:rsidRPr="00710D28">
        <w:rPr>
          <w:rFonts w:ascii="Arial" w:hAnsi="Arial" w:cs="Arial"/>
          <w:sz w:val="20"/>
          <w:szCs w:val="20"/>
        </w:rPr>
        <w:t>.</w:t>
      </w:r>
    </w:p>
    <w:p w14:paraId="4C23ACFA" w14:textId="77777777" w:rsidR="00BB0EE3" w:rsidRPr="00710D28" w:rsidRDefault="00BB0EE3" w:rsidP="00DD1A61">
      <w:pPr>
        <w:widowControl w:val="0"/>
        <w:ind w:left="349"/>
        <w:jc w:val="both"/>
        <w:rPr>
          <w:rFonts w:ascii="Arial" w:hAnsi="Arial" w:cs="Arial"/>
          <w:sz w:val="20"/>
          <w:szCs w:val="20"/>
        </w:rPr>
      </w:pPr>
    </w:p>
    <w:p w14:paraId="0FAFD222" w14:textId="624313E7" w:rsidR="00BB0EE3" w:rsidRPr="00710D28" w:rsidRDefault="06BAD2A2" w:rsidP="779A1813">
      <w:pPr>
        <w:widowControl w:val="0"/>
        <w:ind w:left="349"/>
        <w:jc w:val="both"/>
        <w:rPr>
          <w:rFonts w:ascii="Arial" w:hAnsi="Arial" w:cs="Arial"/>
          <w:sz w:val="20"/>
          <w:szCs w:val="20"/>
          <w:lang w:val="es-ES"/>
        </w:rPr>
      </w:pPr>
      <w:r w:rsidRPr="00710D28">
        <w:rPr>
          <w:rFonts w:ascii="Arial" w:hAnsi="Arial" w:cs="Arial"/>
          <w:sz w:val="20"/>
          <w:szCs w:val="20"/>
        </w:rPr>
        <w:t xml:space="preserve">Este procedimiento no resulta aplicable cuando los bienes manifiestamente no cumplan con las características y condiciones ofrecidas, en cuyo caso LA ENTIDAD </w:t>
      </w:r>
      <w:r w:rsidR="6EEC3C94" w:rsidRPr="00710D28">
        <w:rPr>
          <w:rFonts w:ascii="Arial" w:hAnsi="Arial" w:cs="Arial"/>
          <w:sz w:val="20"/>
          <w:szCs w:val="20"/>
        </w:rPr>
        <w:t xml:space="preserve">CONTRATANTE </w:t>
      </w:r>
      <w:r w:rsidRPr="00710D28">
        <w:rPr>
          <w:rFonts w:ascii="Arial" w:hAnsi="Arial" w:cs="Arial"/>
          <w:sz w:val="20"/>
          <w:szCs w:val="20"/>
        </w:rPr>
        <w:t xml:space="preserve">no efectúa la recepción o no otorga la conformidad, según corresponda, debiendo considerarse como no ejecutada la prestación, aplicándose la penalidad </w:t>
      </w:r>
      <w:r w:rsidR="2D7756FF" w:rsidRPr="00710D28">
        <w:rPr>
          <w:rFonts w:ascii="Arial" w:hAnsi="Arial" w:cs="Arial"/>
          <w:sz w:val="20"/>
          <w:szCs w:val="20"/>
        </w:rPr>
        <w:t>que corresponda por cada día de atraso</w:t>
      </w:r>
      <w:r w:rsidRPr="00710D28">
        <w:rPr>
          <w:rFonts w:ascii="Arial" w:hAnsi="Arial" w:cs="Arial"/>
          <w:sz w:val="20"/>
          <w:szCs w:val="20"/>
        </w:rPr>
        <w:t>.</w:t>
      </w:r>
    </w:p>
    <w:p w14:paraId="671D17A0" w14:textId="77777777" w:rsidR="00BB0EE3" w:rsidRPr="00710D28" w:rsidRDefault="00BB0EE3" w:rsidP="779A1813">
      <w:pPr>
        <w:widowControl w:val="0"/>
        <w:ind w:left="349"/>
        <w:jc w:val="both"/>
        <w:rPr>
          <w:rFonts w:ascii="Arial" w:hAnsi="Arial" w:cs="Arial"/>
          <w:sz w:val="20"/>
          <w:szCs w:val="20"/>
          <w:lang w:val="es-ES"/>
        </w:rPr>
      </w:pPr>
    </w:p>
    <w:p w14:paraId="68071FF3" w14:textId="68F728FC" w:rsidR="00B405E9" w:rsidRPr="00710D28" w:rsidRDefault="212299BF" w:rsidP="6B6E879D">
      <w:pPr>
        <w:widowControl w:val="0"/>
        <w:spacing w:line="259" w:lineRule="auto"/>
        <w:ind w:left="349"/>
        <w:jc w:val="both"/>
        <w:rPr>
          <w:rFonts w:ascii="Arial" w:eastAsia="Arial" w:hAnsi="Arial" w:cs="Arial"/>
          <w:b/>
          <w:color w:val="000000" w:themeColor="text1"/>
          <w:sz w:val="20"/>
          <w:szCs w:val="20"/>
          <w:u w:val="single"/>
          <w:lang w:val="es-ES_tradnl"/>
        </w:rPr>
      </w:pPr>
      <w:r w:rsidRPr="00710D28">
        <w:rPr>
          <w:rFonts w:ascii="Arial" w:eastAsia="Arial" w:hAnsi="Arial" w:cs="Arial"/>
          <w:b/>
          <w:color w:val="000000" w:themeColor="text1"/>
          <w:sz w:val="20"/>
          <w:szCs w:val="20"/>
          <w:u w:val="single"/>
        </w:rPr>
        <w:t>CLÁUSU</w:t>
      </w:r>
      <w:r w:rsidRPr="00710D28">
        <w:rPr>
          <w:rFonts w:ascii="Arial" w:eastAsia="Arial" w:hAnsi="Arial" w:cs="Arial"/>
          <w:b/>
          <w:sz w:val="20"/>
          <w:szCs w:val="20"/>
          <w:u w:val="single"/>
        </w:rPr>
        <w:t xml:space="preserve">LA </w:t>
      </w:r>
      <w:r w:rsidR="00A01780" w:rsidRPr="00710D28">
        <w:rPr>
          <w:rFonts w:ascii="Arial" w:eastAsia="Arial" w:hAnsi="Arial" w:cs="Arial"/>
          <w:b/>
          <w:sz w:val="20"/>
          <w:szCs w:val="20"/>
          <w:u w:val="single"/>
        </w:rPr>
        <w:t>D</w:t>
      </w:r>
      <w:r w:rsidR="00E8620D" w:rsidRPr="00710D28">
        <w:rPr>
          <w:rFonts w:ascii="Arial" w:eastAsia="Arial" w:hAnsi="Arial" w:cs="Arial"/>
          <w:b/>
          <w:sz w:val="20"/>
          <w:szCs w:val="20"/>
          <w:u w:val="single"/>
        </w:rPr>
        <w:t>ÉCIMA</w:t>
      </w:r>
      <w:r w:rsidRPr="00710D28">
        <w:rPr>
          <w:rFonts w:ascii="Arial" w:eastAsia="Arial" w:hAnsi="Arial" w:cs="Arial"/>
          <w:b/>
          <w:color w:val="000000" w:themeColor="text1"/>
          <w:sz w:val="20"/>
          <w:szCs w:val="20"/>
          <w:u w:val="single"/>
        </w:rPr>
        <w:t xml:space="preserve">: </w:t>
      </w:r>
      <w:r w:rsidR="00EE700E" w:rsidRPr="00710D28">
        <w:rPr>
          <w:rFonts w:ascii="Arial" w:eastAsia="Arial" w:hAnsi="Arial" w:cs="Arial"/>
          <w:b/>
          <w:color w:val="000000" w:themeColor="text1"/>
          <w:sz w:val="20"/>
          <w:szCs w:val="20"/>
          <w:u w:val="single"/>
        </w:rPr>
        <w:t>GESTIÓN</w:t>
      </w:r>
      <w:r w:rsidRPr="00710D28">
        <w:rPr>
          <w:rFonts w:ascii="Arial" w:eastAsia="Arial" w:hAnsi="Arial" w:cs="Arial"/>
          <w:b/>
          <w:color w:val="000000" w:themeColor="text1"/>
          <w:sz w:val="20"/>
          <w:szCs w:val="20"/>
          <w:u w:val="single"/>
        </w:rPr>
        <w:t xml:space="preserve"> DE RIESGOS </w:t>
      </w:r>
    </w:p>
    <w:p w14:paraId="23248B3B" w14:textId="16024697" w:rsidR="0051781C" w:rsidRPr="00710D28" w:rsidRDefault="565C67E4" w:rsidP="00DD1A61">
      <w:pPr>
        <w:widowControl w:val="0"/>
        <w:ind w:left="349"/>
        <w:jc w:val="both"/>
        <w:rPr>
          <w:rFonts w:ascii="Arial" w:hAnsi="Arial" w:cs="Arial"/>
          <w:sz w:val="20"/>
          <w:szCs w:val="20"/>
        </w:rPr>
      </w:pPr>
      <w:r w:rsidRPr="00710D28">
        <w:rPr>
          <w:rFonts w:ascii="Arial" w:hAnsi="Arial" w:cs="Arial"/>
          <w:sz w:val="20"/>
          <w:szCs w:val="20"/>
        </w:rPr>
        <w:t>LAS PARTES</w:t>
      </w:r>
      <w:r w:rsidR="00A03529" w:rsidRPr="00710D28">
        <w:rPr>
          <w:rFonts w:ascii="Arial" w:hAnsi="Arial" w:cs="Arial"/>
          <w:sz w:val="20"/>
          <w:szCs w:val="20"/>
        </w:rPr>
        <w:t xml:space="preserve"> </w:t>
      </w:r>
      <w:r w:rsidR="09D94B2E" w:rsidRPr="00710D28">
        <w:rPr>
          <w:rFonts w:ascii="Arial" w:hAnsi="Arial" w:cs="Arial"/>
          <w:sz w:val="20"/>
          <w:szCs w:val="20"/>
        </w:rPr>
        <w:t xml:space="preserve">realizan la gestión de riesgos de acuerdo con </w:t>
      </w:r>
      <w:r w:rsidR="00787C33" w:rsidRPr="00710D28">
        <w:rPr>
          <w:rFonts w:ascii="Arial" w:hAnsi="Arial" w:cs="Arial"/>
          <w:sz w:val="20"/>
          <w:szCs w:val="20"/>
        </w:rPr>
        <w:t>lo establecido en el presente contrato</w:t>
      </w:r>
      <w:r w:rsidR="00642F82" w:rsidRPr="00710D28">
        <w:rPr>
          <w:rFonts w:ascii="Arial" w:hAnsi="Arial" w:cs="Arial"/>
          <w:sz w:val="20"/>
          <w:szCs w:val="20"/>
        </w:rPr>
        <w:t xml:space="preserve"> y los documentos que lo conforman,</w:t>
      </w:r>
      <w:r w:rsidR="71937FB9" w:rsidRPr="00710D28">
        <w:rPr>
          <w:rFonts w:ascii="Arial" w:hAnsi="Arial" w:cs="Arial"/>
          <w:sz w:val="20"/>
          <w:szCs w:val="20"/>
        </w:rPr>
        <w:t xml:space="preserve"> a fin de </w:t>
      </w:r>
      <w:r w:rsidR="005B4125" w:rsidRPr="00710D28">
        <w:rPr>
          <w:rFonts w:ascii="Arial" w:hAnsi="Arial" w:cs="Arial"/>
          <w:sz w:val="20"/>
          <w:szCs w:val="20"/>
        </w:rPr>
        <w:t>tomar decisiones informadas</w:t>
      </w:r>
      <w:r w:rsidR="638563FA" w:rsidRPr="00710D28">
        <w:rPr>
          <w:rFonts w:ascii="Arial" w:hAnsi="Arial" w:cs="Arial"/>
          <w:sz w:val="20"/>
          <w:szCs w:val="20"/>
        </w:rPr>
        <w:t xml:space="preserve">, aprovechando </w:t>
      </w:r>
      <w:r w:rsidR="005B4125" w:rsidRPr="00710D28">
        <w:rPr>
          <w:rFonts w:ascii="Arial" w:hAnsi="Arial" w:cs="Arial"/>
          <w:sz w:val="20"/>
          <w:szCs w:val="20"/>
        </w:rPr>
        <w:t xml:space="preserve">el impacto de </w:t>
      </w:r>
      <w:r w:rsidR="00056E77" w:rsidRPr="00710D28">
        <w:rPr>
          <w:rFonts w:ascii="Arial" w:hAnsi="Arial" w:cs="Arial"/>
          <w:sz w:val="20"/>
          <w:szCs w:val="20"/>
        </w:rPr>
        <w:t>las oportunidades</w:t>
      </w:r>
      <w:r w:rsidR="005B4125" w:rsidRPr="00710D28">
        <w:rPr>
          <w:rFonts w:ascii="Arial" w:hAnsi="Arial" w:cs="Arial"/>
          <w:sz w:val="20"/>
          <w:szCs w:val="20"/>
        </w:rPr>
        <w:t xml:space="preserve"> y disminu</w:t>
      </w:r>
      <w:r w:rsidR="0089122E" w:rsidRPr="00710D28">
        <w:rPr>
          <w:rFonts w:ascii="Arial" w:hAnsi="Arial" w:cs="Arial"/>
          <w:sz w:val="20"/>
          <w:szCs w:val="20"/>
        </w:rPr>
        <w:t>yendo</w:t>
      </w:r>
      <w:r w:rsidR="005B4125" w:rsidRPr="00710D28">
        <w:rPr>
          <w:rFonts w:ascii="Arial" w:hAnsi="Arial" w:cs="Arial"/>
          <w:sz w:val="20"/>
          <w:szCs w:val="20"/>
        </w:rPr>
        <w:t xml:space="preserve"> la probabilidad </w:t>
      </w:r>
      <w:r w:rsidR="0089122E" w:rsidRPr="00710D28">
        <w:rPr>
          <w:rFonts w:ascii="Arial" w:hAnsi="Arial" w:cs="Arial"/>
          <w:sz w:val="20"/>
          <w:szCs w:val="20"/>
        </w:rPr>
        <w:t>de l</w:t>
      </w:r>
      <w:r w:rsidR="00056E77" w:rsidRPr="00710D28">
        <w:rPr>
          <w:rFonts w:ascii="Arial" w:hAnsi="Arial" w:cs="Arial"/>
          <w:sz w:val="20"/>
          <w:szCs w:val="20"/>
        </w:rPr>
        <w:t xml:space="preserve">as amenazas </w:t>
      </w:r>
      <w:r w:rsidR="0089122E" w:rsidRPr="00710D28">
        <w:rPr>
          <w:rFonts w:ascii="Arial" w:hAnsi="Arial" w:cs="Arial"/>
          <w:sz w:val="20"/>
          <w:szCs w:val="20"/>
        </w:rPr>
        <w:t>durante la ejecución contractual</w:t>
      </w:r>
      <w:r w:rsidR="00DE1CE1" w:rsidRPr="00710D28">
        <w:rPr>
          <w:rFonts w:ascii="Arial" w:hAnsi="Arial" w:cs="Arial"/>
          <w:sz w:val="20"/>
          <w:szCs w:val="20"/>
        </w:rPr>
        <w:t xml:space="preserve">, </w:t>
      </w:r>
      <w:r w:rsidR="0089122E" w:rsidRPr="00710D28">
        <w:rPr>
          <w:rFonts w:ascii="Arial" w:hAnsi="Arial" w:cs="Arial"/>
          <w:sz w:val="20"/>
          <w:szCs w:val="20"/>
        </w:rPr>
        <w:t>considerando</w:t>
      </w:r>
      <w:r w:rsidR="77957192" w:rsidRPr="00710D28">
        <w:rPr>
          <w:rFonts w:ascii="Arial" w:hAnsi="Arial" w:cs="Arial"/>
          <w:sz w:val="20"/>
          <w:szCs w:val="20"/>
        </w:rPr>
        <w:t xml:space="preserve"> </w:t>
      </w:r>
      <w:r w:rsidR="005B4125" w:rsidRPr="00710D28">
        <w:rPr>
          <w:rFonts w:ascii="Arial" w:hAnsi="Arial" w:cs="Arial"/>
          <w:sz w:val="20"/>
          <w:szCs w:val="20"/>
        </w:rPr>
        <w:t xml:space="preserve">la finalidad pública </w:t>
      </w:r>
      <w:r w:rsidR="00B803B1" w:rsidRPr="00710D28">
        <w:rPr>
          <w:rFonts w:ascii="Arial" w:hAnsi="Arial" w:cs="Arial"/>
          <w:sz w:val="20"/>
          <w:szCs w:val="20"/>
        </w:rPr>
        <w:t>de la contratación</w:t>
      </w:r>
      <w:r w:rsidR="005B4125" w:rsidRPr="00710D28">
        <w:rPr>
          <w:rFonts w:ascii="Arial" w:hAnsi="Arial" w:cs="Arial"/>
          <w:sz w:val="20"/>
          <w:szCs w:val="20"/>
        </w:rPr>
        <w:t xml:space="preserve">. </w:t>
      </w:r>
    </w:p>
    <w:p w14:paraId="62292295" w14:textId="77777777" w:rsidR="00ED1AA8" w:rsidRPr="00710D28" w:rsidRDefault="00ED1AA8" w:rsidP="001E7585">
      <w:pPr>
        <w:widowControl w:val="0"/>
        <w:ind w:left="352"/>
        <w:jc w:val="both"/>
        <w:rPr>
          <w:rFonts w:ascii="Arial" w:hAnsi="Arial" w:cs="Arial"/>
          <w:b/>
          <w:sz w:val="20"/>
          <w:szCs w:val="20"/>
          <w:u w:val="single"/>
        </w:rPr>
      </w:pPr>
    </w:p>
    <w:p w14:paraId="266F9DA2" w14:textId="6CEC2CE0" w:rsidR="00F17D49" w:rsidRPr="00710D28" w:rsidRDefault="00F17D49" w:rsidP="00DD1A61">
      <w:pPr>
        <w:widowControl w:val="0"/>
        <w:ind w:left="352"/>
        <w:jc w:val="both"/>
        <w:rPr>
          <w:rFonts w:ascii="Arial" w:hAnsi="Arial" w:cs="Arial"/>
          <w:b/>
          <w:sz w:val="20"/>
          <w:szCs w:val="20"/>
          <w:u w:val="single"/>
        </w:rPr>
      </w:pPr>
      <w:r w:rsidRPr="00710D28">
        <w:rPr>
          <w:rFonts w:ascii="Arial" w:hAnsi="Arial" w:cs="Arial"/>
          <w:b/>
          <w:sz w:val="20"/>
          <w:szCs w:val="20"/>
          <w:u w:val="single"/>
        </w:rPr>
        <w:t xml:space="preserve">CLÁUSULA </w:t>
      </w:r>
      <w:r w:rsidR="00A01780" w:rsidRPr="00710D28">
        <w:rPr>
          <w:rFonts w:ascii="Arial" w:hAnsi="Arial" w:cs="Arial"/>
          <w:b/>
          <w:sz w:val="20"/>
          <w:szCs w:val="20"/>
          <w:u w:val="single"/>
        </w:rPr>
        <w:t>DECIMO</w:t>
      </w:r>
      <w:r w:rsidR="008568B1" w:rsidRPr="00710D28">
        <w:rPr>
          <w:rFonts w:ascii="Arial" w:hAnsi="Arial" w:cs="Arial"/>
          <w:b/>
          <w:sz w:val="20"/>
          <w:szCs w:val="20"/>
          <w:u w:val="single"/>
        </w:rPr>
        <w:t>PRIMERA</w:t>
      </w:r>
      <w:r w:rsidRPr="00710D28">
        <w:rPr>
          <w:rFonts w:ascii="Arial" w:hAnsi="Arial" w:cs="Arial"/>
          <w:b/>
          <w:sz w:val="20"/>
          <w:szCs w:val="20"/>
          <w:u w:val="single"/>
        </w:rPr>
        <w:t>: RESPONSABILIDAD POR VICIOS OCULTOS</w:t>
      </w:r>
    </w:p>
    <w:p w14:paraId="18782AB7" w14:textId="77777777" w:rsidR="00251E79" w:rsidRPr="00710D28" w:rsidRDefault="00251E79" w:rsidP="00251E79">
      <w:pPr>
        <w:widowControl w:val="0"/>
        <w:ind w:left="349"/>
        <w:jc w:val="both"/>
        <w:rPr>
          <w:rFonts w:ascii="Arial" w:hAnsi="Arial" w:cs="Arial"/>
          <w:sz w:val="20"/>
          <w:szCs w:val="20"/>
          <w:lang w:val="es-ES"/>
        </w:rPr>
      </w:pPr>
      <w:r w:rsidRPr="00710D28">
        <w:rPr>
          <w:rFonts w:ascii="Arial" w:hAnsi="Arial" w:cs="Arial"/>
          <w:sz w:val="20"/>
          <w:szCs w:val="20"/>
        </w:rPr>
        <w:t>La recepción conforme de la prestación por parte de LA ENTIDAD CONTRATANTE no enerva su derecho a reclamar posteriormente por defectos o vicios ocultos, conforme a lo dispuesto por los artículos 69 de la Ley N° 32069, Ley General de Contrataciones Públicas y el artículo 144 de su Reglamento.</w:t>
      </w:r>
    </w:p>
    <w:p w14:paraId="307C6DA8" w14:textId="77777777" w:rsidR="00F17D49" w:rsidRPr="00710D28" w:rsidRDefault="00F17D49" w:rsidP="00182A02">
      <w:pPr>
        <w:widowControl w:val="0"/>
        <w:rPr>
          <w:rFonts w:ascii="Arial" w:hAnsi="Arial" w:cs="Arial"/>
          <w:sz w:val="20"/>
          <w:szCs w:val="20"/>
          <w:lang w:val="es-ES"/>
        </w:rPr>
      </w:pPr>
    </w:p>
    <w:p w14:paraId="308799F4" w14:textId="16854034" w:rsidR="00F17D49" w:rsidRPr="00710D28" w:rsidRDefault="38AFDD85" w:rsidP="779A1813">
      <w:pPr>
        <w:widowControl w:val="0"/>
        <w:ind w:left="349"/>
        <w:jc w:val="both"/>
        <w:rPr>
          <w:rFonts w:ascii="Arial" w:hAnsi="Arial" w:cs="Arial"/>
          <w:sz w:val="20"/>
          <w:szCs w:val="20"/>
        </w:rPr>
      </w:pPr>
      <w:r w:rsidRPr="00710D28">
        <w:rPr>
          <w:rFonts w:ascii="Arial" w:hAnsi="Arial" w:cs="Arial"/>
          <w:sz w:val="20"/>
          <w:szCs w:val="20"/>
        </w:rPr>
        <w:t xml:space="preserve">El plazo máximo de responsabilidad del contratista es de </w:t>
      </w:r>
      <w:r w:rsidR="0CF6D2AC" w:rsidRPr="00710D28">
        <w:rPr>
          <w:rFonts w:ascii="Arial" w:hAnsi="Arial" w:cs="Arial"/>
          <w:sz w:val="20"/>
          <w:szCs w:val="20"/>
        </w:rPr>
        <w:t>[</w:t>
      </w:r>
      <w:r w:rsidR="0CF6D2AC" w:rsidRPr="00710D28">
        <w:rPr>
          <w:rFonts w:ascii="Arial" w:hAnsi="Arial" w:cs="Arial"/>
          <w:b/>
          <w:bCs/>
          <w:sz w:val="20"/>
          <w:szCs w:val="20"/>
          <w:u w:val="single"/>
        </w:rPr>
        <w:t>CONSIGNAR TIEMPO EN AÑOS, NO MENOR DE UN (1) AÑO</w:t>
      </w:r>
      <w:r w:rsidR="0CF6D2AC" w:rsidRPr="00710D28">
        <w:rPr>
          <w:rFonts w:ascii="Arial" w:hAnsi="Arial" w:cs="Arial"/>
          <w:sz w:val="20"/>
          <w:szCs w:val="20"/>
        </w:rPr>
        <w:t>]</w:t>
      </w:r>
      <w:r w:rsidR="6F0B6728" w:rsidRPr="00710D28">
        <w:rPr>
          <w:rFonts w:ascii="Arial" w:hAnsi="Arial" w:cs="Arial"/>
          <w:sz w:val="20"/>
          <w:szCs w:val="20"/>
        </w:rPr>
        <w:t xml:space="preserve"> año</w:t>
      </w:r>
      <w:r w:rsidR="08D6F5FC" w:rsidRPr="00710D28">
        <w:rPr>
          <w:rFonts w:ascii="Arial" w:hAnsi="Arial" w:cs="Arial"/>
          <w:sz w:val="20"/>
          <w:szCs w:val="20"/>
        </w:rPr>
        <w:t>(</w:t>
      </w:r>
      <w:r w:rsidR="6F0B6728" w:rsidRPr="00710D28">
        <w:rPr>
          <w:rFonts w:ascii="Arial" w:hAnsi="Arial" w:cs="Arial"/>
          <w:sz w:val="20"/>
          <w:szCs w:val="20"/>
        </w:rPr>
        <w:t>s</w:t>
      </w:r>
      <w:r w:rsidR="08D6F5FC" w:rsidRPr="00710D28">
        <w:rPr>
          <w:rFonts w:ascii="Arial" w:hAnsi="Arial" w:cs="Arial"/>
          <w:sz w:val="20"/>
          <w:szCs w:val="20"/>
        </w:rPr>
        <w:t>)</w:t>
      </w:r>
      <w:r w:rsidR="02FF81A8" w:rsidRPr="00710D28">
        <w:rPr>
          <w:rFonts w:ascii="Arial" w:hAnsi="Arial" w:cs="Arial"/>
          <w:sz w:val="20"/>
          <w:szCs w:val="20"/>
        </w:rPr>
        <w:t xml:space="preserve"> </w:t>
      </w:r>
      <w:r w:rsidR="08D6F5FC" w:rsidRPr="00710D28">
        <w:rPr>
          <w:rFonts w:ascii="Arial" w:hAnsi="Arial" w:cs="Arial"/>
          <w:sz w:val="20"/>
          <w:szCs w:val="20"/>
        </w:rPr>
        <w:t xml:space="preserve">contado </w:t>
      </w:r>
      <w:r w:rsidR="02FF81A8" w:rsidRPr="00710D28">
        <w:rPr>
          <w:rFonts w:ascii="Arial" w:hAnsi="Arial" w:cs="Arial"/>
          <w:sz w:val="20"/>
          <w:szCs w:val="20"/>
        </w:rPr>
        <w:t>a partir de la conformidad otorgada</w:t>
      </w:r>
      <w:r w:rsidR="08D6F5FC" w:rsidRPr="00710D28">
        <w:rPr>
          <w:rFonts w:ascii="Arial" w:hAnsi="Arial" w:cs="Arial"/>
          <w:sz w:val="20"/>
          <w:szCs w:val="20"/>
        </w:rPr>
        <w:t xml:space="preserve"> por LA ENTIDAD</w:t>
      </w:r>
      <w:r w:rsidR="08F474F6" w:rsidRPr="00710D28">
        <w:rPr>
          <w:rFonts w:ascii="Arial" w:hAnsi="Arial" w:cs="Arial"/>
          <w:sz w:val="20"/>
          <w:szCs w:val="20"/>
        </w:rPr>
        <w:t xml:space="preserve"> CONTRATANTE</w:t>
      </w:r>
      <w:r w:rsidR="6F0B6728" w:rsidRPr="00710D28">
        <w:rPr>
          <w:rFonts w:ascii="Arial" w:hAnsi="Arial" w:cs="Arial"/>
          <w:sz w:val="20"/>
          <w:szCs w:val="20"/>
        </w:rPr>
        <w:t>.</w:t>
      </w:r>
    </w:p>
    <w:p w14:paraId="5D29E9E6" w14:textId="77777777" w:rsidR="00F17D49" w:rsidRPr="00710D28" w:rsidRDefault="00F17D49" w:rsidP="00DD1A61">
      <w:pPr>
        <w:widowControl w:val="0"/>
        <w:ind w:left="349"/>
        <w:jc w:val="both"/>
        <w:rPr>
          <w:rFonts w:ascii="Arial" w:hAnsi="Arial" w:cs="Arial"/>
          <w:sz w:val="20"/>
          <w:szCs w:val="20"/>
        </w:rPr>
      </w:pPr>
    </w:p>
    <w:p w14:paraId="2BFF089A" w14:textId="3B828BB4" w:rsidR="00F17D49" w:rsidRPr="00710D28" w:rsidRDefault="00EB113C" w:rsidP="00DD1A61">
      <w:pPr>
        <w:widowControl w:val="0"/>
        <w:ind w:left="352"/>
        <w:jc w:val="both"/>
        <w:rPr>
          <w:rFonts w:ascii="Arial" w:hAnsi="Arial" w:cs="Arial"/>
          <w:b/>
          <w:sz w:val="20"/>
          <w:szCs w:val="20"/>
          <w:u w:val="single"/>
        </w:rPr>
      </w:pPr>
      <w:r w:rsidRPr="00710D28">
        <w:rPr>
          <w:rFonts w:ascii="Arial" w:hAnsi="Arial" w:cs="Arial"/>
          <w:b/>
          <w:sz w:val="20"/>
          <w:szCs w:val="20"/>
          <w:u w:val="single"/>
        </w:rPr>
        <w:t xml:space="preserve">CLÁUSULA </w:t>
      </w:r>
      <w:r w:rsidR="00A01780" w:rsidRPr="00710D28">
        <w:rPr>
          <w:rFonts w:ascii="Arial" w:hAnsi="Arial" w:cs="Arial"/>
          <w:b/>
          <w:sz w:val="20"/>
          <w:szCs w:val="20"/>
          <w:u w:val="single"/>
        </w:rPr>
        <w:t>DECIMO</w:t>
      </w:r>
      <w:r w:rsidR="00111AC2" w:rsidRPr="00710D28">
        <w:rPr>
          <w:rFonts w:ascii="Arial" w:hAnsi="Arial" w:cs="Arial"/>
          <w:b/>
          <w:sz w:val="20"/>
          <w:szCs w:val="20"/>
          <w:u w:val="single"/>
        </w:rPr>
        <w:t>SEGUND</w:t>
      </w:r>
      <w:r w:rsidRPr="00710D28">
        <w:rPr>
          <w:rFonts w:ascii="Arial" w:hAnsi="Arial" w:cs="Arial"/>
          <w:b/>
          <w:sz w:val="20"/>
          <w:szCs w:val="20"/>
          <w:u w:val="single"/>
        </w:rPr>
        <w:t>A</w:t>
      </w:r>
      <w:r w:rsidR="00F17D49" w:rsidRPr="00710D28">
        <w:rPr>
          <w:rFonts w:ascii="Arial" w:hAnsi="Arial" w:cs="Arial"/>
          <w:b/>
          <w:sz w:val="20"/>
          <w:szCs w:val="20"/>
          <w:u w:val="single"/>
        </w:rPr>
        <w:t>: PENALIDADES</w:t>
      </w:r>
    </w:p>
    <w:p w14:paraId="71F9D2EF" w14:textId="289718F7" w:rsidR="000548F4" w:rsidRPr="00710D28" w:rsidRDefault="6E6BDAEE" w:rsidP="00DD1A61">
      <w:pPr>
        <w:pStyle w:val="Textoindependiente"/>
        <w:widowControl w:val="0"/>
        <w:spacing w:after="0"/>
        <w:ind w:left="349"/>
        <w:jc w:val="both"/>
        <w:rPr>
          <w:rFonts w:ascii="Arial" w:hAnsi="Arial" w:cs="Arial"/>
          <w:sz w:val="20"/>
          <w:szCs w:val="20"/>
        </w:rPr>
      </w:pPr>
      <w:r w:rsidRPr="00710D28">
        <w:rPr>
          <w:rFonts w:ascii="Arial" w:hAnsi="Arial" w:cs="Arial"/>
          <w:sz w:val="20"/>
          <w:szCs w:val="20"/>
        </w:rPr>
        <w:t>Si EL CONTRATISTA incurre en retraso injustificado en la ejecución de las prestaciones objeto del contrato, LA ENTIDAD</w:t>
      </w:r>
      <w:r w:rsidR="5E76C0E3" w:rsidRPr="00710D28">
        <w:rPr>
          <w:rFonts w:ascii="Arial" w:hAnsi="Arial" w:cs="Arial"/>
          <w:sz w:val="20"/>
          <w:szCs w:val="20"/>
        </w:rPr>
        <w:t xml:space="preserve"> CONTRATANTE</w:t>
      </w:r>
      <w:r w:rsidRPr="00710D28">
        <w:rPr>
          <w:rFonts w:ascii="Arial" w:hAnsi="Arial" w:cs="Arial"/>
          <w:sz w:val="20"/>
          <w:szCs w:val="20"/>
        </w:rPr>
        <w:t xml:space="preserve"> le aplica </w:t>
      </w:r>
      <w:r w:rsidR="2AF92D97" w:rsidRPr="00710D28">
        <w:rPr>
          <w:rFonts w:ascii="Arial" w:hAnsi="Arial" w:cs="Arial"/>
          <w:sz w:val="20"/>
          <w:szCs w:val="20"/>
        </w:rPr>
        <w:t xml:space="preserve">automáticamente </w:t>
      </w:r>
      <w:r w:rsidRPr="00710D28">
        <w:rPr>
          <w:rFonts w:ascii="Arial" w:hAnsi="Arial" w:cs="Arial"/>
          <w:sz w:val="20"/>
          <w:szCs w:val="20"/>
        </w:rPr>
        <w:t>una penalidad</w:t>
      </w:r>
      <w:r w:rsidR="2AF92D97" w:rsidRPr="00710D28">
        <w:rPr>
          <w:rFonts w:ascii="Arial" w:hAnsi="Arial" w:cs="Arial"/>
          <w:sz w:val="20"/>
          <w:szCs w:val="20"/>
        </w:rPr>
        <w:t xml:space="preserve"> por mora</w:t>
      </w:r>
      <w:r w:rsidR="118820B5" w:rsidRPr="00710D28">
        <w:rPr>
          <w:rFonts w:ascii="Arial" w:hAnsi="Arial" w:cs="Arial"/>
          <w:sz w:val="20"/>
          <w:szCs w:val="20"/>
        </w:rPr>
        <w:t xml:space="preserve"> </w:t>
      </w:r>
      <w:r w:rsidR="2AF4F68A" w:rsidRPr="00710D28">
        <w:rPr>
          <w:rFonts w:ascii="Arial" w:hAnsi="Arial" w:cs="Arial"/>
          <w:sz w:val="20"/>
          <w:szCs w:val="20"/>
        </w:rPr>
        <w:t>por</w:t>
      </w:r>
      <w:r w:rsidR="118820B5" w:rsidRPr="00710D28">
        <w:rPr>
          <w:rFonts w:ascii="Arial" w:hAnsi="Arial" w:cs="Arial"/>
          <w:sz w:val="20"/>
          <w:szCs w:val="20"/>
        </w:rPr>
        <w:t xml:space="preserve"> cada día de atraso</w:t>
      </w:r>
      <w:r w:rsidR="2AF4F68A" w:rsidRPr="00710D28">
        <w:rPr>
          <w:rFonts w:ascii="Arial" w:hAnsi="Arial" w:cs="Arial"/>
          <w:sz w:val="20"/>
          <w:szCs w:val="20"/>
        </w:rPr>
        <w:t xml:space="preserve">, </w:t>
      </w:r>
      <w:r w:rsidR="5A036BAF" w:rsidRPr="00710D28">
        <w:rPr>
          <w:rFonts w:ascii="Arial" w:hAnsi="Arial" w:cs="Arial"/>
          <w:sz w:val="20"/>
          <w:szCs w:val="20"/>
        </w:rPr>
        <w:t xml:space="preserve">de acuerdo </w:t>
      </w:r>
      <w:r w:rsidR="1DA979D8" w:rsidRPr="00710D28">
        <w:rPr>
          <w:rFonts w:ascii="Arial" w:hAnsi="Arial" w:cs="Arial"/>
          <w:sz w:val="20"/>
          <w:szCs w:val="20"/>
        </w:rPr>
        <w:t>con</w:t>
      </w:r>
      <w:r w:rsidR="5A036BAF" w:rsidRPr="00710D28">
        <w:rPr>
          <w:rFonts w:ascii="Arial" w:hAnsi="Arial" w:cs="Arial"/>
          <w:sz w:val="20"/>
          <w:szCs w:val="20"/>
        </w:rPr>
        <w:t xml:space="preserve"> la siguiente fórmula:</w:t>
      </w:r>
    </w:p>
    <w:p w14:paraId="181E169C" w14:textId="77777777" w:rsidR="000548F4" w:rsidRPr="00710D28" w:rsidRDefault="000548F4" w:rsidP="00DD1A61">
      <w:pPr>
        <w:widowControl w:val="0"/>
        <w:ind w:left="349"/>
        <w:jc w:val="both"/>
        <w:rPr>
          <w:rFonts w:ascii="Arial" w:hAnsi="Arial" w:cs="Arial"/>
          <w:sz w:val="20"/>
          <w:szCs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0548F4" w:rsidRPr="00710D28" w14:paraId="2C0FBEC6" w14:textId="77777777" w:rsidTr="779A1813">
        <w:trPr>
          <w:cantSplit/>
          <w:jc w:val="center"/>
        </w:trPr>
        <w:tc>
          <w:tcPr>
            <w:tcW w:w="2184" w:type="dxa"/>
            <w:vMerge w:val="restart"/>
            <w:vAlign w:val="center"/>
          </w:tcPr>
          <w:p w14:paraId="555614D8" w14:textId="77777777" w:rsidR="000548F4" w:rsidRPr="00710D28" w:rsidRDefault="000548F4" w:rsidP="00DD1A61">
            <w:pPr>
              <w:widowControl w:val="0"/>
              <w:jc w:val="both"/>
              <w:rPr>
                <w:rFonts w:ascii="Cambria" w:hAnsi="Cambria" w:cs="Arial"/>
                <w:i/>
                <w:sz w:val="20"/>
                <w:szCs w:val="20"/>
              </w:rPr>
            </w:pPr>
            <w:r w:rsidRPr="00710D28">
              <w:rPr>
                <w:rFonts w:ascii="Cambria" w:hAnsi="Cambria" w:cs="Arial"/>
                <w:i/>
                <w:sz w:val="20"/>
                <w:szCs w:val="20"/>
              </w:rPr>
              <w:t>Penalidad Diaria =</w:t>
            </w:r>
          </w:p>
        </w:tc>
        <w:tc>
          <w:tcPr>
            <w:tcW w:w="2977" w:type="dxa"/>
            <w:tcBorders>
              <w:bottom w:val="single" w:sz="4" w:space="0" w:color="auto"/>
            </w:tcBorders>
            <w:vAlign w:val="center"/>
          </w:tcPr>
          <w:p w14:paraId="626A88D2" w14:textId="50CF236F" w:rsidR="000548F4" w:rsidRPr="00710D28" w:rsidRDefault="5A036BAF" w:rsidP="779A1813">
            <w:pPr>
              <w:widowControl w:val="0"/>
              <w:jc w:val="center"/>
              <w:rPr>
                <w:rFonts w:ascii="Cambria" w:hAnsi="Cambria" w:cs="Arial"/>
                <w:i/>
                <w:sz w:val="20"/>
                <w:szCs w:val="20"/>
              </w:rPr>
            </w:pPr>
            <w:r w:rsidRPr="00710D28">
              <w:rPr>
                <w:rFonts w:ascii="Cambria" w:hAnsi="Cambria" w:cs="Arial"/>
                <w:i/>
                <w:sz w:val="20"/>
                <w:szCs w:val="20"/>
              </w:rPr>
              <w:t xml:space="preserve">0.10 x </w:t>
            </w:r>
            <w:r w:rsidR="4E47ACEF" w:rsidRPr="00710D28">
              <w:rPr>
                <w:rFonts w:ascii="Cambria" w:hAnsi="Cambria" w:cs="Arial"/>
                <w:i/>
                <w:sz w:val="20"/>
                <w:szCs w:val="20"/>
              </w:rPr>
              <w:t>m</w:t>
            </w:r>
            <w:r w:rsidRPr="00710D28">
              <w:rPr>
                <w:rFonts w:ascii="Cambria" w:hAnsi="Cambria" w:cs="Arial"/>
                <w:i/>
                <w:sz w:val="20"/>
                <w:szCs w:val="20"/>
              </w:rPr>
              <w:t>onto</w:t>
            </w:r>
          </w:p>
        </w:tc>
      </w:tr>
      <w:tr w:rsidR="000548F4" w:rsidRPr="00710D28" w14:paraId="3D9412E4" w14:textId="77777777" w:rsidTr="00182A02">
        <w:trPr>
          <w:cantSplit/>
          <w:trHeight w:val="300"/>
          <w:jc w:val="center"/>
        </w:trPr>
        <w:tc>
          <w:tcPr>
            <w:tcW w:w="2184" w:type="dxa"/>
            <w:vMerge/>
            <w:vAlign w:val="center"/>
          </w:tcPr>
          <w:p w14:paraId="73168DA4" w14:textId="77777777" w:rsidR="000548F4" w:rsidRPr="00710D28" w:rsidRDefault="000548F4" w:rsidP="00DD1A61">
            <w:pPr>
              <w:widowControl w:val="0"/>
              <w:jc w:val="both"/>
              <w:rPr>
                <w:rFonts w:ascii="Cambria" w:hAnsi="Cambria" w:cs="Arial"/>
                <w:i/>
                <w:sz w:val="20"/>
              </w:rPr>
            </w:pPr>
          </w:p>
        </w:tc>
        <w:tc>
          <w:tcPr>
            <w:tcW w:w="2977" w:type="dxa"/>
            <w:vAlign w:val="center"/>
          </w:tcPr>
          <w:p w14:paraId="4344B301" w14:textId="00366219" w:rsidR="000548F4" w:rsidRPr="00710D28" w:rsidRDefault="5A036BAF" w:rsidP="779A1813">
            <w:pPr>
              <w:widowControl w:val="0"/>
              <w:jc w:val="center"/>
              <w:rPr>
                <w:rFonts w:ascii="Cambria" w:hAnsi="Cambria" w:cs="Arial"/>
                <w:i/>
                <w:sz w:val="20"/>
                <w:szCs w:val="20"/>
              </w:rPr>
            </w:pPr>
            <w:r w:rsidRPr="00710D28">
              <w:rPr>
                <w:rFonts w:ascii="Cambria" w:hAnsi="Cambria" w:cs="Arial"/>
                <w:i/>
                <w:sz w:val="20"/>
                <w:szCs w:val="20"/>
              </w:rPr>
              <w:t xml:space="preserve">F x </w:t>
            </w:r>
            <w:r w:rsidR="68703F31" w:rsidRPr="00710D28">
              <w:rPr>
                <w:rFonts w:ascii="Cambria" w:hAnsi="Cambria" w:cs="Arial"/>
                <w:i/>
                <w:sz w:val="20"/>
                <w:szCs w:val="20"/>
              </w:rPr>
              <w:t>p</w:t>
            </w:r>
            <w:r w:rsidRPr="00710D28">
              <w:rPr>
                <w:rFonts w:ascii="Cambria" w:hAnsi="Cambria" w:cs="Arial"/>
                <w:i/>
                <w:sz w:val="20"/>
                <w:szCs w:val="20"/>
              </w:rPr>
              <w:t>lazo</w:t>
            </w:r>
          </w:p>
        </w:tc>
      </w:tr>
    </w:tbl>
    <w:p w14:paraId="74A59362" w14:textId="77777777" w:rsidR="000548F4" w:rsidRPr="00710D28" w:rsidRDefault="000548F4" w:rsidP="00DD1A61">
      <w:pPr>
        <w:widowControl w:val="0"/>
        <w:ind w:left="349"/>
        <w:jc w:val="both"/>
        <w:rPr>
          <w:rFonts w:ascii="Arial" w:hAnsi="Arial" w:cs="Arial"/>
          <w:sz w:val="20"/>
          <w:szCs w:val="20"/>
        </w:rPr>
      </w:pPr>
    </w:p>
    <w:p w14:paraId="0F141FA6" w14:textId="77777777" w:rsidR="000548F4" w:rsidRPr="00710D28" w:rsidRDefault="00A35F0C" w:rsidP="00DD1A61">
      <w:pPr>
        <w:widowControl w:val="0"/>
        <w:ind w:left="349"/>
        <w:jc w:val="both"/>
        <w:rPr>
          <w:rFonts w:ascii="Arial" w:hAnsi="Arial" w:cs="Arial"/>
          <w:sz w:val="20"/>
          <w:szCs w:val="20"/>
        </w:rPr>
      </w:pPr>
      <w:r w:rsidRPr="00710D28">
        <w:rPr>
          <w:rFonts w:ascii="Arial" w:hAnsi="Arial" w:cs="Arial"/>
          <w:sz w:val="20"/>
          <w:szCs w:val="20"/>
        </w:rPr>
        <w:t>Donde:</w:t>
      </w:r>
    </w:p>
    <w:p w14:paraId="120EDF53" w14:textId="77777777" w:rsidR="000548F4" w:rsidRPr="00710D28" w:rsidRDefault="000548F4" w:rsidP="00DD1A61">
      <w:pPr>
        <w:widowControl w:val="0"/>
        <w:ind w:left="349"/>
        <w:jc w:val="both"/>
        <w:rPr>
          <w:rFonts w:ascii="Arial" w:hAnsi="Arial" w:cs="Arial"/>
          <w:sz w:val="20"/>
          <w:szCs w:val="20"/>
        </w:rPr>
      </w:pPr>
    </w:p>
    <w:p w14:paraId="3A9FFF71" w14:textId="7D2B7F0D" w:rsidR="000548F4" w:rsidRPr="00710D28" w:rsidRDefault="5A036BAF" w:rsidP="779A1813">
      <w:pPr>
        <w:widowControl w:val="0"/>
        <w:ind w:left="349"/>
        <w:jc w:val="both"/>
        <w:rPr>
          <w:rFonts w:ascii="Arial" w:hAnsi="Arial" w:cs="Arial"/>
          <w:b/>
          <w:sz w:val="20"/>
          <w:szCs w:val="20"/>
        </w:rPr>
      </w:pPr>
      <w:r w:rsidRPr="00710D28">
        <w:rPr>
          <w:rFonts w:ascii="Arial" w:hAnsi="Arial" w:cs="Arial"/>
          <w:b/>
          <w:sz w:val="20"/>
          <w:szCs w:val="20"/>
        </w:rPr>
        <w:t xml:space="preserve">F = 0.40 </w:t>
      </w:r>
    </w:p>
    <w:p w14:paraId="271764A0" w14:textId="77777777" w:rsidR="000548F4" w:rsidRPr="00710D28" w:rsidRDefault="000548F4" w:rsidP="00DD1A61">
      <w:pPr>
        <w:widowControl w:val="0"/>
        <w:ind w:left="349"/>
        <w:jc w:val="both"/>
        <w:rPr>
          <w:rFonts w:ascii="Arial" w:hAnsi="Arial" w:cs="Arial"/>
          <w:b/>
          <w:i/>
          <w:sz w:val="20"/>
          <w:szCs w:val="20"/>
        </w:rPr>
      </w:pPr>
    </w:p>
    <w:p w14:paraId="477C080B" w14:textId="45051885" w:rsidR="003910C7" w:rsidRPr="00710D28" w:rsidRDefault="62657257">
      <w:pPr>
        <w:widowControl w:val="0"/>
        <w:ind w:left="352"/>
        <w:jc w:val="both"/>
        <w:rPr>
          <w:rFonts w:ascii="Arial" w:hAnsi="Arial" w:cs="Arial"/>
          <w:sz w:val="20"/>
          <w:szCs w:val="20"/>
        </w:rPr>
      </w:pPr>
      <w:r w:rsidRPr="00710D28">
        <w:rPr>
          <w:rFonts w:ascii="Arial" w:hAnsi="Arial" w:cs="Arial"/>
          <w:sz w:val="20"/>
          <w:szCs w:val="20"/>
        </w:rPr>
        <w:t>El retraso se justifica a través de la solicitud de ampliación de plazo debidamente aprobado. Adicionalmente, s</w:t>
      </w:r>
      <w:r w:rsidR="0097F8AD" w:rsidRPr="00710D28">
        <w:rPr>
          <w:rFonts w:ascii="Arial" w:hAnsi="Arial" w:cs="Arial"/>
          <w:sz w:val="20"/>
          <w:szCs w:val="20"/>
        </w:rPr>
        <w:t>e considera justificado el retraso</w:t>
      </w:r>
      <w:r w:rsidR="158971F8" w:rsidRPr="00710D28">
        <w:rPr>
          <w:rFonts w:ascii="Arial" w:hAnsi="Arial" w:cs="Arial"/>
          <w:sz w:val="20"/>
          <w:szCs w:val="20"/>
        </w:rPr>
        <w:t xml:space="preserve"> y en consecuencia no se aplica penalidad</w:t>
      </w:r>
      <w:r w:rsidR="0097F8AD" w:rsidRPr="00710D28">
        <w:rPr>
          <w:rFonts w:ascii="Arial" w:hAnsi="Arial" w:cs="Arial"/>
          <w:sz w:val="20"/>
          <w:szCs w:val="20"/>
        </w:rPr>
        <w:t xml:space="preserve">, cuando </w:t>
      </w:r>
      <w:r w:rsidR="7EC62450" w:rsidRPr="00710D28">
        <w:rPr>
          <w:rFonts w:ascii="Arial" w:hAnsi="Arial" w:cs="Arial"/>
          <w:sz w:val="20"/>
          <w:szCs w:val="20"/>
        </w:rPr>
        <w:t xml:space="preserve">EL CONTRATISTA </w:t>
      </w:r>
      <w:r w:rsidR="0097F8AD" w:rsidRPr="00710D28">
        <w:rPr>
          <w:rFonts w:ascii="Arial" w:hAnsi="Arial" w:cs="Arial"/>
          <w:sz w:val="20"/>
          <w:szCs w:val="20"/>
        </w:rPr>
        <w:t>acredite, de modo objetivamente sustentado, que el mayor tiempo transcurrido no le resulta imputable. E</w:t>
      </w:r>
      <w:r w:rsidR="188EDD0E" w:rsidRPr="00710D28">
        <w:rPr>
          <w:rFonts w:ascii="Arial" w:hAnsi="Arial" w:cs="Arial"/>
          <w:sz w:val="20"/>
          <w:szCs w:val="20"/>
        </w:rPr>
        <w:t>n</w:t>
      </w:r>
      <w:r w:rsidR="158971F8" w:rsidRPr="00710D28">
        <w:rPr>
          <w:rFonts w:ascii="Arial" w:hAnsi="Arial" w:cs="Arial"/>
          <w:sz w:val="20"/>
          <w:szCs w:val="20"/>
        </w:rPr>
        <w:t xml:space="preserve"> este último caso la </w:t>
      </w:r>
      <w:r w:rsidR="0097F8AD" w:rsidRPr="00710D28">
        <w:rPr>
          <w:rFonts w:ascii="Arial" w:hAnsi="Arial" w:cs="Arial"/>
          <w:sz w:val="20"/>
          <w:szCs w:val="20"/>
        </w:rPr>
        <w:t xml:space="preserve">calificación del retraso como justificado </w:t>
      </w:r>
      <w:r w:rsidR="158971F8" w:rsidRPr="00710D28">
        <w:rPr>
          <w:rFonts w:ascii="Arial" w:hAnsi="Arial" w:cs="Arial"/>
          <w:sz w:val="20"/>
          <w:szCs w:val="20"/>
        </w:rPr>
        <w:t xml:space="preserve">por parte de LA ENTIDAD </w:t>
      </w:r>
      <w:r w:rsidR="4F60CEEE" w:rsidRPr="00710D28">
        <w:rPr>
          <w:rFonts w:ascii="Arial" w:hAnsi="Arial" w:cs="Arial"/>
          <w:sz w:val="20"/>
          <w:szCs w:val="20"/>
        </w:rPr>
        <w:t xml:space="preserve">CONTRATANTE </w:t>
      </w:r>
      <w:r w:rsidR="0097F8AD" w:rsidRPr="00710D28">
        <w:rPr>
          <w:rFonts w:ascii="Arial" w:hAnsi="Arial" w:cs="Arial"/>
          <w:sz w:val="20"/>
          <w:szCs w:val="20"/>
        </w:rPr>
        <w:t xml:space="preserve">no da lugar al pago de gastos generales </w:t>
      </w:r>
      <w:r w:rsidR="158971F8" w:rsidRPr="00710D28">
        <w:rPr>
          <w:rFonts w:ascii="Arial" w:hAnsi="Arial" w:cs="Arial"/>
          <w:sz w:val="20"/>
          <w:szCs w:val="20"/>
        </w:rPr>
        <w:t>ni costos directos d</w:t>
      </w:r>
      <w:r w:rsidR="0097F8AD" w:rsidRPr="00710D28">
        <w:rPr>
          <w:rFonts w:ascii="Arial" w:hAnsi="Arial" w:cs="Arial"/>
          <w:sz w:val="20"/>
          <w:szCs w:val="20"/>
        </w:rPr>
        <w:t>e ningún tipo</w:t>
      </w:r>
      <w:r w:rsidR="158971F8" w:rsidRPr="00710D28">
        <w:rPr>
          <w:rFonts w:ascii="Arial" w:hAnsi="Arial" w:cs="Arial"/>
          <w:sz w:val="20"/>
          <w:szCs w:val="20"/>
        </w:rPr>
        <w:t xml:space="preserve">, conforme </w:t>
      </w:r>
      <w:r w:rsidR="00263569" w:rsidRPr="00710D28">
        <w:rPr>
          <w:rFonts w:ascii="Arial" w:hAnsi="Arial" w:cs="Arial"/>
          <w:sz w:val="20"/>
          <w:szCs w:val="20"/>
        </w:rPr>
        <w:t>a</w:t>
      </w:r>
      <w:r w:rsidR="0010103B" w:rsidRPr="00710D28">
        <w:rPr>
          <w:rFonts w:ascii="Arial" w:hAnsi="Arial" w:cs="Arial"/>
          <w:sz w:val="20"/>
          <w:szCs w:val="20"/>
        </w:rPr>
        <w:t>l</w:t>
      </w:r>
      <w:r w:rsidR="00263569" w:rsidRPr="00710D28">
        <w:rPr>
          <w:rFonts w:ascii="Arial" w:hAnsi="Arial" w:cs="Arial"/>
          <w:sz w:val="20"/>
          <w:szCs w:val="20"/>
        </w:rPr>
        <w:t xml:space="preserve"> </w:t>
      </w:r>
      <w:r w:rsidR="158971F8" w:rsidRPr="00710D28">
        <w:rPr>
          <w:rFonts w:ascii="Arial" w:hAnsi="Arial" w:cs="Arial"/>
          <w:sz w:val="20"/>
          <w:szCs w:val="20"/>
        </w:rPr>
        <w:t xml:space="preserve">numeral </w:t>
      </w:r>
      <w:r w:rsidR="7FAB4F8D" w:rsidRPr="00710D28">
        <w:rPr>
          <w:rFonts w:ascii="Arial" w:hAnsi="Arial" w:cs="Arial"/>
          <w:sz w:val="20"/>
          <w:szCs w:val="20"/>
        </w:rPr>
        <w:t xml:space="preserve">120.4 </w:t>
      </w:r>
      <w:r w:rsidR="158971F8" w:rsidRPr="00710D28">
        <w:rPr>
          <w:rFonts w:ascii="Arial" w:hAnsi="Arial" w:cs="Arial"/>
          <w:sz w:val="20"/>
          <w:szCs w:val="20"/>
        </w:rPr>
        <w:t xml:space="preserve">del artículo </w:t>
      </w:r>
      <w:r w:rsidR="6FFE11B0" w:rsidRPr="00710D28">
        <w:rPr>
          <w:rFonts w:ascii="Arial" w:hAnsi="Arial" w:cs="Arial"/>
          <w:sz w:val="20"/>
          <w:szCs w:val="20"/>
        </w:rPr>
        <w:t xml:space="preserve">120 </w:t>
      </w:r>
      <w:r w:rsidR="49B7867B" w:rsidRPr="00710D28">
        <w:rPr>
          <w:rFonts w:ascii="Arial" w:hAnsi="Arial" w:cs="Arial"/>
          <w:sz w:val="20"/>
          <w:szCs w:val="20"/>
        </w:rPr>
        <w:t xml:space="preserve">del </w:t>
      </w:r>
      <w:r w:rsidR="000C3FA3" w:rsidRPr="00710D28">
        <w:rPr>
          <w:rFonts w:ascii="Arial" w:hAnsi="Arial" w:cs="Arial"/>
          <w:sz w:val="20"/>
          <w:szCs w:val="20"/>
        </w:rPr>
        <w:t xml:space="preserve">Reglamento de la </w:t>
      </w:r>
      <w:r w:rsidR="0010103B" w:rsidRPr="00710D28">
        <w:rPr>
          <w:rFonts w:ascii="Arial" w:hAnsi="Arial" w:cs="Arial"/>
          <w:sz w:val="20"/>
          <w:szCs w:val="20"/>
        </w:rPr>
        <w:t>Ley N° 32069, Ley General de Contrataciones Públicas, aprobado por Decreto Supremo N° 009-2025-EF</w:t>
      </w:r>
      <w:r w:rsidR="0097F8AD" w:rsidRPr="00710D28">
        <w:rPr>
          <w:rFonts w:ascii="Arial" w:hAnsi="Arial" w:cs="Arial"/>
          <w:sz w:val="20"/>
          <w:szCs w:val="20"/>
        </w:rPr>
        <w:t>.</w:t>
      </w:r>
    </w:p>
    <w:p w14:paraId="065770A2" w14:textId="2B17FDF0" w:rsidR="779A1813" w:rsidRPr="00710D28" w:rsidRDefault="779A1813" w:rsidP="779A1813">
      <w:pPr>
        <w:widowControl w:val="0"/>
        <w:ind w:left="352"/>
        <w:jc w:val="both"/>
        <w:rPr>
          <w:rFonts w:ascii="Arial" w:hAnsi="Arial" w:cs="Arial"/>
          <w:sz w:val="20"/>
          <w:szCs w:val="20"/>
        </w:rPr>
      </w:pPr>
    </w:p>
    <w:tbl>
      <w:tblPr>
        <w:tblW w:w="8656"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56"/>
      </w:tblGrid>
      <w:tr w:rsidR="00E03AB5" w:rsidRPr="00710D28" w14:paraId="33D0C401" w14:textId="77777777">
        <w:trPr>
          <w:trHeight w:val="345"/>
        </w:trPr>
        <w:tc>
          <w:tcPr>
            <w:tcW w:w="8656" w:type="dxa"/>
            <w:tcBorders>
              <w:top w:val="single" w:sz="6" w:space="0" w:color="DBDBDB"/>
              <w:left w:val="single" w:sz="6" w:space="0" w:color="DBDBDB"/>
              <w:bottom w:val="single" w:sz="12" w:space="0" w:color="DBDBDB"/>
              <w:right w:val="single" w:sz="6" w:space="0" w:color="DBDBDB"/>
            </w:tcBorders>
            <w:vAlign w:val="center"/>
            <w:hideMark/>
          </w:tcPr>
          <w:p w14:paraId="6FEEB633" w14:textId="77777777" w:rsidR="00E03AB5" w:rsidRPr="00710D28" w:rsidRDefault="00E03AB5">
            <w:pPr>
              <w:jc w:val="both"/>
              <w:textAlignment w:val="baseline"/>
              <w:rPr>
                <w:rFonts w:ascii="Arial" w:hAnsi="Arial" w:cs="Arial"/>
                <w:b/>
                <w:bCs/>
                <w:color w:val="0070C0"/>
                <w:sz w:val="18"/>
                <w:szCs w:val="18"/>
              </w:rPr>
            </w:pPr>
            <w:r w:rsidRPr="00710D28">
              <w:rPr>
                <w:rFonts w:ascii="Arial" w:hAnsi="Arial" w:cs="Arial"/>
                <w:b/>
                <w:bCs/>
                <w:color w:val="0070C0"/>
                <w:sz w:val="18"/>
                <w:szCs w:val="18"/>
              </w:rPr>
              <w:t>Importante para la entidad contratante </w:t>
            </w:r>
          </w:p>
        </w:tc>
      </w:tr>
      <w:tr w:rsidR="00E03AB5" w:rsidRPr="00710D28" w14:paraId="7271F1DD" w14:textId="77777777">
        <w:trPr>
          <w:trHeight w:val="3647"/>
        </w:trPr>
        <w:tc>
          <w:tcPr>
            <w:tcW w:w="8656" w:type="dxa"/>
            <w:tcBorders>
              <w:top w:val="single" w:sz="12" w:space="0" w:color="DBDBDB"/>
              <w:left w:val="single" w:sz="6" w:space="0" w:color="DBDBDB"/>
              <w:bottom w:val="single" w:sz="6" w:space="0" w:color="DBDBDB"/>
              <w:right w:val="single" w:sz="6" w:space="0" w:color="DBDBDB"/>
            </w:tcBorders>
            <w:vAlign w:val="center"/>
            <w:hideMark/>
          </w:tcPr>
          <w:p w14:paraId="6AFC2F68" w14:textId="77777777" w:rsidR="00E03AB5" w:rsidRPr="00710D28" w:rsidRDefault="00E03AB5" w:rsidP="00D46934">
            <w:pPr>
              <w:ind w:left="106"/>
              <w:jc w:val="both"/>
              <w:textAlignment w:val="baseline"/>
              <w:rPr>
                <w:rFonts w:ascii="Arial" w:hAnsi="Arial" w:cs="Arial"/>
                <w:color w:val="0070C0"/>
                <w:sz w:val="18"/>
                <w:szCs w:val="18"/>
              </w:rPr>
            </w:pPr>
            <w:r w:rsidRPr="00710D28">
              <w:rPr>
                <w:rFonts w:ascii="Arial" w:hAnsi="Arial" w:cs="Arial"/>
                <w:color w:val="0070C0"/>
                <w:sz w:val="18"/>
                <w:szCs w:val="18"/>
              </w:rPr>
              <w:t>En caso se haya incluido otras penalidades, se agrega el siguiente párrafo: </w:t>
            </w:r>
          </w:p>
          <w:p w14:paraId="67B388D6" w14:textId="77777777" w:rsidR="00E03AB5" w:rsidRPr="00710D28" w:rsidRDefault="00E03AB5" w:rsidP="00D46934">
            <w:pPr>
              <w:ind w:left="106"/>
              <w:jc w:val="both"/>
              <w:textAlignment w:val="baseline"/>
              <w:rPr>
                <w:rFonts w:ascii="Arial" w:hAnsi="Arial" w:cs="Arial"/>
                <w:color w:val="0070C0"/>
                <w:sz w:val="18"/>
                <w:szCs w:val="18"/>
              </w:rPr>
            </w:pPr>
            <w:r w:rsidRPr="00710D28">
              <w:rPr>
                <w:rFonts w:ascii="Arial" w:hAnsi="Arial" w:cs="Arial"/>
                <w:color w:val="0070C0"/>
                <w:sz w:val="18"/>
                <w:szCs w:val="18"/>
              </w:rPr>
              <w:t> </w:t>
            </w:r>
          </w:p>
          <w:p w14:paraId="6D9574D9" w14:textId="44C7BA67" w:rsidR="00E03AB5" w:rsidRPr="00710D28" w:rsidRDefault="00E03AB5" w:rsidP="00D46934">
            <w:pPr>
              <w:ind w:left="106"/>
              <w:jc w:val="both"/>
              <w:textAlignment w:val="baseline"/>
              <w:rPr>
                <w:rFonts w:ascii="Arial" w:hAnsi="Arial" w:cs="Arial"/>
                <w:color w:val="0070C0"/>
                <w:sz w:val="18"/>
                <w:szCs w:val="18"/>
              </w:rPr>
            </w:pPr>
            <w:r w:rsidRPr="00710D28">
              <w:rPr>
                <w:rFonts w:ascii="Arial" w:hAnsi="Arial" w:cs="Arial"/>
                <w:color w:val="0070C0"/>
                <w:sz w:val="18"/>
                <w:szCs w:val="18"/>
              </w:rPr>
              <w:t xml:space="preserve">“Adicionalmente a la penalidad por mora se </w:t>
            </w:r>
            <w:r w:rsidR="001E4F2F" w:rsidRPr="00710D28">
              <w:rPr>
                <w:rFonts w:ascii="Arial" w:hAnsi="Arial" w:cs="Arial"/>
                <w:color w:val="0070C0"/>
                <w:sz w:val="18"/>
                <w:szCs w:val="18"/>
              </w:rPr>
              <w:t>aplicarán</w:t>
            </w:r>
            <w:r w:rsidRPr="00710D28">
              <w:rPr>
                <w:rFonts w:ascii="Arial" w:hAnsi="Arial" w:cs="Arial"/>
                <w:color w:val="0070C0"/>
                <w:sz w:val="18"/>
                <w:szCs w:val="18"/>
              </w:rPr>
              <w:t xml:space="preserve"> las siguientes penalidades: </w:t>
            </w:r>
          </w:p>
          <w:p w14:paraId="19B09362" w14:textId="77777777" w:rsidR="00E03AB5" w:rsidRPr="00710D28" w:rsidRDefault="00E03AB5">
            <w:pPr>
              <w:ind w:left="360"/>
              <w:jc w:val="both"/>
              <w:textAlignment w:val="baseline"/>
              <w:rPr>
                <w:rFonts w:ascii="Arial" w:hAnsi="Arial" w:cs="Arial"/>
                <w:color w:val="0070C0"/>
                <w:sz w:val="18"/>
                <w:szCs w:val="18"/>
              </w:rPr>
            </w:pPr>
            <w:r w:rsidRPr="00710D28">
              <w:rPr>
                <w:rFonts w:ascii="Arial" w:hAnsi="Arial" w:cs="Arial"/>
                <w:color w:val="0070C0"/>
                <w:sz w:val="18"/>
                <w:szCs w:val="18"/>
              </w:rPr>
              <w:t> </w:t>
            </w:r>
          </w:p>
          <w:tbl>
            <w:tblPr>
              <w:tblW w:w="8363" w:type="dxa"/>
              <w:tblInd w:w="88" w:type="dxa"/>
              <w:tblBorders>
                <w:top w:val="single" w:sz="6" w:space="0" w:color="E7E6E6" w:themeColor="background2"/>
                <w:left w:val="single" w:sz="6" w:space="0" w:color="E7E6E6" w:themeColor="background2"/>
                <w:bottom w:val="single" w:sz="6" w:space="0" w:color="E7E6E6" w:themeColor="background2"/>
                <w:right w:val="single" w:sz="6" w:space="0" w:color="E7E6E6" w:themeColor="background2"/>
                <w:insideH w:val="single" w:sz="6" w:space="0" w:color="E7E6E6" w:themeColor="background2"/>
                <w:insideV w:val="single" w:sz="6" w:space="0" w:color="E7E6E6" w:themeColor="background2"/>
              </w:tblBorders>
              <w:tblCellMar>
                <w:left w:w="0" w:type="dxa"/>
                <w:right w:w="0" w:type="dxa"/>
              </w:tblCellMar>
              <w:tblLook w:val="04A0" w:firstRow="1" w:lastRow="0" w:firstColumn="1" w:lastColumn="0" w:noHBand="0" w:noVBand="1"/>
            </w:tblPr>
            <w:tblGrid>
              <w:gridCol w:w="425"/>
              <w:gridCol w:w="4678"/>
              <w:gridCol w:w="1319"/>
              <w:gridCol w:w="1941"/>
            </w:tblGrid>
            <w:tr w:rsidR="00E03AB5" w:rsidRPr="00710D28" w14:paraId="3B941F48" w14:textId="77777777" w:rsidTr="00D46934">
              <w:trPr>
                <w:trHeight w:val="285"/>
              </w:trPr>
              <w:tc>
                <w:tcPr>
                  <w:tcW w:w="8363" w:type="dxa"/>
                  <w:gridSpan w:val="4"/>
                  <w:hideMark/>
                </w:tcPr>
                <w:p w14:paraId="2612D578" w14:textId="77777777" w:rsidR="00E03AB5" w:rsidRPr="00710D28" w:rsidRDefault="00E03AB5">
                  <w:pPr>
                    <w:jc w:val="center"/>
                    <w:textAlignment w:val="baseline"/>
                    <w:rPr>
                      <w:rFonts w:ascii="Arial" w:hAnsi="Arial" w:cs="Arial"/>
                      <w:color w:val="0070C0"/>
                      <w:sz w:val="18"/>
                      <w:szCs w:val="18"/>
                    </w:rPr>
                  </w:pPr>
                  <w:r w:rsidRPr="00710D28">
                    <w:rPr>
                      <w:rFonts w:ascii="Arial" w:hAnsi="Arial" w:cs="Arial"/>
                      <w:color w:val="0070C0"/>
                      <w:sz w:val="18"/>
                      <w:szCs w:val="18"/>
                    </w:rPr>
                    <w:t>Otras penalidades </w:t>
                  </w:r>
                </w:p>
              </w:tc>
            </w:tr>
            <w:tr w:rsidR="00E03AB5" w:rsidRPr="00710D28" w14:paraId="288F1BAE" w14:textId="77777777" w:rsidTr="00D46934">
              <w:trPr>
                <w:trHeight w:val="285"/>
              </w:trPr>
              <w:tc>
                <w:tcPr>
                  <w:tcW w:w="425" w:type="dxa"/>
                  <w:hideMark/>
                </w:tcPr>
                <w:p w14:paraId="3C80D9F5" w14:textId="77777777" w:rsidR="00E03AB5" w:rsidRPr="00710D28" w:rsidRDefault="00E03AB5">
                  <w:pPr>
                    <w:jc w:val="center"/>
                    <w:textAlignment w:val="baseline"/>
                    <w:rPr>
                      <w:rFonts w:ascii="Arial" w:hAnsi="Arial" w:cs="Arial"/>
                      <w:color w:val="0070C0"/>
                      <w:sz w:val="18"/>
                      <w:szCs w:val="18"/>
                    </w:rPr>
                  </w:pPr>
                  <w:r w:rsidRPr="00710D28">
                    <w:rPr>
                      <w:rFonts w:ascii="Arial" w:hAnsi="Arial" w:cs="Arial"/>
                      <w:color w:val="0070C0"/>
                      <w:sz w:val="18"/>
                      <w:szCs w:val="18"/>
                    </w:rPr>
                    <w:t>N° </w:t>
                  </w:r>
                </w:p>
              </w:tc>
              <w:tc>
                <w:tcPr>
                  <w:tcW w:w="4678" w:type="dxa"/>
                  <w:hideMark/>
                </w:tcPr>
                <w:p w14:paraId="36366CD0" w14:textId="77777777" w:rsidR="00E03AB5" w:rsidRPr="00710D28" w:rsidRDefault="00E03AB5">
                  <w:pPr>
                    <w:jc w:val="center"/>
                    <w:textAlignment w:val="baseline"/>
                    <w:rPr>
                      <w:rFonts w:ascii="Arial" w:hAnsi="Arial" w:cs="Arial"/>
                      <w:color w:val="0070C0"/>
                      <w:sz w:val="18"/>
                      <w:szCs w:val="18"/>
                    </w:rPr>
                  </w:pPr>
                  <w:r w:rsidRPr="00710D28">
                    <w:rPr>
                      <w:rFonts w:ascii="Arial" w:hAnsi="Arial" w:cs="Arial"/>
                      <w:color w:val="0070C0"/>
                      <w:sz w:val="18"/>
                      <w:szCs w:val="18"/>
                    </w:rPr>
                    <w:t>Supuesto de aplicación de penalidad </w:t>
                  </w:r>
                </w:p>
              </w:tc>
              <w:tc>
                <w:tcPr>
                  <w:tcW w:w="1319" w:type="dxa"/>
                  <w:hideMark/>
                </w:tcPr>
                <w:p w14:paraId="60F9351D" w14:textId="77777777" w:rsidR="00E03AB5" w:rsidRPr="00710D28" w:rsidRDefault="00E03AB5">
                  <w:pPr>
                    <w:jc w:val="center"/>
                    <w:textAlignment w:val="baseline"/>
                    <w:rPr>
                      <w:rFonts w:ascii="Arial" w:hAnsi="Arial" w:cs="Arial"/>
                      <w:color w:val="0070C0"/>
                      <w:sz w:val="18"/>
                      <w:szCs w:val="18"/>
                    </w:rPr>
                  </w:pPr>
                  <w:r w:rsidRPr="00710D28">
                    <w:rPr>
                      <w:rFonts w:ascii="Arial" w:hAnsi="Arial" w:cs="Arial"/>
                      <w:color w:val="0070C0"/>
                      <w:sz w:val="18"/>
                      <w:szCs w:val="18"/>
                    </w:rPr>
                    <w:t>Forma de cálculo </w:t>
                  </w:r>
                </w:p>
              </w:tc>
              <w:tc>
                <w:tcPr>
                  <w:tcW w:w="1941" w:type="dxa"/>
                  <w:hideMark/>
                </w:tcPr>
                <w:p w14:paraId="5377734C" w14:textId="77777777" w:rsidR="00E03AB5" w:rsidRPr="00710D28" w:rsidRDefault="00E03AB5">
                  <w:pPr>
                    <w:jc w:val="center"/>
                    <w:textAlignment w:val="baseline"/>
                    <w:rPr>
                      <w:rFonts w:ascii="Arial" w:hAnsi="Arial" w:cs="Arial"/>
                      <w:color w:val="0070C0"/>
                      <w:sz w:val="18"/>
                      <w:szCs w:val="18"/>
                    </w:rPr>
                  </w:pPr>
                  <w:r w:rsidRPr="00710D28">
                    <w:rPr>
                      <w:rFonts w:ascii="Arial" w:hAnsi="Arial" w:cs="Arial"/>
                      <w:color w:val="0070C0"/>
                      <w:sz w:val="18"/>
                      <w:szCs w:val="18"/>
                    </w:rPr>
                    <w:t>Procedimiento de verificación </w:t>
                  </w:r>
                </w:p>
              </w:tc>
            </w:tr>
            <w:tr w:rsidR="00E03AB5" w:rsidRPr="00710D28" w14:paraId="56068C77" w14:textId="77777777" w:rsidTr="00D46934">
              <w:trPr>
                <w:trHeight w:val="285"/>
              </w:trPr>
              <w:tc>
                <w:tcPr>
                  <w:tcW w:w="425" w:type="dxa"/>
                  <w:hideMark/>
                </w:tcPr>
                <w:p w14:paraId="1525995C" w14:textId="77777777" w:rsidR="00E03AB5" w:rsidRPr="00710D28" w:rsidRDefault="00E03AB5">
                  <w:pPr>
                    <w:jc w:val="center"/>
                    <w:textAlignment w:val="baseline"/>
                    <w:rPr>
                      <w:rFonts w:ascii="Arial" w:hAnsi="Arial" w:cs="Arial"/>
                      <w:color w:val="0070C0"/>
                      <w:sz w:val="18"/>
                      <w:szCs w:val="18"/>
                    </w:rPr>
                  </w:pPr>
                  <w:r w:rsidRPr="00710D28">
                    <w:rPr>
                      <w:rFonts w:ascii="Arial" w:hAnsi="Arial" w:cs="Arial"/>
                      <w:color w:val="0070C0"/>
                      <w:sz w:val="18"/>
                      <w:szCs w:val="18"/>
                    </w:rPr>
                    <w:t>1 </w:t>
                  </w:r>
                </w:p>
              </w:tc>
              <w:tc>
                <w:tcPr>
                  <w:tcW w:w="4678" w:type="dxa"/>
                  <w:hideMark/>
                </w:tcPr>
                <w:p w14:paraId="5E792C45" w14:textId="705AD7E8" w:rsidR="00E03AB5" w:rsidRPr="00710D28" w:rsidRDefault="00E03AB5" w:rsidP="00D46934">
                  <w:pPr>
                    <w:ind w:right="133"/>
                    <w:jc w:val="both"/>
                    <w:textAlignment w:val="baseline"/>
                    <w:rPr>
                      <w:rFonts w:ascii="Arial" w:hAnsi="Arial" w:cs="Arial"/>
                      <w:b/>
                      <w:color w:val="0070C0"/>
                      <w:sz w:val="18"/>
                      <w:szCs w:val="18"/>
                    </w:rPr>
                  </w:pPr>
                  <w:r w:rsidRPr="00710D28" w:rsidDel="00EA0B5A">
                    <w:rPr>
                      <w:rFonts w:ascii="Arial" w:hAnsi="Arial" w:cs="Arial"/>
                      <w:b/>
                      <w:color w:val="0070C0"/>
                      <w:sz w:val="18"/>
                      <w:szCs w:val="18"/>
                    </w:rPr>
                    <w:t>[</w:t>
                  </w:r>
                  <w:r w:rsidRPr="00710D28">
                    <w:rPr>
                      <w:rFonts w:ascii="Arial" w:hAnsi="Arial" w:cs="Arial"/>
                      <w:b/>
                      <w:color w:val="0070C0"/>
                      <w:sz w:val="18"/>
                      <w:szCs w:val="18"/>
                      <w:u w:val="single"/>
                    </w:rPr>
                    <w:t>RELLENAR ESTE CUADRO SEGÚN EL NUMERAL 3.3 DEL CAPÍTULO III REQUERIMIENTO DE LA SECCIÓN ESPECÍFICA DE LAS BASES</w:t>
                  </w:r>
                  <w:r w:rsidRPr="00710D28">
                    <w:rPr>
                      <w:rFonts w:ascii="Arial" w:hAnsi="Arial" w:cs="Arial"/>
                      <w:b/>
                      <w:color w:val="0070C0"/>
                      <w:sz w:val="18"/>
                      <w:szCs w:val="18"/>
                    </w:rPr>
                    <w:t>] </w:t>
                  </w:r>
                </w:p>
              </w:tc>
              <w:tc>
                <w:tcPr>
                  <w:tcW w:w="1319" w:type="dxa"/>
                  <w:hideMark/>
                </w:tcPr>
                <w:p w14:paraId="69A448B4" w14:textId="77777777" w:rsidR="00E03AB5" w:rsidRPr="00710D28" w:rsidRDefault="00E03AB5">
                  <w:pPr>
                    <w:jc w:val="both"/>
                    <w:textAlignment w:val="baseline"/>
                    <w:rPr>
                      <w:rFonts w:ascii="Arial" w:hAnsi="Arial" w:cs="Arial"/>
                      <w:color w:val="0070C0"/>
                      <w:sz w:val="18"/>
                      <w:szCs w:val="18"/>
                    </w:rPr>
                  </w:pPr>
                  <w:r w:rsidRPr="00710D28">
                    <w:rPr>
                      <w:rFonts w:ascii="Arial" w:hAnsi="Arial" w:cs="Arial"/>
                      <w:color w:val="0070C0"/>
                      <w:sz w:val="18"/>
                      <w:szCs w:val="18"/>
                    </w:rPr>
                    <w:t> </w:t>
                  </w:r>
                </w:p>
              </w:tc>
              <w:tc>
                <w:tcPr>
                  <w:tcW w:w="1941" w:type="dxa"/>
                  <w:hideMark/>
                </w:tcPr>
                <w:p w14:paraId="5E8601F9" w14:textId="77777777" w:rsidR="00E03AB5" w:rsidRPr="00710D28" w:rsidRDefault="00E03AB5">
                  <w:pPr>
                    <w:jc w:val="both"/>
                    <w:textAlignment w:val="baseline"/>
                    <w:rPr>
                      <w:rFonts w:ascii="Arial" w:hAnsi="Arial" w:cs="Arial"/>
                      <w:color w:val="0070C0"/>
                      <w:sz w:val="18"/>
                      <w:szCs w:val="18"/>
                    </w:rPr>
                  </w:pPr>
                  <w:r w:rsidRPr="00710D28">
                    <w:rPr>
                      <w:rFonts w:ascii="Arial" w:hAnsi="Arial" w:cs="Arial"/>
                      <w:color w:val="0070C0"/>
                      <w:sz w:val="18"/>
                      <w:szCs w:val="18"/>
                    </w:rPr>
                    <w:t> </w:t>
                  </w:r>
                </w:p>
              </w:tc>
            </w:tr>
            <w:tr w:rsidR="00E03AB5" w:rsidRPr="00710D28" w14:paraId="11FB0EE9" w14:textId="77777777" w:rsidTr="00D46934">
              <w:trPr>
                <w:trHeight w:val="285"/>
              </w:trPr>
              <w:tc>
                <w:tcPr>
                  <w:tcW w:w="425" w:type="dxa"/>
                  <w:hideMark/>
                </w:tcPr>
                <w:p w14:paraId="5447975B" w14:textId="77777777" w:rsidR="00E03AB5" w:rsidRPr="00710D28" w:rsidRDefault="00E03AB5">
                  <w:pPr>
                    <w:jc w:val="center"/>
                    <w:textAlignment w:val="baseline"/>
                    <w:rPr>
                      <w:rFonts w:ascii="Arial" w:hAnsi="Arial" w:cs="Arial"/>
                      <w:color w:val="0070C0"/>
                      <w:sz w:val="18"/>
                      <w:szCs w:val="18"/>
                    </w:rPr>
                  </w:pPr>
                  <w:r w:rsidRPr="00710D28">
                    <w:rPr>
                      <w:rFonts w:ascii="Arial" w:hAnsi="Arial" w:cs="Arial"/>
                      <w:color w:val="0070C0"/>
                      <w:sz w:val="18"/>
                      <w:szCs w:val="18"/>
                    </w:rPr>
                    <w:t>2 </w:t>
                  </w:r>
                </w:p>
              </w:tc>
              <w:tc>
                <w:tcPr>
                  <w:tcW w:w="4678" w:type="dxa"/>
                  <w:hideMark/>
                </w:tcPr>
                <w:p w14:paraId="59866E00" w14:textId="77777777" w:rsidR="00E03AB5" w:rsidRPr="00710D28" w:rsidRDefault="00E03AB5">
                  <w:pPr>
                    <w:jc w:val="both"/>
                    <w:textAlignment w:val="baseline"/>
                    <w:rPr>
                      <w:rFonts w:ascii="Arial" w:hAnsi="Arial" w:cs="Arial"/>
                      <w:color w:val="0070C0"/>
                      <w:sz w:val="18"/>
                      <w:szCs w:val="18"/>
                    </w:rPr>
                  </w:pPr>
                  <w:r w:rsidRPr="00710D28">
                    <w:rPr>
                      <w:rFonts w:ascii="Arial" w:hAnsi="Arial" w:cs="Arial"/>
                      <w:color w:val="0070C0"/>
                      <w:sz w:val="18"/>
                      <w:szCs w:val="18"/>
                    </w:rPr>
                    <w:t> </w:t>
                  </w:r>
                </w:p>
              </w:tc>
              <w:tc>
                <w:tcPr>
                  <w:tcW w:w="1319" w:type="dxa"/>
                  <w:hideMark/>
                </w:tcPr>
                <w:p w14:paraId="1536DE14" w14:textId="77777777" w:rsidR="00E03AB5" w:rsidRPr="00710D28" w:rsidRDefault="00E03AB5">
                  <w:pPr>
                    <w:jc w:val="both"/>
                    <w:textAlignment w:val="baseline"/>
                    <w:rPr>
                      <w:rFonts w:ascii="Arial" w:hAnsi="Arial" w:cs="Arial"/>
                      <w:color w:val="0070C0"/>
                      <w:sz w:val="18"/>
                      <w:szCs w:val="18"/>
                    </w:rPr>
                  </w:pPr>
                  <w:r w:rsidRPr="00710D28">
                    <w:rPr>
                      <w:rFonts w:ascii="Arial" w:hAnsi="Arial" w:cs="Arial"/>
                      <w:color w:val="0070C0"/>
                      <w:sz w:val="18"/>
                      <w:szCs w:val="18"/>
                    </w:rPr>
                    <w:t> </w:t>
                  </w:r>
                </w:p>
              </w:tc>
              <w:tc>
                <w:tcPr>
                  <w:tcW w:w="1941" w:type="dxa"/>
                  <w:hideMark/>
                </w:tcPr>
                <w:p w14:paraId="74F26434" w14:textId="77777777" w:rsidR="00E03AB5" w:rsidRPr="00710D28" w:rsidRDefault="00E03AB5">
                  <w:pPr>
                    <w:jc w:val="both"/>
                    <w:textAlignment w:val="baseline"/>
                    <w:rPr>
                      <w:rFonts w:ascii="Arial" w:hAnsi="Arial" w:cs="Arial"/>
                      <w:color w:val="0070C0"/>
                      <w:sz w:val="18"/>
                      <w:szCs w:val="18"/>
                    </w:rPr>
                  </w:pPr>
                  <w:r w:rsidRPr="00710D28">
                    <w:rPr>
                      <w:rFonts w:ascii="Arial" w:hAnsi="Arial" w:cs="Arial"/>
                      <w:color w:val="0070C0"/>
                      <w:sz w:val="18"/>
                      <w:szCs w:val="18"/>
                    </w:rPr>
                    <w:t> </w:t>
                  </w:r>
                </w:p>
              </w:tc>
            </w:tr>
          </w:tbl>
          <w:p w14:paraId="6777C966" w14:textId="77777777" w:rsidR="00E03AB5" w:rsidRPr="00710D28" w:rsidRDefault="00E03AB5">
            <w:pPr>
              <w:jc w:val="both"/>
              <w:textAlignment w:val="baseline"/>
              <w:rPr>
                <w:rFonts w:ascii="Arial" w:hAnsi="Arial" w:cs="Arial"/>
                <w:color w:val="0070C0"/>
                <w:sz w:val="18"/>
                <w:szCs w:val="18"/>
              </w:rPr>
            </w:pPr>
            <w:r w:rsidRPr="00710D28">
              <w:rPr>
                <w:rFonts w:ascii="Arial" w:hAnsi="Arial" w:cs="Arial"/>
                <w:color w:val="0070C0"/>
                <w:sz w:val="18"/>
                <w:szCs w:val="18"/>
              </w:rPr>
              <w:t> </w:t>
            </w:r>
          </w:p>
          <w:p w14:paraId="79763634" w14:textId="38D4CD19" w:rsidR="00E03AB5" w:rsidRPr="00710D28" w:rsidRDefault="00E03AB5" w:rsidP="00D46934">
            <w:pPr>
              <w:ind w:left="106"/>
              <w:jc w:val="both"/>
              <w:textAlignment w:val="baseline"/>
              <w:rPr>
                <w:rFonts w:ascii="Arial" w:hAnsi="Arial" w:cs="Arial"/>
                <w:color w:val="0070C0"/>
                <w:sz w:val="18"/>
                <w:szCs w:val="18"/>
              </w:rPr>
            </w:pPr>
            <w:r w:rsidRPr="00710D28">
              <w:rPr>
                <w:rFonts w:ascii="Arial" w:hAnsi="Arial" w:cs="Arial"/>
                <w:color w:val="0070C0"/>
                <w:sz w:val="18"/>
                <w:szCs w:val="18"/>
              </w:rPr>
              <w:t>La suma de la aplicación de estos dos tipos de penalidades no debe exceder el 10% del monto vigente del contrato, o de ser el caso, del ítem correspondiente. </w:t>
            </w:r>
          </w:p>
          <w:p w14:paraId="4B85C9E4" w14:textId="77777777" w:rsidR="00B96164" w:rsidRPr="00710D28" w:rsidRDefault="00B96164" w:rsidP="00D46934">
            <w:pPr>
              <w:ind w:left="106"/>
              <w:jc w:val="both"/>
              <w:textAlignment w:val="baseline"/>
              <w:rPr>
                <w:rFonts w:ascii="Arial" w:hAnsi="Arial" w:cs="Arial"/>
                <w:color w:val="0070C0"/>
                <w:sz w:val="18"/>
                <w:szCs w:val="18"/>
              </w:rPr>
            </w:pPr>
          </w:p>
          <w:p w14:paraId="49FBA6BA" w14:textId="77777777" w:rsidR="00E03AB5" w:rsidRPr="00710D28" w:rsidRDefault="00B96164" w:rsidP="00B96164">
            <w:pPr>
              <w:ind w:left="34"/>
              <w:jc w:val="both"/>
              <w:rPr>
                <w:rFonts w:ascii="Arial" w:eastAsia="Arial" w:hAnsi="Arial" w:cs="Arial"/>
                <w:color w:val="0070C0"/>
                <w:sz w:val="18"/>
                <w:szCs w:val="18"/>
                <w:lang w:val="es-ES"/>
              </w:rPr>
            </w:pPr>
            <w:r w:rsidRPr="00710D28">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p w14:paraId="470A5529" w14:textId="0BC84606" w:rsidR="00B96164" w:rsidRPr="00710D28" w:rsidRDefault="00B96164" w:rsidP="00B96164">
            <w:pPr>
              <w:ind w:left="34"/>
              <w:jc w:val="both"/>
              <w:rPr>
                <w:rFonts w:ascii="Arial" w:eastAsia="Arial" w:hAnsi="Arial" w:cs="Arial"/>
                <w:color w:val="0070C0"/>
                <w:sz w:val="18"/>
                <w:szCs w:val="18"/>
                <w:lang w:val="es-ES"/>
              </w:rPr>
            </w:pPr>
          </w:p>
        </w:tc>
      </w:tr>
    </w:tbl>
    <w:p w14:paraId="1858A1AD" w14:textId="77777777" w:rsidR="00E03AB5" w:rsidRPr="00710D28" w:rsidRDefault="00E03AB5" w:rsidP="00E03AB5">
      <w:pPr>
        <w:rPr>
          <w:rFonts w:ascii="Arial" w:hAnsi="Arial" w:cs="Arial"/>
          <w:bCs/>
          <w:color w:val="0070C0"/>
          <w:sz w:val="18"/>
          <w:szCs w:val="18"/>
        </w:rPr>
      </w:pPr>
      <w:r w:rsidRPr="00710D28">
        <w:rPr>
          <w:rFonts w:ascii="Arial" w:hAnsi="Arial" w:cs="Arial"/>
          <w:bCs/>
          <w:color w:val="0070C0"/>
          <w:sz w:val="18"/>
          <w:szCs w:val="18"/>
        </w:rPr>
        <w:t xml:space="preserve">       Esta nota debe ser eliminada una vez culminada la elaboración de las bases. </w:t>
      </w:r>
    </w:p>
    <w:p w14:paraId="1B3F1D07" w14:textId="77777777" w:rsidR="00E03AB5" w:rsidRPr="00710D28" w:rsidRDefault="00E03AB5" w:rsidP="00E03AB5">
      <w:pPr>
        <w:rPr>
          <w:rFonts w:ascii="Arial" w:hAnsi="Arial" w:cs="Arial"/>
          <w:b/>
          <w:color w:val="0070C0"/>
          <w:sz w:val="20"/>
          <w:szCs w:val="20"/>
        </w:rPr>
      </w:pPr>
      <w:r w:rsidRPr="00710D28">
        <w:rPr>
          <w:rFonts w:ascii="Arial" w:hAnsi="Arial" w:cs="Arial"/>
          <w:b/>
          <w:color w:val="0070C0"/>
          <w:sz w:val="20"/>
          <w:szCs w:val="20"/>
        </w:rPr>
        <w:t> </w:t>
      </w:r>
    </w:p>
    <w:p w14:paraId="0F46AD71" w14:textId="35A4A8CE" w:rsidR="00E03AB5" w:rsidRPr="00710D28" w:rsidRDefault="00E03AB5" w:rsidP="00E03AB5">
      <w:pPr>
        <w:widowControl w:val="0"/>
        <w:ind w:left="349"/>
        <w:jc w:val="both"/>
        <w:rPr>
          <w:rFonts w:ascii="Arial" w:hAnsi="Arial" w:cs="Arial"/>
          <w:sz w:val="20"/>
          <w:szCs w:val="20"/>
        </w:rPr>
      </w:pPr>
      <w:r w:rsidRPr="00710D28">
        <w:rPr>
          <w:rFonts w:ascii="Arial" w:hAnsi="Arial" w:cs="Arial"/>
          <w:sz w:val="20"/>
          <w:szCs w:val="20"/>
        </w:rPr>
        <w:t>Las penalidades se deducen de los pagos a cuenta, pagos parciales o del pago final, según corresponda; o si fuera necesario, se cobra del monto resultante de la ejecución de la garantía de fiel cumplimiento. </w:t>
      </w:r>
    </w:p>
    <w:p w14:paraId="63C4B473" w14:textId="1C755605" w:rsidR="000548F4" w:rsidRPr="00710D28" w:rsidRDefault="000548F4" w:rsidP="00BB58C4">
      <w:pPr>
        <w:widowControl w:val="0"/>
        <w:spacing w:line="259" w:lineRule="auto"/>
        <w:jc w:val="both"/>
        <w:rPr>
          <w:rFonts w:ascii="Arial" w:eastAsia="Arial" w:hAnsi="Arial" w:cs="Arial"/>
          <w:color w:val="000000" w:themeColor="text1"/>
          <w:sz w:val="20"/>
          <w:szCs w:val="20"/>
        </w:rPr>
      </w:pPr>
    </w:p>
    <w:p w14:paraId="0C4B93B2" w14:textId="283AA8E4" w:rsidR="000548F4" w:rsidRDefault="5A036BAF">
      <w:pPr>
        <w:widowControl w:val="0"/>
        <w:ind w:left="349"/>
        <w:jc w:val="both"/>
        <w:rPr>
          <w:rFonts w:ascii="Arial" w:hAnsi="Arial" w:cs="Arial"/>
          <w:sz w:val="20"/>
          <w:szCs w:val="20"/>
        </w:rPr>
      </w:pPr>
      <w:r w:rsidRPr="00710D28">
        <w:rPr>
          <w:rFonts w:ascii="Arial" w:hAnsi="Arial" w:cs="Arial"/>
          <w:sz w:val="20"/>
          <w:szCs w:val="20"/>
        </w:rPr>
        <w:t xml:space="preserve">Cuando se llegue a cubrir el monto máximo de la </w:t>
      </w:r>
      <w:r w:rsidR="790BFDFD" w:rsidRPr="00710D28">
        <w:rPr>
          <w:rFonts w:ascii="Arial" w:hAnsi="Arial" w:cs="Arial"/>
          <w:sz w:val="20"/>
          <w:szCs w:val="20"/>
        </w:rPr>
        <w:t xml:space="preserve">aplicación de la </w:t>
      </w:r>
      <w:r w:rsidRPr="00710D28">
        <w:rPr>
          <w:rFonts w:ascii="Arial" w:hAnsi="Arial" w:cs="Arial"/>
          <w:sz w:val="20"/>
          <w:szCs w:val="20"/>
        </w:rPr>
        <w:t>penalidad</w:t>
      </w:r>
      <w:r w:rsidR="0097F8AD" w:rsidRPr="00710D28">
        <w:rPr>
          <w:rFonts w:ascii="Arial" w:hAnsi="Arial" w:cs="Arial"/>
          <w:sz w:val="20"/>
          <w:szCs w:val="20"/>
        </w:rPr>
        <w:t xml:space="preserve"> por mora </w:t>
      </w:r>
      <w:r w:rsidR="319244B9" w:rsidRPr="00710D28">
        <w:rPr>
          <w:rFonts w:ascii="Arial" w:hAnsi="Arial" w:cs="Arial"/>
          <w:sz w:val="20"/>
          <w:szCs w:val="20"/>
        </w:rPr>
        <w:t>y</w:t>
      </w:r>
      <w:r w:rsidR="0097F8AD" w:rsidRPr="00710D28">
        <w:rPr>
          <w:rFonts w:ascii="Arial" w:hAnsi="Arial" w:cs="Arial"/>
          <w:sz w:val="20"/>
          <w:szCs w:val="20"/>
        </w:rPr>
        <w:t xml:space="preserve"> otras penalidades</w:t>
      </w:r>
      <w:r w:rsidRPr="00710D28">
        <w:rPr>
          <w:rFonts w:ascii="Arial" w:hAnsi="Arial" w:cs="Arial"/>
          <w:sz w:val="20"/>
          <w:szCs w:val="20"/>
        </w:rPr>
        <w:t>,</w:t>
      </w:r>
      <w:r w:rsidR="0097F8AD" w:rsidRPr="00710D28">
        <w:rPr>
          <w:rFonts w:ascii="Arial" w:hAnsi="Arial" w:cs="Arial"/>
          <w:sz w:val="20"/>
          <w:szCs w:val="20"/>
        </w:rPr>
        <w:t xml:space="preserve"> de ser el caso,</w:t>
      </w:r>
      <w:r w:rsidRPr="00710D28">
        <w:rPr>
          <w:rFonts w:ascii="Arial" w:hAnsi="Arial" w:cs="Arial"/>
          <w:sz w:val="20"/>
          <w:szCs w:val="20"/>
        </w:rPr>
        <w:t xml:space="preserve"> LA ENTIDAD </w:t>
      </w:r>
      <w:r w:rsidR="7214142B" w:rsidRPr="00710D28">
        <w:rPr>
          <w:rFonts w:ascii="Arial" w:hAnsi="Arial" w:cs="Arial"/>
          <w:sz w:val="20"/>
          <w:szCs w:val="20"/>
        </w:rPr>
        <w:t xml:space="preserve">CONTRATANTE </w:t>
      </w:r>
      <w:r w:rsidRPr="00710D28">
        <w:rPr>
          <w:rFonts w:ascii="Arial" w:hAnsi="Arial" w:cs="Arial"/>
          <w:sz w:val="20"/>
          <w:szCs w:val="20"/>
        </w:rPr>
        <w:t>p</w:t>
      </w:r>
      <w:r w:rsidR="0097F8AD" w:rsidRPr="00710D28">
        <w:rPr>
          <w:rFonts w:ascii="Arial" w:hAnsi="Arial" w:cs="Arial"/>
          <w:sz w:val="20"/>
          <w:szCs w:val="20"/>
        </w:rPr>
        <w:t>uede</w:t>
      </w:r>
      <w:r w:rsidRPr="00710D28">
        <w:rPr>
          <w:rFonts w:ascii="Arial" w:hAnsi="Arial" w:cs="Arial"/>
          <w:sz w:val="20"/>
          <w:szCs w:val="20"/>
        </w:rPr>
        <w:t xml:space="preserve"> resolver el contrato por </w:t>
      </w:r>
      <w:r w:rsidRPr="00710D28">
        <w:rPr>
          <w:rFonts w:ascii="Arial" w:hAnsi="Arial" w:cs="Arial"/>
          <w:sz w:val="20"/>
          <w:szCs w:val="20"/>
        </w:rPr>
        <w:lastRenderedPageBreak/>
        <w:t>incumplimiento.</w:t>
      </w:r>
    </w:p>
    <w:p w14:paraId="33289A79" w14:textId="77777777" w:rsidR="00A05237" w:rsidRPr="00710D28" w:rsidRDefault="00A05237">
      <w:pPr>
        <w:widowControl w:val="0"/>
        <w:ind w:left="349"/>
        <w:jc w:val="both"/>
        <w:rPr>
          <w:rFonts w:ascii="Arial" w:hAnsi="Arial" w:cs="Arial"/>
          <w:sz w:val="20"/>
          <w:szCs w:val="20"/>
        </w:rPr>
      </w:pPr>
    </w:p>
    <w:p w14:paraId="707AA1E0" w14:textId="1A365BD3" w:rsidR="00F17D49" w:rsidRPr="00710D28" w:rsidRDefault="00F17D49" w:rsidP="00DD1A61">
      <w:pPr>
        <w:widowControl w:val="0"/>
        <w:ind w:left="352"/>
        <w:jc w:val="both"/>
        <w:rPr>
          <w:rFonts w:ascii="Arial" w:hAnsi="Arial" w:cs="Arial"/>
          <w:b/>
          <w:sz w:val="20"/>
          <w:szCs w:val="20"/>
          <w:u w:val="single"/>
        </w:rPr>
      </w:pPr>
      <w:r w:rsidRPr="00710D28">
        <w:rPr>
          <w:rFonts w:ascii="Arial" w:hAnsi="Arial" w:cs="Arial"/>
          <w:b/>
          <w:sz w:val="20"/>
          <w:szCs w:val="20"/>
          <w:u w:val="single"/>
        </w:rPr>
        <w:t xml:space="preserve">CLÁUSULA </w:t>
      </w:r>
      <w:r w:rsidR="00A01780" w:rsidRPr="00710D28">
        <w:rPr>
          <w:rFonts w:ascii="Arial" w:hAnsi="Arial" w:cs="Arial"/>
          <w:b/>
          <w:sz w:val="20"/>
          <w:szCs w:val="20"/>
          <w:u w:val="single"/>
        </w:rPr>
        <w:t>DÉCIMO</w:t>
      </w:r>
      <w:r w:rsidR="00A008F2" w:rsidRPr="00710D28">
        <w:rPr>
          <w:rFonts w:ascii="Arial" w:hAnsi="Arial" w:cs="Arial"/>
          <w:b/>
          <w:sz w:val="20"/>
          <w:szCs w:val="20"/>
          <w:u w:val="single"/>
        </w:rPr>
        <w:t>TERCER</w:t>
      </w:r>
      <w:r w:rsidR="00C048B8" w:rsidRPr="00710D28">
        <w:rPr>
          <w:rFonts w:ascii="Arial" w:hAnsi="Arial" w:cs="Arial"/>
          <w:b/>
          <w:sz w:val="20"/>
          <w:szCs w:val="20"/>
          <w:u w:val="single"/>
        </w:rPr>
        <w:t>A</w:t>
      </w:r>
      <w:r w:rsidRPr="00710D28">
        <w:rPr>
          <w:rFonts w:ascii="Arial" w:hAnsi="Arial" w:cs="Arial"/>
          <w:b/>
          <w:sz w:val="20"/>
          <w:szCs w:val="20"/>
          <w:u w:val="single"/>
        </w:rPr>
        <w:t>: RESOLUCIÓN DEL CONTRATO</w:t>
      </w:r>
    </w:p>
    <w:p w14:paraId="6F3AAB5A" w14:textId="2F55989C" w:rsidR="00F17D49" w:rsidRPr="00710D28" w:rsidRDefault="38AFDD85" w:rsidP="2E488114">
      <w:pPr>
        <w:widowControl w:val="0"/>
        <w:ind w:left="349"/>
        <w:jc w:val="both"/>
        <w:rPr>
          <w:rFonts w:ascii="Arial" w:hAnsi="Arial" w:cs="Arial"/>
          <w:sz w:val="20"/>
          <w:szCs w:val="20"/>
        </w:rPr>
      </w:pPr>
      <w:r w:rsidRPr="00710D28">
        <w:rPr>
          <w:rFonts w:ascii="Arial" w:hAnsi="Arial" w:cs="Arial"/>
          <w:sz w:val="20"/>
          <w:szCs w:val="20"/>
        </w:rPr>
        <w:t xml:space="preserve">Cualquiera de las partes </w:t>
      </w:r>
      <w:r w:rsidR="39375A83" w:rsidRPr="00710D28">
        <w:rPr>
          <w:rFonts w:ascii="Arial" w:hAnsi="Arial" w:cs="Arial"/>
          <w:sz w:val="20"/>
          <w:szCs w:val="20"/>
        </w:rPr>
        <w:t>puede</w:t>
      </w:r>
      <w:r w:rsidRPr="00710D28">
        <w:rPr>
          <w:rFonts w:ascii="Arial" w:hAnsi="Arial" w:cs="Arial"/>
          <w:sz w:val="20"/>
          <w:szCs w:val="20"/>
        </w:rPr>
        <w:t xml:space="preserve"> resolver el contrato, de conformidad con </w:t>
      </w:r>
      <w:r w:rsidR="057B4620" w:rsidRPr="00710D28">
        <w:rPr>
          <w:rFonts w:ascii="Arial" w:hAnsi="Arial" w:cs="Arial"/>
          <w:sz w:val="20"/>
          <w:szCs w:val="20"/>
        </w:rPr>
        <w:t xml:space="preserve">el </w:t>
      </w:r>
      <w:r w:rsidR="04F00DCB" w:rsidRPr="00710D28">
        <w:rPr>
          <w:rFonts w:ascii="Arial" w:hAnsi="Arial" w:cs="Arial"/>
          <w:sz w:val="20"/>
          <w:szCs w:val="20"/>
        </w:rPr>
        <w:t>numeral</w:t>
      </w:r>
      <w:r w:rsidR="057B4620" w:rsidRPr="00710D28">
        <w:rPr>
          <w:rFonts w:ascii="Arial" w:hAnsi="Arial" w:cs="Arial"/>
          <w:sz w:val="20"/>
          <w:szCs w:val="20"/>
        </w:rPr>
        <w:t xml:space="preserve"> </w:t>
      </w:r>
      <w:r w:rsidR="45D51E01" w:rsidRPr="00710D28">
        <w:rPr>
          <w:rFonts w:ascii="Arial" w:hAnsi="Arial" w:cs="Arial"/>
          <w:sz w:val="20"/>
          <w:szCs w:val="20"/>
        </w:rPr>
        <w:t>68.1</w:t>
      </w:r>
      <w:r w:rsidR="057B4620" w:rsidRPr="00710D28">
        <w:rPr>
          <w:rFonts w:ascii="Arial" w:hAnsi="Arial" w:cs="Arial"/>
          <w:sz w:val="20"/>
          <w:szCs w:val="20"/>
        </w:rPr>
        <w:t xml:space="preserve"> del artículo </w:t>
      </w:r>
      <w:r w:rsidR="68B293A7" w:rsidRPr="00710D28">
        <w:rPr>
          <w:rFonts w:ascii="Arial" w:hAnsi="Arial" w:cs="Arial"/>
          <w:sz w:val="20"/>
          <w:szCs w:val="20"/>
        </w:rPr>
        <w:t>68</w:t>
      </w:r>
      <w:r w:rsidR="00F17D49" w:rsidRPr="00710D28">
        <w:rPr>
          <w:rFonts w:ascii="Arial" w:hAnsi="Arial" w:cs="Arial"/>
          <w:sz w:val="20"/>
          <w:szCs w:val="20"/>
        </w:rPr>
        <w:t xml:space="preserve"> </w:t>
      </w:r>
      <w:r w:rsidRPr="00710D28">
        <w:rPr>
          <w:rFonts w:ascii="Arial" w:hAnsi="Arial" w:cs="Arial"/>
          <w:sz w:val="20"/>
          <w:szCs w:val="20"/>
        </w:rPr>
        <w:t>de la</w:t>
      </w:r>
      <w:r w:rsidR="000C3FA3" w:rsidRPr="00710D28">
        <w:rPr>
          <w:rFonts w:ascii="Arial" w:hAnsi="Arial" w:cs="Arial"/>
          <w:sz w:val="20"/>
          <w:szCs w:val="20"/>
        </w:rPr>
        <w:t xml:space="preserve"> Ley N° 32069,</w:t>
      </w:r>
      <w:r w:rsidRPr="00710D28">
        <w:rPr>
          <w:rFonts w:ascii="Arial" w:hAnsi="Arial" w:cs="Arial"/>
          <w:sz w:val="20"/>
          <w:szCs w:val="20"/>
        </w:rPr>
        <w:t xml:space="preserve"> Ley</w:t>
      </w:r>
      <w:r w:rsidR="10978966" w:rsidRPr="00710D28">
        <w:rPr>
          <w:rFonts w:ascii="Arial" w:hAnsi="Arial" w:cs="Arial"/>
          <w:sz w:val="20"/>
          <w:szCs w:val="20"/>
        </w:rPr>
        <w:t xml:space="preserve"> </w:t>
      </w:r>
      <w:r w:rsidR="2AEDB07D" w:rsidRPr="00710D28">
        <w:rPr>
          <w:rFonts w:ascii="Arial" w:hAnsi="Arial" w:cs="Arial"/>
          <w:sz w:val="20"/>
          <w:szCs w:val="20"/>
        </w:rPr>
        <w:t xml:space="preserve">General </w:t>
      </w:r>
      <w:r w:rsidR="10978966" w:rsidRPr="00710D28">
        <w:rPr>
          <w:rFonts w:ascii="Arial" w:hAnsi="Arial" w:cs="Arial"/>
          <w:sz w:val="20"/>
          <w:szCs w:val="20"/>
        </w:rPr>
        <w:t xml:space="preserve">de Contrataciones </w:t>
      </w:r>
      <w:r w:rsidR="36B16C45" w:rsidRPr="00710D28">
        <w:rPr>
          <w:rFonts w:ascii="Arial" w:hAnsi="Arial" w:cs="Arial"/>
          <w:sz w:val="20"/>
          <w:szCs w:val="20"/>
        </w:rPr>
        <w:t>Públicas</w:t>
      </w:r>
      <w:r w:rsidR="12206719" w:rsidRPr="00710D28">
        <w:rPr>
          <w:rFonts w:ascii="Arial" w:hAnsi="Arial" w:cs="Arial"/>
          <w:sz w:val="20"/>
          <w:szCs w:val="20"/>
        </w:rPr>
        <w:t xml:space="preserve">. </w:t>
      </w:r>
    </w:p>
    <w:p w14:paraId="0F8B155A" w14:textId="600AD203" w:rsidR="00F17D49" w:rsidRPr="00710D28" w:rsidRDefault="00F17D49" w:rsidP="4EBD6948">
      <w:pPr>
        <w:widowControl w:val="0"/>
        <w:jc w:val="both"/>
        <w:rPr>
          <w:rFonts w:ascii="Arial" w:hAnsi="Arial" w:cs="Arial"/>
          <w:sz w:val="20"/>
          <w:szCs w:val="20"/>
        </w:rPr>
      </w:pPr>
    </w:p>
    <w:p w14:paraId="76267C6F" w14:textId="64E2EB35" w:rsidR="49A2099E" w:rsidRPr="00710D28" w:rsidRDefault="38AFDD85" w:rsidP="17784565">
      <w:pPr>
        <w:widowControl w:val="0"/>
        <w:ind w:left="349"/>
        <w:jc w:val="both"/>
        <w:rPr>
          <w:rFonts w:ascii="Arial" w:hAnsi="Arial" w:cs="Arial"/>
          <w:sz w:val="20"/>
          <w:szCs w:val="20"/>
        </w:rPr>
      </w:pPr>
      <w:r w:rsidRPr="00710D28">
        <w:rPr>
          <w:rFonts w:ascii="Arial" w:hAnsi="Arial" w:cs="Arial"/>
          <w:sz w:val="20"/>
          <w:szCs w:val="20"/>
        </w:rPr>
        <w:t xml:space="preserve">De </w:t>
      </w:r>
      <w:r w:rsidR="3147698D" w:rsidRPr="00710D28">
        <w:rPr>
          <w:rFonts w:ascii="Arial" w:hAnsi="Arial" w:cs="Arial"/>
          <w:sz w:val="20"/>
          <w:szCs w:val="20"/>
        </w:rPr>
        <w:t>encontrarse en alguno de los supuestos de resolución del contrato</w:t>
      </w:r>
      <w:r w:rsidRPr="00710D28">
        <w:rPr>
          <w:rFonts w:ascii="Arial" w:hAnsi="Arial" w:cs="Arial"/>
          <w:sz w:val="20"/>
          <w:szCs w:val="20"/>
        </w:rPr>
        <w:t>, LA</w:t>
      </w:r>
      <w:r w:rsidR="7EE8F3BC" w:rsidRPr="00710D28">
        <w:rPr>
          <w:rFonts w:ascii="Arial" w:hAnsi="Arial" w:cs="Arial"/>
          <w:sz w:val="20"/>
          <w:szCs w:val="20"/>
        </w:rPr>
        <w:t>S PARTES</w:t>
      </w:r>
      <w:r w:rsidR="16EF0D09" w:rsidRPr="00710D28">
        <w:rPr>
          <w:rFonts w:ascii="Arial" w:hAnsi="Arial" w:cs="Arial"/>
          <w:sz w:val="20"/>
          <w:szCs w:val="20"/>
        </w:rPr>
        <w:t xml:space="preserve"> </w:t>
      </w:r>
      <w:r w:rsidRPr="00710D28">
        <w:rPr>
          <w:rFonts w:ascii="Arial" w:hAnsi="Arial" w:cs="Arial"/>
          <w:sz w:val="20"/>
          <w:szCs w:val="20"/>
        </w:rPr>
        <w:t>procede</w:t>
      </w:r>
      <w:r w:rsidR="1131473B" w:rsidRPr="00710D28">
        <w:rPr>
          <w:rFonts w:ascii="Arial" w:hAnsi="Arial" w:cs="Arial"/>
          <w:sz w:val="20"/>
          <w:szCs w:val="20"/>
        </w:rPr>
        <w:t>n</w:t>
      </w:r>
      <w:r w:rsidRPr="00710D28">
        <w:rPr>
          <w:rFonts w:ascii="Arial" w:hAnsi="Arial" w:cs="Arial"/>
          <w:sz w:val="20"/>
          <w:szCs w:val="20"/>
        </w:rPr>
        <w:t xml:space="preserve"> de acuerdo a lo establecido en el artículo </w:t>
      </w:r>
      <w:r w:rsidR="7ABB2477" w:rsidRPr="00710D28">
        <w:rPr>
          <w:rFonts w:ascii="Arial" w:hAnsi="Arial" w:cs="Arial"/>
          <w:sz w:val="20"/>
          <w:szCs w:val="20"/>
        </w:rPr>
        <w:t xml:space="preserve">122 </w:t>
      </w:r>
      <w:r w:rsidRPr="00710D28">
        <w:rPr>
          <w:rFonts w:ascii="Arial" w:hAnsi="Arial" w:cs="Arial"/>
          <w:sz w:val="20"/>
          <w:szCs w:val="20"/>
        </w:rPr>
        <w:t>del</w:t>
      </w:r>
      <w:r w:rsidR="0010103B" w:rsidRPr="00710D28">
        <w:rPr>
          <w:rFonts w:ascii="Arial" w:hAnsi="Arial" w:cs="Arial"/>
          <w:sz w:val="20"/>
          <w:szCs w:val="20"/>
        </w:rPr>
        <w:t xml:space="preserve"> Reglamento de la</w:t>
      </w:r>
      <w:r w:rsidRPr="00710D28">
        <w:rPr>
          <w:rFonts w:ascii="Arial" w:hAnsi="Arial" w:cs="Arial"/>
          <w:sz w:val="20"/>
          <w:szCs w:val="20"/>
        </w:rPr>
        <w:t xml:space="preserve"> </w:t>
      </w:r>
      <w:r w:rsidR="0010103B" w:rsidRPr="00710D28">
        <w:rPr>
          <w:rFonts w:ascii="Arial" w:hAnsi="Arial" w:cs="Arial"/>
          <w:sz w:val="20"/>
          <w:szCs w:val="20"/>
        </w:rPr>
        <w:t>Ley N° 32069, Ley General de Contrataciones Públicas, aprobado por Decreto Supremo N° 009-2025-EF</w:t>
      </w:r>
      <w:r w:rsidRPr="00710D28">
        <w:rPr>
          <w:rFonts w:ascii="Arial" w:hAnsi="Arial" w:cs="Arial"/>
          <w:sz w:val="20"/>
          <w:szCs w:val="20"/>
        </w:rPr>
        <w:t>.</w:t>
      </w:r>
    </w:p>
    <w:p w14:paraId="1C8B7B2E" w14:textId="13A6C0BD" w:rsidR="49A2099E" w:rsidRPr="00710D28" w:rsidRDefault="49A2099E" w:rsidP="49A2099E">
      <w:pPr>
        <w:widowControl w:val="0"/>
        <w:ind w:left="349"/>
        <w:jc w:val="both"/>
        <w:rPr>
          <w:rFonts w:ascii="Arial" w:hAnsi="Arial" w:cs="Arial"/>
          <w:sz w:val="20"/>
          <w:szCs w:val="20"/>
        </w:rPr>
      </w:pPr>
    </w:p>
    <w:tbl>
      <w:tblPr>
        <w:tblW w:w="9045" w:type="dxa"/>
        <w:tblInd w:w="3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45"/>
      </w:tblGrid>
      <w:tr w:rsidR="000F4FF3" w:rsidRPr="00710D28" w14:paraId="642C378F" w14:textId="77777777" w:rsidTr="55D398EA">
        <w:trPr>
          <w:trHeight w:val="345"/>
        </w:trPr>
        <w:tc>
          <w:tcPr>
            <w:tcW w:w="9045" w:type="dxa"/>
            <w:tcBorders>
              <w:top w:val="single" w:sz="8" w:space="0" w:color="DBDBDB" w:themeColor="accent3" w:themeTint="66"/>
              <w:left w:val="single" w:sz="8" w:space="0" w:color="DBDBDB" w:themeColor="accent3" w:themeTint="66"/>
              <w:bottom w:val="single" w:sz="12" w:space="0" w:color="DBDBDB" w:themeColor="accent3" w:themeTint="66"/>
              <w:right w:val="single" w:sz="8" w:space="0" w:color="DBDBDB" w:themeColor="accent3" w:themeTint="66"/>
            </w:tcBorders>
            <w:vAlign w:val="center"/>
          </w:tcPr>
          <w:p w14:paraId="4DA96474" w14:textId="5D64EFAF" w:rsidR="49A2099E" w:rsidRPr="00710D28" w:rsidRDefault="49A2099E" w:rsidP="4EBD6948">
            <w:pPr>
              <w:spacing w:line="259" w:lineRule="auto"/>
              <w:ind w:left="34"/>
              <w:jc w:val="both"/>
              <w:rPr>
                <w:rFonts w:ascii="Arial" w:hAnsi="Arial" w:cs="Arial"/>
                <w:b/>
                <w:color w:val="0070C0"/>
                <w:sz w:val="18"/>
                <w:szCs w:val="18"/>
              </w:rPr>
            </w:pPr>
            <w:r w:rsidRPr="00710D28">
              <w:rPr>
                <w:rFonts w:ascii="Arial" w:hAnsi="Arial" w:cs="Arial"/>
                <w:b/>
                <w:color w:val="0070C0"/>
                <w:sz w:val="18"/>
                <w:szCs w:val="18"/>
              </w:rPr>
              <w:t xml:space="preserve">Importante para la entidad contratante </w:t>
            </w:r>
          </w:p>
        </w:tc>
      </w:tr>
      <w:tr w:rsidR="000F4FF3" w:rsidRPr="00710D28" w14:paraId="7564B01D" w14:textId="77777777" w:rsidTr="55D398EA">
        <w:trPr>
          <w:trHeight w:val="870"/>
        </w:trPr>
        <w:tc>
          <w:tcPr>
            <w:tcW w:w="9045" w:type="dxa"/>
            <w:tcBorders>
              <w:top w:val="single" w:sz="12"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vAlign w:val="center"/>
          </w:tcPr>
          <w:p w14:paraId="303608BD" w14:textId="7143DE4C" w:rsidR="00EE7E76" w:rsidRPr="00710D28" w:rsidRDefault="1604260B" w:rsidP="55D398EA">
            <w:pPr>
              <w:pStyle w:val="Prrafodelista"/>
              <w:numPr>
                <w:ilvl w:val="0"/>
                <w:numId w:val="9"/>
              </w:numPr>
              <w:tabs>
                <w:tab w:val="clear" w:pos="1470"/>
              </w:tabs>
              <w:spacing w:line="259" w:lineRule="auto"/>
              <w:ind w:left="128" w:hanging="135"/>
              <w:jc w:val="both"/>
              <w:rPr>
                <w:rFonts w:ascii="Arial" w:eastAsia="Aptos" w:hAnsi="Arial" w:cs="Arial"/>
                <w:color w:val="0070C0"/>
                <w:sz w:val="18"/>
                <w:szCs w:val="18"/>
              </w:rPr>
            </w:pPr>
            <w:r w:rsidRPr="00710D28">
              <w:rPr>
                <w:rFonts w:ascii="Arial" w:eastAsia="Aptos" w:hAnsi="Arial" w:cs="Arial"/>
                <w:color w:val="0070C0"/>
                <w:sz w:val="18"/>
                <w:szCs w:val="18"/>
              </w:rPr>
              <w:t>Sólo en el caso que la entidad contratante hubiese previsto durante la estrategia de contratación, la aplicación de la figura de resolución por terminación anticipada</w:t>
            </w:r>
            <w:r w:rsidR="00652716" w:rsidRPr="00710D28">
              <w:rPr>
                <w:rFonts w:ascii="Arial" w:eastAsia="Aptos" w:hAnsi="Arial" w:cs="Arial"/>
                <w:color w:val="0070C0"/>
                <w:sz w:val="18"/>
                <w:szCs w:val="18"/>
              </w:rPr>
              <w:t xml:space="preserve">, </w:t>
            </w:r>
            <w:r w:rsidRPr="00710D28">
              <w:rPr>
                <w:rFonts w:ascii="Arial" w:eastAsia="Aptos" w:hAnsi="Arial" w:cs="Arial"/>
                <w:color w:val="0070C0"/>
                <w:sz w:val="18"/>
                <w:szCs w:val="18"/>
              </w:rPr>
              <w:t xml:space="preserve">se debe incluir la siguiente cláusula: </w:t>
            </w:r>
          </w:p>
          <w:p w14:paraId="23FA0E22" w14:textId="77777777" w:rsidR="00EE7E76" w:rsidRPr="00710D28" w:rsidRDefault="00EE7E76" w:rsidP="00EE7E76">
            <w:pPr>
              <w:spacing w:line="259" w:lineRule="auto"/>
              <w:ind w:left="34"/>
              <w:jc w:val="both"/>
              <w:rPr>
                <w:rFonts w:ascii="Arial" w:eastAsia="Aptos" w:hAnsi="Arial" w:cs="Arial"/>
                <w:color w:val="0070C0"/>
                <w:sz w:val="18"/>
                <w:szCs w:val="18"/>
              </w:rPr>
            </w:pPr>
          </w:p>
          <w:p w14:paraId="4AFCEF2A" w14:textId="77777777" w:rsidR="00EE7E76" w:rsidRPr="00710D28" w:rsidRDefault="00EE7E76" w:rsidP="00EE7E76">
            <w:pPr>
              <w:spacing w:line="259" w:lineRule="auto"/>
              <w:ind w:left="34"/>
              <w:jc w:val="both"/>
              <w:rPr>
                <w:rFonts w:ascii="Arial" w:eastAsia="Aptos" w:hAnsi="Arial" w:cs="Arial"/>
                <w:b/>
                <w:color w:val="0070C0"/>
                <w:sz w:val="18"/>
                <w:szCs w:val="18"/>
              </w:rPr>
            </w:pPr>
            <w:r w:rsidRPr="00710D28">
              <w:rPr>
                <w:rFonts w:ascii="Arial" w:eastAsia="Aptos" w:hAnsi="Arial" w:cs="Arial"/>
                <w:b/>
                <w:color w:val="0070C0"/>
                <w:sz w:val="18"/>
                <w:szCs w:val="18"/>
              </w:rPr>
              <w:t xml:space="preserve">CLÁUSULA […]: RESOLUCIÓN POR TERMINACIÓN ANTICIPADA </w:t>
            </w:r>
          </w:p>
          <w:p w14:paraId="646FFCAA" w14:textId="25F35299" w:rsidR="00EE7E76" w:rsidRPr="00710D28" w:rsidRDefault="1604260B" w:rsidP="55D398EA">
            <w:pPr>
              <w:spacing w:line="259" w:lineRule="auto"/>
              <w:ind w:left="34"/>
              <w:jc w:val="both"/>
              <w:rPr>
                <w:rFonts w:ascii="Arial" w:eastAsia="Aptos" w:hAnsi="Arial" w:cs="Arial"/>
                <w:color w:val="0070C0"/>
                <w:sz w:val="18"/>
                <w:szCs w:val="18"/>
              </w:rPr>
            </w:pPr>
            <w:r w:rsidRPr="00710D28">
              <w:rPr>
                <w:rFonts w:ascii="Arial" w:eastAsia="Aptos" w:hAnsi="Arial" w:cs="Arial"/>
                <w:color w:val="0070C0"/>
                <w:sz w:val="18"/>
                <w:szCs w:val="18"/>
              </w:rPr>
              <w:t>Las partes acuerdan la resolución por terminación anticipada del contrato</w:t>
            </w:r>
            <w:r w:rsidR="0C23149C" w:rsidRPr="00710D28">
              <w:rPr>
                <w:rFonts w:ascii="Arial" w:eastAsia="Aptos" w:hAnsi="Arial" w:cs="Arial"/>
                <w:color w:val="0070C0"/>
                <w:sz w:val="18"/>
                <w:szCs w:val="18"/>
              </w:rPr>
              <w:t xml:space="preserve"> cuando</w:t>
            </w:r>
            <w:r w:rsidRPr="00710D28">
              <w:rPr>
                <w:rFonts w:ascii="Arial" w:eastAsia="Aptos" w:hAnsi="Arial" w:cs="Arial"/>
                <w:color w:val="0070C0"/>
                <w:sz w:val="18"/>
                <w:szCs w:val="18"/>
              </w:rPr>
              <w:t xml:space="preserve"> el resultado de algún hito impida o haga innecesaria la continuidad del siguiente, sin que resulte atribuible a alguna de las partes, de acuerdo con lo previsto en el artículo 121 del Reglamento de la Ley N° 32069, Ley General de Contrataciones Públicas. </w:t>
            </w:r>
          </w:p>
          <w:p w14:paraId="373D00DE" w14:textId="77777777" w:rsidR="00EE7E76" w:rsidRPr="00710D28" w:rsidRDefault="00EE7E76" w:rsidP="00EE7E76">
            <w:pPr>
              <w:spacing w:line="259" w:lineRule="auto"/>
              <w:ind w:left="34"/>
              <w:jc w:val="both"/>
              <w:rPr>
                <w:rFonts w:ascii="Arial" w:eastAsia="Aptos" w:hAnsi="Arial" w:cs="Arial"/>
                <w:color w:val="0070C0"/>
                <w:sz w:val="18"/>
                <w:szCs w:val="18"/>
              </w:rPr>
            </w:pPr>
          </w:p>
          <w:p w14:paraId="3A5708D5" w14:textId="77777777" w:rsidR="00EE7E76" w:rsidRPr="00710D28" w:rsidRDefault="00EE7E76" w:rsidP="00EE7E76">
            <w:pPr>
              <w:spacing w:line="259" w:lineRule="auto"/>
              <w:ind w:left="34"/>
              <w:jc w:val="both"/>
              <w:rPr>
                <w:rFonts w:ascii="Arial" w:eastAsia="Aptos" w:hAnsi="Arial" w:cs="Arial"/>
                <w:color w:val="0070C0"/>
                <w:sz w:val="18"/>
                <w:szCs w:val="18"/>
              </w:rPr>
            </w:pPr>
            <w:r w:rsidRPr="00710D28">
              <w:rPr>
                <w:rFonts w:ascii="Arial" w:eastAsia="Aptos" w:hAnsi="Arial" w:cs="Arial"/>
                <w:color w:val="0070C0"/>
                <w:sz w:val="18"/>
                <w:szCs w:val="18"/>
              </w:rPr>
              <w:t xml:space="preserve">Los hitos del contrato son </w:t>
            </w:r>
            <w:r w:rsidRPr="00710D28">
              <w:rPr>
                <w:rFonts w:ascii="Arial" w:eastAsia="Aptos" w:hAnsi="Arial" w:cs="Arial"/>
                <w:b/>
                <w:color w:val="0070C0"/>
                <w:sz w:val="18"/>
                <w:szCs w:val="18"/>
              </w:rPr>
              <w:t>[</w:t>
            </w:r>
            <w:r w:rsidRPr="00710D28">
              <w:rPr>
                <w:rFonts w:ascii="Arial" w:eastAsia="Aptos" w:hAnsi="Arial" w:cs="Arial"/>
                <w:b/>
                <w:color w:val="0070C0"/>
                <w:sz w:val="18"/>
                <w:szCs w:val="18"/>
                <w:u w:val="single"/>
              </w:rPr>
              <w:t>INCLUIR EL DETALLE DE LOS HITOS DEL CONTRATO</w:t>
            </w:r>
            <w:r w:rsidRPr="00710D28">
              <w:rPr>
                <w:rFonts w:ascii="Arial" w:eastAsia="Aptos" w:hAnsi="Arial" w:cs="Arial"/>
                <w:b/>
                <w:color w:val="0070C0"/>
                <w:sz w:val="18"/>
                <w:szCs w:val="18"/>
              </w:rPr>
              <w:t>]</w:t>
            </w:r>
          </w:p>
          <w:p w14:paraId="48155D97" w14:textId="08D7C249" w:rsidR="006A3F03" w:rsidRPr="00710D28" w:rsidRDefault="006A3F03" w:rsidP="00CF555D">
            <w:pPr>
              <w:widowControl w:val="0"/>
              <w:jc w:val="both"/>
              <w:rPr>
                <w:rFonts w:ascii="Arial" w:eastAsia="Aptos" w:hAnsi="Arial" w:cs="Arial"/>
                <w:color w:val="0070C0"/>
                <w:sz w:val="18"/>
                <w:szCs w:val="18"/>
              </w:rPr>
            </w:pPr>
          </w:p>
        </w:tc>
      </w:tr>
    </w:tbl>
    <w:p w14:paraId="125EA66E" w14:textId="143A0EF6" w:rsidR="49A2099E" w:rsidRPr="00710D28" w:rsidRDefault="002C4BF0" w:rsidP="49A2099E">
      <w:pPr>
        <w:widowControl w:val="0"/>
        <w:ind w:left="349"/>
        <w:jc w:val="both"/>
        <w:rPr>
          <w:rFonts w:ascii="Arial" w:hAnsi="Arial" w:cs="Arial"/>
          <w:bCs/>
          <w:color w:val="0070C0"/>
          <w:sz w:val="18"/>
          <w:szCs w:val="18"/>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37077A" w:rsidRPr="00710D28">
        <w:rPr>
          <w:rFonts w:ascii="Arial" w:hAnsi="Arial" w:cs="Arial"/>
          <w:bCs/>
          <w:color w:val="0070C0"/>
          <w:sz w:val="18"/>
          <w:szCs w:val="18"/>
        </w:rPr>
        <w:t>.</w:t>
      </w:r>
    </w:p>
    <w:p w14:paraId="5D45EF19" w14:textId="77777777" w:rsidR="00F17D49" w:rsidRPr="00710D28" w:rsidRDefault="00F17D49" w:rsidP="00DD1A61">
      <w:pPr>
        <w:pStyle w:val="Ttulo8"/>
        <w:widowControl w:val="0"/>
        <w:spacing w:before="0"/>
        <w:ind w:left="349"/>
        <w:jc w:val="both"/>
        <w:rPr>
          <w:rFonts w:ascii="Arial" w:hAnsi="Arial" w:cs="Arial"/>
          <w:b/>
          <w:color w:val="auto"/>
          <w:sz w:val="20"/>
          <w:szCs w:val="20"/>
          <w:u w:val="single"/>
        </w:rPr>
      </w:pPr>
    </w:p>
    <w:p w14:paraId="5EF287B8" w14:textId="052ECFA6" w:rsidR="00F17D49" w:rsidRPr="00710D28" w:rsidRDefault="00F17D49" w:rsidP="00DD1A61">
      <w:pPr>
        <w:widowControl w:val="0"/>
        <w:ind w:left="352"/>
        <w:jc w:val="both"/>
        <w:rPr>
          <w:rFonts w:ascii="Arial" w:hAnsi="Arial" w:cs="Arial"/>
          <w:b/>
          <w:sz w:val="20"/>
          <w:szCs w:val="20"/>
          <w:u w:val="single"/>
        </w:rPr>
      </w:pPr>
      <w:r w:rsidRPr="00710D28">
        <w:rPr>
          <w:rFonts w:ascii="Arial" w:hAnsi="Arial" w:cs="Arial"/>
          <w:b/>
          <w:sz w:val="20"/>
          <w:szCs w:val="20"/>
          <w:u w:val="single"/>
        </w:rPr>
        <w:t xml:space="preserve">CLÁUSULA </w:t>
      </w:r>
      <w:r w:rsidR="00A01780" w:rsidRPr="00710D28">
        <w:rPr>
          <w:rFonts w:ascii="Arial" w:hAnsi="Arial" w:cs="Arial"/>
          <w:b/>
          <w:sz w:val="20"/>
          <w:szCs w:val="20"/>
          <w:u w:val="single"/>
        </w:rPr>
        <w:t>DECIMO</w:t>
      </w:r>
      <w:r w:rsidR="00A008F2" w:rsidRPr="00710D28">
        <w:rPr>
          <w:rFonts w:ascii="Arial" w:hAnsi="Arial" w:cs="Arial"/>
          <w:b/>
          <w:sz w:val="20"/>
          <w:szCs w:val="20"/>
          <w:u w:val="single"/>
        </w:rPr>
        <w:t>CUAR</w:t>
      </w:r>
      <w:r w:rsidR="00C048B8" w:rsidRPr="00710D28">
        <w:rPr>
          <w:rFonts w:ascii="Arial" w:hAnsi="Arial" w:cs="Arial"/>
          <w:b/>
          <w:sz w:val="20"/>
          <w:szCs w:val="20"/>
          <w:u w:val="single"/>
        </w:rPr>
        <w:t>TA</w:t>
      </w:r>
      <w:r w:rsidRPr="00710D28">
        <w:rPr>
          <w:rFonts w:ascii="Arial" w:hAnsi="Arial" w:cs="Arial"/>
          <w:b/>
          <w:sz w:val="20"/>
          <w:szCs w:val="20"/>
          <w:u w:val="single"/>
        </w:rPr>
        <w:t xml:space="preserve">: RESPONSABILIDAD DE LAS PARTES </w:t>
      </w:r>
    </w:p>
    <w:p w14:paraId="194D7E6E" w14:textId="5A771E93" w:rsidR="00F17D49" w:rsidRPr="00710D28" w:rsidRDefault="00F17D49" w:rsidP="17784565">
      <w:pPr>
        <w:widowControl w:val="0"/>
        <w:ind w:left="349"/>
        <w:jc w:val="both"/>
        <w:rPr>
          <w:rFonts w:ascii="Arial" w:hAnsi="Arial" w:cs="Arial"/>
          <w:sz w:val="20"/>
          <w:szCs w:val="20"/>
        </w:rPr>
      </w:pPr>
      <w:r w:rsidRPr="00710D28">
        <w:rPr>
          <w:rFonts w:ascii="Arial" w:hAnsi="Arial" w:cs="Arial"/>
          <w:sz w:val="20"/>
          <w:szCs w:val="20"/>
        </w:rPr>
        <w:t>Cuando</w:t>
      </w:r>
      <w:r w:rsidR="005E0915" w:rsidRPr="00710D28">
        <w:rPr>
          <w:rFonts w:ascii="Arial" w:hAnsi="Arial" w:cs="Arial"/>
          <w:sz w:val="20"/>
          <w:szCs w:val="20"/>
        </w:rPr>
        <w:t xml:space="preserve"> se resuelva el contrato por causas imputables a algunas de las partes</w:t>
      </w:r>
      <w:r w:rsidRPr="00710D28">
        <w:rPr>
          <w:rFonts w:ascii="Arial" w:hAnsi="Arial" w:cs="Arial"/>
          <w:sz w:val="20"/>
          <w:szCs w:val="20"/>
        </w:rPr>
        <w:t xml:space="preserve">, </w:t>
      </w:r>
      <w:r w:rsidR="005E0915" w:rsidRPr="00710D28">
        <w:rPr>
          <w:rFonts w:ascii="Arial" w:hAnsi="Arial" w:cs="Arial"/>
          <w:sz w:val="20"/>
          <w:szCs w:val="20"/>
        </w:rPr>
        <w:t xml:space="preserve">se </w:t>
      </w:r>
      <w:r w:rsidRPr="00710D28">
        <w:rPr>
          <w:rFonts w:ascii="Arial" w:hAnsi="Arial" w:cs="Arial"/>
          <w:sz w:val="20"/>
          <w:szCs w:val="20"/>
        </w:rPr>
        <w:t xml:space="preserve">debe resarcir los daños y perjuicios ocasionados, a través de la indemnización correspondiente. Ello no obsta la aplicación de las sanciones administrativas, penales y pecuniarias a que dicho incumplimiento diere lugar, en el caso que éstas correspondan.  </w:t>
      </w:r>
    </w:p>
    <w:p w14:paraId="4CF7FA9B" w14:textId="77777777" w:rsidR="00F17D49" w:rsidRPr="00710D28" w:rsidRDefault="00F17D49" w:rsidP="00DD1A61">
      <w:pPr>
        <w:widowControl w:val="0"/>
        <w:ind w:left="349"/>
        <w:jc w:val="both"/>
        <w:rPr>
          <w:rFonts w:ascii="Arial" w:hAnsi="Arial" w:cs="Arial"/>
          <w:sz w:val="20"/>
          <w:szCs w:val="20"/>
        </w:rPr>
      </w:pPr>
    </w:p>
    <w:p w14:paraId="6055F26F" w14:textId="0F60989D" w:rsidR="00F17D49" w:rsidRPr="00710D28" w:rsidRDefault="00F17D49" w:rsidP="17784565">
      <w:pPr>
        <w:widowControl w:val="0"/>
        <w:ind w:left="349"/>
        <w:jc w:val="both"/>
        <w:rPr>
          <w:rFonts w:ascii="Arial" w:hAnsi="Arial" w:cs="Arial"/>
          <w:sz w:val="20"/>
          <w:szCs w:val="20"/>
        </w:rPr>
      </w:pPr>
      <w:r w:rsidRPr="00710D28">
        <w:rPr>
          <w:rFonts w:ascii="Arial" w:hAnsi="Arial" w:cs="Arial"/>
          <w:sz w:val="20"/>
          <w:szCs w:val="20"/>
        </w:rPr>
        <w:t>Lo señalado precedentemente no exime a ninguna de las partes del cumplimiento de las demás obligaciones previstas en el presente contrato.</w:t>
      </w:r>
    </w:p>
    <w:p w14:paraId="5C427C44" w14:textId="77777777" w:rsidR="00F17D49" w:rsidRPr="00710D28" w:rsidRDefault="00F17D49" w:rsidP="00DD1A61">
      <w:pPr>
        <w:widowControl w:val="0"/>
        <w:ind w:left="349"/>
        <w:jc w:val="both"/>
        <w:rPr>
          <w:rFonts w:ascii="Arial" w:hAnsi="Arial" w:cs="Arial"/>
          <w:sz w:val="20"/>
          <w:szCs w:val="20"/>
        </w:rPr>
      </w:pPr>
    </w:p>
    <w:p w14:paraId="7DA624C6" w14:textId="6FE0B612" w:rsidR="00C341C9" w:rsidRPr="00710D28" w:rsidRDefault="00C341C9" w:rsidP="00DD1A61">
      <w:pPr>
        <w:widowControl w:val="0"/>
        <w:ind w:left="352"/>
        <w:jc w:val="both"/>
        <w:rPr>
          <w:rFonts w:ascii="Arial" w:hAnsi="Arial" w:cs="Arial"/>
          <w:b/>
          <w:sz w:val="20"/>
          <w:szCs w:val="20"/>
          <w:u w:val="single"/>
        </w:rPr>
      </w:pPr>
      <w:r w:rsidRPr="00710D28">
        <w:rPr>
          <w:rFonts w:ascii="Arial" w:hAnsi="Arial" w:cs="Arial"/>
          <w:b/>
          <w:sz w:val="20"/>
          <w:szCs w:val="20"/>
          <w:u w:val="single"/>
        </w:rPr>
        <w:t xml:space="preserve">CLÁUSULA </w:t>
      </w:r>
      <w:r w:rsidR="00E64D33" w:rsidRPr="00710D28">
        <w:rPr>
          <w:rFonts w:ascii="Arial" w:hAnsi="Arial" w:cs="Arial"/>
          <w:b/>
          <w:sz w:val="20"/>
          <w:szCs w:val="20"/>
          <w:u w:val="single"/>
        </w:rPr>
        <w:t>DECIMO</w:t>
      </w:r>
      <w:r w:rsidR="00A008F2" w:rsidRPr="00710D28">
        <w:rPr>
          <w:rFonts w:ascii="Arial" w:hAnsi="Arial" w:cs="Arial"/>
          <w:b/>
          <w:sz w:val="20"/>
          <w:szCs w:val="20"/>
          <w:u w:val="single"/>
        </w:rPr>
        <w:t>QUIN</w:t>
      </w:r>
      <w:r w:rsidRPr="00710D28">
        <w:rPr>
          <w:rFonts w:ascii="Arial" w:hAnsi="Arial" w:cs="Arial"/>
          <w:b/>
          <w:sz w:val="20"/>
          <w:szCs w:val="20"/>
          <w:u w:val="single"/>
        </w:rPr>
        <w:t xml:space="preserve">TA: </w:t>
      </w:r>
      <w:r w:rsidR="00210BC1" w:rsidRPr="00710D28">
        <w:rPr>
          <w:rFonts w:ascii="Arial" w:hAnsi="Arial" w:cs="Arial"/>
          <w:b/>
          <w:sz w:val="20"/>
          <w:szCs w:val="20"/>
          <w:u w:val="single"/>
        </w:rPr>
        <w:t>ANTICORRUPCIÓN</w:t>
      </w:r>
      <w:r w:rsidR="006F1E66" w:rsidRPr="00710D28">
        <w:rPr>
          <w:rFonts w:ascii="Arial" w:hAnsi="Arial" w:cs="Arial"/>
          <w:b/>
          <w:sz w:val="20"/>
          <w:szCs w:val="20"/>
          <w:u w:val="single"/>
        </w:rPr>
        <w:t xml:space="preserve"> Y ANTISOBORNO</w:t>
      </w:r>
      <w:r w:rsidRPr="00710D28">
        <w:rPr>
          <w:rFonts w:ascii="Arial" w:hAnsi="Arial" w:cs="Arial"/>
          <w:b/>
          <w:sz w:val="20"/>
          <w:szCs w:val="20"/>
          <w:u w:val="single"/>
        </w:rPr>
        <w:t xml:space="preserve"> </w:t>
      </w:r>
    </w:p>
    <w:p w14:paraId="13869CF3" w14:textId="77777777" w:rsidR="00D70D55" w:rsidRPr="00710D28" w:rsidRDefault="00D70D55" w:rsidP="00DD1A61">
      <w:pPr>
        <w:widowControl w:val="0"/>
        <w:ind w:left="352"/>
        <w:jc w:val="both"/>
        <w:rPr>
          <w:rFonts w:ascii="Arial" w:hAnsi="Arial" w:cs="Arial"/>
          <w:sz w:val="20"/>
          <w:szCs w:val="20"/>
        </w:rPr>
      </w:pPr>
    </w:p>
    <w:p w14:paraId="1D6723F3" w14:textId="77777777" w:rsidR="00A7324E" w:rsidRPr="00710D28" w:rsidRDefault="00A7324E" w:rsidP="00A7324E">
      <w:pPr>
        <w:spacing w:line="259" w:lineRule="auto"/>
        <w:ind w:left="426"/>
        <w:jc w:val="both"/>
        <w:rPr>
          <w:rFonts w:ascii="Arial" w:hAnsi="Arial" w:cs="Arial"/>
          <w:sz w:val="20"/>
          <w:szCs w:val="20"/>
        </w:rPr>
      </w:pPr>
      <w:bookmarkStart w:id="58" w:name="_Hlk192779318"/>
      <w:r w:rsidRPr="00710D28">
        <w:rPr>
          <w:rFonts w:ascii="Arial" w:hAnsi="Arial" w:cs="Arial"/>
          <w:sz w:val="20"/>
          <w:szCs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18DAE64A" w14:textId="77777777" w:rsidR="00A7324E" w:rsidRPr="00710D28" w:rsidRDefault="00A7324E" w:rsidP="00A7324E">
      <w:pPr>
        <w:spacing w:line="259" w:lineRule="auto"/>
        <w:ind w:left="426"/>
        <w:jc w:val="both"/>
        <w:rPr>
          <w:rFonts w:ascii="Arial" w:hAnsi="Arial" w:cs="Arial"/>
          <w:sz w:val="20"/>
          <w:szCs w:val="20"/>
        </w:rPr>
      </w:pPr>
    </w:p>
    <w:bookmarkEnd w:id="58"/>
    <w:p w14:paraId="20C16386" w14:textId="77777777" w:rsidR="00A7324E" w:rsidRPr="00710D28" w:rsidRDefault="00A7324E" w:rsidP="00A7324E">
      <w:pPr>
        <w:ind w:left="426"/>
        <w:jc w:val="both"/>
        <w:rPr>
          <w:rFonts w:ascii="Arial" w:hAnsi="Arial" w:cs="Arial"/>
          <w:sz w:val="20"/>
          <w:szCs w:val="20"/>
        </w:rPr>
      </w:pPr>
      <w:r w:rsidRPr="00710D28">
        <w:rPr>
          <w:rFonts w:ascii="Arial" w:hAnsi="Arial" w:cs="Arial"/>
          <w:sz w:val="20"/>
          <w:szCs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3613DFD3" w14:textId="77777777" w:rsidR="00A7324E" w:rsidRPr="00710D28" w:rsidRDefault="00A7324E" w:rsidP="00A7324E">
      <w:pPr>
        <w:ind w:left="284"/>
        <w:jc w:val="both"/>
        <w:rPr>
          <w:rFonts w:ascii="Arial" w:hAnsi="Arial" w:cs="Arial"/>
          <w:sz w:val="20"/>
          <w:szCs w:val="20"/>
        </w:rPr>
      </w:pPr>
    </w:p>
    <w:p w14:paraId="337E7AD1" w14:textId="7EA15F13" w:rsidR="00A7324E" w:rsidRPr="00710D28" w:rsidRDefault="00A7324E" w:rsidP="00A7324E">
      <w:pPr>
        <w:tabs>
          <w:tab w:val="left" w:pos="2127"/>
        </w:tabs>
        <w:spacing w:line="259" w:lineRule="auto"/>
        <w:ind w:left="426"/>
        <w:jc w:val="both"/>
        <w:rPr>
          <w:rFonts w:ascii="Arial" w:hAnsi="Arial" w:cs="Arial"/>
          <w:sz w:val="20"/>
          <w:szCs w:val="20"/>
        </w:rPr>
      </w:pPr>
      <w:r w:rsidRPr="00710D28">
        <w:rPr>
          <w:rFonts w:ascii="Arial" w:hAnsi="Arial" w:cs="Arial"/>
          <w:sz w:val="20"/>
          <w:szCs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Pr="00710D28">
        <w:rPr>
          <w:rStyle w:val="Refdenotaalpie"/>
          <w:rFonts w:ascii="Arial" w:hAnsi="Arial" w:cs="Arial"/>
          <w:sz w:val="20"/>
          <w:szCs w:val="20"/>
        </w:rPr>
        <w:footnoteReference w:id="33"/>
      </w:r>
      <w:r w:rsidR="00761D17" w:rsidRPr="00710D28">
        <w:rPr>
          <w:rFonts w:ascii="Arial" w:hAnsi="Arial" w:cs="Arial"/>
          <w:sz w:val="20"/>
          <w:szCs w:val="20"/>
        </w:rPr>
        <w:t xml:space="preserve"> </w:t>
      </w:r>
      <w:r w:rsidRPr="00710D28">
        <w:rPr>
          <w:rFonts w:ascii="Arial" w:hAnsi="Arial" w:cs="Arial"/>
          <w:sz w:val="20"/>
          <w:szCs w:val="20"/>
        </w:rPr>
        <w:t>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163A839D" w14:textId="77777777" w:rsidR="00A7324E" w:rsidRPr="00710D28" w:rsidRDefault="00A7324E" w:rsidP="00A7324E">
      <w:pPr>
        <w:tabs>
          <w:tab w:val="left" w:pos="2127"/>
        </w:tabs>
        <w:spacing w:line="259" w:lineRule="auto"/>
        <w:ind w:left="284"/>
        <w:jc w:val="both"/>
        <w:rPr>
          <w:rFonts w:ascii="Arial" w:hAnsi="Arial" w:cs="Arial"/>
          <w:sz w:val="20"/>
          <w:szCs w:val="20"/>
        </w:rPr>
      </w:pPr>
    </w:p>
    <w:p w14:paraId="5DD7CFC9" w14:textId="77777777" w:rsidR="00A7324E" w:rsidRPr="00710D28" w:rsidRDefault="00A7324E" w:rsidP="00A7324E">
      <w:pPr>
        <w:spacing w:line="259" w:lineRule="auto"/>
        <w:ind w:left="426"/>
        <w:jc w:val="both"/>
        <w:rPr>
          <w:rFonts w:ascii="Arial" w:hAnsi="Arial" w:cs="Arial"/>
          <w:sz w:val="20"/>
          <w:szCs w:val="20"/>
        </w:rPr>
      </w:pPr>
      <w:r w:rsidRPr="00710D28">
        <w:rPr>
          <w:rFonts w:ascii="Arial" w:hAnsi="Arial" w:cs="Arial"/>
          <w:sz w:val="20"/>
          <w:szCs w:val="20"/>
        </w:rPr>
        <w:lastRenderedPageBreak/>
        <w:t>Adicionalmente, EL CONTRATISTA se compromete a denunciar oportunamente ante las autoridades competentes los actos de corrupción o de inconducta funcional de los cuales tuviera conocimiento durante la ejecución del contrato con LA ENTIDAD CONTRATANTE.</w:t>
      </w:r>
    </w:p>
    <w:p w14:paraId="3B4B433D" w14:textId="77777777" w:rsidR="00A7324E" w:rsidRPr="00710D28" w:rsidRDefault="00A7324E" w:rsidP="00A7324E">
      <w:pPr>
        <w:spacing w:line="259" w:lineRule="auto"/>
        <w:ind w:left="284"/>
        <w:jc w:val="both"/>
        <w:rPr>
          <w:rFonts w:ascii="Arial" w:hAnsi="Arial" w:cs="Arial"/>
          <w:sz w:val="20"/>
          <w:szCs w:val="20"/>
        </w:rPr>
      </w:pPr>
    </w:p>
    <w:p w14:paraId="515F403E" w14:textId="77777777" w:rsidR="00A7324E" w:rsidRPr="00710D28" w:rsidRDefault="00A7324E" w:rsidP="00A7324E">
      <w:pPr>
        <w:spacing w:line="259" w:lineRule="auto"/>
        <w:ind w:left="426"/>
        <w:jc w:val="both"/>
        <w:rPr>
          <w:rFonts w:ascii="Arial" w:hAnsi="Arial" w:cs="Arial"/>
          <w:sz w:val="20"/>
          <w:szCs w:val="20"/>
        </w:rPr>
      </w:pPr>
      <w:r w:rsidRPr="00710D28">
        <w:rPr>
          <w:rFonts w:ascii="Arial" w:hAnsi="Arial" w:cs="Arial"/>
          <w:sz w:val="20"/>
          <w:szCs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4E30767F" w14:textId="77777777" w:rsidR="00A7324E" w:rsidRPr="00710D28" w:rsidRDefault="00A7324E" w:rsidP="00A7324E">
      <w:pPr>
        <w:spacing w:line="259" w:lineRule="auto"/>
        <w:ind w:left="284"/>
        <w:jc w:val="both"/>
        <w:rPr>
          <w:rFonts w:ascii="Arial" w:hAnsi="Arial" w:cs="Arial"/>
          <w:sz w:val="20"/>
          <w:szCs w:val="20"/>
        </w:rPr>
      </w:pPr>
    </w:p>
    <w:p w14:paraId="4EF72159" w14:textId="3B3277B6" w:rsidR="008D4148" w:rsidRPr="00710D28" w:rsidRDefault="00A7324E" w:rsidP="008D4148">
      <w:pPr>
        <w:ind w:left="426"/>
        <w:jc w:val="both"/>
        <w:rPr>
          <w:rFonts w:ascii="Arial" w:hAnsi="Arial" w:cs="Arial"/>
          <w:sz w:val="20"/>
          <w:szCs w:val="20"/>
        </w:rPr>
      </w:pPr>
      <w:r w:rsidRPr="00710D28">
        <w:rPr>
          <w:rFonts w:ascii="Arial" w:hAnsi="Arial" w:cs="Arial"/>
          <w:sz w:val="20"/>
          <w:szCs w:val="20"/>
        </w:rPr>
        <w:t>Finalmente, el incumplimiento de las obligaciones establecidas en esta cláusula, durante la ejecución contractual, otorga a LA ENTIDAD CONTRATANTE el derecho de resolver total o parcialmente el contrato</w:t>
      </w:r>
      <w:r w:rsidRPr="00710D28">
        <w:rPr>
          <w:rStyle w:val="Refdenotaalpie"/>
          <w:rFonts w:ascii="Arial" w:hAnsi="Arial" w:cs="Arial"/>
          <w:sz w:val="20"/>
          <w:szCs w:val="20"/>
        </w:rPr>
        <w:footnoteReference w:id="34"/>
      </w:r>
      <w:r w:rsidRPr="00710D28">
        <w:rPr>
          <w:rFonts w:ascii="Arial" w:hAnsi="Arial" w:cs="Arial"/>
          <w:sz w:val="20"/>
          <w:szCs w:val="20"/>
        </w:rPr>
        <w:t>. Cuando lo anterior se produzca por parte de un proveedor adjudicatario de los catálogos electrónicos de acuerdo marco, el incumplimiento de la presente cláusula conllevará que sea excluido de los Catálogos Electrónicos de Acuerdo Marco</w:t>
      </w:r>
      <w:r w:rsidRPr="00710D28">
        <w:rPr>
          <w:rStyle w:val="Refdenotaalpie"/>
          <w:rFonts w:ascii="Arial" w:hAnsi="Arial" w:cs="Arial"/>
          <w:sz w:val="20"/>
          <w:szCs w:val="20"/>
        </w:rPr>
        <w:footnoteReference w:id="35"/>
      </w:r>
      <w:r w:rsidRPr="00710D28">
        <w:rPr>
          <w:rFonts w:ascii="Arial" w:hAnsi="Arial" w:cs="Arial"/>
          <w:sz w:val="20"/>
          <w:szCs w:val="20"/>
        </w:rPr>
        <w:t xml:space="preserve">. </w:t>
      </w:r>
      <w:r w:rsidR="008D4148" w:rsidRPr="00710D28">
        <w:rPr>
          <w:rFonts w:ascii="Arial" w:hAnsi="Arial" w:cs="Arial"/>
          <w:sz w:val="20"/>
          <w:szCs w:val="20"/>
        </w:rPr>
        <w:t xml:space="preserve">En </w:t>
      </w:r>
      <w:r w:rsidR="000D3518" w:rsidRPr="00710D28">
        <w:rPr>
          <w:rFonts w:ascii="Arial" w:hAnsi="Arial" w:cs="Arial"/>
          <w:sz w:val="20"/>
          <w:szCs w:val="20"/>
        </w:rPr>
        <w:t>ningún</w:t>
      </w:r>
      <w:r w:rsidR="008D4148" w:rsidRPr="00710D28">
        <w:rPr>
          <w:rFonts w:ascii="Arial" w:hAnsi="Arial" w:cs="Arial"/>
          <w:sz w:val="20"/>
          <w:szCs w:val="20"/>
        </w:rPr>
        <w:t xml:space="preserve"> caso, dichas medidas impiden el inicio de las acciones civiles, penales y administrativas a que hubiera lugar</w:t>
      </w:r>
      <w:r w:rsidR="008D4148" w:rsidRPr="00710D28">
        <w:rPr>
          <w:rStyle w:val="Refdenotaalpie"/>
          <w:rFonts w:ascii="Arial" w:hAnsi="Arial" w:cs="Arial"/>
          <w:sz w:val="20"/>
          <w:szCs w:val="20"/>
        </w:rPr>
        <w:footnoteReference w:id="36"/>
      </w:r>
      <w:r w:rsidR="008D4148" w:rsidRPr="00710D28">
        <w:rPr>
          <w:rFonts w:ascii="Arial" w:hAnsi="Arial" w:cs="Arial"/>
          <w:sz w:val="20"/>
          <w:szCs w:val="20"/>
        </w:rPr>
        <w:t>.</w:t>
      </w:r>
    </w:p>
    <w:p w14:paraId="456C9D25" w14:textId="77777777" w:rsidR="00DE2EED" w:rsidRPr="00710D28" w:rsidRDefault="00DE2EED" w:rsidP="00DD1A61">
      <w:pPr>
        <w:widowControl w:val="0"/>
        <w:ind w:left="352"/>
        <w:jc w:val="both"/>
        <w:rPr>
          <w:rFonts w:ascii="Arial" w:hAnsi="Arial" w:cs="Arial"/>
          <w:b/>
          <w:sz w:val="20"/>
          <w:szCs w:val="20"/>
          <w:u w:val="single"/>
        </w:rPr>
      </w:pPr>
    </w:p>
    <w:p w14:paraId="2E3FE39B" w14:textId="24BD3EC2" w:rsidR="00F17D49" w:rsidRPr="00710D28" w:rsidRDefault="00F17D49" w:rsidP="00DD1A61">
      <w:pPr>
        <w:widowControl w:val="0"/>
        <w:ind w:left="352"/>
        <w:jc w:val="both"/>
        <w:rPr>
          <w:rFonts w:ascii="Arial" w:hAnsi="Arial" w:cs="Arial"/>
          <w:b/>
          <w:sz w:val="20"/>
          <w:szCs w:val="20"/>
          <w:u w:val="single"/>
        </w:rPr>
      </w:pPr>
      <w:r w:rsidRPr="00710D28">
        <w:rPr>
          <w:rFonts w:ascii="Arial" w:hAnsi="Arial" w:cs="Arial"/>
          <w:b/>
          <w:sz w:val="20"/>
          <w:szCs w:val="20"/>
          <w:u w:val="single"/>
        </w:rPr>
        <w:t>CLÁUSULA D</w:t>
      </w:r>
      <w:r w:rsidR="006246F5" w:rsidRPr="00710D28">
        <w:rPr>
          <w:rFonts w:ascii="Arial" w:hAnsi="Arial" w:cs="Arial"/>
          <w:b/>
          <w:sz w:val="20"/>
          <w:szCs w:val="20"/>
          <w:u w:val="single"/>
        </w:rPr>
        <w:t>ECIMOSEXTA</w:t>
      </w:r>
      <w:r w:rsidRPr="00710D28">
        <w:rPr>
          <w:rFonts w:ascii="Arial" w:hAnsi="Arial" w:cs="Arial"/>
          <w:b/>
          <w:sz w:val="20"/>
          <w:szCs w:val="20"/>
          <w:u w:val="single"/>
        </w:rPr>
        <w:t>: MARCO LEGAL DEL CONTRATO</w:t>
      </w:r>
    </w:p>
    <w:p w14:paraId="495B6AC3" w14:textId="08397D10" w:rsidR="00380F08" w:rsidRPr="00710D28" w:rsidRDefault="00AD6E1C" w:rsidP="157B7DA0">
      <w:pPr>
        <w:widowControl w:val="0"/>
        <w:ind w:left="349"/>
        <w:jc w:val="both"/>
        <w:rPr>
          <w:rFonts w:ascii="Arial" w:hAnsi="Arial" w:cs="Arial"/>
          <w:sz w:val="20"/>
          <w:szCs w:val="20"/>
        </w:rPr>
      </w:pPr>
      <w:r w:rsidRPr="00710D28">
        <w:rPr>
          <w:rFonts w:ascii="Arial" w:hAnsi="Arial" w:cs="Arial"/>
          <w:sz w:val="20"/>
          <w:szCs w:val="20"/>
        </w:rPr>
        <w:t xml:space="preserve">El marco legal </w:t>
      </w:r>
      <w:r w:rsidR="00EA68F4" w:rsidRPr="00710D28">
        <w:rPr>
          <w:rFonts w:ascii="Arial" w:hAnsi="Arial" w:cs="Arial"/>
          <w:sz w:val="20"/>
          <w:szCs w:val="20"/>
        </w:rPr>
        <w:t>comprende</w:t>
      </w:r>
      <w:r w:rsidR="00A81702" w:rsidRPr="00710D28">
        <w:rPr>
          <w:rFonts w:ascii="Arial" w:hAnsi="Arial" w:cs="Arial"/>
          <w:sz w:val="20"/>
          <w:szCs w:val="20"/>
        </w:rPr>
        <w:t xml:space="preserve"> l</w:t>
      </w:r>
      <w:r w:rsidR="69C01C2F" w:rsidRPr="00710D28">
        <w:rPr>
          <w:rFonts w:ascii="Arial" w:hAnsi="Arial" w:cs="Arial"/>
          <w:sz w:val="20"/>
          <w:szCs w:val="20"/>
        </w:rPr>
        <w:t>a</w:t>
      </w:r>
      <w:r w:rsidR="38AFDD85" w:rsidRPr="00710D28">
        <w:rPr>
          <w:rFonts w:ascii="Arial" w:hAnsi="Arial" w:cs="Arial"/>
          <w:sz w:val="20"/>
          <w:szCs w:val="20"/>
        </w:rPr>
        <w:t xml:space="preserve"> </w:t>
      </w:r>
      <w:r w:rsidR="0010103B" w:rsidRPr="00710D28">
        <w:rPr>
          <w:rFonts w:ascii="Arial" w:hAnsi="Arial" w:cs="Arial"/>
          <w:sz w:val="20"/>
          <w:szCs w:val="20"/>
        </w:rPr>
        <w:t>Ley N° 32069, Ley General de Contrataciones Públicas</w:t>
      </w:r>
      <w:r w:rsidR="37A4F15E" w:rsidRPr="00710D28">
        <w:rPr>
          <w:rFonts w:ascii="Arial" w:hAnsi="Arial" w:cs="Arial"/>
          <w:sz w:val="20"/>
          <w:szCs w:val="20"/>
        </w:rPr>
        <w:t xml:space="preserve"> </w:t>
      </w:r>
      <w:r w:rsidR="38AFDD85" w:rsidRPr="00710D28">
        <w:rPr>
          <w:rFonts w:ascii="Arial" w:hAnsi="Arial" w:cs="Arial"/>
          <w:sz w:val="20"/>
          <w:szCs w:val="20"/>
        </w:rPr>
        <w:t>y su Reglamento,</w:t>
      </w:r>
      <w:r w:rsidR="0010103B" w:rsidRPr="00710D28">
        <w:rPr>
          <w:rFonts w:ascii="Arial" w:hAnsi="Arial" w:cs="Arial"/>
          <w:sz w:val="20"/>
          <w:szCs w:val="20"/>
        </w:rPr>
        <w:t xml:space="preserve"> aprobado por Decreto Supremo N° 009-2025-EF,</w:t>
      </w:r>
      <w:r w:rsidR="38AFDD85" w:rsidRPr="00710D28">
        <w:rPr>
          <w:rFonts w:ascii="Arial" w:hAnsi="Arial" w:cs="Arial"/>
          <w:sz w:val="20"/>
          <w:szCs w:val="20"/>
        </w:rPr>
        <w:t xml:space="preserve"> las directivas que emita </w:t>
      </w:r>
      <w:r w:rsidR="5DEACBC4" w:rsidRPr="00710D28">
        <w:rPr>
          <w:rFonts w:ascii="Arial" w:hAnsi="Arial" w:cs="Arial"/>
          <w:sz w:val="20"/>
          <w:szCs w:val="20"/>
        </w:rPr>
        <w:t>la Dirección General de Abastecimiento del Ministerio de Economía y Finanzas, así como el OECE</w:t>
      </w:r>
      <w:r w:rsidR="00D17F31" w:rsidRPr="00710D28">
        <w:rPr>
          <w:rFonts w:ascii="Arial" w:hAnsi="Arial" w:cs="Arial"/>
          <w:sz w:val="20"/>
          <w:szCs w:val="20"/>
        </w:rPr>
        <w:t>, PERÚ COMPRAS</w:t>
      </w:r>
      <w:r w:rsidR="0B3F7C8E" w:rsidRPr="00710D28">
        <w:rPr>
          <w:rFonts w:ascii="Arial" w:hAnsi="Arial" w:cs="Arial"/>
          <w:sz w:val="20"/>
          <w:szCs w:val="20"/>
        </w:rPr>
        <w:t xml:space="preserve"> </w:t>
      </w:r>
      <w:r w:rsidR="38AFDD85" w:rsidRPr="00710D28">
        <w:rPr>
          <w:rFonts w:ascii="Arial" w:hAnsi="Arial" w:cs="Arial"/>
          <w:sz w:val="20"/>
          <w:szCs w:val="20"/>
        </w:rPr>
        <w:t>y demás normativa especial que resulte aplicable</w:t>
      </w:r>
      <w:r w:rsidR="7062164E" w:rsidRPr="00710D28">
        <w:rPr>
          <w:rFonts w:ascii="Arial" w:hAnsi="Arial" w:cs="Arial"/>
          <w:sz w:val="20"/>
          <w:szCs w:val="20"/>
        </w:rPr>
        <w:t>.</w:t>
      </w:r>
    </w:p>
    <w:p w14:paraId="2A339EFD" w14:textId="6FB8990A" w:rsidR="00F17D49" w:rsidRPr="00710D28" w:rsidRDefault="00F17D49" w:rsidP="157B7DA0">
      <w:pPr>
        <w:widowControl w:val="0"/>
        <w:ind w:left="349"/>
        <w:jc w:val="both"/>
        <w:rPr>
          <w:rFonts w:ascii="Arial" w:eastAsia="Arial" w:hAnsi="Arial" w:cs="Arial"/>
          <w:sz w:val="20"/>
          <w:szCs w:val="20"/>
        </w:rPr>
      </w:pPr>
    </w:p>
    <w:p w14:paraId="196706C3" w14:textId="0B1D6BA7" w:rsidR="00F17D49" w:rsidRPr="00710D28" w:rsidRDefault="070C92E0" w:rsidP="00DD1A61">
      <w:pPr>
        <w:pStyle w:val="Ttulo8"/>
        <w:widowControl w:val="0"/>
        <w:spacing w:before="0"/>
        <w:ind w:left="349"/>
        <w:jc w:val="both"/>
        <w:rPr>
          <w:rFonts w:ascii="Arial" w:hAnsi="Arial" w:cs="Arial"/>
          <w:i/>
          <w:color w:val="auto"/>
          <w:sz w:val="20"/>
          <w:szCs w:val="20"/>
        </w:rPr>
      </w:pPr>
      <w:r w:rsidRPr="00710D28">
        <w:rPr>
          <w:rFonts w:ascii="Arial" w:hAnsi="Arial" w:cs="Arial"/>
          <w:b/>
          <w:bCs/>
          <w:color w:val="000000"/>
          <w:sz w:val="20"/>
          <w:szCs w:val="20"/>
          <w:u w:val="single"/>
        </w:rPr>
        <w:t xml:space="preserve">CLÁUSULA </w:t>
      </w:r>
      <w:r w:rsidR="00E64D33" w:rsidRPr="00710D28">
        <w:rPr>
          <w:rFonts w:ascii="Arial" w:hAnsi="Arial" w:cs="Arial"/>
          <w:b/>
          <w:bCs/>
          <w:color w:val="000000"/>
          <w:sz w:val="20"/>
          <w:szCs w:val="20"/>
          <w:u w:val="single"/>
        </w:rPr>
        <w:t>DECIM</w:t>
      </w:r>
      <w:r w:rsidR="022C7387" w:rsidRPr="00710D28">
        <w:rPr>
          <w:rFonts w:ascii="Arial" w:hAnsi="Arial" w:cs="Arial"/>
          <w:b/>
          <w:bCs/>
          <w:color w:val="000000"/>
          <w:sz w:val="20"/>
          <w:szCs w:val="20"/>
          <w:u w:val="single"/>
        </w:rPr>
        <w:t>O</w:t>
      </w:r>
      <w:r w:rsidR="006246F5" w:rsidRPr="00710D28">
        <w:rPr>
          <w:rFonts w:ascii="Arial" w:hAnsi="Arial" w:cs="Arial"/>
          <w:b/>
          <w:bCs/>
          <w:color w:val="000000"/>
          <w:sz w:val="20"/>
          <w:szCs w:val="20"/>
          <w:u w:val="single"/>
        </w:rPr>
        <w:t>SÉPTIMA</w:t>
      </w:r>
      <w:r w:rsidRPr="00710D28">
        <w:rPr>
          <w:rFonts w:ascii="Arial" w:hAnsi="Arial" w:cs="Arial"/>
          <w:b/>
          <w:bCs/>
          <w:color w:val="000000"/>
          <w:sz w:val="20"/>
          <w:szCs w:val="20"/>
          <w:u w:val="single"/>
        </w:rPr>
        <w:t>: SOLUCIÓN DE CONTROVERSIAS</w:t>
      </w:r>
      <w:r w:rsidR="00414B73" w:rsidRPr="00710D28">
        <w:rPr>
          <w:rFonts w:ascii="Arial" w:hAnsi="Arial" w:cs="Arial"/>
          <w:b/>
          <w:bCs/>
          <w:color w:val="auto"/>
          <w:sz w:val="20"/>
          <w:szCs w:val="20"/>
          <w:vertAlign w:val="superscript"/>
        </w:rPr>
        <w:footnoteReference w:id="37"/>
      </w:r>
      <w:r w:rsidRPr="00710D28">
        <w:rPr>
          <w:rFonts w:ascii="Arial" w:hAnsi="Arial" w:cs="Arial"/>
          <w:i/>
          <w:iCs/>
          <w:color w:val="auto"/>
          <w:sz w:val="20"/>
          <w:szCs w:val="20"/>
        </w:rPr>
        <w:t xml:space="preserve"> </w:t>
      </w:r>
    </w:p>
    <w:p w14:paraId="78C48F06" w14:textId="77777777" w:rsidR="00750BE4" w:rsidRPr="00710D28" w:rsidRDefault="00750BE4" w:rsidP="00182A02">
      <w:pPr>
        <w:widowControl w:val="0"/>
        <w:jc w:val="both"/>
        <w:rPr>
          <w:rFonts w:ascii="Arial" w:hAnsi="Arial" w:cs="Arial"/>
          <w:sz w:val="20"/>
          <w:szCs w:val="20"/>
        </w:rPr>
      </w:pPr>
    </w:p>
    <w:p w14:paraId="2D73E9B0" w14:textId="0D906D7A" w:rsidR="00414B73" w:rsidRPr="00710D28" w:rsidRDefault="00414B73" w:rsidP="00DD1A61">
      <w:pPr>
        <w:widowControl w:val="0"/>
        <w:ind w:left="352"/>
        <w:jc w:val="both"/>
        <w:rPr>
          <w:rFonts w:ascii="Arial" w:hAnsi="Arial" w:cs="Arial"/>
          <w:sz w:val="20"/>
          <w:szCs w:val="20"/>
        </w:rPr>
      </w:pPr>
      <w:r w:rsidRPr="00710D28">
        <w:rPr>
          <w:rFonts w:ascii="Arial" w:hAnsi="Arial" w:cs="Arial"/>
          <w:sz w:val="20"/>
          <w:szCs w:val="20"/>
        </w:rPr>
        <w:t xml:space="preserve">Las controversias que surjan entre las partes durante la ejecución del contrato se resuelven mediante </w:t>
      </w:r>
      <w:r w:rsidR="3A6EF85D" w:rsidRPr="00710D28">
        <w:rPr>
          <w:rFonts w:ascii="Arial" w:hAnsi="Arial" w:cs="Arial"/>
          <w:sz w:val="20"/>
          <w:szCs w:val="20"/>
        </w:rPr>
        <w:t>[</w:t>
      </w:r>
      <w:r w:rsidR="3A6EF85D" w:rsidRPr="00710D28">
        <w:rPr>
          <w:rFonts w:ascii="Arial" w:hAnsi="Arial" w:cs="Arial"/>
          <w:b/>
          <w:bCs/>
          <w:sz w:val="20"/>
          <w:szCs w:val="20"/>
          <w:u w:val="single"/>
        </w:rPr>
        <w:t>CONSIGNAR EL MECANISMO DE SOLUCIÓN DE CONTROVERSIAS</w:t>
      </w:r>
      <w:r w:rsidR="3A6EF85D" w:rsidRPr="00710D28">
        <w:rPr>
          <w:rFonts w:ascii="Arial" w:hAnsi="Arial" w:cs="Arial"/>
          <w:sz w:val="20"/>
          <w:szCs w:val="20"/>
        </w:rPr>
        <w:t>]</w:t>
      </w:r>
      <w:r w:rsidRPr="00710D28">
        <w:rPr>
          <w:rFonts w:ascii="Arial" w:hAnsi="Arial" w:cs="Arial"/>
          <w:sz w:val="20"/>
          <w:szCs w:val="20"/>
        </w:rPr>
        <w:t>, según el acuerdo de las partes.</w:t>
      </w:r>
    </w:p>
    <w:p w14:paraId="62393F92" w14:textId="0348B66E" w:rsidR="28FF2E0A" w:rsidRPr="00710D28" w:rsidRDefault="28FF2E0A" w:rsidP="00182A02">
      <w:pPr>
        <w:widowControl w:val="0"/>
        <w:jc w:val="both"/>
        <w:rPr>
          <w:rFonts w:ascii="Arial" w:hAnsi="Arial" w:cs="Arial"/>
          <w:sz w:val="20"/>
          <w:szCs w:val="20"/>
        </w:rPr>
      </w:pPr>
    </w:p>
    <w:p w14:paraId="5FF0C320" w14:textId="6819E34E" w:rsidR="00414B73" w:rsidRPr="00710D28" w:rsidRDefault="435F069C" w:rsidP="779A1813">
      <w:pPr>
        <w:widowControl w:val="0"/>
        <w:ind w:left="352"/>
        <w:jc w:val="both"/>
        <w:rPr>
          <w:rFonts w:ascii="Arial" w:hAnsi="Arial" w:cs="Arial"/>
          <w:sz w:val="20"/>
          <w:szCs w:val="20"/>
        </w:rPr>
      </w:pPr>
      <w:r w:rsidRPr="00710D28">
        <w:rPr>
          <w:rFonts w:ascii="Arial" w:hAnsi="Arial" w:cs="Arial"/>
          <w:sz w:val="20"/>
          <w:szCs w:val="20"/>
        </w:rPr>
        <w:t xml:space="preserve">Cualquiera de las partes tiene derecho a iniciar el </w:t>
      </w:r>
      <w:r w:rsidR="5EC00B5F" w:rsidRPr="00710D28">
        <w:rPr>
          <w:rFonts w:ascii="Arial" w:hAnsi="Arial" w:cs="Arial"/>
          <w:sz w:val="20"/>
          <w:szCs w:val="20"/>
        </w:rPr>
        <w:t>arbitraje a</w:t>
      </w:r>
      <w:r w:rsidRPr="00710D28">
        <w:rPr>
          <w:rFonts w:ascii="Arial" w:hAnsi="Arial" w:cs="Arial"/>
          <w:sz w:val="20"/>
          <w:szCs w:val="20"/>
        </w:rPr>
        <w:t xml:space="preserve"> fin de resolver dichas controversias dentro del plazo de caducidad previsto en la </w:t>
      </w:r>
      <w:r w:rsidR="00F83B4D" w:rsidRPr="00710D28">
        <w:rPr>
          <w:rFonts w:ascii="Arial" w:hAnsi="Arial" w:cs="Arial"/>
          <w:sz w:val="20"/>
          <w:szCs w:val="20"/>
        </w:rPr>
        <w:t xml:space="preserve">Ley N° 32069, </w:t>
      </w:r>
      <w:r w:rsidRPr="00710D28">
        <w:rPr>
          <w:rFonts w:ascii="Arial" w:hAnsi="Arial" w:cs="Arial"/>
          <w:sz w:val="20"/>
          <w:szCs w:val="20"/>
        </w:rPr>
        <w:t xml:space="preserve">Ley </w:t>
      </w:r>
      <w:r w:rsidR="2E212EDD" w:rsidRPr="00710D28">
        <w:rPr>
          <w:rFonts w:ascii="Arial" w:hAnsi="Arial" w:cs="Arial"/>
          <w:sz w:val="20"/>
          <w:szCs w:val="20"/>
        </w:rPr>
        <w:t xml:space="preserve">General </w:t>
      </w:r>
      <w:r w:rsidRPr="00710D28">
        <w:rPr>
          <w:rFonts w:ascii="Arial" w:hAnsi="Arial" w:cs="Arial"/>
          <w:sz w:val="20"/>
          <w:szCs w:val="20"/>
        </w:rPr>
        <w:t xml:space="preserve">de Contrataciones </w:t>
      </w:r>
      <w:r w:rsidR="08FF2892" w:rsidRPr="00710D28">
        <w:rPr>
          <w:rFonts w:ascii="Arial" w:hAnsi="Arial" w:cs="Arial"/>
          <w:sz w:val="20"/>
          <w:szCs w:val="20"/>
        </w:rPr>
        <w:t xml:space="preserve">Públicas </w:t>
      </w:r>
      <w:r w:rsidRPr="00710D28">
        <w:rPr>
          <w:rFonts w:ascii="Arial" w:hAnsi="Arial" w:cs="Arial"/>
          <w:sz w:val="20"/>
          <w:szCs w:val="20"/>
        </w:rPr>
        <w:t>y su Reglamento</w:t>
      </w:r>
      <w:r w:rsidR="001A1E21" w:rsidRPr="00710D28">
        <w:rPr>
          <w:rFonts w:ascii="Arial" w:hAnsi="Arial" w:cs="Arial"/>
          <w:sz w:val="20"/>
          <w:szCs w:val="20"/>
        </w:rPr>
        <w:t>, aprobado por Decreto Supremo N° 009-2025-EF</w:t>
      </w:r>
      <w:r w:rsidR="009603F6" w:rsidRPr="00710D28" w:rsidDel="001A1E21">
        <w:rPr>
          <w:rFonts w:ascii="Arial" w:hAnsi="Arial" w:cs="Arial"/>
          <w:sz w:val="20"/>
          <w:szCs w:val="20"/>
        </w:rPr>
        <w:t>.</w:t>
      </w:r>
    </w:p>
    <w:p w14:paraId="77B06710" w14:textId="77777777" w:rsidR="00414B73" w:rsidRPr="00710D28" w:rsidRDefault="00414B73" w:rsidP="00DD1A61">
      <w:pPr>
        <w:widowControl w:val="0"/>
        <w:ind w:left="352"/>
        <w:jc w:val="both"/>
        <w:rPr>
          <w:rFonts w:ascii="Arial" w:hAnsi="Arial" w:cs="Arial"/>
          <w:sz w:val="20"/>
          <w:szCs w:val="20"/>
        </w:rPr>
      </w:pPr>
    </w:p>
    <w:tbl>
      <w:tblPr>
        <w:tblW w:w="8906" w:type="dxa"/>
        <w:tblInd w:w="27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906"/>
      </w:tblGrid>
      <w:tr w:rsidR="000F4FF3" w:rsidRPr="00710D28" w14:paraId="47BDE0F3" w14:textId="77777777" w:rsidTr="55D398EA">
        <w:trPr>
          <w:trHeight w:val="345"/>
        </w:trPr>
        <w:tc>
          <w:tcPr>
            <w:tcW w:w="8906"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vAlign w:val="center"/>
          </w:tcPr>
          <w:p w14:paraId="752CED4F" w14:textId="3294F646" w:rsidR="6AE2180F" w:rsidRPr="00710D28" w:rsidRDefault="000C7636" w:rsidP="00182A02">
            <w:pPr>
              <w:jc w:val="both"/>
              <w:rPr>
                <w:rFonts w:ascii="Arial" w:eastAsia="Arial" w:hAnsi="Arial" w:cs="Arial"/>
                <w:b/>
                <w:color w:val="0070C0"/>
                <w:sz w:val="18"/>
                <w:szCs w:val="18"/>
              </w:rPr>
            </w:pPr>
            <w:r w:rsidRPr="00710D28">
              <w:rPr>
                <w:rFonts w:ascii="Arial" w:hAnsi="Arial" w:cs="Arial"/>
                <w:b/>
                <w:color w:val="0070C0"/>
                <w:sz w:val="18"/>
                <w:szCs w:val="18"/>
              </w:rPr>
              <w:t>Importante para la entidad contratante</w:t>
            </w:r>
          </w:p>
        </w:tc>
      </w:tr>
      <w:tr w:rsidR="000F4FF3" w:rsidRPr="00710D28" w14:paraId="76FDAA05" w14:textId="77777777" w:rsidTr="55D398EA">
        <w:trPr>
          <w:trHeight w:val="555"/>
        </w:trPr>
        <w:tc>
          <w:tcPr>
            <w:tcW w:w="8906"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vAlign w:val="center"/>
          </w:tcPr>
          <w:p w14:paraId="0C54FB1B" w14:textId="3438DAD7" w:rsidR="00722202" w:rsidRPr="00710D28" w:rsidRDefault="00722202">
            <w:pPr>
              <w:ind w:left="30"/>
              <w:jc w:val="both"/>
              <w:rPr>
                <w:rFonts w:ascii="Arial" w:hAnsi="Arial" w:cs="Arial"/>
                <w:bCs/>
                <w:color w:val="0070C0"/>
                <w:sz w:val="18"/>
                <w:szCs w:val="18"/>
              </w:rPr>
            </w:pPr>
            <w:r w:rsidRPr="00710D28">
              <w:rPr>
                <w:rFonts w:ascii="Arial" w:hAnsi="Arial" w:cs="Arial"/>
                <w:bCs/>
                <w:color w:val="0070C0"/>
                <w:sz w:val="18"/>
                <w:szCs w:val="18"/>
              </w:rPr>
              <w:t xml:space="preserve">En caso de haberse </w:t>
            </w:r>
            <w:r w:rsidR="0090481B" w:rsidRPr="00710D28">
              <w:rPr>
                <w:rFonts w:ascii="Arial" w:hAnsi="Arial" w:cs="Arial"/>
                <w:bCs/>
                <w:color w:val="0070C0"/>
                <w:sz w:val="18"/>
                <w:szCs w:val="18"/>
              </w:rPr>
              <w:t>pactado</w:t>
            </w:r>
            <w:r w:rsidRPr="00710D28">
              <w:rPr>
                <w:rFonts w:ascii="Arial" w:hAnsi="Arial" w:cs="Arial"/>
                <w:bCs/>
                <w:color w:val="0070C0"/>
                <w:sz w:val="18"/>
                <w:szCs w:val="18"/>
              </w:rPr>
              <w:t xml:space="preserve"> la conciliación como medio de solución de controversias, </w:t>
            </w:r>
            <w:r w:rsidR="00C3052A" w:rsidRPr="00710D28">
              <w:rPr>
                <w:rFonts w:ascii="Arial" w:hAnsi="Arial" w:cs="Arial"/>
                <w:bCs/>
                <w:color w:val="0070C0"/>
                <w:sz w:val="18"/>
                <w:szCs w:val="18"/>
              </w:rPr>
              <w:t xml:space="preserve">previo al inicio del arbitraje, </w:t>
            </w:r>
            <w:r w:rsidRPr="00710D28">
              <w:rPr>
                <w:rFonts w:ascii="Arial" w:hAnsi="Arial" w:cs="Arial"/>
                <w:bCs/>
                <w:color w:val="0070C0"/>
                <w:sz w:val="18"/>
                <w:szCs w:val="18"/>
              </w:rPr>
              <w:t xml:space="preserve">debe incorporarse el siguiente texto: </w:t>
            </w:r>
          </w:p>
          <w:p w14:paraId="133B2910" w14:textId="77777777" w:rsidR="00722202" w:rsidRPr="00710D28" w:rsidRDefault="00722202">
            <w:pPr>
              <w:ind w:left="30"/>
              <w:jc w:val="both"/>
              <w:rPr>
                <w:rFonts w:ascii="Arial" w:hAnsi="Arial" w:cs="Arial"/>
                <w:bCs/>
                <w:color w:val="0070C0"/>
                <w:sz w:val="18"/>
                <w:szCs w:val="18"/>
              </w:rPr>
            </w:pPr>
          </w:p>
          <w:p w14:paraId="742E64BA" w14:textId="7CA63FC6" w:rsidR="6AE2180F" w:rsidRPr="00710D28" w:rsidRDefault="00F45C3F" w:rsidP="17784565">
            <w:pPr>
              <w:ind w:left="30"/>
              <w:jc w:val="both"/>
              <w:rPr>
                <w:rFonts w:ascii="Arial" w:hAnsi="Arial" w:cs="Arial"/>
                <w:bCs/>
                <w:color w:val="0070C0"/>
                <w:sz w:val="18"/>
                <w:szCs w:val="18"/>
              </w:rPr>
            </w:pPr>
            <w:r w:rsidRPr="00710D28">
              <w:rPr>
                <w:rFonts w:ascii="Arial" w:hAnsi="Arial" w:cs="Arial"/>
                <w:bCs/>
                <w:color w:val="0070C0"/>
                <w:sz w:val="18"/>
                <w:szCs w:val="18"/>
              </w:rPr>
              <w:t>“</w:t>
            </w:r>
            <w:r w:rsidR="5CF4408D" w:rsidRPr="00710D28">
              <w:rPr>
                <w:rFonts w:ascii="Arial" w:hAnsi="Arial" w:cs="Arial"/>
                <w:bCs/>
                <w:color w:val="0070C0"/>
                <w:sz w:val="18"/>
                <w:szCs w:val="18"/>
              </w:rPr>
              <w:t>C</w:t>
            </w:r>
            <w:r w:rsidR="72B8F45F" w:rsidRPr="00710D28">
              <w:rPr>
                <w:rFonts w:ascii="Arial" w:hAnsi="Arial" w:cs="Arial"/>
                <w:bCs/>
                <w:color w:val="0070C0"/>
                <w:sz w:val="18"/>
                <w:szCs w:val="18"/>
              </w:rPr>
              <w:t xml:space="preserve">ualquiera de las partes tiene el derecho a solicitar una conciliación dentro del plazo de caducidad correspondiente, según lo señalado en el artículo 82 de la </w:t>
            </w:r>
            <w:r w:rsidR="00540D8C" w:rsidRPr="00710D28">
              <w:rPr>
                <w:rFonts w:ascii="Arial" w:hAnsi="Arial" w:cs="Arial"/>
                <w:bCs/>
                <w:color w:val="0070C0"/>
                <w:sz w:val="18"/>
                <w:szCs w:val="18"/>
              </w:rPr>
              <w:t xml:space="preserve">Ley N° 32069, </w:t>
            </w:r>
            <w:r w:rsidR="72B8F45F" w:rsidRPr="00710D28">
              <w:rPr>
                <w:rFonts w:ascii="Arial" w:hAnsi="Arial" w:cs="Arial"/>
                <w:bCs/>
                <w:color w:val="0070C0"/>
                <w:sz w:val="18"/>
                <w:szCs w:val="18"/>
              </w:rPr>
              <w:t>Ley General de Contrataciones Públicas, sin perjuicio de recurrir al arbitraje, en caso no se llegue a un acuerdo entre ambas partes o se llegue a un acuerdo parcial. Las controversias sobre nulidad del contrato solo pueden ser sometidas a arbitraje</w:t>
            </w:r>
            <w:r w:rsidR="0B287AE6" w:rsidRPr="00710D28">
              <w:rPr>
                <w:rFonts w:ascii="Arial" w:hAnsi="Arial" w:cs="Arial"/>
                <w:bCs/>
                <w:color w:val="0070C0"/>
                <w:sz w:val="18"/>
                <w:szCs w:val="18"/>
              </w:rPr>
              <w:t>.</w:t>
            </w:r>
            <w:r w:rsidRPr="00710D28">
              <w:rPr>
                <w:rFonts w:ascii="Arial" w:hAnsi="Arial" w:cs="Arial"/>
                <w:bCs/>
                <w:color w:val="0070C0"/>
                <w:sz w:val="18"/>
                <w:szCs w:val="18"/>
              </w:rPr>
              <w:t>”</w:t>
            </w:r>
          </w:p>
          <w:p w14:paraId="6C797CFE" w14:textId="77777777" w:rsidR="002D65DB" w:rsidRPr="00710D28" w:rsidRDefault="002D65DB" w:rsidP="17784565">
            <w:pPr>
              <w:ind w:left="30"/>
              <w:jc w:val="both"/>
              <w:rPr>
                <w:rFonts w:ascii="Arial" w:hAnsi="Arial" w:cs="Arial"/>
                <w:bCs/>
                <w:color w:val="0070C0"/>
                <w:sz w:val="18"/>
                <w:szCs w:val="18"/>
              </w:rPr>
            </w:pPr>
          </w:p>
          <w:p w14:paraId="5541598E" w14:textId="5D1D9098" w:rsidR="002D65DB" w:rsidRPr="00710D28" w:rsidRDefault="00A57CD2" w:rsidP="17784565">
            <w:pPr>
              <w:ind w:left="30"/>
              <w:jc w:val="both"/>
              <w:rPr>
                <w:rFonts w:ascii="Arial" w:hAnsi="Arial" w:cs="Arial"/>
                <w:bCs/>
                <w:color w:val="0070C0"/>
                <w:sz w:val="18"/>
                <w:szCs w:val="18"/>
              </w:rPr>
            </w:pPr>
            <w:r w:rsidRPr="00710D28">
              <w:rPr>
                <w:rFonts w:ascii="Arial" w:hAnsi="Arial" w:cs="Arial"/>
                <w:bCs/>
                <w:color w:val="0070C0"/>
                <w:sz w:val="18"/>
                <w:szCs w:val="18"/>
              </w:rPr>
              <w:t>En caso las partes opten por la Junta de Prevención y Resolución de Disputas</w:t>
            </w:r>
            <w:r w:rsidR="00C924C9" w:rsidRPr="00710D28">
              <w:rPr>
                <w:rFonts w:ascii="Arial" w:hAnsi="Arial" w:cs="Arial"/>
                <w:bCs/>
                <w:color w:val="0070C0"/>
                <w:sz w:val="18"/>
                <w:szCs w:val="18"/>
              </w:rPr>
              <w:t xml:space="preserve"> </w:t>
            </w:r>
            <w:r w:rsidRPr="00710D28">
              <w:rPr>
                <w:rFonts w:ascii="Arial" w:hAnsi="Arial" w:cs="Arial"/>
                <w:bCs/>
                <w:color w:val="0070C0"/>
                <w:sz w:val="18"/>
                <w:szCs w:val="18"/>
              </w:rPr>
              <w:t>(JPRD), como medio de solución de contro</w:t>
            </w:r>
            <w:r w:rsidR="00A52702" w:rsidRPr="00710D28">
              <w:rPr>
                <w:rFonts w:ascii="Arial" w:hAnsi="Arial" w:cs="Arial"/>
                <w:bCs/>
                <w:color w:val="0070C0"/>
                <w:sz w:val="18"/>
                <w:szCs w:val="18"/>
              </w:rPr>
              <w:t>versias, previo al inicio del arbitraje, debe considerarse lo siguiente</w:t>
            </w:r>
            <w:r w:rsidR="001B6950" w:rsidRPr="00710D28">
              <w:rPr>
                <w:rFonts w:ascii="Arial" w:hAnsi="Arial" w:cs="Arial"/>
                <w:bCs/>
                <w:color w:val="0070C0"/>
                <w:sz w:val="18"/>
                <w:szCs w:val="18"/>
              </w:rPr>
              <w:t>:</w:t>
            </w:r>
          </w:p>
          <w:p w14:paraId="5B468326" w14:textId="1ED22C16" w:rsidR="001B6950" w:rsidRPr="00710D28" w:rsidRDefault="00BD6D1B" w:rsidP="00F04037">
            <w:pPr>
              <w:pStyle w:val="Prrafodelista"/>
              <w:numPr>
                <w:ilvl w:val="0"/>
                <w:numId w:val="9"/>
              </w:numPr>
              <w:tabs>
                <w:tab w:val="clear" w:pos="1470"/>
              </w:tabs>
              <w:ind w:left="319" w:hanging="218"/>
              <w:jc w:val="both"/>
              <w:rPr>
                <w:rFonts w:ascii="Arial" w:hAnsi="Arial" w:cs="Arial"/>
                <w:bCs/>
                <w:color w:val="0070C0"/>
                <w:sz w:val="18"/>
                <w:szCs w:val="18"/>
              </w:rPr>
            </w:pPr>
            <w:r w:rsidRPr="00710D28">
              <w:rPr>
                <w:rFonts w:ascii="Arial" w:hAnsi="Arial" w:cs="Arial"/>
                <w:bCs/>
                <w:color w:val="0070C0"/>
                <w:sz w:val="18"/>
                <w:szCs w:val="18"/>
              </w:rPr>
              <w:t>Los adjudicadores que conforman la JPRD deben cumplir los requisitos establecidos en el artículo 329 del Reglamento y aquellos referidos a la experiencia especifica establecida en las bases del procedimiento de selección, de ser el caso.</w:t>
            </w:r>
          </w:p>
          <w:p w14:paraId="24BD35EF" w14:textId="5AB4B505" w:rsidR="00F04037" w:rsidRPr="00710D28" w:rsidRDefault="00124AC9" w:rsidP="00F04037">
            <w:pPr>
              <w:pStyle w:val="Prrafodelista"/>
              <w:numPr>
                <w:ilvl w:val="0"/>
                <w:numId w:val="9"/>
              </w:numPr>
              <w:tabs>
                <w:tab w:val="clear" w:pos="1470"/>
              </w:tabs>
              <w:ind w:left="319" w:hanging="218"/>
              <w:jc w:val="both"/>
              <w:rPr>
                <w:rFonts w:ascii="Arial" w:hAnsi="Arial" w:cs="Arial"/>
                <w:bCs/>
                <w:color w:val="0070C0"/>
                <w:sz w:val="18"/>
                <w:szCs w:val="18"/>
              </w:rPr>
            </w:pPr>
            <w:r w:rsidRPr="00710D28">
              <w:rPr>
                <w:rFonts w:ascii="Arial" w:hAnsi="Arial" w:cs="Arial"/>
                <w:bCs/>
                <w:color w:val="0070C0"/>
                <w:sz w:val="18"/>
                <w:szCs w:val="18"/>
              </w:rPr>
              <w:t>Una vez establecido el centro de administración de la JPRD, las partes tramitan el contrato tripartito.</w:t>
            </w:r>
          </w:p>
          <w:p w14:paraId="6CF91ABD" w14:textId="2C226723" w:rsidR="6AE2180F" w:rsidRPr="00710D28" w:rsidRDefault="35D43E4E" w:rsidP="00182A02">
            <w:pPr>
              <w:pStyle w:val="Prrafodelista"/>
              <w:numPr>
                <w:ilvl w:val="0"/>
                <w:numId w:val="9"/>
              </w:numPr>
              <w:tabs>
                <w:tab w:val="clear" w:pos="1470"/>
              </w:tabs>
              <w:ind w:left="319" w:hanging="218"/>
              <w:jc w:val="both"/>
              <w:rPr>
                <w:rFonts w:ascii="Arial" w:eastAsia="Calibri" w:hAnsi="Arial" w:cs="Arial"/>
                <w:color w:val="0070C0"/>
                <w:sz w:val="18"/>
                <w:szCs w:val="18"/>
              </w:rPr>
            </w:pPr>
            <w:r w:rsidRPr="00710D28">
              <w:rPr>
                <w:rFonts w:ascii="Arial" w:hAnsi="Arial" w:cs="Arial"/>
                <w:color w:val="0070C0"/>
                <w:sz w:val="18"/>
                <w:szCs w:val="18"/>
              </w:rPr>
              <w:t xml:space="preserve">El </w:t>
            </w:r>
            <w:r w:rsidR="6F69F250" w:rsidRPr="00710D28">
              <w:rPr>
                <w:rFonts w:ascii="Arial" w:hAnsi="Arial" w:cs="Arial"/>
                <w:color w:val="0070C0"/>
                <w:sz w:val="18"/>
                <w:szCs w:val="18"/>
              </w:rPr>
              <w:t xml:space="preserve">agotamiento del </w:t>
            </w:r>
            <w:r w:rsidRPr="00710D28">
              <w:rPr>
                <w:rFonts w:ascii="Arial" w:hAnsi="Arial" w:cs="Arial"/>
                <w:color w:val="0070C0"/>
                <w:sz w:val="18"/>
                <w:szCs w:val="18"/>
              </w:rPr>
              <w:t xml:space="preserve">procedimiento ante la </w:t>
            </w:r>
            <w:r w:rsidR="3C174CDF" w:rsidRPr="00710D28">
              <w:rPr>
                <w:rFonts w:ascii="Arial" w:hAnsi="Arial" w:cs="Arial"/>
                <w:color w:val="0070C0"/>
                <w:sz w:val="18"/>
                <w:szCs w:val="18"/>
              </w:rPr>
              <w:t>JPRD</w:t>
            </w:r>
            <w:r w:rsidRPr="00710D28">
              <w:rPr>
                <w:rFonts w:ascii="Arial" w:hAnsi="Arial" w:cs="Arial"/>
                <w:color w:val="0070C0"/>
                <w:sz w:val="18"/>
                <w:szCs w:val="18"/>
              </w:rPr>
              <w:t xml:space="preserve"> es un presupuesto de arbitrabilidad en aquellos contratos en los que se haya contemplado la inclusión de una cláusula de sometimiento a esta junta.</w:t>
            </w:r>
          </w:p>
        </w:tc>
      </w:tr>
    </w:tbl>
    <w:p w14:paraId="4D18F115" w14:textId="1BADBDD0" w:rsidR="0025115B" w:rsidRPr="00710D28" w:rsidRDefault="0025115B" w:rsidP="1EC1671E">
      <w:pPr>
        <w:widowControl w:val="0"/>
        <w:ind w:left="352"/>
        <w:jc w:val="both"/>
        <w:rPr>
          <w:rFonts w:ascii="Arial" w:hAnsi="Arial" w:cs="Arial"/>
          <w:bCs/>
          <w:color w:val="0070C0"/>
          <w:sz w:val="18"/>
          <w:szCs w:val="18"/>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37077A" w:rsidRPr="00710D28">
        <w:rPr>
          <w:rFonts w:ascii="Arial" w:hAnsi="Arial" w:cs="Arial"/>
          <w:bCs/>
          <w:color w:val="0070C0"/>
          <w:sz w:val="18"/>
          <w:szCs w:val="18"/>
        </w:rPr>
        <w:t>.</w:t>
      </w:r>
    </w:p>
    <w:p w14:paraId="12953A65" w14:textId="77777777" w:rsidR="0025115B" w:rsidRPr="00710D28" w:rsidRDefault="0025115B" w:rsidP="1EC1671E">
      <w:pPr>
        <w:widowControl w:val="0"/>
        <w:ind w:left="352"/>
        <w:jc w:val="both"/>
        <w:rPr>
          <w:rFonts w:ascii="Aptos" w:eastAsia="Aptos" w:hAnsi="Aptos" w:cs="Aptos"/>
          <w:b/>
          <w:bCs/>
          <w:i/>
          <w:iCs/>
          <w:color w:val="000000" w:themeColor="text1"/>
          <w:sz w:val="18"/>
          <w:szCs w:val="18"/>
        </w:rPr>
      </w:pPr>
    </w:p>
    <w:p w14:paraId="7154ACB2" w14:textId="5CD64DF2" w:rsidR="1EC1671E" w:rsidRPr="00710D28" w:rsidRDefault="435F069C" w:rsidP="1EC1671E">
      <w:pPr>
        <w:widowControl w:val="0"/>
        <w:ind w:left="352"/>
        <w:jc w:val="both"/>
        <w:rPr>
          <w:rFonts w:ascii="Arial" w:hAnsi="Arial" w:cs="Arial"/>
          <w:sz w:val="20"/>
          <w:szCs w:val="20"/>
          <w:lang w:val="es-ES"/>
        </w:rPr>
      </w:pPr>
      <w:r w:rsidRPr="00710D28">
        <w:rPr>
          <w:rFonts w:ascii="Arial" w:hAnsi="Arial" w:cs="Arial"/>
          <w:sz w:val="20"/>
          <w:szCs w:val="20"/>
        </w:rPr>
        <w:t xml:space="preserve">El Laudo arbitral emitido es inapelable, definitivo y obligatorio para las partes desde el momento de </w:t>
      </w:r>
      <w:r w:rsidRPr="00710D28">
        <w:rPr>
          <w:rFonts w:ascii="Arial" w:hAnsi="Arial" w:cs="Arial"/>
          <w:sz w:val="20"/>
          <w:szCs w:val="20"/>
        </w:rPr>
        <w:lastRenderedPageBreak/>
        <w:t xml:space="preserve">su notificación, según lo previsto en el numeral </w:t>
      </w:r>
      <w:r w:rsidR="2AAFBF30" w:rsidRPr="00710D28">
        <w:rPr>
          <w:rFonts w:ascii="Arial" w:hAnsi="Arial" w:cs="Arial"/>
          <w:sz w:val="20"/>
          <w:szCs w:val="20"/>
        </w:rPr>
        <w:t xml:space="preserve">84.9 </w:t>
      </w:r>
      <w:r w:rsidRPr="00710D28">
        <w:rPr>
          <w:rFonts w:ascii="Arial" w:hAnsi="Arial" w:cs="Arial"/>
          <w:sz w:val="20"/>
          <w:szCs w:val="20"/>
        </w:rPr>
        <w:t xml:space="preserve">del artículo </w:t>
      </w:r>
      <w:r w:rsidR="33E05793" w:rsidRPr="00710D28">
        <w:rPr>
          <w:rFonts w:ascii="Arial" w:hAnsi="Arial" w:cs="Arial"/>
          <w:sz w:val="20"/>
          <w:szCs w:val="20"/>
        </w:rPr>
        <w:t xml:space="preserve">84 </w:t>
      </w:r>
      <w:r w:rsidRPr="00710D28">
        <w:rPr>
          <w:rFonts w:ascii="Arial" w:hAnsi="Arial" w:cs="Arial"/>
          <w:sz w:val="20"/>
          <w:szCs w:val="20"/>
        </w:rPr>
        <w:t>de la</w:t>
      </w:r>
      <w:r w:rsidR="00540D8C" w:rsidRPr="00710D28">
        <w:rPr>
          <w:rFonts w:ascii="Arial" w:hAnsi="Arial" w:cs="Arial"/>
          <w:sz w:val="20"/>
          <w:szCs w:val="20"/>
        </w:rPr>
        <w:t xml:space="preserve"> Ley N° 32069,</w:t>
      </w:r>
      <w:r w:rsidRPr="00710D28">
        <w:rPr>
          <w:rFonts w:ascii="Arial" w:hAnsi="Arial" w:cs="Arial"/>
          <w:sz w:val="20"/>
          <w:szCs w:val="20"/>
        </w:rPr>
        <w:t xml:space="preserve"> Ley </w:t>
      </w:r>
      <w:r w:rsidR="00531FE2" w:rsidRPr="00710D28">
        <w:rPr>
          <w:rFonts w:ascii="Arial" w:hAnsi="Arial" w:cs="Arial"/>
          <w:sz w:val="20"/>
          <w:szCs w:val="20"/>
        </w:rPr>
        <w:t xml:space="preserve">General </w:t>
      </w:r>
      <w:r w:rsidRPr="00710D28">
        <w:rPr>
          <w:rFonts w:ascii="Arial" w:hAnsi="Arial" w:cs="Arial"/>
          <w:sz w:val="20"/>
          <w:szCs w:val="20"/>
        </w:rPr>
        <w:t xml:space="preserve">de Contrataciones </w:t>
      </w:r>
      <w:r w:rsidR="00531FE2" w:rsidRPr="00710D28">
        <w:rPr>
          <w:rFonts w:ascii="Arial" w:hAnsi="Arial" w:cs="Arial"/>
          <w:sz w:val="20"/>
          <w:szCs w:val="20"/>
        </w:rPr>
        <w:t>Públicas</w:t>
      </w:r>
      <w:r w:rsidRPr="00710D28">
        <w:rPr>
          <w:rFonts w:ascii="Arial" w:hAnsi="Arial" w:cs="Arial"/>
          <w:sz w:val="20"/>
          <w:szCs w:val="20"/>
        </w:rPr>
        <w:t>.</w:t>
      </w:r>
    </w:p>
    <w:p w14:paraId="0B8D859F" w14:textId="014002E8" w:rsidR="779A1813" w:rsidRPr="00710D28" w:rsidRDefault="779A1813" w:rsidP="779A1813">
      <w:pPr>
        <w:widowControl w:val="0"/>
        <w:ind w:left="352"/>
        <w:jc w:val="both"/>
        <w:rPr>
          <w:rFonts w:ascii="Arial" w:hAnsi="Arial" w:cs="Arial"/>
          <w:sz w:val="20"/>
          <w:szCs w:val="20"/>
          <w:lang w:val="es-ES"/>
        </w:rPr>
      </w:pPr>
    </w:p>
    <w:p w14:paraId="3F165A82" w14:textId="02B78A9D" w:rsidR="322CE53E" w:rsidRPr="00710D28" w:rsidRDefault="322CE53E" w:rsidP="2F06CD7B">
      <w:pPr>
        <w:widowControl w:val="0"/>
        <w:spacing w:line="259" w:lineRule="auto"/>
        <w:ind w:left="352"/>
        <w:jc w:val="both"/>
        <w:rPr>
          <w:rFonts w:ascii="Arial" w:eastAsia="Arial" w:hAnsi="Arial" w:cs="Arial"/>
          <w:sz w:val="20"/>
          <w:szCs w:val="20"/>
          <w:lang w:val="es-ES"/>
        </w:rPr>
      </w:pPr>
      <w:r w:rsidRPr="00710D28">
        <w:rPr>
          <w:rFonts w:ascii="Arial" w:eastAsia="Arial" w:hAnsi="Arial" w:cs="Arial"/>
          <w:b/>
          <w:sz w:val="20"/>
          <w:szCs w:val="20"/>
          <w:u w:val="single"/>
        </w:rPr>
        <w:t xml:space="preserve">CLÁUSULA </w:t>
      </w:r>
      <w:r w:rsidR="59D64460" w:rsidRPr="00710D28">
        <w:rPr>
          <w:rFonts w:ascii="Arial" w:eastAsia="Arial" w:hAnsi="Arial" w:cs="Arial"/>
          <w:b/>
          <w:sz w:val="20"/>
          <w:szCs w:val="20"/>
          <w:u w:val="single"/>
        </w:rPr>
        <w:t>D</w:t>
      </w:r>
      <w:r w:rsidR="00E64D33" w:rsidRPr="00710D28">
        <w:rPr>
          <w:rFonts w:ascii="Arial" w:eastAsia="Arial" w:hAnsi="Arial" w:cs="Arial"/>
          <w:b/>
          <w:sz w:val="20"/>
          <w:szCs w:val="20"/>
          <w:u w:val="single"/>
        </w:rPr>
        <w:t>ECIMO</w:t>
      </w:r>
      <w:r w:rsidR="006246F5" w:rsidRPr="00710D28">
        <w:rPr>
          <w:rFonts w:ascii="Arial" w:eastAsia="Arial" w:hAnsi="Arial" w:cs="Arial"/>
          <w:b/>
          <w:sz w:val="20"/>
          <w:szCs w:val="20"/>
          <w:u w:val="single"/>
        </w:rPr>
        <w:t>CTAV</w:t>
      </w:r>
      <w:r w:rsidR="59D64460" w:rsidRPr="00710D28">
        <w:rPr>
          <w:rFonts w:ascii="Arial" w:eastAsia="Arial" w:hAnsi="Arial" w:cs="Arial"/>
          <w:b/>
          <w:sz w:val="20"/>
          <w:szCs w:val="20"/>
          <w:u w:val="single"/>
        </w:rPr>
        <w:t>A</w:t>
      </w:r>
      <w:r w:rsidRPr="00710D28">
        <w:rPr>
          <w:rFonts w:ascii="Arial" w:eastAsia="Arial" w:hAnsi="Arial" w:cs="Arial"/>
          <w:b/>
          <w:sz w:val="20"/>
          <w:szCs w:val="20"/>
          <w:u w:val="single"/>
        </w:rPr>
        <w:t>: CONVENIO ARBITRAL</w:t>
      </w:r>
    </w:p>
    <w:p w14:paraId="76B7AECF" w14:textId="2A724C94" w:rsidR="779A1813" w:rsidRPr="00710D28" w:rsidRDefault="779A1813" w:rsidP="2F06CD7B">
      <w:pPr>
        <w:widowControl w:val="0"/>
        <w:ind w:left="349"/>
        <w:jc w:val="both"/>
        <w:rPr>
          <w:rFonts w:ascii="Arial" w:eastAsia="Arial" w:hAnsi="Arial" w:cs="Arial"/>
          <w:sz w:val="20"/>
          <w:szCs w:val="20"/>
          <w:lang w:val="es-ES"/>
        </w:rPr>
      </w:pPr>
    </w:p>
    <w:p w14:paraId="1C2DA2D9" w14:textId="44F19EBA" w:rsidR="322CE53E" w:rsidRPr="00710D28" w:rsidRDefault="00904866" w:rsidP="2F06CD7B">
      <w:pPr>
        <w:widowControl w:val="0"/>
        <w:spacing w:line="259" w:lineRule="auto"/>
        <w:ind w:left="349"/>
        <w:jc w:val="both"/>
        <w:rPr>
          <w:rFonts w:ascii="Arial" w:eastAsia="Arial" w:hAnsi="Arial" w:cs="Arial"/>
          <w:sz w:val="20"/>
          <w:szCs w:val="20"/>
        </w:rPr>
      </w:pPr>
      <w:r w:rsidRPr="00710D28">
        <w:rPr>
          <w:rFonts w:ascii="Arial" w:eastAsia="Arial" w:hAnsi="Arial" w:cs="Arial"/>
          <w:sz w:val="20"/>
          <w:szCs w:val="20"/>
        </w:rPr>
        <w:t>L</w:t>
      </w:r>
      <w:r w:rsidR="322CE53E" w:rsidRPr="00710D28">
        <w:rPr>
          <w:rFonts w:ascii="Arial" w:eastAsia="Arial" w:hAnsi="Arial" w:cs="Arial"/>
          <w:sz w:val="20"/>
          <w:szCs w:val="20"/>
        </w:rPr>
        <w:t xml:space="preserve">as partes </w:t>
      </w:r>
      <w:r w:rsidR="009909F6" w:rsidRPr="00710D28">
        <w:rPr>
          <w:rFonts w:ascii="Arial" w:eastAsia="Arial" w:hAnsi="Arial" w:cs="Arial"/>
          <w:sz w:val="20"/>
          <w:szCs w:val="20"/>
        </w:rPr>
        <w:t>acuerdan que todo litigio y controversia resultante de este contrato o relativ</w:t>
      </w:r>
      <w:r w:rsidR="067F5908" w:rsidRPr="00710D28">
        <w:rPr>
          <w:rFonts w:ascii="Arial" w:eastAsia="Arial" w:hAnsi="Arial" w:cs="Arial"/>
          <w:sz w:val="20"/>
          <w:szCs w:val="20"/>
        </w:rPr>
        <w:t>o</w:t>
      </w:r>
      <w:r w:rsidR="009909F6" w:rsidRPr="00710D28">
        <w:rPr>
          <w:rFonts w:ascii="Arial" w:eastAsia="Arial" w:hAnsi="Arial" w:cs="Arial"/>
          <w:sz w:val="20"/>
          <w:szCs w:val="20"/>
        </w:rPr>
        <w:t xml:space="preserve"> a éste</w:t>
      </w:r>
      <w:r w:rsidR="00783C79" w:rsidRPr="00710D28">
        <w:rPr>
          <w:rFonts w:ascii="Arial" w:eastAsia="Arial" w:hAnsi="Arial" w:cs="Arial"/>
          <w:sz w:val="20"/>
          <w:szCs w:val="20"/>
        </w:rPr>
        <w:t>, se resolverá mediante</w:t>
      </w:r>
      <w:r w:rsidR="009A6A91" w:rsidRPr="00710D28">
        <w:rPr>
          <w:rFonts w:ascii="Arial" w:eastAsia="Arial" w:hAnsi="Arial" w:cs="Arial"/>
          <w:sz w:val="20"/>
          <w:szCs w:val="20"/>
        </w:rPr>
        <w:t xml:space="preserve"> </w:t>
      </w:r>
      <w:r w:rsidR="322CE53E" w:rsidRPr="00710D28">
        <w:rPr>
          <w:rFonts w:ascii="Arial" w:eastAsia="Arial" w:hAnsi="Arial" w:cs="Arial"/>
          <w:sz w:val="20"/>
          <w:szCs w:val="20"/>
        </w:rPr>
        <w:t>arbitraje de acuerdo con los artículos 332 y 333 del Reglamento</w:t>
      </w:r>
      <w:r w:rsidR="00220D82" w:rsidRPr="00710D28">
        <w:rPr>
          <w:rFonts w:ascii="Arial" w:eastAsia="Arial" w:hAnsi="Arial" w:cs="Arial"/>
          <w:sz w:val="20"/>
          <w:szCs w:val="20"/>
        </w:rPr>
        <w:t xml:space="preserve"> de la Ley N° 32069, Ley General de Contrataciones Públicas</w:t>
      </w:r>
      <w:r w:rsidR="00540D8C" w:rsidRPr="00710D28">
        <w:rPr>
          <w:rFonts w:ascii="Arial" w:eastAsia="Arial" w:hAnsi="Arial" w:cs="Arial"/>
          <w:sz w:val="20"/>
          <w:szCs w:val="20"/>
        </w:rPr>
        <w:t>, aprobado por Decreto Supremo N° 009-2025-EF</w:t>
      </w:r>
      <w:r w:rsidR="002F6B5D" w:rsidRPr="00710D28">
        <w:rPr>
          <w:rFonts w:ascii="Arial" w:eastAsia="Arial" w:hAnsi="Arial" w:cs="Arial"/>
          <w:sz w:val="20"/>
          <w:szCs w:val="20"/>
        </w:rPr>
        <w:t xml:space="preserve">. </w:t>
      </w:r>
      <w:r w:rsidRPr="00710D28">
        <w:rPr>
          <w:rFonts w:ascii="Arial" w:eastAsia="Arial" w:hAnsi="Arial" w:cs="Arial"/>
          <w:sz w:val="20"/>
          <w:szCs w:val="20"/>
        </w:rPr>
        <w:t>El arbitraje es organizado y administrado por [</w:t>
      </w:r>
      <w:r w:rsidRPr="00710D28">
        <w:rPr>
          <w:rFonts w:ascii="Arial" w:eastAsia="Arial" w:hAnsi="Arial" w:cs="Arial"/>
          <w:b/>
          <w:bCs/>
          <w:sz w:val="20"/>
          <w:szCs w:val="20"/>
          <w:u w:val="single"/>
        </w:rPr>
        <w:t xml:space="preserve">CONSIGNAR </w:t>
      </w:r>
      <w:r w:rsidRPr="00710D28" w:rsidDel="00904866">
        <w:rPr>
          <w:rFonts w:ascii="Arial" w:eastAsia="Arial" w:hAnsi="Arial" w:cs="Arial"/>
          <w:b/>
          <w:bCs/>
          <w:sz w:val="20"/>
          <w:szCs w:val="20"/>
          <w:u w:val="single"/>
        </w:rPr>
        <w:t>LA INSTITUCIÓN ARBITRAL</w:t>
      </w:r>
      <w:r w:rsidR="004C4093" w:rsidRPr="00710D28">
        <w:rPr>
          <w:rFonts w:ascii="Arial" w:eastAsia="Arial" w:hAnsi="Arial" w:cs="Arial"/>
          <w:b/>
          <w:bCs/>
          <w:sz w:val="20"/>
          <w:szCs w:val="20"/>
          <w:u w:val="single"/>
        </w:rPr>
        <w:t xml:space="preserve">, </w:t>
      </w:r>
      <w:r w:rsidR="000C58B0" w:rsidRPr="00710D28">
        <w:rPr>
          <w:rFonts w:ascii="Arial" w:eastAsia="Arial" w:hAnsi="Arial" w:cs="Arial"/>
          <w:b/>
          <w:bCs/>
          <w:sz w:val="20"/>
          <w:szCs w:val="20"/>
          <w:u w:val="single"/>
        </w:rPr>
        <w:t>CORTE ARBITRAL CONSTITUÍDA EN OTRO PAÍS O UN FORO DE REPUTACIÓN RECONOCIDA INTERNACIONALMENT</w:t>
      </w:r>
      <w:r w:rsidR="00F31547" w:rsidRPr="00710D28">
        <w:rPr>
          <w:rFonts w:ascii="Arial" w:eastAsia="Arial" w:hAnsi="Arial" w:cs="Arial"/>
          <w:b/>
          <w:bCs/>
          <w:sz w:val="20"/>
          <w:szCs w:val="20"/>
          <w:u w:val="single"/>
        </w:rPr>
        <w:t>E, SEGÚN CORRESPONDA</w:t>
      </w:r>
      <w:r w:rsidRPr="00710D28">
        <w:rPr>
          <w:rFonts w:ascii="Arial" w:eastAsia="Arial" w:hAnsi="Arial" w:cs="Arial"/>
          <w:sz w:val="20"/>
          <w:szCs w:val="20"/>
        </w:rPr>
        <w:t>]</w:t>
      </w:r>
      <w:r w:rsidR="322CE53E" w:rsidRPr="00710D28">
        <w:rPr>
          <w:rFonts w:ascii="Arial" w:eastAsia="Arial" w:hAnsi="Arial" w:cs="Arial"/>
          <w:sz w:val="20"/>
          <w:szCs w:val="20"/>
        </w:rPr>
        <w:t xml:space="preserve"> </w:t>
      </w:r>
      <w:r w:rsidR="00AC0AE0" w:rsidRPr="00710D28">
        <w:rPr>
          <w:rFonts w:ascii="Arial" w:eastAsia="Arial" w:hAnsi="Arial" w:cs="Arial"/>
          <w:sz w:val="20"/>
          <w:szCs w:val="20"/>
        </w:rPr>
        <w:t>de conformidad con sus reglamentos y estatutos vigentes</w:t>
      </w:r>
      <w:r w:rsidR="00E746A9" w:rsidRPr="00710D28">
        <w:rPr>
          <w:rFonts w:ascii="Arial" w:eastAsia="Arial" w:hAnsi="Arial" w:cs="Arial"/>
          <w:sz w:val="20"/>
          <w:szCs w:val="20"/>
        </w:rPr>
        <w:t>, a los cuales las partes se someten libremente</w:t>
      </w:r>
      <w:r w:rsidR="00693833" w:rsidRPr="00710D28">
        <w:rPr>
          <w:rFonts w:ascii="Arial" w:eastAsia="Arial" w:hAnsi="Arial" w:cs="Arial"/>
          <w:sz w:val="20"/>
          <w:szCs w:val="20"/>
        </w:rPr>
        <w:t xml:space="preserve"> </w:t>
      </w:r>
      <w:r w:rsidR="322CE53E" w:rsidRPr="00710D28">
        <w:rPr>
          <w:rFonts w:ascii="Arial" w:eastAsia="Arial" w:hAnsi="Arial" w:cs="Arial"/>
          <w:sz w:val="20"/>
          <w:szCs w:val="20"/>
        </w:rPr>
        <w:t xml:space="preserve">y considerando </w:t>
      </w:r>
      <w:r w:rsidR="00387F8D" w:rsidRPr="00710D28">
        <w:rPr>
          <w:rFonts w:ascii="Arial" w:eastAsia="Arial" w:hAnsi="Arial" w:cs="Arial"/>
          <w:sz w:val="20"/>
          <w:szCs w:val="20"/>
        </w:rPr>
        <w:t>[</w:t>
      </w:r>
      <w:r w:rsidR="00387F8D" w:rsidRPr="00710D28">
        <w:rPr>
          <w:rFonts w:ascii="Arial" w:eastAsia="Arial" w:hAnsi="Arial" w:cs="Arial"/>
          <w:b/>
          <w:bCs/>
          <w:sz w:val="20"/>
          <w:szCs w:val="20"/>
          <w:u w:val="single"/>
        </w:rPr>
        <w:t>INDICAR LAS ESTIPULACIONES ADICIONALES QUE LAS PARTES HAYAN ACORDADO SEGÚN EL NUMERAL 332.3 DEL ARTÍCULO 332 DEL REGLAMENTO</w:t>
      </w:r>
      <w:r w:rsidR="00281E39" w:rsidRPr="00710D28">
        <w:rPr>
          <w:rFonts w:ascii="Arial" w:eastAsia="Arial" w:hAnsi="Arial" w:cs="Arial"/>
          <w:b/>
          <w:bCs/>
          <w:sz w:val="20"/>
          <w:szCs w:val="20"/>
          <w:u w:val="single"/>
        </w:rPr>
        <w:t xml:space="preserve"> DE LA LEY N° 32069, LEY GENERAL DE CONTRATACIONES PÚBLICAS, APROBADO POR DECRETO SUPREMO N° 009-2025-EF</w:t>
      </w:r>
      <w:r w:rsidR="005F0EE0" w:rsidRPr="00710D28">
        <w:rPr>
          <w:rFonts w:ascii="Arial" w:eastAsia="Arial" w:hAnsi="Arial" w:cs="Arial"/>
          <w:b/>
          <w:bCs/>
          <w:sz w:val="20"/>
          <w:szCs w:val="20"/>
          <w:u w:val="single"/>
        </w:rPr>
        <w:t>].</w:t>
      </w:r>
    </w:p>
    <w:p w14:paraId="3AF2F066" w14:textId="77777777" w:rsidR="00FA3BC8" w:rsidRPr="00710D28" w:rsidRDefault="00FA3BC8" w:rsidP="2F06CD7B">
      <w:pPr>
        <w:widowControl w:val="0"/>
        <w:spacing w:line="259" w:lineRule="auto"/>
        <w:ind w:left="349"/>
        <w:jc w:val="both"/>
        <w:rPr>
          <w:rFonts w:ascii="Arial" w:eastAsia="Arial" w:hAnsi="Arial" w:cs="Arial"/>
          <w:sz w:val="20"/>
          <w:szCs w:val="20"/>
          <w:lang w:val="es-ES"/>
        </w:rPr>
      </w:pPr>
    </w:p>
    <w:tbl>
      <w:tblPr>
        <w:tblStyle w:val="Tabladecuadrcula1clara-nfasis51"/>
        <w:tblW w:w="8722"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2"/>
      </w:tblGrid>
      <w:tr w:rsidR="2073C336" w:rsidRPr="00710D28" w14:paraId="2A3CBE18" w14:textId="77777777" w:rsidTr="00316F7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722" w:type="dxa"/>
            <w:tcBorders>
              <w:bottom w:val="none" w:sz="0" w:space="0" w:color="auto"/>
            </w:tcBorders>
            <w:vAlign w:val="center"/>
          </w:tcPr>
          <w:p w14:paraId="661F58D5" w14:textId="13F26136" w:rsidR="2073C336" w:rsidRPr="00710D28" w:rsidRDefault="006455B8" w:rsidP="00DE2EED">
            <w:pPr>
              <w:widowControl w:val="0"/>
              <w:spacing w:line="259" w:lineRule="auto"/>
              <w:jc w:val="both"/>
              <w:rPr>
                <w:rFonts w:ascii="Arial" w:eastAsia="Arial" w:hAnsi="Arial" w:cs="Arial"/>
                <w:b w:val="0"/>
                <w:iCs/>
                <w:color w:val="FF0000"/>
                <w:sz w:val="18"/>
                <w:szCs w:val="18"/>
                <w:lang w:val="es-ES"/>
              </w:rPr>
            </w:pPr>
            <w:r w:rsidRPr="00710D28">
              <w:rPr>
                <w:rFonts w:ascii="Arial" w:eastAsia="Arial" w:hAnsi="Arial" w:cs="Arial"/>
                <w:iCs/>
                <w:color w:val="FF0000"/>
                <w:sz w:val="18"/>
                <w:szCs w:val="18"/>
              </w:rPr>
              <w:t>Advertencia</w:t>
            </w:r>
          </w:p>
        </w:tc>
      </w:tr>
      <w:tr w:rsidR="2073C336" w:rsidRPr="00710D28" w14:paraId="18DD4F25" w14:textId="77777777" w:rsidTr="00316F74">
        <w:trPr>
          <w:trHeight w:val="928"/>
        </w:trPr>
        <w:tc>
          <w:tcPr>
            <w:cnfStyle w:val="001000000000" w:firstRow="0" w:lastRow="0" w:firstColumn="1" w:lastColumn="0" w:oddVBand="0" w:evenVBand="0" w:oddHBand="0" w:evenHBand="0" w:firstRowFirstColumn="0" w:firstRowLastColumn="0" w:lastRowFirstColumn="0" w:lastRowLastColumn="0"/>
            <w:tcW w:w="8722" w:type="dxa"/>
            <w:vAlign w:val="center"/>
          </w:tcPr>
          <w:p w14:paraId="29033BA8" w14:textId="7F201AA3" w:rsidR="0073532C" w:rsidRPr="00710D28" w:rsidRDefault="005A572D" w:rsidP="00FE1F3D">
            <w:pPr>
              <w:spacing w:before="240" w:after="240" w:line="259" w:lineRule="auto"/>
              <w:jc w:val="both"/>
              <w:rPr>
                <w:rFonts w:ascii="Arial" w:eastAsia="Arial" w:hAnsi="Arial" w:cs="Arial"/>
                <w:b w:val="0"/>
                <w:bCs w:val="0"/>
                <w:iCs/>
                <w:color w:val="FF0000"/>
                <w:sz w:val="18"/>
                <w:szCs w:val="18"/>
              </w:rPr>
            </w:pPr>
            <w:r w:rsidRPr="00710D28">
              <w:rPr>
                <w:rFonts w:ascii="Arial" w:eastAsia="Arial" w:hAnsi="Arial" w:cs="Arial"/>
                <w:b w:val="0"/>
                <w:bCs w:val="0"/>
                <w:color w:val="FF0000"/>
                <w:sz w:val="18"/>
                <w:szCs w:val="18"/>
              </w:rPr>
              <w:t>De conformidad con el numeral 332.2 del artículo 332 del Reglamento</w:t>
            </w:r>
            <w:r w:rsidR="00BA3530" w:rsidRPr="00710D28">
              <w:rPr>
                <w:rFonts w:ascii="Arial" w:eastAsia="Arial" w:hAnsi="Arial" w:cs="Arial"/>
                <w:b w:val="0"/>
                <w:bCs w:val="0"/>
                <w:color w:val="FF0000"/>
                <w:sz w:val="18"/>
                <w:szCs w:val="18"/>
              </w:rPr>
              <w:t xml:space="preserve"> de la Ley N° 32069, Ley General de Contrataciones Públicas, aprobado por Decreto Supremo N° 009-2025-EF</w:t>
            </w:r>
            <w:r w:rsidRPr="00710D28">
              <w:rPr>
                <w:rFonts w:ascii="Arial" w:eastAsia="Arial" w:hAnsi="Arial" w:cs="Arial"/>
                <w:b w:val="0"/>
                <w:bCs w:val="0"/>
                <w:color w:val="FF0000"/>
                <w:sz w:val="18"/>
                <w:szCs w:val="18"/>
              </w:rPr>
              <w:t>,</w:t>
            </w:r>
            <w:r w:rsidRPr="00710D28" w:rsidDel="005A572D">
              <w:rPr>
                <w:rFonts w:ascii="Arial" w:eastAsia="Arial" w:hAnsi="Arial" w:cs="Arial"/>
                <w:b w:val="0"/>
                <w:bCs w:val="0"/>
                <w:color w:val="FF0000"/>
                <w:sz w:val="18"/>
                <w:szCs w:val="18"/>
              </w:rPr>
              <w:t xml:space="preserve"> </w:t>
            </w:r>
            <w:r w:rsidRPr="00710D28">
              <w:rPr>
                <w:rFonts w:ascii="Arial" w:eastAsia="Arial" w:hAnsi="Arial" w:cs="Arial"/>
                <w:b w:val="0"/>
                <w:bCs w:val="0"/>
                <w:color w:val="FF0000"/>
                <w:sz w:val="18"/>
                <w:szCs w:val="18"/>
              </w:rPr>
              <w:t>l</w:t>
            </w:r>
            <w:r w:rsidR="590E9361" w:rsidRPr="00710D28">
              <w:rPr>
                <w:rFonts w:ascii="Arial" w:eastAsia="Arial" w:hAnsi="Arial" w:cs="Arial"/>
                <w:b w:val="0"/>
                <w:bCs w:val="0"/>
                <w:color w:val="FF0000"/>
                <w:sz w:val="18"/>
                <w:szCs w:val="18"/>
              </w:rPr>
              <w:t>a Institución Arbitral es elegida por el postor ganador de la buena pro d</w:t>
            </w:r>
            <w:r w:rsidR="002624AE" w:rsidRPr="00710D28">
              <w:rPr>
                <w:rFonts w:ascii="Arial" w:eastAsia="Arial" w:hAnsi="Arial" w:cs="Arial"/>
                <w:b w:val="0"/>
                <w:bCs w:val="0"/>
                <w:color w:val="FF0000"/>
                <w:sz w:val="18"/>
                <w:szCs w:val="18"/>
              </w:rPr>
              <w:t>el</w:t>
            </w:r>
            <w:r w:rsidR="590E9361" w:rsidRPr="00710D28">
              <w:rPr>
                <w:rFonts w:ascii="Arial" w:eastAsia="Arial" w:hAnsi="Arial" w:cs="Arial"/>
                <w:b w:val="0"/>
                <w:bCs w:val="0"/>
                <w:color w:val="FF0000"/>
                <w:sz w:val="18"/>
                <w:szCs w:val="18"/>
              </w:rPr>
              <w:t xml:space="preserve"> </w:t>
            </w:r>
            <w:r w:rsidR="002624AE" w:rsidRPr="00710D28">
              <w:rPr>
                <w:rFonts w:ascii="Arial" w:hAnsi="Arial" w:cs="Arial"/>
                <w:b w:val="0"/>
                <w:bCs w:val="0"/>
                <w:color w:val="FF0000"/>
                <w:sz w:val="18"/>
                <w:szCs w:val="18"/>
              </w:rPr>
              <w:t>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D735EE" w:rsidRPr="00710D28">
              <w:rPr>
                <w:rStyle w:val="Refdenotaalpie"/>
                <w:rFonts w:ascii="Arial" w:hAnsi="Arial" w:cs="Arial"/>
                <w:b w:val="0"/>
                <w:bCs w:val="0"/>
                <w:color w:val="FF0000"/>
                <w:sz w:val="18"/>
                <w:szCs w:val="18"/>
              </w:rPr>
              <w:footnoteReference w:id="38"/>
            </w:r>
            <w:r w:rsidR="002624AE" w:rsidRPr="00710D28">
              <w:rPr>
                <w:rFonts w:ascii="Arial" w:hAnsi="Arial" w:cs="Arial"/>
                <w:b w:val="0"/>
                <w:bCs w:val="0"/>
                <w:color w:val="FF0000"/>
                <w:sz w:val="18"/>
                <w:szCs w:val="18"/>
              </w:rPr>
              <w:t>.</w:t>
            </w:r>
          </w:p>
          <w:p w14:paraId="2DFE18C8" w14:textId="42AE2AD8" w:rsidR="00FE1F3D" w:rsidRPr="00710D28" w:rsidRDefault="00FE1F3D" w:rsidP="00FE1F3D">
            <w:pPr>
              <w:spacing w:before="240" w:after="240" w:line="259" w:lineRule="auto"/>
              <w:jc w:val="both"/>
              <w:rPr>
                <w:rFonts w:ascii="Arial" w:eastAsia="Arial" w:hAnsi="Arial" w:cs="Arial"/>
                <w:b w:val="0"/>
                <w:bCs w:val="0"/>
                <w:iCs/>
                <w:color w:val="FF0000"/>
                <w:sz w:val="18"/>
                <w:szCs w:val="18"/>
              </w:rPr>
            </w:pPr>
            <w:r w:rsidRPr="00710D28">
              <w:rPr>
                <w:rFonts w:ascii="Arial" w:eastAsia="Arial" w:hAnsi="Arial" w:cs="Arial"/>
                <w:b w:val="0"/>
                <w:bCs w:val="0"/>
                <w:iCs/>
                <w:color w:val="FF0000"/>
                <w:sz w:val="18"/>
                <w:szCs w:val="18"/>
              </w:rPr>
              <w:t xml:space="preserve">Las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7C9BA993" w14:textId="15ADE07D" w:rsidR="2073C336" w:rsidRPr="00710D28" w:rsidRDefault="00FE1F3D" w:rsidP="2C56A55A">
            <w:pPr>
              <w:widowControl w:val="0"/>
              <w:spacing w:before="240" w:after="240" w:line="259" w:lineRule="auto"/>
              <w:jc w:val="both"/>
              <w:rPr>
                <w:rFonts w:ascii="Arial" w:eastAsia="Arial" w:hAnsi="Arial" w:cs="Arial"/>
                <w:i/>
                <w:color w:val="FF0000"/>
                <w:sz w:val="18"/>
                <w:szCs w:val="18"/>
                <w:lang w:val="es-ES"/>
              </w:rPr>
            </w:pPr>
            <w:r w:rsidRPr="00710D28">
              <w:rPr>
                <w:rFonts w:ascii="Arial" w:eastAsia="Arial" w:hAnsi="Arial" w:cs="Arial"/>
                <w:b w:val="0"/>
                <w:bCs w:val="0"/>
                <w:iCs/>
                <w:color w:val="FF0000"/>
                <w:sz w:val="18"/>
                <w:szCs w:val="18"/>
              </w:rPr>
              <w:t>El arbitraje es resuelto por árbitro único o por un tribunal arbitral conformado por tres árbitros, según el acuerdo de las partes, conforme a lo dispuesto en numeral 84.2 del artículo 84 de la Ley N°32069,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Pr="00710D28">
              <w:rPr>
                <w:rFonts w:ascii="Arial" w:eastAsia="Arial" w:hAnsi="Arial" w:cs="Arial"/>
                <w:b w:val="0"/>
                <w:bCs w:val="0"/>
                <w:i/>
                <w:color w:val="FF0000"/>
                <w:sz w:val="19"/>
                <w:szCs w:val="19"/>
              </w:rPr>
              <w:t>.</w:t>
            </w:r>
            <w:r w:rsidRPr="00710D28">
              <w:rPr>
                <w:rFonts w:ascii="Arial" w:eastAsia="Arial" w:hAnsi="Arial" w:cs="Arial"/>
                <w:i/>
                <w:color w:val="FF0000"/>
                <w:sz w:val="19"/>
                <w:szCs w:val="19"/>
              </w:rPr>
              <w:t xml:space="preserve">                  </w:t>
            </w:r>
          </w:p>
        </w:tc>
      </w:tr>
    </w:tbl>
    <w:p w14:paraId="29926359" w14:textId="77777777" w:rsidR="2073C336" w:rsidRPr="00710D28" w:rsidRDefault="2073C336" w:rsidP="2073C336">
      <w:pPr>
        <w:widowControl w:val="0"/>
        <w:ind w:left="352"/>
        <w:jc w:val="both"/>
        <w:rPr>
          <w:rFonts w:ascii="Arial" w:hAnsi="Arial" w:cs="Arial"/>
          <w:sz w:val="20"/>
          <w:szCs w:val="20"/>
        </w:rPr>
      </w:pPr>
    </w:p>
    <w:p w14:paraId="3BE94CB8" w14:textId="0CD5B3F5" w:rsidR="00F17D49" w:rsidRPr="00710D28" w:rsidRDefault="00F17D49" w:rsidP="515029A5">
      <w:pPr>
        <w:widowControl w:val="0"/>
        <w:spacing w:line="259" w:lineRule="auto"/>
        <w:ind w:firstLine="270"/>
        <w:jc w:val="both"/>
        <w:rPr>
          <w:rFonts w:ascii="Arial" w:hAnsi="Arial" w:cs="Arial"/>
          <w:b/>
          <w:sz w:val="20"/>
          <w:szCs w:val="20"/>
          <w:u w:val="single"/>
          <w:lang w:val="es-ES"/>
        </w:rPr>
      </w:pPr>
      <w:r w:rsidRPr="00710D28">
        <w:rPr>
          <w:rFonts w:ascii="Arial" w:hAnsi="Arial" w:cs="Arial"/>
          <w:b/>
          <w:sz w:val="20"/>
          <w:szCs w:val="20"/>
          <w:u w:val="single"/>
        </w:rPr>
        <w:t xml:space="preserve">CLÁUSULA </w:t>
      </w:r>
      <w:r w:rsidR="006246F5" w:rsidRPr="00710D28">
        <w:rPr>
          <w:rFonts w:ascii="Arial" w:hAnsi="Arial" w:cs="Arial"/>
          <w:b/>
          <w:sz w:val="20"/>
          <w:szCs w:val="20"/>
          <w:u w:val="single"/>
        </w:rPr>
        <w:t>DECIMONOVEN</w:t>
      </w:r>
      <w:r w:rsidR="00753A57" w:rsidRPr="00710D28">
        <w:rPr>
          <w:rFonts w:ascii="Arial" w:hAnsi="Arial" w:cs="Arial"/>
          <w:b/>
          <w:sz w:val="20"/>
          <w:szCs w:val="20"/>
          <w:u w:val="single"/>
        </w:rPr>
        <w:t>A</w:t>
      </w:r>
      <w:r w:rsidRPr="00710D28">
        <w:rPr>
          <w:rFonts w:ascii="Arial" w:hAnsi="Arial" w:cs="Arial"/>
          <w:b/>
          <w:sz w:val="20"/>
          <w:szCs w:val="20"/>
          <w:u w:val="single"/>
        </w:rPr>
        <w:t>: FACULTAD DE ELEVAR A ESCRITURA PÚBLICA</w:t>
      </w:r>
    </w:p>
    <w:p w14:paraId="003104F1" w14:textId="77777777" w:rsidR="00F17D49" w:rsidRPr="00710D28" w:rsidRDefault="00F17D49" w:rsidP="00DD1A61">
      <w:pPr>
        <w:widowControl w:val="0"/>
        <w:ind w:left="349"/>
        <w:jc w:val="both"/>
        <w:rPr>
          <w:rFonts w:ascii="Arial" w:hAnsi="Arial" w:cs="Arial"/>
          <w:sz w:val="20"/>
          <w:szCs w:val="20"/>
        </w:rPr>
      </w:pPr>
      <w:r w:rsidRPr="00710D28">
        <w:rPr>
          <w:rFonts w:ascii="Arial" w:hAnsi="Arial" w:cs="Arial"/>
          <w:sz w:val="20"/>
          <w:szCs w:val="20"/>
        </w:rPr>
        <w:t xml:space="preserve">Cualquiera de las partes </w:t>
      </w:r>
      <w:r w:rsidR="000B6CCF" w:rsidRPr="00710D28">
        <w:rPr>
          <w:rFonts w:ascii="Arial" w:hAnsi="Arial" w:cs="Arial"/>
          <w:sz w:val="20"/>
          <w:szCs w:val="20"/>
        </w:rPr>
        <w:t>puede</w:t>
      </w:r>
      <w:r w:rsidRPr="00710D28">
        <w:rPr>
          <w:rFonts w:ascii="Arial" w:hAnsi="Arial" w:cs="Arial"/>
          <w:sz w:val="20"/>
          <w:szCs w:val="20"/>
        </w:rPr>
        <w:t xml:space="preserve"> elevar el presente contrato a Escritura Pública corriendo con todos los gastos que demande esta formalidad.</w:t>
      </w:r>
    </w:p>
    <w:p w14:paraId="739739B6" w14:textId="77777777" w:rsidR="00F17D49" w:rsidRPr="00710D28" w:rsidRDefault="00F17D49" w:rsidP="00DD1A61">
      <w:pPr>
        <w:widowControl w:val="0"/>
        <w:ind w:left="349"/>
        <w:jc w:val="both"/>
        <w:rPr>
          <w:rFonts w:ascii="Arial" w:hAnsi="Arial" w:cs="Arial"/>
          <w:sz w:val="20"/>
          <w:szCs w:val="20"/>
        </w:rPr>
      </w:pPr>
    </w:p>
    <w:p w14:paraId="0F1DB25C" w14:textId="67C0D1D6" w:rsidR="007001FC" w:rsidRPr="00710D28" w:rsidRDefault="007001FC" w:rsidP="00BB58C4">
      <w:pPr>
        <w:spacing w:after="160" w:line="259" w:lineRule="auto"/>
        <w:ind w:left="284"/>
        <w:jc w:val="both"/>
        <w:rPr>
          <w:rFonts w:ascii="Arial" w:hAnsi="Arial" w:cs="Arial"/>
          <w:b/>
          <w:bCs/>
          <w:sz w:val="20"/>
          <w:szCs w:val="20"/>
          <w:u w:val="single"/>
        </w:rPr>
      </w:pPr>
      <w:r w:rsidRPr="00710D28">
        <w:rPr>
          <w:rFonts w:ascii="Arial" w:hAnsi="Arial" w:cs="Arial"/>
          <w:b/>
          <w:bCs/>
          <w:sz w:val="20"/>
          <w:szCs w:val="20"/>
          <w:u w:val="single"/>
        </w:rPr>
        <w:t>CLÁUSULA VIGÉSIMA: NOTIFICACIONES DURANTE LA EJECUCIÓN CONTRACTUAL</w:t>
      </w:r>
    </w:p>
    <w:p w14:paraId="01502AB9" w14:textId="2E25DF69" w:rsidR="007001FC" w:rsidRPr="00710D28" w:rsidRDefault="007001FC" w:rsidP="00BB58C4">
      <w:pPr>
        <w:spacing w:after="160" w:line="259" w:lineRule="auto"/>
        <w:ind w:left="284"/>
        <w:jc w:val="both"/>
        <w:rPr>
          <w:rFonts w:ascii="Arial" w:hAnsi="Arial" w:cs="Arial"/>
          <w:sz w:val="20"/>
          <w:szCs w:val="20"/>
        </w:rPr>
      </w:pPr>
      <w:r w:rsidRPr="00710D28">
        <w:rPr>
          <w:rFonts w:ascii="Arial" w:hAnsi="Arial" w:cs="Arial"/>
          <w:sz w:val="20"/>
          <w:szCs w:val="20"/>
        </w:rPr>
        <w:t xml:space="preserve">Las partes declaran el siguiente domicilio para efecto de las notificaciones que se realicen vía notarial conforme </w:t>
      </w:r>
      <w:r w:rsidR="00BF7EE2" w:rsidRPr="00710D28">
        <w:rPr>
          <w:rFonts w:ascii="Arial" w:hAnsi="Arial" w:cs="Arial"/>
          <w:sz w:val="20"/>
          <w:szCs w:val="20"/>
        </w:rPr>
        <w:t xml:space="preserve">a </w:t>
      </w:r>
      <w:r w:rsidRPr="00710D28">
        <w:rPr>
          <w:rFonts w:ascii="Arial" w:hAnsi="Arial" w:cs="Arial"/>
          <w:sz w:val="20"/>
          <w:szCs w:val="20"/>
        </w:rPr>
        <w:t>la Décimo Tercera Disposición Complementaria Transitoria del Reglamento:</w:t>
      </w:r>
    </w:p>
    <w:p w14:paraId="7B83B0A1" w14:textId="77777777" w:rsidR="007001FC" w:rsidRPr="00710D28" w:rsidRDefault="007001FC" w:rsidP="00BB58C4">
      <w:pPr>
        <w:spacing w:after="160" w:line="259" w:lineRule="auto"/>
        <w:ind w:left="284"/>
        <w:jc w:val="both"/>
        <w:rPr>
          <w:rFonts w:ascii="Arial" w:hAnsi="Arial" w:cs="Arial"/>
          <w:sz w:val="20"/>
          <w:szCs w:val="20"/>
        </w:rPr>
      </w:pPr>
      <w:r w:rsidRPr="00710D28">
        <w:rPr>
          <w:rFonts w:ascii="Arial" w:hAnsi="Arial" w:cs="Arial"/>
          <w:b/>
          <w:bCs/>
          <w:sz w:val="20"/>
          <w:szCs w:val="20"/>
        </w:rPr>
        <w:t>DOMICILIO DE LA ENTIDAD CONTRATANTE</w:t>
      </w:r>
      <w:r w:rsidRPr="00710D28">
        <w:rPr>
          <w:rFonts w:ascii="Arial" w:hAnsi="Arial" w:cs="Arial"/>
          <w:sz w:val="20"/>
          <w:szCs w:val="20"/>
        </w:rPr>
        <w:t>: [...........................]</w:t>
      </w:r>
    </w:p>
    <w:p w14:paraId="061BFDE3" w14:textId="77777777" w:rsidR="007001FC" w:rsidRPr="00710D28" w:rsidRDefault="007001FC" w:rsidP="00BB58C4">
      <w:pPr>
        <w:spacing w:after="160" w:line="259" w:lineRule="auto"/>
        <w:ind w:left="284"/>
        <w:jc w:val="both"/>
        <w:rPr>
          <w:rFonts w:ascii="Arial" w:hAnsi="Arial" w:cs="Arial"/>
          <w:b/>
          <w:bCs/>
          <w:sz w:val="20"/>
          <w:szCs w:val="20"/>
        </w:rPr>
      </w:pPr>
      <w:r w:rsidRPr="00710D28">
        <w:rPr>
          <w:rFonts w:ascii="Arial" w:hAnsi="Arial" w:cs="Arial"/>
          <w:b/>
          <w:bCs/>
          <w:sz w:val="20"/>
          <w:szCs w:val="20"/>
        </w:rPr>
        <w:lastRenderedPageBreak/>
        <w:t>DOMICILIO DEL CONTRATISTA: [CONSIGNAR EL DOMICILIO SEÑALADO POR EL POSTOR GANADOR DE LA BUENA PRO AL PRESENTAR LOS REQUISITOS PARA EL PERFECCIONAMIENTO DEL CONTRATO]</w:t>
      </w:r>
    </w:p>
    <w:p w14:paraId="7AE7B3F8" w14:textId="77777777" w:rsidR="007001FC" w:rsidRPr="00710D28" w:rsidRDefault="007001FC" w:rsidP="00BB58C4">
      <w:pPr>
        <w:spacing w:after="160" w:line="259" w:lineRule="auto"/>
        <w:ind w:left="284"/>
        <w:jc w:val="both"/>
        <w:rPr>
          <w:rFonts w:ascii="Arial" w:hAnsi="Arial" w:cs="Arial"/>
          <w:sz w:val="20"/>
          <w:szCs w:val="20"/>
        </w:rPr>
      </w:pPr>
      <w:r w:rsidRPr="00710D28">
        <w:rPr>
          <w:rFonts w:ascii="Arial" w:hAnsi="Arial" w:cs="Arial"/>
          <w:sz w:val="20"/>
          <w:szCs w:val="20"/>
        </w:rPr>
        <w:t>La variación del domicilio aquí declarado de alguna de las partes debe ser comunicada a la otra parte, formalmente y por escrito, con una anticipación no menor de quince días calendario.</w:t>
      </w:r>
    </w:p>
    <w:p w14:paraId="25F02E60" w14:textId="77777777" w:rsidR="007001FC" w:rsidRPr="00710D28" w:rsidRDefault="007001FC" w:rsidP="00BB58C4">
      <w:pPr>
        <w:spacing w:after="160" w:line="259" w:lineRule="auto"/>
        <w:ind w:left="284"/>
        <w:jc w:val="both"/>
        <w:rPr>
          <w:rFonts w:ascii="Arial" w:hAnsi="Arial" w:cs="Arial"/>
          <w:sz w:val="20"/>
          <w:szCs w:val="20"/>
        </w:rPr>
      </w:pPr>
      <w:r w:rsidRPr="00710D28">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0A2FE754" w14:textId="77777777" w:rsidR="007001FC" w:rsidRPr="00710D28" w:rsidRDefault="007001FC" w:rsidP="00BB58C4">
      <w:pPr>
        <w:spacing w:after="160" w:line="259" w:lineRule="auto"/>
        <w:ind w:left="284"/>
        <w:jc w:val="both"/>
        <w:rPr>
          <w:rFonts w:ascii="Arial" w:hAnsi="Arial" w:cs="Arial"/>
          <w:b/>
          <w:bCs/>
          <w:sz w:val="20"/>
          <w:szCs w:val="20"/>
        </w:rPr>
      </w:pPr>
      <w:r w:rsidRPr="00710D28">
        <w:rPr>
          <w:rFonts w:ascii="Arial" w:hAnsi="Arial" w:cs="Arial"/>
          <w:b/>
          <w:bCs/>
          <w:sz w:val="20"/>
          <w:szCs w:val="20"/>
        </w:rPr>
        <w:t>CORREO ELECTRÓNICO CONTRATISTA: [CONSIGNAR EL CORREO ELECTRÓNICO SEÑALADO POR EL POSTOR GANADOR DE LA BUENA PRO AL PRESENTAR LOS REQUISITOS PARA EL PERFECCIONAMIENTO DEL CONTRATO]</w:t>
      </w:r>
    </w:p>
    <w:p w14:paraId="6ACA3BCF" w14:textId="77777777" w:rsidR="007001FC" w:rsidRPr="00710D28" w:rsidRDefault="007001FC" w:rsidP="00BB58C4">
      <w:pPr>
        <w:spacing w:after="160" w:line="259" w:lineRule="auto"/>
        <w:ind w:left="284"/>
        <w:jc w:val="both"/>
        <w:rPr>
          <w:rFonts w:ascii="Arial" w:hAnsi="Arial" w:cs="Arial"/>
          <w:sz w:val="20"/>
          <w:szCs w:val="20"/>
        </w:rPr>
      </w:pPr>
      <w:r w:rsidRPr="00710D28">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19F65D82" w14:textId="77777777" w:rsidR="00F17D49" w:rsidRPr="00710D28" w:rsidRDefault="00F17D49" w:rsidP="00BB58C4">
      <w:pPr>
        <w:widowControl w:val="0"/>
        <w:jc w:val="both"/>
        <w:rPr>
          <w:rFonts w:ascii="Arial" w:hAnsi="Arial" w:cs="Arial"/>
          <w:b/>
          <w:iCs/>
          <w:sz w:val="20"/>
          <w:szCs w:val="20"/>
        </w:rPr>
      </w:pPr>
    </w:p>
    <w:p w14:paraId="1B6E0EB5" w14:textId="5FF7BE96" w:rsidR="00F17D49" w:rsidRPr="00710D28" w:rsidRDefault="00F17D49" w:rsidP="00DD1A61">
      <w:pPr>
        <w:widowControl w:val="0"/>
        <w:ind w:left="349"/>
        <w:jc w:val="both"/>
        <w:rPr>
          <w:rFonts w:ascii="Arial" w:hAnsi="Arial" w:cs="Arial"/>
          <w:sz w:val="20"/>
          <w:szCs w:val="20"/>
        </w:rPr>
      </w:pPr>
      <w:r w:rsidRPr="00710D28">
        <w:rPr>
          <w:rFonts w:ascii="Arial" w:hAnsi="Arial" w:cs="Arial"/>
          <w:sz w:val="20"/>
          <w:szCs w:val="20"/>
        </w:rPr>
        <w:t xml:space="preserve">De acuerdo con las </w:t>
      </w:r>
      <w:r w:rsidR="00113A54" w:rsidRPr="00710D28">
        <w:rPr>
          <w:rFonts w:ascii="Arial" w:hAnsi="Arial" w:cs="Arial"/>
          <w:sz w:val="20"/>
          <w:szCs w:val="20"/>
        </w:rPr>
        <w:t>b</w:t>
      </w:r>
      <w:r w:rsidR="00583DB3" w:rsidRPr="00710D28">
        <w:rPr>
          <w:rFonts w:ascii="Arial" w:hAnsi="Arial" w:cs="Arial"/>
          <w:sz w:val="20"/>
          <w:szCs w:val="20"/>
        </w:rPr>
        <w:t>ases</w:t>
      </w:r>
      <w:r w:rsidR="000C6CC1" w:rsidRPr="00710D28">
        <w:rPr>
          <w:rFonts w:ascii="Arial" w:hAnsi="Arial" w:cs="Arial"/>
          <w:sz w:val="20"/>
          <w:szCs w:val="20"/>
        </w:rPr>
        <w:t xml:space="preserve"> integradas</w:t>
      </w:r>
      <w:r w:rsidRPr="00710D28">
        <w:rPr>
          <w:rFonts w:ascii="Arial" w:hAnsi="Arial" w:cs="Arial"/>
          <w:sz w:val="20"/>
          <w:szCs w:val="20"/>
        </w:rPr>
        <w:t xml:space="preserve">, </w:t>
      </w:r>
      <w:r w:rsidR="000C6CC1" w:rsidRPr="00710D28">
        <w:rPr>
          <w:rFonts w:ascii="Arial" w:hAnsi="Arial" w:cs="Arial"/>
          <w:sz w:val="20"/>
          <w:szCs w:val="20"/>
        </w:rPr>
        <w:t>la oferta</w:t>
      </w:r>
      <w:r w:rsidRPr="00710D28">
        <w:rPr>
          <w:rFonts w:ascii="Arial" w:hAnsi="Arial" w:cs="Arial"/>
          <w:sz w:val="20"/>
          <w:szCs w:val="20"/>
        </w:rPr>
        <w:t xml:space="preserve"> y las disposiciones del presente contrato, las partes lo firman por duplicado en señal de conformidad en la ciudad de [................] al [</w:t>
      </w:r>
      <w:r w:rsidRPr="00710D28">
        <w:rPr>
          <w:rFonts w:ascii="Arial" w:hAnsi="Arial" w:cs="Arial"/>
          <w:b/>
          <w:bCs/>
          <w:sz w:val="20"/>
          <w:szCs w:val="20"/>
          <w:u w:val="single"/>
        </w:rPr>
        <w:t>CONSIGNAR FECHA</w:t>
      </w:r>
      <w:r w:rsidRPr="00710D28">
        <w:rPr>
          <w:rFonts w:ascii="Arial" w:hAnsi="Arial" w:cs="Arial"/>
          <w:sz w:val="20"/>
          <w:szCs w:val="20"/>
        </w:rPr>
        <w:t>].</w:t>
      </w:r>
    </w:p>
    <w:p w14:paraId="3E576DD0" w14:textId="3B1C9EED" w:rsidR="002652C7" w:rsidRPr="00710D28" w:rsidRDefault="002652C7" w:rsidP="00DD1A61">
      <w:pPr>
        <w:widowControl w:val="0"/>
        <w:ind w:left="349"/>
        <w:jc w:val="both"/>
        <w:rPr>
          <w:rFonts w:ascii="Arial" w:hAnsi="Arial" w:cs="Arial"/>
          <w:sz w:val="20"/>
          <w:szCs w:val="20"/>
        </w:rPr>
      </w:pPr>
    </w:p>
    <w:p w14:paraId="6D38E83D" w14:textId="7EB4DD46" w:rsidR="00F17D49" w:rsidRPr="00710D28" w:rsidRDefault="00F17D49" w:rsidP="3CAA8A9F">
      <w:pPr>
        <w:widowControl w:val="0"/>
        <w:ind w:left="349"/>
        <w:jc w:val="both"/>
        <w:rPr>
          <w:rFonts w:ascii="Arial" w:hAnsi="Arial" w:cs="Arial"/>
          <w:sz w:val="20"/>
          <w:szCs w:val="20"/>
        </w:rPr>
      </w:pPr>
    </w:p>
    <w:tbl>
      <w:tblPr>
        <w:tblW w:w="8647" w:type="dxa"/>
        <w:tblInd w:w="419" w:type="dxa"/>
        <w:tblLayout w:type="fixed"/>
        <w:tblCellMar>
          <w:left w:w="70" w:type="dxa"/>
          <w:right w:w="70" w:type="dxa"/>
        </w:tblCellMar>
        <w:tblLook w:val="0000" w:firstRow="0" w:lastRow="0" w:firstColumn="0" w:lastColumn="0" w:noHBand="0" w:noVBand="0"/>
      </w:tblPr>
      <w:tblGrid>
        <w:gridCol w:w="3165"/>
        <w:gridCol w:w="2599"/>
        <w:gridCol w:w="2883"/>
      </w:tblGrid>
      <w:tr w:rsidR="00F17D49" w:rsidRPr="00710D28" w14:paraId="2E97E671" w14:textId="77777777" w:rsidTr="5AA62CFE">
        <w:trPr>
          <w:cantSplit/>
          <w:trHeight w:val="300"/>
        </w:trPr>
        <w:tc>
          <w:tcPr>
            <w:tcW w:w="3165" w:type="dxa"/>
            <w:tcBorders>
              <w:top w:val="single" w:sz="6" w:space="0" w:color="auto"/>
            </w:tcBorders>
          </w:tcPr>
          <w:p w14:paraId="3B326A91" w14:textId="468BCF48" w:rsidR="00F17D49" w:rsidRPr="00710D28" w:rsidRDefault="38AFDD85" w:rsidP="3CAA8A9F">
            <w:pPr>
              <w:widowControl w:val="0"/>
              <w:jc w:val="both"/>
              <w:rPr>
                <w:rFonts w:ascii="Arial" w:hAnsi="Arial" w:cs="Arial"/>
                <w:sz w:val="20"/>
                <w:szCs w:val="20"/>
              </w:rPr>
            </w:pPr>
            <w:r w:rsidRPr="00710D28">
              <w:rPr>
                <w:rFonts w:ascii="Arial" w:hAnsi="Arial" w:cs="Arial"/>
                <w:sz w:val="20"/>
                <w:szCs w:val="20"/>
              </w:rPr>
              <w:t>“LA ENTIDAD</w:t>
            </w:r>
            <w:r w:rsidR="44BA6589" w:rsidRPr="00710D28">
              <w:rPr>
                <w:rFonts w:ascii="Arial" w:hAnsi="Arial" w:cs="Arial"/>
                <w:sz w:val="20"/>
                <w:szCs w:val="20"/>
              </w:rPr>
              <w:t xml:space="preserve"> CONTRATANTE</w:t>
            </w:r>
            <w:r w:rsidRPr="00710D28">
              <w:rPr>
                <w:rFonts w:ascii="Arial" w:hAnsi="Arial" w:cs="Arial"/>
                <w:sz w:val="20"/>
                <w:szCs w:val="20"/>
              </w:rPr>
              <w:t>”</w:t>
            </w:r>
          </w:p>
        </w:tc>
        <w:tc>
          <w:tcPr>
            <w:tcW w:w="2599" w:type="dxa"/>
          </w:tcPr>
          <w:p w14:paraId="182F00A3" w14:textId="77777777" w:rsidR="00F17D49" w:rsidRPr="00710D28" w:rsidRDefault="00F17D49" w:rsidP="3CAA8A9F">
            <w:pPr>
              <w:widowControl w:val="0"/>
              <w:jc w:val="both"/>
              <w:rPr>
                <w:rFonts w:ascii="Arial" w:hAnsi="Arial" w:cs="Arial"/>
                <w:sz w:val="20"/>
                <w:szCs w:val="20"/>
              </w:rPr>
            </w:pPr>
          </w:p>
        </w:tc>
        <w:tc>
          <w:tcPr>
            <w:tcW w:w="2883" w:type="dxa"/>
            <w:tcBorders>
              <w:top w:val="single" w:sz="6" w:space="0" w:color="auto"/>
            </w:tcBorders>
          </w:tcPr>
          <w:p w14:paraId="5E383D63" w14:textId="77777777" w:rsidR="00F17D49" w:rsidRPr="00710D28" w:rsidRDefault="00F17D49" w:rsidP="3CAA8A9F">
            <w:pPr>
              <w:widowControl w:val="0"/>
              <w:ind w:left="708" w:hanging="708"/>
              <w:jc w:val="both"/>
              <w:rPr>
                <w:rFonts w:ascii="Arial" w:hAnsi="Arial" w:cs="Arial"/>
                <w:sz w:val="20"/>
                <w:szCs w:val="20"/>
              </w:rPr>
            </w:pPr>
            <w:r w:rsidRPr="00710D28">
              <w:rPr>
                <w:rFonts w:ascii="Arial" w:hAnsi="Arial" w:cs="Arial"/>
                <w:sz w:val="20"/>
                <w:szCs w:val="20"/>
              </w:rPr>
              <w:t xml:space="preserve">      “EL CONTRATISTA”</w:t>
            </w:r>
          </w:p>
        </w:tc>
      </w:tr>
    </w:tbl>
    <w:tbl>
      <w:tblPr>
        <w:tblStyle w:val="Tabladecuadrcula1clara-nfasis510"/>
        <w:tblpPr w:leftFromText="141" w:rightFromText="141" w:vertAnchor="text" w:horzAnchor="margin" w:tblpX="344" w:tblpY="237"/>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AF3148" w:rsidRPr="00710D28" w14:paraId="57EFC933" w14:textId="77777777" w:rsidTr="00316F7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77" w:type="dxa"/>
            <w:tcBorders>
              <w:bottom w:val="none" w:sz="0" w:space="0" w:color="auto"/>
            </w:tcBorders>
            <w:vAlign w:val="center"/>
          </w:tcPr>
          <w:p w14:paraId="32F0B8D6" w14:textId="002FE377" w:rsidR="00AF3148" w:rsidRPr="00710D28" w:rsidRDefault="006D677B" w:rsidP="00316F74">
            <w:pPr>
              <w:jc w:val="both"/>
              <w:rPr>
                <w:rFonts w:ascii="Arial" w:hAnsi="Arial" w:cs="Arial"/>
                <w:color w:val="3333CC"/>
                <w:sz w:val="18"/>
                <w:szCs w:val="18"/>
                <w:lang w:val="es-ES"/>
              </w:rPr>
            </w:pPr>
            <w:r w:rsidRPr="00710D28">
              <w:rPr>
                <w:rFonts w:ascii="Arial" w:hAnsi="Arial" w:cs="Arial"/>
                <w:color w:val="FF0000"/>
                <w:sz w:val="18"/>
                <w:szCs w:val="18"/>
              </w:rPr>
              <w:t>Advertencia</w:t>
            </w:r>
          </w:p>
        </w:tc>
      </w:tr>
      <w:tr w:rsidR="00AF3148" w:rsidRPr="00710D28" w14:paraId="084623AA" w14:textId="77777777" w:rsidTr="00316F74">
        <w:trPr>
          <w:trHeight w:val="569"/>
        </w:trPr>
        <w:tc>
          <w:tcPr>
            <w:cnfStyle w:val="001000000000" w:firstRow="0" w:lastRow="0" w:firstColumn="1" w:lastColumn="0" w:oddVBand="0" w:evenVBand="0" w:oddHBand="0" w:evenHBand="0" w:firstRowFirstColumn="0" w:firstRowLastColumn="0" w:lastRowFirstColumn="0" w:lastRowLastColumn="0"/>
            <w:tcW w:w="8777" w:type="dxa"/>
            <w:vAlign w:val="center"/>
          </w:tcPr>
          <w:p w14:paraId="7E40919D" w14:textId="77777777" w:rsidR="007E5CC3" w:rsidRPr="00710D28" w:rsidRDefault="002C6476" w:rsidP="00316F74">
            <w:pPr>
              <w:pStyle w:val="Prrafodelista"/>
              <w:widowControl w:val="0"/>
              <w:numPr>
                <w:ilvl w:val="0"/>
                <w:numId w:val="70"/>
              </w:numPr>
              <w:jc w:val="both"/>
              <w:rPr>
                <w:rFonts w:ascii="Arial" w:eastAsia="Arial" w:hAnsi="Arial" w:cs="Arial"/>
                <w:b w:val="0"/>
                <w:bCs w:val="0"/>
                <w:color w:val="FF0000"/>
                <w:sz w:val="18"/>
                <w:szCs w:val="18"/>
              </w:rPr>
            </w:pPr>
            <w:r w:rsidRPr="00710D28">
              <w:rPr>
                <w:rFonts w:ascii="Arial" w:eastAsia="Arial" w:hAnsi="Arial" w:cs="Arial"/>
                <w:b w:val="0"/>
                <w:bCs w:val="0"/>
                <w:color w:val="FF0000"/>
                <w:sz w:val="18"/>
                <w:szCs w:val="18"/>
              </w:rPr>
              <w:t xml:space="preserve">El contrato se suscribe mediante firma digital, siempre que el postor ganador de la buena pro cuente con certificado digital emitido por una entidad de certificación, de acuerdo con la normativa de la materia; caso contrario, se suscribe manualmente. </w:t>
            </w:r>
          </w:p>
          <w:p w14:paraId="0C37DF0F" w14:textId="77777777" w:rsidR="007E5CC3" w:rsidRPr="00710D28" w:rsidRDefault="007E5CC3" w:rsidP="00316F74">
            <w:pPr>
              <w:pStyle w:val="Prrafodelista"/>
              <w:widowControl w:val="0"/>
              <w:ind w:left="360"/>
              <w:jc w:val="both"/>
              <w:rPr>
                <w:rFonts w:ascii="Arial" w:eastAsia="Arial" w:hAnsi="Arial" w:cs="Arial"/>
                <w:b w:val="0"/>
                <w:bCs w:val="0"/>
                <w:color w:val="FF0000"/>
                <w:sz w:val="18"/>
                <w:szCs w:val="18"/>
              </w:rPr>
            </w:pPr>
          </w:p>
          <w:p w14:paraId="2506931A" w14:textId="414B8CB8" w:rsidR="00AF3148" w:rsidRPr="00710D28" w:rsidRDefault="002C6476" w:rsidP="00316F74">
            <w:pPr>
              <w:pStyle w:val="Prrafodelista"/>
              <w:widowControl w:val="0"/>
              <w:numPr>
                <w:ilvl w:val="0"/>
                <w:numId w:val="70"/>
              </w:numPr>
              <w:jc w:val="both"/>
              <w:rPr>
                <w:rFonts w:ascii="Arial" w:eastAsia="Arial" w:hAnsi="Arial" w:cs="Arial"/>
                <w:color w:val="FF0000"/>
                <w:sz w:val="18"/>
                <w:szCs w:val="18"/>
              </w:rPr>
            </w:pPr>
            <w:r w:rsidRPr="00710D28">
              <w:rPr>
                <w:rFonts w:ascii="Arial" w:eastAsia="Arial" w:hAnsi="Arial" w:cs="Arial"/>
                <w:b w:val="0"/>
                <w:bCs w:val="0"/>
                <w:color w:val="FF0000"/>
                <w:sz w:val="18"/>
                <w:szCs w:val="18"/>
              </w:rPr>
              <w:t>De conformidad con el numeral 87.3 del artículo 87 del Reglamento</w:t>
            </w:r>
            <w:r w:rsidR="00BA3530" w:rsidRPr="00710D28">
              <w:rPr>
                <w:rFonts w:ascii="Arial" w:eastAsia="Arial" w:hAnsi="Arial" w:cs="Arial"/>
                <w:b w:val="0"/>
                <w:bCs w:val="0"/>
                <w:color w:val="FF0000"/>
                <w:sz w:val="18"/>
                <w:szCs w:val="18"/>
              </w:rPr>
              <w:t xml:space="preserve"> de la Ley N° 32069, Ley General de Contrataciones Públicas, aprobado por Decreto Supremo N° 009-2025-EF</w:t>
            </w:r>
            <w:r w:rsidRPr="00710D28">
              <w:rPr>
                <w:rFonts w:ascii="Arial" w:eastAsia="Arial" w:hAnsi="Arial" w:cs="Arial"/>
                <w:b w:val="0"/>
                <w:bCs w:val="0"/>
                <w:color w:val="FF0000"/>
                <w:sz w:val="18"/>
                <w:szCs w:val="18"/>
              </w:rPr>
              <w:t>, excepcionalmente, la entidad contratante puede sustentar la imposibilidad de suscribir el contrato mediante firma digital, supuesto en el cual la suscripción se realiza manualmente.</w:t>
            </w:r>
          </w:p>
        </w:tc>
      </w:tr>
    </w:tbl>
    <w:p w14:paraId="49095230" w14:textId="77777777" w:rsidR="00C93458" w:rsidRPr="00710D28" w:rsidRDefault="00C93458" w:rsidP="0033491C">
      <w:pPr>
        <w:widowControl w:val="0"/>
        <w:ind w:left="349"/>
        <w:jc w:val="both"/>
        <w:rPr>
          <w:rFonts w:ascii="Arial" w:hAnsi="Arial" w:cs="Arial"/>
          <w:sz w:val="20"/>
          <w:szCs w:val="20"/>
        </w:rPr>
      </w:pPr>
    </w:p>
    <w:p w14:paraId="1F0A3798" w14:textId="4D9B5E34" w:rsidR="2CBF097B" w:rsidRPr="00710D28" w:rsidRDefault="0033491C">
      <w:pPr>
        <w:rPr>
          <w:rFonts w:ascii="Arial" w:hAnsi="Arial" w:cs="Arial"/>
          <w:b/>
          <w:sz w:val="28"/>
          <w:szCs w:val="28"/>
        </w:rPr>
      </w:pPr>
      <w:r w:rsidRPr="00710D28">
        <w:rPr>
          <w:rFonts w:ascii="Arial" w:hAnsi="Arial" w:cs="Arial"/>
          <w:b/>
          <w:bCs/>
          <w:sz w:val="28"/>
          <w:szCs w:val="28"/>
        </w:rPr>
        <w:br w:type="page"/>
      </w:r>
    </w:p>
    <w:p w14:paraId="1921B68C" w14:textId="0464FF1E" w:rsidR="2CBF097B" w:rsidRPr="00710D28" w:rsidRDefault="2CBF097B"/>
    <w:p w14:paraId="474AC6A0" w14:textId="0E14F531" w:rsidR="2CBF097B" w:rsidRPr="00710D28" w:rsidRDefault="2CBF097B"/>
    <w:p w14:paraId="5C836392" w14:textId="67F35F76" w:rsidR="2CBF097B" w:rsidRPr="00710D28" w:rsidRDefault="2CBF097B"/>
    <w:p w14:paraId="49864017" w14:textId="48E85357" w:rsidR="2CBF097B" w:rsidRPr="00710D28" w:rsidRDefault="2CBF097B"/>
    <w:p w14:paraId="52CFE29F" w14:textId="17E512FD" w:rsidR="2CBF097B" w:rsidRPr="00710D28" w:rsidRDefault="2CBF097B"/>
    <w:p w14:paraId="132FE5CB" w14:textId="527517DA" w:rsidR="2CBF097B" w:rsidRPr="00710D28" w:rsidRDefault="2CBF097B"/>
    <w:p w14:paraId="1EF5AA48" w14:textId="3B4A0B12" w:rsidR="2CBF097B" w:rsidRPr="00710D28" w:rsidRDefault="2CBF097B"/>
    <w:p w14:paraId="40AB0825" w14:textId="3F4C2B64" w:rsidR="2CBF097B" w:rsidRPr="00710D28" w:rsidRDefault="2CBF097B"/>
    <w:p w14:paraId="05840F85" w14:textId="706CE699" w:rsidR="0033491C" w:rsidRPr="00710D28" w:rsidRDefault="0033491C" w:rsidP="00DD1A61"/>
    <w:p w14:paraId="28D650E4" w14:textId="77777777" w:rsidR="00AF3148" w:rsidRPr="00710D28" w:rsidRDefault="00AF3148" w:rsidP="00DD1A61">
      <w:pPr>
        <w:rPr>
          <w:rFonts w:ascii="Arial" w:hAnsi="Arial" w:cs="Arial"/>
          <w:sz w:val="20"/>
          <w:szCs w:val="20"/>
        </w:rPr>
      </w:pPr>
    </w:p>
    <w:p w14:paraId="40E9F2A6" w14:textId="77777777" w:rsidR="00AF3148" w:rsidRPr="00710D28" w:rsidRDefault="00AF3148" w:rsidP="00DD1A61">
      <w:pPr>
        <w:rPr>
          <w:rFonts w:ascii="Arial" w:hAnsi="Arial" w:cs="Arial"/>
          <w:sz w:val="20"/>
          <w:szCs w:val="20"/>
        </w:rPr>
      </w:pPr>
    </w:p>
    <w:p w14:paraId="6A0EB081" w14:textId="77777777" w:rsidR="00AF3148" w:rsidRPr="00710D28" w:rsidRDefault="00AF3148" w:rsidP="00DD1A61">
      <w:pPr>
        <w:rPr>
          <w:rFonts w:ascii="Arial" w:hAnsi="Arial" w:cs="Arial"/>
          <w:sz w:val="20"/>
          <w:szCs w:val="20"/>
        </w:rPr>
      </w:pPr>
    </w:p>
    <w:p w14:paraId="50963BC6" w14:textId="77777777" w:rsidR="00AF3148" w:rsidRPr="00710D28" w:rsidRDefault="00AF3148" w:rsidP="00DD1A61">
      <w:pPr>
        <w:rPr>
          <w:rFonts w:ascii="Arial" w:hAnsi="Arial" w:cs="Arial"/>
          <w:sz w:val="20"/>
          <w:szCs w:val="20"/>
        </w:rPr>
      </w:pPr>
    </w:p>
    <w:p w14:paraId="2E7FFEE3" w14:textId="77777777" w:rsidR="00AF3148" w:rsidRPr="00710D28" w:rsidRDefault="00AF3148" w:rsidP="00DD1A61">
      <w:pPr>
        <w:rPr>
          <w:rFonts w:ascii="Arial" w:hAnsi="Arial" w:cs="Arial"/>
          <w:sz w:val="20"/>
          <w:szCs w:val="20"/>
        </w:rPr>
      </w:pPr>
    </w:p>
    <w:p w14:paraId="7F6209C7" w14:textId="77777777" w:rsidR="00AF3148" w:rsidRPr="00710D28" w:rsidRDefault="00AF3148" w:rsidP="00DD1A61">
      <w:pPr>
        <w:rPr>
          <w:rFonts w:ascii="Arial" w:hAnsi="Arial" w:cs="Arial"/>
          <w:sz w:val="20"/>
          <w:szCs w:val="20"/>
        </w:rPr>
      </w:pPr>
    </w:p>
    <w:p w14:paraId="6DB173A6" w14:textId="77777777" w:rsidR="00C93458" w:rsidRPr="00710D28" w:rsidRDefault="00C93458" w:rsidP="00DD1A61">
      <w:pPr>
        <w:rPr>
          <w:rFonts w:ascii="Arial" w:hAnsi="Arial" w:cs="Arial"/>
          <w:sz w:val="20"/>
          <w:szCs w:val="20"/>
        </w:rPr>
      </w:pPr>
    </w:p>
    <w:p w14:paraId="4BAEA077" w14:textId="77777777" w:rsidR="00C93458" w:rsidRPr="00710D28" w:rsidRDefault="00C93458" w:rsidP="00DD1A61">
      <w:pPr>
        <w:rPr>
          <w:rFonts w:ascii="Arial" w:hAnsi="Arial" w:cs="Arial"/>
          <w:sz w:val="20"/>
          <w:szCs w:val="20"/>
        </w:rPr>
      </w:pPr>
    </w:p>
    <w:p w14:paraId="054EC422" w14:textId="77777777" w:rsidR="00C93458" w:rsidRPr="00710D28" w:rsidRDefault="00C93458" w:rsidP="00CF555D">
      <w:pPr>
        <w:pStyle w:val="Ttulo1"/>
        <w:spacing w:before="0"/>
        <w:jc w:val="center"/>
        <w:rPr>
          <w:rFonts w:ascii="Arial" w:hAnsi="Arial" w:cs="Arial"/>
          <w:sz w:val="32"/>
          <w:szCs w:val="32"/>
        </w:rPr>
      </w:pPr>
    </w:p>
    <w:p w14:paraId="2FC14073" w14:textId="5C2F1A97" w:rsidR="00F854D2" w:rsidRPr="00710D28" w:rsidRDefault="00F854D2" w:rsidP="00CF555D">
      <w:pPr>
        <w:pStyle w:val="Ttulo1"/>
        <w:spacing w:before="0"/>
        <w:jc w:val="center"/>
        <w:rPr>
          <w:rFonts w:ascii="Arial" w:hAnsi="Arial" w:cs="Arial"/>
          <w:b w:val="0"/>
          <w:sz w:val="32"/>
          <w:szCs w:val="32"/>
        </w:rPr>
      </w:pPr>
      <w:bookmarkStart w:id="59" w:name="_Toc210240571"/>
      <w:r w:rsidRPr="00710D28">
        <w:rPr>
          <w:rFonts w:ascii="Arial" w:hAnsi="Arial" w:cs="Arial"/>
          <w:color w:val="auto"/>
          <w:sz w:val="32"/>
          <w:szCs w:val="32"/>
        </w:rPr>
        <w:t>ANEXOS</w:t>
      </w:r>
      <w:bookmarkEnd w:id="59"/>
    </w:p>
    <w:p w14:paraId="5AF2F5E4" w14:textId="77777777" w:rsidR="00F17D49" w:rsidRPr="00710D28" w:rsidRDefault="00F17D49" w:rsidP="00DD1A61">
      <w:pPr>
        <w:widowControl w:val="0"/>
        <w:ind w:left="360"/>
        <w:jc w:val="both"/>
        <w:rPr>
          <w:rFonts w:ascii="Arial" w:hAnsi="Arial" w:cs="Arial"/>
          <w:i/>
          <w:sz w:val="20"/>
          <w:szCs w:val="20"/>
        </w:rPr>
      </w:pPr>
    </w:p>
    <w:p w14:paraId="35D00F09" w14:textId="77777777" w:rsidR="00F17D49" w:rsidRPr="00710D28" w:rsidRDefault="00F17D49" w:rsidP="00DD1A61">
      <w:pPr>
        <w:widowControl w:val="0"/>
        <w:ind w:left="360"/>
        <w:jc w:val="both"/>
        <w:rPr>
          <w:rFonts w:ascii="Arial" w:hAnsi="Arial" w:cs="Arial"/>
          <w:i/>
          <w:sz w:val="20"/>
          <w:szCs w:val="20"/>
        </w:rPr>
      </w:pPr>
    </w:p>
    <w:p w14:paraId="09DD92A1" w14:textId="77777777" w:rsidR="00F17D49" w:rsidRPr="00710D28" w:rsidRDefault="00F17D49" w:rsidP="00DD1A61">
      <w:pPr>
        <w:widowControl w:val="0"/>
        <w:ind w:left="360"/>
        <w:jc w:val="both"/>
        <w:rPr>
          <w:rFonts w:ascii="Arial" w:hAnsi="Arial" w:cs="Arial"/>
          <w:i/>
          <w:sz w:val="20"/>
          <w:szCs w:val="20"/>
        </w:rPr>
      </w:pPr>
    </w:p>
    <w:p w14:paraId="144EF379" w14:textId="77777777" w:rsidR="00F17D49" w:rsidRPr="00710D28" w:rsidRDefault="00F17D49" w:rsidP="00DD1A61">
      <w:pPr>
        <w:widowControl w:val="0"/>
        <w:ind w:left="360"/>
        <w:jc w:val="both"/>
        <w:rPr>
          <w:rFonts w:ascii="Arial" w:hAnsi="Arial" w:cs="Arial"/>
          <w:i/>
          <w:sz w:val="20"/>
          <w:szCs w:val="20"/>
        </w:rPr>
      </w:pPr>
    </w:p>
    <w:p w14:paraId="33DF1949" w14:textId="77777777" w:rsidR="00F17D49" w:rsidRPr="00710D28" w:rsidRDefault="00F17D49" w:rsidP="00DD1A61">
      <w:pPr>
        <w:widowControl w:val="0"/>
        <w:ind w:left="360"/>
        <w:jc w:val="both"/>
        <w:rPr>
          <w:rFonts w:ascii="Arial" w:hAnsi="Arial" w:cs="Arial"/>
          <w:i/>
          <w:sz w:val="20"/>
          <w:szCs w:val="20"/>
        </w:rPr>
      </w:pPr>
    </w:p>
    <w:p w14:paraId="3CBB6588" w14:textId="783DCF03" w:rsidR="00E55E9D" w:rsidRPr="00710D28" w:rsidRDefault="00F17D49" w:rsidP="007626B9">
      <w:pPr>
        <w:pStyle w:val="Ttulo3"/>
        <w:numPr>
          <w:ilvl w:val="1"/>
          <w:numId w:val="64"/>
        </w:numPr>
        <w:rPr>
          <w:rFonts w:ascii="Arial" w:hAnsi="Arial" w:cs="Arial"/>
          <w:i/>
          <w:sz w:val="20"/>
          <w:szCs w:val="20"/>
        </w:rPr>
      </w:pPr>
      <w:r w:rsidRPr="00710D28">
        <w:rPr>
          <w:rFonts w:ascii="Arial" w:hAnsi="Arial" w:cs="Arial"/>
          <w:i/>
          <w:sz w:val="20"/>
          <w:szCs w:val="20"/>
        </w:rPr>
        <w:br w:type="page"/>
      </w:r>
    </w:p>
    <w:p w14:paraId="145CFACC" w14:textId="77777777" w:rsidR="00E55E9D" w:rsidRPr="00710D28" w:rsidRDefault="00E55E9D" w:rsidP="00CF555D">
      <w:pPr>
        <w:pStyle w:val="Ttulo2"/>
        <w:spacing w:before="0"/>
        <w:jc w:val="center"/>
        <w:rPr>
          <w:rFonts w:ascii="Arial" w:hAnsi="Arial" w:cs="Arial"/>
          <w:sz w:val="20"/>
          <w:szCs w:val="20"/>
        </w:rPr>
      </w:pPr>
      <w:bookmarkStart w:id="60" w:name="_Toc210240572"/>
      <w:r w:rsidRPr="00710D28">
        <w:rPr>
          <w:rFonts w:ascii="Arial" w:hAnsi="Arial" w:cs="Arial"/>
          <w:color w:val="auto"/>
          <w:sz w:val="20"/>
          <w:szCs w:val="20"/>
        </w:rPr>
        <w:lastRenderedPageBreak/>
        <w:t>ANEXO Nº 1</w:t>
      </w:r>
      <w:bookmarkEnd w:id="60"/>
    </w:p>
    <w:p w14:paraId="4E0E1CFB" w14:textId="77777777" w:rsidR="00E55E9D" w:rsidRPr="00710D28" w:rsidRDefault="00E55E9D" w:rsidP="00E55E9D">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E55E9D" w:rsidRPr="00710D28" w14:paraId="110697C7" w14:textId="77777777">
        <w:tc>
          <w:tcPr>
            <w:tcW w:w="8644" w:type="dxa"/>
            <w:shd w:val="clear" w:color="auto" w:fill="FFFFFF" w:themeFill="background1"/>
          </w:tcPr>
          <w:p w14:paraId="0E7A9DDB" w14:textId="77777777" w:rsidR="00E55E9D" w:rsidRPr="00710D28" w:rsidRDefault="00E55E9D" w:rsidP="00E55E9D">
            <w:pPr>
              <w:widowControl w:val="0"/>
              <w:jc w:val="center"/>
              <w:rPr>
                <w:rFonts w:ascii="Arial" w:hAnsi="Arial" w:cs="Arial"/>
                <w:b/>
                <w:sz w:val="20"/>
                <w:szCs w:val="20"/>
                <w:lang w:val="es-ES" w:eastAsia="en-US"/>
              </w:rPr>
            </w:pPr>
            <w:r w:rsidRPr="00710D28">
              <w:rPr>
                <w:rFonts w:ascii="Arial" w:hAnsi="Arial" w:cs="Arial"/>
                <w:b/>
                <w:sz w:val="20"/>
                <w:szCs w:val="20"/>
                <w:lang w:val="es-ES" w:eastAsia="en-US"/>
              </w:rPr>
              <w:t xml:space="preserve">DECLARACIÓN JURADA DE DATOS DEL POSTOR </w:t>
            </w:r>
          </w:p>
        </w:tc>
      </w:tr>
    </w:tbl>
    <w:p w14:paraId="44F97021" w14:textId="77777777" w:rsidR="00E55E9D" w:rsidRPr="00710D28" w:rsidRDefault="00E55E9D" w:rsidP="00E55E9D">
      <w:pPr>
        <w:widowControl w:val="0"/>
        <w:jc w:val="both"/>
        <w:rPr>
          <w:rFonts w:ascii="Arial" w:hAnsi="Arial" w:cs="Arial"/>
          <w:sz w:val="20"/>
          <w:szCs w:val="20"/>
        </w:rPr>
      </w:pPr>
    </w:p>
    <w:p w14:paraId="304F7CBA" w14:textId="77777777" w:rsidR="00E55E9D" w:rsidRPr="00710D28" w:rsidRDefault="00E55E9D" w:rsidP="00E55E9D">
      <w:pPr>
        <w:widowControl w:val="0"/>
        <w:jc w:val="both"/>
        <w:rPr>
          <w:rFonts w:ascii="Arial" w:hAnsi="Arial" w:cs="Arial"/>
          <w:sz w:val="20"/>
          <w:szCs w:val="20"/>
        </w:rPr>
      </w:pPr>
      <w:r w:rsidRPr="00710D28">
        <w:rPr>
          <w:rFonts w:ascii="Arial" w:hAnsi="Arial" w:cs="Arial"/>
          <w:sz w:val="20"/>
          <w:szCs w:val="20"/>
        </w:rPr>
        <w:t>Señores</w:t>
      </w:r>
    </w:p>
    <w:p w14:paraId="7470C422" w14:textId="77777777" w:rsidR="00E55E9D" w:rsidRPr="00710D28" w:rsidRDefault="00E55E9D" w:rsidP="00E55E9D">
      <w:pPr>
        <w:widowControl w:val="0"/>
        <w:spacing w:line="259" w:lineRule="auto"/>
        <w:jc w:val="both"/>
        <w:rPr>
          <w:rFonts w:ascii="Arial" w:eastAsia="Arial" w:hAnsi="Arial" w:cs="Arial"/>
          <w:sz w:val="20"/>
          <w:szCs w:val="20"/>
        </w:rPr>
      </w:pPr>
      <w:r w:rsidRPr="00710D28">
        <w:rPr>
          <w:rFonts w:ascii="Arial" w:hAnsi="Arial" w:cs="Arial"/>
          <w:b/>
          <w:sz w:val="20"/>
          <w:szCs w:val="20"/>
        </w:rPr>
        <w:t xml:space="preserve">EVALUADORES </w:t>
      </w:r>
    </w:p>
    <w:p w14:paraId="25214104" w14:textId="6080E7E0" w:rsidR="00E55E9D" w:rsidRPr="00710D28" w:rsidRDefault="003D2724" w:rsidP="00E55E9D">
      <w:pPr>
        <w:widowControl w:val="0"/>
        <w:autoSpaceDE w:val="0"/>
        <w:autoSpaceDN w:val="0"/>
        <w:adjustRightInd w:val="0"/>
        <w:jc w:val="both"/>
        <w:rPr>
          <w:rFonts w:ascii="Arial" w:hAnsi="Arial" w:cs="Arial"/>
          <w:b/>
          <w:bCs/>
          <w:sz w:val="20"/>
          <w:szCs w:val="20"/>
        </w:rPr>
      </w:pPr>
      <w:r w:rsidRPr="00710D28">
        <w:rPr>
          <w:rFonts w:ascii="Arial" w:hAnsi="Arial" w:cs="Arial"/>
          <w:b/>
          <w:bCs/>
          <w:sz w:val="20"/>
          <w:szCs w:val="20"/>
        </w:rPr>
        <w:t>LICITACIÓN PÚBLICA ABREVIADA</w:t>
      </w:r>
      <w:r w:rsidR="00E55E9D" w:rsidRPr="00710D28">
        <w:rPr>
          <w:rFonts w:ascii="Arial" w:hAnsi="Arial" w:cs="Arial"/>
          <w:b/>
          <w:bCs/>
          <w:sz w:val="20"/>
          <w:szCs w:val="20"/>
        </w:rPr>
        <w:t xml:space="preserve"> </w:t>
      </w:r>
      <w:r w:rsidR="00284774" w:rsidRPr="00710D28">
        <w:rPr>
          <w:rFonts w:ascii="Arial" w:hAnsi="Arial" w:cs="Arial"/>
          <w:b/>
          <w:bCs/>
          <w:sz w:val="20"/>
          <w:szCs w:val="20"/>
        </w:rPr>
        <w:t xml:space="preserve">PARA </w:t>
      </w:r>
      <w:r w:rsidR="00E55E9D" w:rsidRPr="00710D28">
        <w:rPr>
          <w:rFonts w:ascii="Arial" w:hAnsi="Arial" w:cs="Arial"/>
          <w:b/>
          <w:bCs/>
          <w:sz w:val="20"/>
          <w:szCs w:val="20"/>
        </w:rPr>
        <w:t>BIENES Nº [</w:t>
      </w:r>
      <w:r w:rsidR="00E55E9D" w:rsidRPr="00710D28">
        <w:rPr>
          <w:rFonts w:ascii="Arial" w:hAnsi="Arial" w:cs="Arial"/>
          <w:b/>
          <w:bCs/>
          <w:sz w:val="20"/>
          <w:szCs w:val="20"/>
          <w:u w:val="single"/>
        </w:rPr>
        <w:t>CONSIGNAR NOMENCLATURA DEL PROCEDIMIENTO</w:t>
      </w:r>
      <w:r w:rsidR="00284774"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07C80941" w14:textId="77777777" w:rsidR="00E55E9D" w:rsidRPr="00710D28" w:rsidRDefault="00E55E9D" w:rsidP="00E55E9D">
      <w:pPr>
        <w:widowControl w:val="0"/>
        <w:autoSpaceDE w:val="0"/>
        <w:autoSpaceDN w:val="0"/>
        <w:adjustRightInd w:val="0"/>
        <w:jc w:val="both"/>
        <w:rPr>
          <w:rFonts w:ascii="Arial" w:hAnsi="Arial" w:cs="Arial"/>
          <w:sz w:val="20"/>
          <w:szCs w:val="20"/>
        </w:rPr>
      </w:pPr>
      <w:r w:rsidRPr="00710D28">
        <w:rPr>
          <w:rFonts w:ascii="Arial" w:hAnsi="Arial" w:cs="Arial"/>
          <w:sz w:val="20"/>
          <w:szCs w:val="20"/>
        </w:rPr>
        <w:t>Presente.-</w:t>
      </w:r>
    </w:p>
    <w:p w14:paraId="2017AB14"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470AD50A" w14:textId="7E25CAE2" w:rsidR="00E55E9D" w:rsidRPr="00710D28" w:rsidRDefault="00E55E9D" w:rsidP="00E55E9D">
      <w:pPr>
        <w:widowControl w:val="0"/>
        <w:ind w:right="-1"/>
        <w:jc w:val="both"/>
        <w:rPr>
          <w:rFonts w:ascii="Arial" w:hAnsi="Arial" w:cs="Arial"/>
          <w:b/>
          <w:bCs/>
          <w:sz w:val="20"/>
          <w:szCs w:val="20"/>
          <w:u w:val="single"/>
        </w:rPr>
      </w:pPr>
      <w:r w:rsidRPr="00710D28">
        <w:rPr>
          <w:rFonts w:ascii="Arial" w:hAnsi="Arial" w:cs="Arial"/>
          <w:sz w:val="20"/>
          <w:szCs w:val="20"/>
        </w:rPr>
        <w:t>El que suscribe, [……………..], postor o representante Legal de [</w:t>
      </w:r>
      <w:r w:rsidRPr="00710D28">
        <w:rPr>
          <w:rFonts w:ascii="Arial" w:hAnsi="Arial" w:cs="Arial"/>
          <w:b/>
          <w:bCs/>
          <w:sz w:val="20"/>
          <w:szCs w:val="20"/>
          <w:u w:val="single"/>
        </w:rPr>
        <w:t xml:space="preserve">CONSIGNAR </w:t>
      </w:r>
      <w:r w:rsidR="00667385" w:rsidRPr="00710D28">
        <w:rPr>
          <w:rFonts w:ascii="Arial" w:hAnsi="Arial" w:cs="Arial"/>
          <w:b/>
          <w:bCs/>
          <w:sz w:val="20"/>
          <w:szCs w:val="20"/>
          <w:u w:val="single"/>
        </w:rPr>
        <w:t>SEG</w:t>
      </w:r>
      <w:r w:rsidR="000B5226" w:rsidRPr="00710D28">
        <w:rPr>
          <w:rFonts w:ascii="Arial" w:hAnsi="Arial" w:cs="Arial"/>
          <w:b/>
          <w:bCs/>
          <w:sz w:val="20"/>
          <w:szCs w:val="20"/>
          <w:u w:val="single"/>
        </w:rPr>
        <w:t>Ú</w:t>
      </w:r>
      <w:r w:rsidR="00667385" w:rsidRPr="00710D28">
        <w:rPr>
          <w:rFonts w:ascii="Arial" w:hAnsi="Arial" w:cs="Arial"/>
          <w:b/>
          <w:bCs/>
          <w:sz w:val="20"/>
          <w:szCs w:val="20"/>
          <w:u w:val="single"/>
        </w:rPr>
        <w:t>N</w:t>
      </w:r>
      <w:r w:rsidR="000B5226" w:rsidRPr="00710D28">
        <w:rPr>
          <w:rFonts w:ascii="Arial" w:hAnsi="Arial" w:cs="Arial"/>
          <w:b/>
          <w:bCs/>
          <w:sz w:val="20"/>
          <w:szCs w:val="20"/>
          <w:u w:val="single"/>
        </w:rPr>
        <w:t xml:space="preserve"> CORRESPONDA</w:t>
      </w:r>
      <w:r w:rsidRPr="00710D28">
        <w:rPr>
          <w:rFonts w:ascii="Arial" w:hAnsi="Arial" w:cs="Arial"/>
          <w:sz w:val="20"/>
          <w:szCs w:val="20"/>
        </w:rPr>
        <w:t xml:space="preserve">], identificado con </w:t>
      </w:r>
      <w:r w:rsidRPr="00710D28">
        <w:rPr>
          <w:rFonts w:ascii="Arial" w:hAnsi="Arial" w:cs="Arial"/>
          <w:b/>
          <w:bCs/>
          <w:sz w:val="20"/>
          <w:szCs w:val="20"/>
          <w:u w:val="single"/>
        </w:rPr>
        <w:t>[CONSIGNAR TIPO DE DOCUMENTO DE IDENTIDAD</w:t>
      </w:r>
      <w:r w:rsidRPr="00710D28">
        <w:rPr>
          <w:rFonts w:ascii="Arial" w:hAnsi="Arial" w:cs="Arial"/>
          <w:sz w:val="20"/>
          <w:szCs w:val="20"/>
        </w:rPr>
        <w:t>] N° [</w:t>
      </w:r>
      <w:r w:rsidRPr="00710D28">
        <w:rPr>
          <w:rFonts w:ascii="Arial" w:hAnsi="Arial" w:cs="Arial"/>
          <w:b/>
          <w:bCs/>
          <w:sz w:val="20"/>
          <w:szCs w:val="20"/>
          <w:u w:val="single"/>
        </w:rPr>
        <w:t>CONSIGNAR NÚMERO DE DOCUMENTO DE IDENTIDAD</w:t>
      </w:r>
      <w:r w:rsidRPr="00710D28">
        <w:rPr>
          <w:rFonts w:ascii="Arial" w:hAnsi="Arial" w:cs="Arial"/>
          <w:sz w:val="20"/>
          <w:szCs w:val="20"/>
        </w:rPr>
        <w:t xml:space="preserve">], con poder inscrito en la </w:t>
      </w:r>
      <w:r w:rsidR="003159EF" w:rsidRPr="00710D28">
        <w:rPr>
          <w:rFonts w:ascii="Arial" w:hAnsi="Arial" w:cs="Arial"/>
          <w:sz w:val="20"/>
          <w:szCs w:val="20"/>
        </w:rPr>
        <w:t xml:space="preserve">Sede Registral </w:t>
      </w:r>
      <w:r w:rsidRPr="00710D28">
        <w:rPr>
          <w:rFonts w:ascii="Arial" w:hAnsi="Arial" w:cs="Arial"/>
          <w:sz w:val="20"/>
          <w:szCs w:val="20"/>
        </w:rPr>
        <w:t>de [</w:t>
      </w:r>
      <w:r w:rsidRPr="00710D28">
        <w:rPr>
          <w:rFonts w:ascii="Arial" w:hAnsi="Arial" w:cs="Arial"/>
          <w:b/>
          <w:bCs/>
          <w:sz w:val="20"/>
          <w:szCs w:val="20"/>
          <w:u w:val="single"/>
        </w:rPr>
        <w:t>CONSIGNAR EN CASO DE SER PERSONA JURÍDICA</w:t>
      </w:r>
      <w:r w:rsidRPr="00710D28">
        <w:rPr>
          <w:rFonts w:ascii="Arial" w:hAnsi="Arial" w:cs="Arial"/>
          <w:sz w:val="20"/>
          <w:szCs w:val="20"/>
        </w:rPr>
        <w:t xml:space="preserve">] en la </w:t>
      </w:r>
      <w:r w:rsidR="00774D4C" w:rsidRPr="00710D28">
        <w:rPr>
          <w:rFonts w:ascii="Arial" w:hAnsi="Arial" w:cs="Arial"/>
          <w:sz w:val="20"/>
          <w:szCs w:val="20"/>
        </w:rPr>
        <w:t>Partida Registral</w:t>
      </w:r>
      <w:r w:rsidRPr="00710D28">
        <w:rPr>
          <w:rFonts w:ascii="Arial" w:hAnsi="Arial" w:cs="Arial"/>
          <w:sz w:val="20"/>
          <w:szCs w:val="20"/>
        </w:rPr>
        <w:t xml:space="preserve"> Nº </w:t>
      </w:r>
      <w:r w:rsidRPr="00710D28">
        <w:rPr>
          <w:rFonts w:ascii="Arial" w:hAnsi="Arial" w:cs="Arial"/>
          <w:b/>
          <w:bCs/>
          <w:sz w:val="20"/>
          <w:szCs w:val="20"/>
          <w:u w:val="single"/>
        </w:rPr>
        <w:t>[CONSIGNAR EN CASO DE SER PERSONA JURÍDICA]</w:t>
      </w:r>
      <w:r w:rsidRPr="00710D28">
        <w:rPr>
          <w:rFonts w:ascii="Arial" w:hAnsi="Arial" w:cs="Arial"/>
          <w:sz w:val="20"/>
          <w:szCs w:val="20"/>
        </w:rPr>
        <w:t xml:space="preserve"> Asiento Nº [</w:t>
      </w:r>
      <w:r w:rsidRPr="00710D28">
        <w:rPr>
          <w:rFonts w:ascii="Arial" w:hAnsi="Arial" w:cs="Arial"/>
          <w:b/>
          <w:bCs/>
          <w:sz w:val="20"/>
          <w:szCs w:val="20"/>
          <w:u w:val="single"/>
        </w:rPr>
        <w:t>CONSIGNAR EN CASO DE SER PERSONA JURÍDICA</w:t>
      </w:r>
      <w:r w:rsidRPr="00710D28">
        <w:rPr>
          <w:rFonts w:ascii="Arial" w:hAnsi="Arial" w:cs="Arial"/>
          <w:sz w:val="20"/>
          <w:szCs w:val="20"/>
        </w:rPr>
        <w:t>],</w:t>
      </w:r>
      <w:r w:rsidRPr="00710D28">
        <w:rPr>
          <w:rFonts w:ascii="Arial" w:hAnsi="Arial" w:cs="Arial"/>
          <w:i/>
          <w:iCs/>
          <w:sz w:val="20"/>
          <w:szCs w:val="20"/>
        </w:rPr>
        <w:t xml:space="preserve"> </w:t>
      </w:r>
      <w:r w:rsidRPr="00710D28">
        <w:rPr>
          <w:rFonts w:ascii="Arial" w:hAnsi="Arial" w:cs="Arial"/>
          <w:b/>
          <w:bCs/>
          <w:sz w:val="20"/>
          <w:szCs w:val="20"/>
        </w:rPr>
        <w:t>DECLARO BAJO JURAMENTO</w:t>
      </w:r>
      <w:r w:rsidRPr="00710D28">
        <w:rPr>
          <w:rFonts w:ascii="Arial" w:hAnsi="Arial" w:cs="Arial"/>
          <w:sz w:val="20"/>
          <w:szCs w:val="20"/>
        </w:rPr>
        <w:t xml:space="preserve"> que la siguiente información se sujeta a la verdad:</w:t>
      </w:r>
    </w:p>
    <w:p w14:paraId="059BB202" w14:textId="77777777" w:rsidR="00E55E9D" w:rsidRPr="00710D28" w:rsidRDefault="00E55E9D" w:rsidP="00E55E9D">
      <w:pPr>
        <w:widowControl w:val="0"/>
        <w:ind w:right="-1"/>
        <w:jc w:val="both"/>
        <w:rPr>
          <w:rFonts w:ascii="Arial" w:hAnsi="Arial" w:cs="Arial"/>
          <w:sz w:val="20"/>
          <w:szCs w:val="20"/>
        </w:rPr>
      </w:pPr>
    </w:p>
    <w:tbl>
      <w:tblPr>
        <w:tblW w:w="878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559"/>
      </w:tblGrid>
      <w:tr w:rsidR="00E55E9D" w:rsidRPr="00710D28" w14:paraId="04F2010E" w14:textId="77777777" w:rsidTr="435E314E">
        <w:tc>
          <w:tcPr>
            <w:tcW w:w="2977" w:type="dxa"/>
            <w:tcBorders>
              <w:right w:val="nil"/>
            </w:tcBorders>
          </w:tcPr>
          <w:p w14:paraId="4108B43E" w14:textId="77777777" w:rsidR="00E55E9D" w:rsidRPr="00710D28" w:rsidRDefault="00E55E9D" w:rsidP="00E55E9D">
            <w:pPr>
              <w:widowControl w:val="0"/>
              <w:ind w:right="-1"/>
              <w:rPr>
                <w:rFonts w:ascii="Arial" w:hAnsi="Arial" w:cs="Arial"/>
                <w:sz w:val="20"/>
                <w:szCs w:val="20"/>
              </w:rPr>
            </w:pPr>
            <w:r w:rsidRPr="00710D28">
              <w:rPr>
                <w:rFonts w:ascii="Arial" w:hAnsi="Arial" w:cs="Arial"/>
                <w:sz w:val="20"/>
                <w:szCs w:val="20"/>
              </w:rPr>
              <w:t>Nombre, Denominación o Razón Social:</w:t>
            </w:r>
          </w:p>
        </w:tc>
        <w:tc>
          <w:tcPr>
            <w:tcW w:w="5812" w:type="dxa"/>
            <w:gridSpan w:val="4"/>
            <w:tcBorders>
              <w:left w:val="nil"/>
            </w:tcBorders>
          </w:tcPr>
          <w:p w14:paraId="05F78D3D" w14:textId="77777777" w:rsidR="00E55E9D" w:rsidRPr="00710D28" w:rsidRDefault="00E55E9D" w:rsidP="00E55E9D">
            <w:pPr>
              <w:widowControl w:val="0"/>
              <w:ind w:right="-1"/>
              <w:rPr>
                <w:rFonts w:ascii="Arial" w:hAnsi="Arial" w:cs="Arial"/>
                <w:sz w:val="20"/>
                <w:szCs w:val="20"/>
              </w:rPr>
            </w:pPr>
          </w:p>
        </w:tc>
      </w:tr>
      <w:tr w:rsidR="00E55E9D" w:rsidRPr="00710D28" w14:paraId="383EBC9C" w14:textId="77777777" w:rsidTr="435E314E">
        <w:tc>
          <w:tcPr>
            <w:tcW w:w="2977" w:type="dxa"/>
            <w:tcBorders>
              <w:bottom w:val="single" w:sz="4" w:space="0" w:color="auto"/>
              <w:right w:val="nil"/>
            </w:tcBorders>
          </w:tcPr>
          <w:p w14:paraId="531F29C9" w14:textId="77777777" w:rsidR="00E55E9D" w:rsidRPr="00710D28" w:rsidRDefault="00E55E9D" w:rsidP="00E55E9D">
            <w:pPr>
              <w:widowControl w:val="0"/>
              <w:ind w:right="-1"/>
              <w:rPr>
                <w:rFonts w:ascii="Arial" w:hAnsi="Arial" w:cs="Arial"/>
                <w:sz w:val="20"/>
                <w:szCs w:val="20"/>
              </w:rPr>
            </w:pPr>
            <w:r w:rsidRPr="00710D28">
              <w:rPr>
                <w:rFonts w:ascii="Arial" w:hAnsi="Arial" w:cs="Arial"/>
                <w:sz w:val="20"/>
                <w:szCs w:val="20"/>
              </w:rPr>
              <w:t>Domicilio Legal:</w:t>
            </w:r>
          </w:p>
        </w:tc>
        <w:tc>
          <w:tcPr>
            <w:tcW w:w="5812" w:type="dxa"/>
            <w:gridSpan w:val="4"/>
            <w:tcBorders>
              <w:left w:val="nil"/>
              <w:bottom w:val="single" w:sz="4" w:space="0" w:color="auto"/>
            </w:tcBorders>
          </w:tcPr>
          <w:p w14:paraId="6D92EA98" w14:textId="77777777" w:rsidR="00E55E9D" w:rsidRPr="00710D28" w:rsidRDefault="00E55E9D" w:rsidP="00E55E9D">
            <w:pPr>
              <w:widowControl w:val="0"/>
              <w:ind w:right="-1"/>
              <w:rPr>
                <w:rFonts w:ascii="Arial" w:hAnsi="Arial" w:cs="Arial"/>
                <w:sz w:val="20"/>
                <w:szCs w:val="20"/>
              </w:rPr>
            </w:pPr>
          </w:p>
        </w:tc>
      </w:tr>
      <w:tr w:rsidR="00E55E9D" w:rsidRPr="00710D28" w14:paraId="02810CFE" w14:textId="77777777" w:rsidTr="435E314E">
        <w:tc>
          <w:tcPr>
            <w:tcW w:w="4111" w:type="dxa"/>
            <w:gridSpan w:val="2"/>
            <w:tcBorders>
              <w:right w:val="single" w:sz="4" w:space="0" w:color="auto"/>
            </w:tcBorders>
          </w:tcPr>
          <w:p w14:paraId="59D67C05" w14:textId="77777777" w:rsidR="00E55E9D" w:rsidRPr="00710D28" w:rsidRDefault="00E55E9D" w:rsidP="00E55E9D">
            <w:pPr>
              <w:widowControl w:val="0"/>
              <w:ind w:right="-1"/>
              <w:rPr>
                <w:rFonts w:ascii="Arial" w:hAnsi="Arial" w:cs="Arial"/>
                <w:sz w:val="20"/>
                <w:szCs w:val="20"/>
              </w:rPr>
            </w:pPr>
            <w:r w:rsidRPr="00710D28">
              <w:rPr>
                <w:rFonts w:ascii="Arial" w:hAnsi="Arial" w:cs="Arial"/>
                <w:sz w:val="20"/>
                <w:szCs w:val="20"/>
              </w:rPr>
              <w:t>RUC:</w:t>
            </w:r>
          </w:p>
        </w:tc>
        <w:tc>
          <w:tcPr>
            <w:tcW w:w="1701" w:type="dxa"/>
            <w:tcBorders>
              <w:left w:val="single" w:sz="4" w:space="0" w:color="auto"/>
              <w:right w:val="single" w:sz="4" w:space="0" w:color="auto"/>
            </w:tcBorders>
          </w:tcPr>
          <w:p w14:paraId="1460B35F" w14:textId="77777777" w:rsidR="00E55E9D" w:rsidRPr="00710D28" w:rsidRDefault="00E55E9D" w:rsidP="00E55E9D">
            <w:pPr>
              <w:widowControl w:val="0"/>
              <w:ind w:right="-1"/>
              <w:rPr>
                <w:rFonts w:ascii="Arial" w:hAnsi="Arial" w:cs="Arial"/>
                <w:sz w:val="20"/>
                <w:szCs w:val="20"/>
              </w:rPr>
            </w:pPr>
            <w:r w:rsidRPr="00710D28">
              <w:rPr>
                <w:rFonts w:ascii="Arial" w:hAnsi="Arial" w:cs="Arial"/>
                <w:sz w:val="20"/>
                <w:szCs w:val="20"/>
              </w:rPr>
              <w:t>Teléfono(s):</w:t>
            </w:r>
          </w:p>
        </w:tc>
        <w:tc>
          <w:tcPr>
            <w:tcW w:w="1418" w:type="dxa"/>
            <w:tcBorders>
              <w:left w:val="single" w:sz="4" w:space="0" w:color="auto"/>
              <w:right w:val="single" w:sz="4" w:space="0" w:color="auto"/>
            </w:tcBorders>
          </w:tcPr>
          <w:p w14:paraId="5CCDF809" w14:textId="77777777" w:rsidR="00E55E9D" w:rsidRPr="00710D28" w:rsidRDefault="00E55E9D" w:rsidP="00E55E9D">
            <w:pPr>
              <w:widowControl w:val="0"/>
              <w:ind w:right="-1"/>
              <w:rPr>
                <w:rFonts w:ascii="Arial" w:hAnsi="Arial" w:cs="Arial"/>
                <w:sz w:val="20"/>
                <w:szCs w:val="20"/>
              </w:rPr>
            </w:pPr>
          </w:p>
        </w:tc>
        <w:tc>
          <w:tcPr>
            <w:tcW w:w="1559" w:type="dxa"/>
            <w:tcBorders>
              <w:left w:val="single" w:sz="4" w:space="0" w:color="auto"/>
            </w:tcBorders>
          </w:tcPr>
          <w:p w14:paraId="64B157C5" w14:textId="77777777" w:rsidR="00E55E9D" w:rsidRPr="00710D28" w:rsidRDefault="00E55E9D" w:rsidP="00E55E9D">
            <w:pPr>
              <w:widowControl w:val="0"/>
              <w:ind w:right="-1"/>
              <w:jc w:val="center"/>
              <w:rPr>
                <w:rFonts w:ascii="Arial" w:hAnsi="Arial" w:cs="Arial"/>
                <w:sz w:val="20"/>
                <w:szCs w:val="20"/>
              </w:rPr>
            </w:pPr>
          </w:p>
        </w:tc>
      </w:tr>
      <w:tr w:rsidR="0069477B" w:rsidRPr="00710D28" w14:paraId="0C016B07" w14:textId="77777777" w:rsidTr="435E314E">
        <w:tc>
          <w:tcPr>
            <w:tcW w:w="4111" w:type="dxa"/>
            <w:gridSpan w:val="2"/>
            <w:tcBorders>
              <w:right w:val="single" w:sz="4" w:space="0" w:color="auto"/>
            </w:tcBorders>
          </w:tcPr>
          <w:p w14:paraId="67EC57C5" w14:textId="50CBB17F" w:rsidR="0069477B" w:rsidRPr="00710D28" w:rsidRDefault="295233BA" w:rsidP="00E55E9D">
            <w:pPr>
              <w:widowControl w:val="0"/>
              <w:ind w:right="-1"/>
              <w:rPr>
                <w:rFonts w:ascii="Arial" w:hAnsi="Arial" w:cs="Arial"/>
                <w:sz w:val="20"/>
                <w:szCs w:val="20"/>
              </w:rPr>
            </w:pPr>
            <w:r w:rsidRPr="00710D28">
              <w:rPr>
                <w:rFonts w:ascii="Arial" w:hAnsi="Arial" w:cs="Arial"/>
                <w:sz w:val="20"/>
                <w:szCs w:val="20"/>
              </w:rPr>
              <w:t>MYPE</w:t>
            </w:r>
            <w:r w:rsidR="0060122F" w:rsidRPr="00710D28">
              <w:rPr>
                <w:rStyle w:val="Refdenotaalpie"/>
                <w:rFonts w:ascii="Arial" w:hAnsi="Arial" w:cs="Arial"/>
                <w:sz w:val="20"/>
                <w:szCs w:val="20"/>
              </w:rPr>
              <w:footnoteReference w:id="39"/>
            </w:r>
          </w:p>
        </w:tc>
        <w:tc>
          <w:tcPr>
            <w:tcW w:w="4678" w:type="dxa"/>
            <w:gridSpan w:val="3"/>
            <w:tcBorders>
              <w:left w:val="single" w:sz="4" w:space="0" w:color="auto"/>
            </w:tcBorders>
          </w:tcPr>
          <w:p w14:paraId="38937522" w14:textId="435CB3EA" w:rsidR="0069477B" w:rsidRPr="00710D28" w:rsidRDefault="0069477B" w:rsidP="00BB58C4">
            <w:pPr>
              <w:widowControl w:val="0"/>
              <w:ind w:right="-1"/>
              <w:rPr>
                <w:rFonts w:ascii="Arial" w:hAnsi="Arial" w:cs="Arial"/>
                <w:sz w:val="20"/>
                <w:szCs w:val="20"/>
              </w:rPr>
            </w:pPr>
            <w:r w:rsidRPr="00710D28">
              <w:rPr>
                <w:rFonts w:ascii="Arial" w:hAnsi="Arial" w:cs="Arial"/>
                <w:sz w:val="20"/>
                <w:szCs w:val="20"/>
              </w:rPr>
              <w:t>SI (   )                                   NO (   )</w:t>
            </w:r>
          </w:p>
        </w:tc>
      </w:tr>
      <w:tr w:rsidR="00E55E9D" w:rsidRPr="00710D28" w14:paraId="35C6856B" w14:textId="77777777" w:rsidTr="435E314E">
        <w:tc>
          <w:tcPr>
            <w:tcW w:w="8789" w:type="dxa"/>
            <w:gridSpan w:val="5"/>
          </w:tcPr>
          <w:p w14:paraId="2BDC1962" w14:textId="77777777" w:rsidR="00E55E9D" w:rsidRPr="00710D28" w:rsidRDefault="00E55E9D" w:rsidP="00E55E9D">
            <w:pPr>
              <w:widowControl w:val="0"/>
              <w:ind w:right="-1"/>
              <w:rPr>
                <w:rFonts w:ascii="Arial" w:hAnsi="Arial" w:cs="Arial"/>
                <w:sz w:val="20"/>
                <w:szCs w:val="20"/>
              </w:rPr>
            </w:pPr>
            <w:r w:rsidRPr="00710D28">
              <w:rPr>
                <w:rFonts w:ascii="Arial" w:hAnsi="Arial" w:cs="Arial"/>
                <w:sz w:val="20"/>
                <w:szCs w:val="20"/>
              </w:rPr>
              <w:t>Correo electrónico:</w:t>
            </w:r>
          </w:p>
        </w:tc>
      </w:tr>
    </w:tbl>
    <w:p w14:paraId="1BF928EC"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40A3B16A" w14:textId="77777777" w:rsidR="00E55E9D" w:rsidRPr="00710D28" w:rsidRDefault="00E55E9D" w:rsidP="00E55E9D">
      <w:pPr>
        <w:widowControl w:val="0"/>
        <w:autoSpaceDE w:val="0"/>
        <w:autoSpaceDN w:val="0"/>
        <w:adjustRightInd w:val="0"/>
        <w:jc w:val="both"/>
        <w:rPr>
          <w:rFonts w:ascii="Arial" w:hAnsi="Arial" w:cs="Arial"/>
          <w:b/>
          <w:sz w:val="20"/>
          <w:szCs w:val="20"/>
        </w:rPr>
      </w:pPr>
      <w:r w:rsidRPr="00710D28">
        <w:rPr>
          <w:rFonts w:ascii="Arial" w:hAnsi="Arial" w:cs="Arial"/>
          <w:b/>
          <w:sz w:val="20"/>
          <w:szCs w:val="20"/>
        </w:rPr>
        <w:t>Autorización de notificación por correo electrónico:</w:t>
      </w:r>
    </w:p>
    <w:p w14:paraId="62D9F484" w14:textId="77777777" w:rsidR="00E55E9D" w:rsidRPr="00710D28" w:rsidRDefault="00E55E9D" w:rsidP="00E55E9D">
      <w:pPr>
        <w:widowControl w:val="0"/>
        <w:autoSpaceDE w:val="0"/>
        <w:autoSpaceDN w:val="0"/>
        <w:adjustRightInd w:val="0"/>
        <w:jc w:val="both"/>
        <w:rPr>
          <w:rFonts w:ascii="Arial" w:hAnsi="Arial" w:cs="Arial"/>
          <w:b/>
          <w:sz w:val="20"/>
          <w:szCs w:val="20"/>
        </w:rPr>
      </w:pPr>
    </w:p>
    <w:p w14:paraId="5E8650F4" w14:textId="77777777" w:rsidR="00E55E9D" w:rsidRPr="00710D28" w:rsidRDefault="00E55E9D" w:rsidP="00E55E9D">
      <w:pPr>
        <w:widowControl w:val="0"/>
        <w:ind w:right="-1"/>
        <w:jc w:val="both"/>
        <w:rPr>
          <w:rFonts w:ascii="Arial" w:hAnsi="Arial" w:cs="Arial"/>
          <w:sz w:val="20"/>
          <w:szCs w:val="20"/>
        </w:rPr>
      </w:pPr>
      <w:r w:rsidRPr="00710D28">
        <w:rPr>
          <w:rFonts w:ascii="Arial" w:hAnsi="Arial" w:cs="Arial"/>
          <w:sz w:val="20"/>
          <w:szCs w:val="20"/>
        </w:rPr>
        <w:t xml:space="preserve">Autorizo que se notifiquen al correo electrónico indicado las siguientes actuaciones: </w:t>
      </w:r>
    </w:p>
    <w:p w14:paraId="61DC9B26" w14:textId="77777777" w:rsidR="00E55E9D" w:rsidRPr="00710D28" w:rsidRDefault="00E55E9D" w:rsidP="00E55E9D">
      <w:pPr>
        <w:widowControl w:val="0"/>
        <w:ind w:right="-1"/>
        <w:jc w:val="both"/>
        <w:rPr>
          <w:rFonts w:ascii="Arial" w:hAnsi="Arial" w:cs="Arial"/>
          <w:sz w:val="20"/>
          <w:szCs w:val="20"/>
        </w:rPr>
      </w:pPr>
    </w:p>
    <w:p w14:paraId="6738D9F8" w14:textId="14D01B94" w:rsidR="00E55E9D" w:rsidRPr="00710D28" w:rsidRDefault="00F16FD7" w:rsidP="007626B9">
      <w:pPr>
        <w:widowControl w:val="0"/>
        <w:numPr>
          <w:ilvl w:val="0"/>
          <w:numId w:val="18"/>
        </w:numPr>
        <w:autoSpaceDE w:val="0"/>
        <w:autoSpaceDN w:val="0"/>
        <w:adjustRightInd w:val="0"/>
        <w:contextualSpacing/>
        <w:jc w:val="both"/>
        <w:rPr>
          <w:rFonts w:ascii="Arial" w:hAnsi="Arial" w:cs="Arial"/>
          <w:sz w:val="20"/>
          <w:szCs w:val="20"/>
        </w:rPr>
      </w:pPr>
      <w:bookmarkStart w:id="61" w:name="_Hlk191843159"/>
      <w:r w:rsidRPr="00710D28">
        <w:rPr>
          <w:rFonts w:ascii="Arial" w:hAnsi="Arial" w:cs="Arial"/>
          <w:sz w:val="20"/>
          <w:szCs w:val="20"/>
        </w:rPr>
        <w:t xml:space="preserve">Solicitud de la descripción </w:t>
      </w:r>
      <w:r w:rsidR="0EEA8A14" w:rsidRPr="00710D28">
        <w:rPr>
          <w:rFonts w:ascii="Arial" w:hAnsi="Arial" w:cs="Arial"/>
          <w:sz w:val="20"/>
          <w:szCs w:val="20"/>
        </w:rPr>
        <w:t xml:space="preserve">detallada </w:t>
      </w:r>
      <w:r w:rsidRPr="00710D28">
        <w:rPr>
          <w:rFonts w:ascii="Arial" w:hAnsi="Arial" w:cs="Arial"/>
          <w:sz w:val="20"/>
          <w:szCs w:val="20"/>
        </w:rPr>
        <w:t xml:space="preserve">de todos los elementos </w:t>
      </w:r>
      <w:r w:rsidR="4D06B63B" w:rsidRPr="00710D28">
        <w:rPr>
          <w:rFonts w:ascii="Arial" w:hAnsi="Arial" w:cs="Arial"/>
          <w:sz w:val="20"/>
          <w:szCs w:val="20"/>
        </w:rPr>
        <w:t>que componen</w:t>
      </w:r>
      <w:r w:rsidRPr="00710D28">
        <w:rPr>
          <w:rFonts w:ascii="Arial" w:hAnsi="Arial" w:cs="Arial"/>
          <w:sz w:val="20"/>
          <w:szCs w:val="20"/>
        </w:rPr>
        <w:t xml:space="preserve"> la oferta</w:t>
      </w:r>
      <w:r w:rsidR="00E55E9D" w:rsidRPr="00710D28">
        <w:rPr>
          <w:rFonts w:ascii="Arial" w:hAnsi="Arial" w:cs="Arial"/>
          <w:sz w:val="20"/>
          <w:szCs w:val="20"/>
        </w:rPr>
        <w:t xml:space="preserve">. </w:t>
      </w:r>
    </w:p>
    <w:p w14:paraId="0B0EDEC8" w14:textId="56B4EF4B" w:rsidR="00E55E9D" w:rsidRPr="00710D28" w:rsidRDefault="00E55E9D" w:rsidP="007626B9">
      <w:pPr>
        <w:widowControl w:val="0"/>
        <w:numPr>
          <w:ilvl w:val="0"/>
          <w:numId w:val="18"/>
        </w:numPr>
        <w:autoSpaceDE w:val="0"/>
        <w:autoSpaceDN w:val="0"/>
        <w:adjustRightInd w:val="0"/>
        <w:contextualSpacing/>
        <w:jc w:val="both"/>
        <w:rPr>
          <w:rFonts w:ascii="Arial" w:hAnsi="Arial" w:cs="Arial"/>
          <w:sz w:val="20"/>
          <w:szCs w:val="20"/>
        </w:rPr>
      </w:pPr>
      <w:r w:rsidRPr="00710D28">
        <w:rPr>
          <w:rFonts w:ascii="Arial" w:hAnsi="Arial" w:cs="Arial"/>
          <w:sz w:val="20"/>
          <w:szCs w:val="20"/>
        </w:rPr>
        <w:t>Solicitud de negociación regulado en el artículo 132 del Reglamento</w:t>
      </w:r>
      <w:r w:rsidR="00281E39" w:rsidRPr="00710D28">
        <w:rPr>
          <w:rFonts w:ascii="Arial" w:hAnsi="Arial" w:cs="Arial"/>
          <w:sz w:val="20"/>
          <w:szCs w:val="20"/>
        </w:rPr>
        <w:t xml:space="preserve"> de la Ley N° 32069, Ley General de Contrataciones Públicas, aprobado por Decreto Supremo N° 009-2025-EF</w:t>
      </w:r>
      <w:r w:rsidRPr="00710D28">
        <w:rPr>
          <w:rFonts w:ascii="Arial" w:hAnsi="Arial" w:cs="Arial"/>
          <w:sz w:val="20"/>
          <w:szCs w:val="20"/>
        </w:rPr>
        <w:t>.</w:t>
      </w:r>
    </w:p>
    <w:p w14:paraId="54855068" w14:textId="77777777" w:rsidR="00E55E9D" w:rsidRPr="00710D28" w:rsidRDefault="00E55E9D" w:rsidP="007626B9">
      <w:pPr>
        <w:widowControl w:val="0"/>
        <w:numPr>
          <w:ilvl w:val="0"/>
          <w:numId w:val="18"/>
        </w:numPr>
        <w:autoSpaceDE w:val="0"/>
        <w:autoSpaceDN w:val="0"/>
        <w:adjustRightInd w:val="0"/>
        <w:contextualSpacing/>
        <w:jc w:val="both"/>
        <w:rPr>
          <w:rFonts w:ascii="Arial" w:hAnsi="Arial" w:cs="Arial"/>
          <w:sz w:val="20"/>
          <w:szCs w:val="20"/>
        </w:rPr>
      </w:pPr>
      <w:r w:rsidRPr="00710D28">
        <w:rPr>
          <w:rFonts w:ascii="Arial" w:hAnsi="Arial" w:cs="Arial"/>
          <w:sz w:val="20"/>
          <w:szCs w:val="20"/>
        </w:rPr>
        <w:t>Solicitud de subsanación de los requisitos para perfeccionar el contrato.</w:t>
      </w:r>
    </w:p>
    <w:p w14:paraId="363BFC71" w14:textId="77777777" w:rsidR="00DB4F54" w:rsidRPr="00710D28" w:rsidRDefault="00E55E9D" w:rsidP="007626B9">
      <w:pPr>
        <w:widowControl w:val="0"/>
        <w:numPr>
          <w:ilvl w:val="0"/>
          <w:numId w:val="18"/>
        </w:numPr>
        <w:autoSpaceDE w:val="0"/>
        <w:autoSpaceDN w:val="0"/>
        <w:adjustRightInd w:val="0"/>
        <w:spacing w:line="259" w:lineRule="auto"/>
        <w:contextualSpacing/>
        <w:jc w:val="both"/>
        <w:rPr>
          <w:rFonts w:ascii="Arial" w:hAnsi="Arial" w:cs="Arial"/>
          <w:sz w:val="20"/>
          <w:szCs w:val="20"/>
        </w:rPr>
      </w:pPr>
      <w:r w:rsidRPr="00710D28">
        <w:rPr>
          <w:rFonts w:ascii="Arial" w:hAnsi="Arial" w:cs="Arial"/>
          <w:sz w:val="20"/>
          <w:szCs w:val="20"/>
        </w:rPr>
        <w:t xml:space="preserve">Solicitud para presentar los documentos para perfeccionar el contrato, según orden de prelación, de conformidad </w:t>
      </w:r>
      <w:r w:rsidR="00DB4F54" w:rsidRPr="00710D28">
        <w:rPr>
          <w:rFonts w:ascii="Arial" w:hAnsi="Arial" w:cs="Arial"/>
          <w:sz w:val="20"/>
          <w:szCs w:val="20"/>
        </w:rPr>
        <w:t>con lo previsto en el numeral 91.3 del artículo 91 del Reglamento de la Ley N° 32069, Ley General de Contrataciones Públicas, aprobado por Decreto Supremo N° 009-2025-EF.</w:t>
      </w:r>
    </w:p>
    <w:p w14:paraId="3BFF6301" w14:textId="77777777" w:rsidR="00E2253F" w:rsidRPr="00710D28" w:rsidRDefault="00E55E9D" w:rsidP="007626B9">
      <w:pPr>
        <w:widowControl w:val="0"/>
        <w:numPr>
          <w:ilvl w:val="0"/>
          <w:numId w:val="18"/>
        </w:numPr>
        <w:autoSpaceDE w:val="0"/>
        <w:autoSpaceDN w:val="0"/>
        <w:adjustRightInd w:val="0"/>
        <w:spacing w:line="259" w:lineRule="auto"/>
        <w:contextualSpacing/>
        <w:jc w:val="both"/>
        <w:rPr>
          <w:rFonts w:ascii="Arial" w:hAnsi="Arial" w:cs="Arial"/>
          <w:sz w:val="20"/>
          <w:szCs w:val="20"/>
        </w:rPr>
      </w:pPr>
      <w:r w:rsidRPr="00710D28">
        <w:rPr>
          <w:rFonts w:ascii="Arial" w:hAnsi="Arial" w:cs="Arial"/>
          <w:sz w:val="20"/>
          <w:szCs w:val="20"/>
        </w:rPr>
        <w:t>Respuesta a la solicitud de acceso al expediente de contratación.</w:t>
      </w:r>
    </w:p>
    <w:p w14:paraId="231D319A" w14:textId="0EED2DB6" w:rsidR="00E55E9D" w:rsidRPr="00710D28" w:rsidRDefault="00E55E9D" w:rsidP="007626B9">
      <w:pPr>
        <w:widowControl w:val="0"/>
        <w:numPr>
          <w:ilvl w:val="0"/>
          <w:numId w:val="18"/>
        </w:numPr>
        <w:autoSpaceDE w:val="0"/>
        <w:autoSpaceDN w:val="0"/>
        <w:adjustRightInd w:val="0"/>
        <w:spacing w:line="259" w:lineRule="auto"/>
        <w:contextualSpacing/>
        <w:jc w:val="both"/>
        <w:rPr>
          <w:rFonts w:ascii="Arial" w:hAnsi="Arial" w:cs="Arial"/>
          <w:sz w:val="20"/>
          <w:szCs w:val="20"/>
        </w:rPr>
      </w:pPr>
      <w:r w:rsidRPr="00710D28">
        <w:rPr>
          <w:rFonts w:ascii="Arial" w:hAnsi="Arial" w:cs="Arial"/>
          <w:sz w:val="20"/>
          <w:szCs w:val="20"/>
        </w:rPr>
        <w:t>Notificación de la orden de compra, de ser el caso.</w:t>
      </w:r>
    </w:p>
    <w:bookmarkEnd w:id="61"/>
    <w:p w14:paraId="3204B0F8"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74606A03"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31CFDF1D" w14:textId="77777777" w:rsidR="00E55E9D" w:rsidRPr="00710D28" w:rsidRDefault="00E55E9D" w:rsidP="00E55E9D">
      <w:pPr>
        <w:widowControl w:val="0"/>
        <w:autoSpaceDE w:val="0"/>
        <w:autoSpaceDN w:val="0"/>
        <w:adjustRightInd w:val="0"/>
        <w:jc w:val="both"/>
        <w:rPr>
          <w:rFonts w:ascii="Arial" w:hAnsi="Arial" w:cs="Arial"/>
          <w:b/>
          <w:i/>
          <w:sz w:val="20"/>
          <w:szCs w:val="20"/>
        </w:rPr>
      </w:pPr>
      <w:r w:rsidRPr="00710D28">
        <w:rPr>
          <w:rFonts w:ascii="Arial" w:hAnsi="Arial" w:cs="Arial"/>
          <w:sz w:val="20"/>
          <w:szCs w:val="20"/>
        </w:rPr>
        <w:t>[CONSIGNAR CIUDAD Y FECHA]</w:t>
      </w:r>
    </w:p>
    <w:p w14:paraId="0EAF3647" w14:textId="77777777" w:rsidR="00E55E9D" w:rsidRPr="00710D28" w:rsidRDefault="00E55E9D" w:rsidP="00E55E9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E55E9D" w:rsidRPr="00710D28" w14:paraId="1A655E5B" w14:textId="77777777">
        <w:trPr>
          <w:jc w:val="center"/>
        </w:trPr>
        <w:tc>
          <w:tcPr>
            <w:tcW w:w="4606" w:type="dxa"/>
          </w:tcPr>
          <w:p w14:paraId="15BA4BF1" w14:textId="77777777" w:rsidR="00E55E9D" w:rsidRPr="00710D28" w:rsidRDefault="00E55E9D" w:rsidP="00E55E9D">
            <w:pPr>
              <w:widowControl w:val="0"/>
              <w:ind w:right="-1"/>
              <w:jc w:val="center"/>
              <w:rPr>
                <w:rFonts w:ascii="Arial" w:hAnsi="Arial" w:cs="Arial"/>
                <w:b/>
                <w:sz w:val="20"/>
                <w:szCs w:val="20"/>
              </w:rPr>
            </w:pPr>
          </w:p>
          <w:p w14:paraId="169F6499" w14:textId="77777777" w:rsidR="00273877" w:rsidRPr="00710D28" w:rsidRDefault="00273877" w:rsidP="00273877">
            <w:pPr>
              <w:widowControl w:val="0"/>
              <w:ind w:right="-1"/>
              <w:jc w:val="center"/>
              <w:rPr>
                <w:rFonts w:ascii="Arial" w:hAnsi="Arial" w:cs="Arial"/>
                <w:sz w:val="20"/>
                <w:szCs w:val="20"/>
              </w:rPr>
            </w:pPr>
            <w:r w:rsidRPr="00710D28">
              <w:rPr>
                <w:rFonts w:ascii="Arial" w:hAnsi="Arial" w:cs="Arial"/>
                <w:sz w:val="20"/>
                <w:szCs w:val="20"/>
              </w:rPr>
              <w:t>……..........................................................</w:t>
            </w:r>
          </w:p>
          <w:p w14:paraId="7BE2F55B" w14:textId="77777777" w:rsidR="00273877" w:rsidRPr="00710D28" w:rsidRDefault="00273877" w:rsidP="00273877">
            <w:pPr>
              <w:jc w:val="center"/>
              <w:textAlignment w:val="baseline"/>
              <w:rPr>
                <w:rFonts w:ascii="Segoe UI" w:hAnsi="Segoe UI" w:cs="Segoe UI"/>
                <w:color w:val="000000"/>
                <w:sz w:val="18"/>
                <w:szCs w:val="18"/>
                <w:lang w:val="es-ES"/>
              </w:rPr>
            </w:pPr>
            <w:r w:rsidRPr="00710D28">
              <w:rPr>
                <w:rFonts w:ascii="Arial" w:hAnsi="Arial" w:cs="Arial"/>
                <w:b/>
                <w:color w:val="000000" w:themeColor="text1"/>
                <w:sz w:val="20"/>
                <w:szCs w:val="20"/>
              </w:rPr>
              <w:t>Firma, nombres y apellidos del postor o</w:t>
            </w:r>
            <w:r w:rsidRPr="00710D28">
              <w:rPr>
                <w:rFonts w:ascii="Arial" w:hAnsi="Arial" w:cs="Arial"/>
                <w:color w:val="000000" w:themeColor="text1"/>
                <w:sz w:val="20"/>
                <w:szCs w:val="20"/>
                <w:lang w:val="es-ES"/>
              </w:rPr>
              <w:t> </w:t>
            </w:r>
          </w:p>
          <w:p w14:paraId="4CEB919A" w14:textId="381CA66D" w:rsidR="00273877" w:rsidRPr="00710D28" w:rsidRDefault="00273877" w:rsidP="00273877">
            <w:pPr>
              <w:jc w:val="center"/>
              <w:textAlignment w:val="baseline"/>
              <w:rPr>
                <w:rFonts w:ascii="Segoe UI" w:hAnsi="Segoe UI" w:cs="Segoe UI"/>
                <w:color w:val="000000"/>
                <w:sz w:val="18"/>
                <w:szCs w:val="18"/>
                <w:lang w:val="es-ES"/>
              </w:rPr>
            </w:pPr>
            <w:r w:rsidRPr="00710D28">
              <w:rPr>
                <w:rFonts w:ascii="Arial" w:hAnsi="Arial" w:cs="Arial"/>
                <w:b/>
                <w:color w:val="000000" w:themeColor="text1"/>
                <w:sz w:val="20"/>
                <w:szCs w:val="20"/>
              </w:rPr>
              <w:t>representante legal, según corresponda</w:t>
            </w:r>
            <w:r w:rsidRPr="00710D28">
              <w:rPr>
                <w:rFonts w:ascii="Arial" w:hAnsi="Arial" w:cs="Arial"/>
                <w:color w:val="000000" w:themeColor="text1"/>
                <w:sz w:val="20"/>
                <w:szCs w:val="20"/>
                <w:lang w:val="es-ES"/>
              </w:rPr>
              <w:t> </w:t>
            </w:r>
          </w:p>
          <w:p w14:paraId="3B2520BA" w14:textId="77777777" w:rsidR="002E2A8C" w:rsidRPr="00710D28" w:rsidRDefault="002E2A8C" w:rsidP="00E55E9D">
            <w:pPr>
              <w:widowControl w:val="0"/>
              <w:ind w:right="-1"/>
              <w:jc w:val="center"/>
              <w:rPr>
                <w:rFonts w:ascii="Arial" w:hAnsi="Arial" w:cs="Arial"/>
                <w:b/>
                <w:sz w:val="20"/>
                <w:szCs w:val="20"/>
              </w:rPr>
            </w:pPr>
          </w:p>
        </w:tc>
      </w:tr>
    </w:tbl>
    <w:tbl>
      <w:tblPr>
        <w:tblStyle w:val="Tabladecuadrcula1clara-nfasis510"/>
        <w:tblpPr w:leftFromText="141" w:rightFromText="141" w:vertAnchor="text" w:horzAnchor="margin" w:tblpY="382"/>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6"/>
      </w:tblGrid>
      <w:tr w:rsidR="00E55E9D" w:rsidRPr="00710D28" w14:paraId="12E8921A" w14:textId="77777777" w:rsidTr="00230BC6">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8996" w:type="dxa"/>
            <w:vAlign w:val="center"/>
          </w:tcPr>
          <w:p w14:paraId="3DE19A48" w14:textId="77777777" w:rsidR="00E55E9D" w:rsidRPr="00710D28" w:rsidRDefault="00E55E9D" w:rsidP="00E55E9D">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E55E9D" w:rsidRPr="00710D28" w14:paraId="632312C6" w14:textId="77777777" w:rsidTr="00230BC6">
        <w:trPr>
          <w:trHeight w:val="323"/>
        </w:trPr>
        <w:tc>
          <w:tcPr>
            <w:cnfStyle w:val="001000000000" w:firstRow="0" w:lastRow="0" w:firstColumn="1" w:lastColumn="0" w:oddVBand="0" w:evenVBand="0" w:oddHBand="0" w:evenHBand="0" w:firstRowFirstColumn="0" w:firstRowLastColumn="0" w:lastRowFirstColumn="0" w:lastRowLastColumn="0"/>
            <w:tcW w:w="8996" w:type="dxa"/>
            <w:vAlign w:val="center"/>
          </w:tcPr>
          <w:p w14:paraId="7F39B008" w14:textId="7C76D58F" w:rsidR="005F2452" w:rsidRPr="00710D28" w:rsidRDefault="5EBDB9C7" w:rsidP="00C85828">
            <w:pPr>
              <w:widowControl w:val="0"/>
              <w:ind w:left="34"/>
              <w:jc w:val="both"/>
              <w:rPr>
                <w:rFonts w:ascii="Arial" w:hAnsi="Arial" w:cs="Arial"/>
                <w:color w:val="FF0000"/>
                <w:sz w:val="18"/>
                <w:szCs w:val="18"/>
              </w:rPr>
            </w:pPr>
            <w:r w:rsidRPr="00710D28">
              <w:rPr>
                <w:rFonts w:ascii="Arial" w:hAnsi="Arial" w:cs="Arial"/>
                <w:b w:val="0"/>
                <w:color w:val="FF0000"/>
                <w:sz w:val="18"/>
                <w:szCs w:val="18"/>
              </w:rPr>
              <w:t>La notificación dirigida a la dirección de correo electrónico consignada</w:t>
            </w:r>
            <w:r w:rsidR="4F9DFBE9" w:rsidRPr="00710D28">
              <w:rPr>
                <w:rFonts w:ascii="Arial" w:hAnsi="Arial" w:cs="Arial"/>
                <w:b w:val="0"/>
                <w:color w:val="FF0000"/>
                <w:sz w:val="18"/>
                <w:szCs w:val="18"/>
              </w:rPr>
              <w:t xml:space="preserve"> </w:t>
            </w:r>
            <w:r w:rsidR="1DBAD7B5" w:rsidRPr="00710D28">
              <w:rPr>
                <w:rFonts w:ascii="Arial" w:hAnsi="Arial" w:cs="Arial"/>
                <w:b w:val="0"/>
                <w:color w:val="FF0000"/>
                <w:sz w:val="18"/>
                <w:szCs w:val="18"/>
              </w:rPr>
              <w:t>en esta declaración jurada</w:t>
            </w:r>
            <w:r w:rsidR="62BE9CFB" w:rsidRPr="00710D28">
              <w:rPr>
                <w:rFonts w:ascii="Arial" w:hAnsi="Arial" w:cs="Arial"/>
                <w:b w:val="0"/>
                <w:color w:val="FF0000"/>
                <w:sz w:val="18"/>
                <w:szCs w:val="18"/>
              </w:rPr>
              <w:t xml:space="preserve"> se entiende </w:t>
            </w:r>
            <w:r w:rsidR="1C6B2A0E" w:rsidRPr="00710D28">
              <w:rPr>
                <w:rFonts w:ascii="Arial" w:eastAsia="Arial" w:hAnsi="Arial" w:cs="Arial"/>
                <w:b w:val="0"/>
                <w:color w:val="FF0000"/>
                <w:sz w:val="18"/>
                <w:szCs w:val="18"/>
              </w:rPr>
              <w:t xml:space="preserve">válidamente efectuada </w:t>
            </w:r>
            <w:r w:rsidR="62BE9CFB" w:rsidRPr="00710D28">
              <w:rPr>
                <w:rFonts w:ascii="Arial" w:hAnsi="Arial" w:cs="Arial"/>
                <w:b w:val="0"/>
                <w:color w:val="FF0000"/>
                <w:sz w:val="18"/>
                <w:szCs w:val="18"/>
              </w:rPr>
              <w:t xml:space="preserve">al día hábil siguiente de su </w:t>
            </w:r>
            <w:r w:rsidR="4265EC9D" w:rsidRPr="00710D28">
              <w:rPr>
                <w:rFonts w:ascii="Arial" w:hAnsi="Arial" w:cs="Arial"/>
                <w:b w:val="0"/>
                <w:color w:val="FF0000"/>
                <w:sz w:val="18"/>
                <w:szCs w:val="18"/>
              </w:rPr>
              <w:t>realización</w:t>
            </w:r>
            <w:r w:rsidR="00C85828" w:rsidRPr="00710D28">
              <w:rPr>
                <w:rFonts w:ascii="Arial" w:hAnsi="Arial" w:cs="Arial"/>
                <w:b w:val="0"/>
                <w:bCs w:val="0"/>
                <w:color w:val="FF0000"/>
                <w:sz w:val="18"/>
                <w:szCs w:val="18"/>
              </w:rPr>
              <w:t>, de conformidad con la Decimotercera Disposición Complementaria Transitoria del Reglamento.</w:t>
            </w:r>
          </w:p>
        </w:tc>
      </w:tr>
    </w:tbl>
    <w:p w14:paraId="73477D90" w14:textId="77777777" w:rsidR="00E55E9D" w:rsidRPr="00710D28" w:rsidRDefault="00E55E9D" w:rsidP="00E55E9D">
      <w:pPr>
        <w:widowControl w:val="0"/>
        <w:autoSpaceDE w:val="0"/>
        <w:autoSpaceDN w:val="0"/>
        <w:adjustRightInd w:val="0"/>
        <w:jc w:val="both"/>
        <w:rPr>
          <w:rFonts w:ascii="Arial" w:hAnsi="Arial" w:cs="Arial"/>
          <w:sz w:val="18"/>
          <w:szCs w:val="18"/>
        </w:rPr>
      </w:pPr>
    </w:p>
    <w:p w14:paraId="132FDD27" w14:textId="77777777" w:rsidR="0076567C" w:rsidRPr="00710D28" w:rsidRDefault="0076567C" w:rsidP="00E55E9D">
      <w:pPr>
        <w:widowControl w:val="0"/>
        <w:rPr>
          <w:rFonts w:ascii="Arial" w:hAnsi="Arial" w:cs="Arial"/>
          <w:b/>
          <w:bCs/>
        </w:rPr>
      </w:pPr>
    </w:p>
    <w:p w14:paraId="00813F33" w14:textId="77777777" w:rsidR="000F306C" w:rsidRPr="00710D28" w:rsidRDefault="000F306C" w:rsidP="00CF555D">
      <w:pPr>
        <w:pStyle w:val="Ttulo2"/>
        <w:spacing w:before="0"/>
        <w:jc w:val="center"/>
        <w:rPr>
          <w:rFonts w:ascii="Arial" w:hAnsi="Arial" w:cs="Arial"/>
          <w:color w:val="auto"/>
        </w:rPr>
      </w:pPr>
      <w:bookmarkStart w:id="62" w:name="_Toc210240573"/>
    </w:p>
    <w:p w14:paraId="45E3850A" w14:textId="77777777" w:rsidR="000F306C" w:rsidRPr="00710D28" w:rsidRDefault="000F306C" w:rsidP="00CF555D">
      <w:pPr>
        <w:pStyle w:val="Ttulo2"/>
        <w:spacing w:before="0"/>
        <w:jc w:val="center"/>
        <w:rPr>
          <w:rFonts w:ascii="Arial" w:hAnsi="Arial" w:cs="Arial"/>
          <w:color w:val="auto"/>
        </w:rPr>
      </w:pPr>
    </w:p>
    <w:tbl>
      <w:tblPr>
        <w:tblW w:w="906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4"/>
      </w:tblGrid>
      <w:tr w:rsidR="00230BC6" w:rsidRPr="00710D28" w14:paraId="5D009503" w14:textId="77777777" w:rsidTr="00230BC6">
        <w:trPr>
          <w:trHeight w:val="233"/>
        </w:trPr>
        <w:tc>
          <w:tcPr>
            <w:tcW w:w="9064" w:type="dxa"/>
            <w:vAlign w:val="center"/>
            <w:hideMark/>
          </w:tcPr>
          <w:p w14:paraId="3574CD9B" w14:textId="77777777" w:rsidR="00230BC6" w:rsidRPr="00710D28" w:rsidRDefault="00230BC6">
            <w:pPr>
              <w:jc w:val="both"/>
              <w:textAlignment w:val="baseline"/>
              <w:rPr>
                <w:rFonts w:ascii="Segoe UI" w:hAnsi="Segoe UI" w:cs="Segoe UI"/>
                <w:color w:val="000000"/>
                <w:sz w:val="18"/>
                <w:szCs w:val="18"/>
                <w:lang w:eastAsia="es-PE"/>
              </w:rPr>
            </w:pPr>
            <w:r w:rsidRPr="00710D28">
              <w:rPr>
                <w:rFonts w:ascii="Arial" w:hAnsi="Arial" w:cs="Arial"/>
                <w:b/>
                <w:bCs/>
                <w:color w:val="FF0000"/>
                <w:sz w:val="18"/>
                <w:szCs w:val="18"/>
                <w:lang w:eastAsia="es-PE"/>
              </w:rPr>
              <w:t>Advertencia</w:t>
            </w:r>
            <w:r w:rsidRPr="00710D28">
              <w:rPr>
                <w:rFonts w:ascii="Arial" w:hAnsi="Arial" w:cs="Arial"/>
                <w:color w:val="FF0000"/>
                <w:sz w:val="18"/>
                <w:szCs w:val="18"/>
                <w:lang w:eastAsia="es-PE"/>
              </w:rPr>
              <w:t> </w:t>
            </w:r>
          </w:p>
        </w:tc>
      </w:tr>
      <w:tr w:rsidR="00230BC6" w:rsidRPr="00710D28" w14:paraId="0BB3DC3C" w14:textId="77777777" w:rsidTr="00230BC6">
        <w:trPr>
          <w:trHeight w:val="459"/>
        </w:trPr>
        <w:tc>
          <w:tcPr>
            <w:tcW w:w="9064" w:type="dxa"/>
            <w:vAlign w:val="center"/>
            <w:hideMark/>
          </w:tcPr>
          <w:p w14:paraId="7A618EE5" w14:textId="2EDDCFFF" w:rsidR="00230BC6" w:rsidRPr="00710D28" w:rsidRDefault="00230BC6">
            <w:pPr>
              <w:jc w:val="both"/>
              <w:textAlignment w:val="baseline"/>
              <w:rPr>
                <w:rFonts w:ascii="Segoe UI" w:hAnsi="Segoe UI" w:cs="Segoe UI"/>
                <w:color w:val="000000"/>
                <w:sz w:val="18"/>
                <w:szCs w:val="18"/>
                <w:lang w:eastAsia="es-PE"/>
              </w:rPr>
            </w:pPr>
            <w:r w:rsidRPr="00710D28">
              <w:rPr>
                <w:rFonts w:ascii="Arial" w:hAnsi="Arial" w:cs="Arial"/>
                <w:color w:val="FF0000"/>
                <w:sz w:val="18"/>
                <w:szCs w:val="18"/>
                <w:lang w:val="es-ES" w:eastAsia="es-PE"/>
              </w:rPr>
              <w:t xml:space="preserve"> Cuando se trate de consorcios, la declaración jurada es la siguiente:</w:t>
            </w:r>
            <w:r w:rsidRPr="00710D28">
              <w:rPr>
                <w:rFonts w:ascii="Arial" w:hAnsi="Arial" w:cs="Arial"/>
                <w:color w:val="FF0000"/>
                <w:sz w:val="18"/>
                <w:szCs w:val="18"/>
                <w:lang w:eastAsia="es-PE"/>
              </w:rPr>
              <w:t> </w:t>
            </w:r>
          </w:p>
        </w:tc>
      </w:tr>
    </w:tbl>
    <w:p w14:paraId="27E551ED" w14:textId="77777777" w:rsidR="00230BC6" w:rsidRPr="00710D28" w:rsidRDefault="00230BC6" w:rsidP="00230BC6">
      <w:pPr>
        <w:pStyle w:val="Ttulo2"/>
        <w:spacing w:before="0"/>
        <w:jc w:val="center"/>
        <w:rPr>
          <w:rFonts w:ascii="Arial" w:hAnsi="Arial" w:cs="Arial"/>
          <w:color w:val="auto"/>
        </w:rPr>
      </w:pPr>
    </w:p>
    <w:p w14:paraId="1A4BEB0E" w14:textId="2384A879" w:rsidR="00E55E9D" w:rsidRPr="00710D28" w:rsidRDefault="00E55E9D" w:rsidP="00230BC6">
      <w:pPr>
        <w:pStyle w:val="Ttulo2"/>
        <w:spacing w:before="0"/>
        <w:jc w:val="center"/>
        <w:rPr>
          <w:rFonts w:ascii="Arial" w:hAnsi="Arial" w:cs="Arial"/>
          <w:b w:val="0"/>
          <w:bCs w:val="0"/>
          <w:sz w:val="20"/>
          <w:szCs w:val="20"/>
          <w:lang w:val="es-MX"/>
        </w:rPr>
      </w:pPr>
      <w:r w:rsidRPr="00710D28">
        <w:rPr>
          <w:rFonts w:ascii="Arial" w:hAnsi="Arial" w:cs="Arial"/>
          <w:color w:val="auto"/>
          <w:sz w:val="20"/>
          <w:szCs w:val="20"/>
        </w:rPr>
        <w:t>ANEXO Nº 1</w:t>
      </w:r>
      <w:bookmarkEnd w:id="62"/>
      <w:r w:rsidR="0046598A" w:rsidRPr="00710D28">
        <w:rPr>
          <w:rFonts w:ascii="Arial" w:hAnsi="Arial" w:cs="Arial"/>
          <w:b w:val="0"/>
          <w:sz w:val="20"/>
          <w:szCs w:val="20"/>
          <w:lang w:val="es-MX"/>
        </w:rPr>
        <w:tab/>
      </w:r>
    </w:p>
    <w:p w14:paraId="00AD292B" w14:textId="763F0449" w:rsidR="0046598A" w:rsidRPr="00710D28" w:rsidRDefault="0046598A" w:rsidP="00230BC6">
      <w:pPr>
        <w:widowControl w:val="0"/>
        <w:tabs>
          <w:tab w:val="left" w:pos="3544"/>
        </w:tabs>
        <w:rPr>
          <w:rFonts w:ascii="Arial" w:hAnsi="Arial" w:cs="Arial"/>
          <w:b/>
          <w:bCs/>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E55E9D" w:rsidRPr="00710D28" w14:paraId="2C1B2000" w14:textId="77777777">
        <w:tc>
          <w:tcPr>
            <w:tcW w:w="8644" w:type="dxa"/>
            <w:shd w:val="clear" w:color="auto" w:fill="FFFFFF" w:themeFill="background1"/>
          </w:tcPr>
          <w:p w14:paraId="6D8540FD" w14:textId="77777777" w:rsidR="00E55E9D" w:rsidRPr="00710D28" w:rsidRDefault="00E55E9D" w:rsidP="00E55E9D">
            <w:pPr>
              <w:widowControl w:val="0"/>
              <w:jc w:val="center"/>
              <w:rPr>
                <w:rFonts w:ascii="Arial" w:hAnsi="Arial" w:cs="Arial"/>
                <w:b/>
                <w:sz w:val="20"/>
                <w:szCs w:val="20"/>
                <w:lang w:val="es-ES" w:eastAsia="en-US"/>
              </w:rPr>
            </w:pPr>
            <w:r w:rsidRPr="00710D28">
              <w:rPr>
                <w:rFonts w:ascii="Arial" w:hAnsi="Arial" w:cs="Arial"/>
                <w:b/>
                <w:sz w:val="20"/>
                <w:szCs w:val="20"/>
                <w:lang w:val="es-ES" w:eastAsia="en-US"/>
              </w:rPr>
              <w:t xml:space="preserve">DECLARACIÓN JURADA DE DATOS DEL POSTOR EN CONSORCIO </w:t>
            </w:r>
          </w:p>
        </w:tc>
      </w:tr>
    </w:tbl>
    <w:p w14:paraId="27A75DAB" w14:textId="77777777" w:rsidR="00E55E9D" w:rsidRPr="00710D28" w:rsidRDefault="00E55E9D" w:rsidP="00E55E9D">
      <w:pPr>
        <w:widowControl w:val="0"/>
        <w:jc w:val="both"/>
        <w:rPr>
          <w:rFonts w:ascii="Arial" w:hAnsi="Arial" w:cs="Arial"/>
          <w:sz w:val="20"/>
          <w:szCs w:val="20"/>
        </w:rPr>
      </w:pPr>
    </w:p>
    <w:p w14:paraId="5AC12F67" w14:textId="77777777" w:rsidR="00E55E9D" w:rsidRPr="00710D28" w:rsidRDefault="00E55E9D" w:rsidP="00E55E9D">
      <w:pPr>
        <w:widowControl w:val="0"/>
        <w:jc w:val="both"/>
        <w:rPr>
          <w:rFonts w:ascii="Arial" w:hAnsi="Arial" w:cs="Arial"/>
          <w:sz w:val="20"/>
          <w:szCs w:val="20"/>
        </w:rPr>
      </w:pPr>
      <w:r w:rsidRPr="00710D28">
        <w:rPr>
          <w:rFonts w:ascii="Arial" w:hAnsi="Arial" w:cs="Arial"/>
          <w:sz w:val="20"/>
          <w:szCs w:val="20"/>
        </w:rPr>
        <w:t>Señores</w:t>
      </w:r>
    </w:p>
    <w:p w14:paraId="40446ACB" w14:textId="77777777" w:rsidR="00E55E9D" w:rsidRPr="00710D28" w:rsidRDefault="00E55E9D" w:rsidP="00E55E9D">
      <w:pPr>
        <w:widowControl w:val="0"/>
        <w:spacing w:line="259" w:lineRule="auto"/>
        <w:jc w:val="both"/>
        <w:rPr>
          <w:rFonts w:ascii="Arial" w:eastAsia="Arial" w:hAnsi="Arial" w:cs="Arial"/>
          <w:sz w:val="20"/>
          <w:szCs w:val="20"/>
        </w:rPr>
      </w:pPr>
      <w:r w:rsidRPr="00710D28">
        <w:rPr>
          <w:rFonts w:ascii="Arial" w:hAnsi="Arial" w:cs="Arial"/>
          <w:b/>
          <w:sz w:val="20"/>
          <w:szCs w:val="20"/>
        </w:rPr>
        <w:t>EVALUADORES</w:t>
      </w:r>
    </w:p>
    <w:p w14:paraId="1BC1C890" w14:textId="3AEB9E58" w:rsidR="00E55E9D" w:rsidRPr="00710D28" w:rsidRDefault="003D2724" w:rsidP="00E55E9D">
      <w:pPr>
        <w:widowControl w:val="0"/>
        <w:autoSpaceDE w:val="0"/>
        <w:autoSpaceDN w:val="0"/>
        <w:adjustRightInd w:val="0"/>
        <w:jc w:val="both"/>
        <w:rPr>
          <w:rFonts w:ascii="Arial" w:hAnsi="Arial" w:cs="Arial"/>
          <w:b/>
          <w:bCs/>
          <w:sz w:val="20"/>
          <w:szCs w:val="20"/>
        </w:rPr>
      </w:pPr>
      <w:r w:rsidRPr="00710D28">
        <w:rPr>
          <w:rFonts w:ascii="Arial" w:hAnsi="Arial" w:cs="Arial"/>
          <w:b/>
          <w:bCs/>
          <w:sz w:val="20"/>
          <w:szCs w:val="20"/>
        </w:rPr>
        <w:t>LICITACIÓN PÚBLICA ABREVIADA</w:t>
      </w:r>
      <w:r w:rsidR="00E55E9D" w:rsidRPr="00710D28">
        <w:rPr>
          <w:rFonts w:ascii="Arial" w:hAnsi="Arial" w:cs="Arial"/>
          <w:b/>
          <w:bCs/>
          <w:sz w:val="20"/>
          <w:szCs w:val="20"/>
        </w:rPr>
        <w:t xml:space="preserve"> </w:t>
      </w:r>
      <w:r w:rsidR="00076919" w:rsidRPr="00710D28">
        <w:rPr>
          <w:rFonts w:ascii="Arial" w:hAnsi="Arial" w:cs="Arial"/>
          <w:b/>
          <w:bCs/>
          <w:sz w:val="20"/>
          <w:szCs w:val="20"/>
        </w:rPr>
        <w:t xml:space="preserve">PARA </w:t>
      </w:r>
      <w:r w:rsidR="00E55E9D" w:rsidRPr="00710D28">
        <w:rPr>
          <w:rFonts w:ascii="Arial" w:hAnsi="Arial" w:cs="Arial"/>
          <w:b/>
          <w:bCs/>
          <w:sz w:val="20"/>
          <w:szCs w:val="20"/>
        </w:rPr>
        <w:t>BIENES Nº [</w:t>
      </w:r>
      <w:r w:rsidR="00E55E9D" w:rsidRPr="00710D28">
        <w:rPr>
          <w:rFonts w:ascii="Arial" w:hAnsi="Arial" w:cs="Arial"/>
          <w:b/>
          <w:bCs/>
          <w:sz w:val="20"/>
          <w:szCs w:val="20"/>
          <w:u w:val="single"/>
        </w:rPr>
        <w:t>CONSIGNAR NOMENCLATURA DEL PROCEDIMIENTO</w:t>
      </w:r>
      <w:r w:rsidR="00076919"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7437F57B" w14:textId="77777777" w:rsidR="00E55E9D" w:rsidRPr="00710D28" w:rsidRDefault="00E55E9D" w:rsidP="00E55E9D">
      <w:pPr>
        <w:widowControl w:val="0"/>
        <w:autoSpaceDE w:val="0"/>
        <w:autoSpaceDN w:val="0"/>
        <w:adjustRightInd w:val="0"/>
        <w:jc w:val="both"/>
        <w:rPr>
          <w:rFonts w:ascii="Arial" w:hAnsi="Arial" w:cs="Arial"/>
          <w:sz w:val="20"/>
          <w:szCs w:val="20"/>
        </w:rPr>
      </w:pPr>
      <w:r w:rsidRPr="00710D28">
        <w:rPr>
          <w:rFonts w:ascii="Arial" w:hAnsi="Arial" w:cs="Arial"/>
          <w:sz w:val="20"/>
          <w:szCs w:val="20"/>
        </w:rPr>
        <w:t>Presente.-</w:t>
      </w:r>
    </w:p>
    <w:p w14:paraId="21D1603A"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78656450" w14:textId="65D3CD88" w:rsidR="00E55E9D" w:rsidRPr="00710D28" w:rsidRDefault="00E55E9D" w:rsidP="00E55E9D">
      <w:pPr>
        <w:widowControl w:val="0"/>
        <w:jc w:val="both"/>
        <w:rPr>
          <w:rFonts w:ascii="Arial" w:hAnsi="Arial" w:cs="Arial"/>
          <w:sz w:val="20"/>
          <w:szCs w:val="20"/>
        </w:rPr>
      </w:pPr>
      <w:r w:rsidRPr="00710D28">
        <w:rPr>
          <w:rFonts w:ascii="Arial" w:hAnsi="Arial" w:cs="Arial"/>
          <w:sz w:val="20"/>
          <w:szCs w:val="20"/>
        </w:rPr>
        <w:t>El que suscribe, [……………..], representante común del consorcio [</w:t>
      </w:r>
      <w:r w:rsidRPr="00710D28">
        <w:rPr>
          <w:rFonts w:ascii="Arial" w:hAnsi="Arial" w:cs="Arial"/>
          <w:b/>
          <w:bCs/>
          <w:sz w:val="20"/>
          <w:szCs w:val="20"/>
          <w:u w:val="single"/>
        </w:rPr>
        <w:t>CONSIGNAR EL NOMBRE DEL CONSORCIO</w:t>
      </w:r>
      <w:r w:rsidRPr="00710D28">
        <w:rPr>
          <w:rFonts w:ascii="Arial" w:hAnsi="Arial" w:cs="Arial"/>
          <w:sz w:val="20"/>
          <w:szCs w:val="20"/>
        </w:rPr>
        <w:t>], identificado con [</w:t>
      </w:r>
      <w:r w:rsidRPr="00710D28">
        <w:rPr>
          <w:rFonts w:ascii="Arial" w:hAnsi="Arial" w:cs="Arial"/>
          <w:b/>
          <w:bCs/>
          <w:sz w:val="20"/>
          <w:szCs w:val="20"/>
          <w:u w:val="single"/>
        </w:rPr>
        <w:t>CONSIGNAR TIPO DE DOCUMENTO DE IDENTIDAD] N° [CONSIGNAR NÚMERO DE DOCUMENTO DE IDENTIDAD</w:t>
      </w:r>
      <w:r w:rsidRPr="00710D28">
        <w:rPr>
          <w:rFonts w:ascii="Arial" w:hAnsi="Arial" w:cs="Arial"/>
          <w:sz w:val="20"/>
          <w:szCs w:val="20"/>
        </w:rPr>
        <w:t xml:space="preserve">], </w:t>
      </w:r>
      <w:r w:rsidRPr="00710D28">
        <w:rPr>
          <w:rFonts w:ascii="Arial" w:hAnsi="Arial" w:cs="Arial"/>
          <w:b/>
          <w:bCs/>
          <w:sz w:val="20"/>
          <w:szCs w:val="20"/>
        </w:rPr>
        <w:t>DECLARO BAJO JURAMENTO</w:t>
      </w:r>
      <w:r w:rsidRPr="00710D28">
        <w:rPr>
          <w:rFonts w:ascii="Arial" w:hAnsi="Arial" w:cs="Arial"/>
          <w:sz w:val="20"/>
          <w:szCs w:val="20"/>
        </w:rPr>
        <w:t xml:space="preserve"> que la siguiente información se sujeta a la verdad:</w:t>
      </w:r>
    </w:p>
    <w:p w14:paraId="64C649B2" w14:textId="77777777" w:rsidR="00E55E9D" w:rsidRPr="00710D28" w:rsidRDefault="00E55E9D" w:rsidP="00E55E9D">
      <w:pPr>
        <w:widowControl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E55E9D" w:rsidRPr="00710D28" w14:paraId="4492AB5A" w14:textId="77777777" w:rsidTr="435E314E">
        <w:tc>
          <w:tcPr>
            <w:tcW w:w="2977" w:type="dxa"/>
            <w:tcBorders>
              <w:right w:val="nil"/>
            </w:tcBorders>
          </w:tcPr>
          <w:p w14:paraId="5383880C"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 xml:space="preserve">Datos del consorciado 1 </w:t>
            </w:r>
          </w:p>
        </w:tc>
        <w:tc>
          <w:tcPr>
            <w:tcW w:w="5994" w:type="dxa"/>
            <w:gridSpan w:val="4"/>
            <w:tcBorders>
              <w:left w:val="nil"/>
            </w:tcBorders>
          </w:tcPr>
          <w:p w14:paraId="7807213A" w14:textId="77777777" w:rsidR="00E55E9D" w:rsidRPr="00710D28" w:rsidRDefault="00E55E9D" w:rsidP="00E55E9D">
            <w:pPr>
              <w:widowControl w:val="0"/>
              <w:rPr>
                <w:rFonts w:ascii="Arial" w:hAnsi="Arial" w:cs="Arial"/>
                <w:sz w:val="20"/>
                <w:szCs w:val="20"/>
              </w:rPr>
            </w:pPr>
          </w:p>
        </w:tc>
      </w:tr>
      <w:tr w:rsidR="00E55E9D" w:rsidRPr="00710D28" w14:paraId="30431B10" w14:textId="77777777" w:rsidTr="435E314E">
        <w:tc>
          <w:tcPr>
            <w:tcW w:w="2977" w:type="dxa"/>
            <w:tcBorders>
              <w:right w:val="nil"/>
            </w:tcBorders>
          </w:tcPr>
          <w:p w14:paraId="49C46A25"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Nombre, Denominación o Razón Social:</w:t>
            </w:r>
          </w:p>
        </w:tc>
        <w:tc>
          <w:tcPr>
            <w:tcW w:w="5994" w:type="dxa"/>
            <w:gridSpan w:val="4"/>
            <w:tcBorders>
              <w:left w:val="nil"/>
            </w:tcBorders>
          </w:tcPr>
          <w:p w14:paraId="0F28EE1A" w14:textId="77777777" w:rsidR="00E55E9D" w:rsidRPr="00710D28" w:rsidRDefault="00E55E9D" w:rsidP="00E55E9D">
            <w:pPr>
              <w:widowControl w:val="0"/>
              <w:rPr>
                <w:rFonts w:ascii="Arial" w:hAnsi="Arial" w:cs="Arial"/>
                <w:sz w:val="20"/>
                <w:szCs w:val="20"/>
              </w:rPr>
            </w:pPr>
          </w:p>
        </w:tc>
      </w:tr>
      <w:tr w:rsidR="00E55E9D" w:rsidRPr="00710D28" w14:paraId="1DF3A70F" w14:textId="77777777" w:rsidTr="435E314E">
        <w:tc>
          <w:tcPr>
            <w:tcW w:w="2977" w:type="dxa"/>
            <w:tcBorders>
              <w:bottom w:val="single" w:sz="4" w:space="0" w:color="auto"/>
              <w:right w:val="nil"/>
            </w:tcBorders>
          </w:tcPr>
          <w:p w14:paraId="1971F075"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Domicilio Legal:</w:t>
            </w:r>
          </w:p>
        </w:tc>
        <w:tc>
          <w:tcPr>
            <w:tcW w:w="5994" w:type="dxa"/>
            <w:gridSpan w:val="4"/>
            <w:tcBorders>
              <w:left w:val="nil"/>
              <w:bottom w:val="single" w:sz="4" w:space="0" w:color="auto"/>
            </w:tcBorders>
          </w:tcPr>
          <w:p w14:paraId="43228275" w14:textId="77777777" w:rsidR="00E55E9D" w:rsidRPr="00710D28" w:rsidRDefault="00E55E9D" w:rsidP="00E55E9D">
            <w:pPr>
              <w:widowControl w:val="0"/>
              <w:rPr>
                <w:rFonts w:ascii="Arial" w:hAnsi="Arial" w:cs="Arial"/>
                <w:sz w:val="20"/>
                <w:szCs w:val="20"/>
              </w:rPr>
            </w:pPr>
          </w:p>
        </w:tc>
      </w:tr>
      <w:tr w:rsidR="00E55E9D" w:rsidRPr="00710D28" w14:paraId="0BA3B219" w14:textId="77777777" w:rsidTr="435E314E">
        <w:tc>
          <w:tcPr>
            <w:tcW w:w="4111" w:type="dxa"/>
            <w:gridSpan w:val="2"/>
            <w:tcBorders>
              <w:right w:val="single" w:sz="4" w:space="0" w:color="auto"/>
            </w:tcBorders>
          </w:tcPr>
          <w:p w14:paraId="275CBB26"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RUC:</w:t>
            </w:r>
          </w:p>
        </w:tc>
        <w:tc>
          <w:tcPr>
            <w:tcW w:w="1701" w:type="dxa"/>
            <w:tcBorders>
              <w:left w:val="single" w:sz="4" w:space="0" w:color="auto"/>
              <w:right w:val="single" w:sz="4" w:space="0" w:color="auto"/>
            </w:tcBorders>
          </w:tcPr>
          <w:p w14:paraId="2B846C55"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Teléfono(s) :</w:t>
            </w:r>
          </w:p>
        </w:tc>
        <w:tc>
          <w:tcPr>
            <w:tcW w:w="1418" w:type="dxa"/>
            <w:tcBorders>
              <w:left w:val="single" w:sz="4" w:space="0" w:color="auto"/>
              <w:right w:val="single" w:sz="4" w:space="0" w:color="auto"/>
            </w:tcBorders>
          </w:tcPr>
          <w:p w14:paraId="123CD651" w14:textId="77777777" w:rsidR="00E55E9D" w:rsidRPr="00710D28" w:rsidRDefault="00E55E9D" w:rsidP="00E55E9D">
            <w:pPr>
              <w:widowControl w:val="0"/>
              <w:rPr>
                <w:rFonts w:ascii="Arial" w:hAnsi="Arial" w:cs="Arial"/>
                <w:sz w:val="20"/>
                <w:szCs w:val="20"/>
              </w:rPr>
            </w:pPr>
          </w:p>
        </w:tc>
        <w:tc>
          <w:tcPr>
            <w:tcW w:w="1741" w:type="dxa"/>
            <w:tcBorders>
              <w:left w:val="single" w:sz="4" w:space="0" w:color="auto"/>
            </w:tcBorders>
          </w:tcPr>
          <w:p w14:paraId="42F6A84F" w14:textId="77777777" w:rsidR="00E55E9D" w:rsidRPr="00710D28" w:rsidRDefault="00E55E9D" w:rsidP="00E55E9D">
            <w:pPr>
              <w:widowControl w:val="0"/>
              <w:jc w:val="center"/>
              <w:rPr>
                <w:rFonts w:ascii="Arial" w:hAnsi="Arial" w:cs="Arial"/>
                <w:sz w:val="20"/>
                <w:szCs w:val="20"/>
              </w:rPr>
            </w:pPr>
          </w:p>
        </w:tc>
      </w:tr>
      <w:tr w:rsidR="00CA68E5" w:rsidRPr="00710D28" w14:paraId="1617DCB3" w14:textId="77777777" w:rsidTr="435E314E">
        <w:tc>
          <w:tcPr>
            <w:tcW w:w="4111" w:type="dxa"/>
            <w:gridSpan w:val="2"/>
            <w:tcBorders>
              <w:right w:val="single" w:sz="4" w:space="0" w:color="auto"/>
            </w:tcBorders>
          </w:tcPr>
          <w:p w14:paraId="0739999A" w14:textId="0EFF83A2" w:rsidR="00CA68E5" w:rsidRPr="00710D28" w:rsidRDefault="3112BD21" w:rsidP="00E55E9D">
            <w:pPr>
              <w:widowControl w:val="0"/>
              <w:rPr>
                <w:rFonts w:ascii="Arial" w:hAnsi="Arial" w:cs="Arial"/>
                <w:sz w:val="20"/>
                <w:szCs w:val="20"/>
              </w:rPr>
            </w:pPr>
            <w:r w:rsidRPr="00710D28">
              <w:rPr>
                <w:rFonts w:ascii="Arial" w:hAnsi="Arial" w:cs="Arial"/>
                <w:sz w:val="20"/>
                <w:szCs w:val="20"/>
              </w:rPr>
              <w:t>MYPE</w:t>
            </w:r>
            <w:r w:rsidR="00CA68E5" w:rsidRPr="00710D28">
              <w:rPr>
                <w:rStyle w:val="Refdenotaalpie"/>
                <w:rFonts w:ascii="Arial" w:hAnsi="Arial" w:cs="Arial"/>
                <w:sz w:val="20"/>
                <w:szCs w:val="20"/>
              </w:rPr>
              <w:footnoteReference w:id="40"/>
            </w:r>
          </w:p>
        </w:tc>
        <w:tc>
          <w:tcPr>
            <w:tcW w:w="4860" w:type="dxa"/>
            <w:gridSpan w:val="3"/>
            <w:tcBorders>
              <w:left w:val="single" w:sz="4" w:space="0" w:color="auto"/>
            </w:tcBorders>
          </w:tcPr>
          <w:p w14:paraId="125305F2" w14:textId="2550CB01" w:rsidR="00CA68E5" w:rsidRPr="00710D28" w:rsidRDefault="00CA68E5" w:rsidP="00CA68E5">
            <w:pPr>
              <w:widowControl w:val="0"/>
              <w:rPr>
                <w:rFonts w:ascii="Arial" w:hAnsi="Arial" w:cs="Arial"/>
                <w:sz w:val="20"/>
                <w:szCs w:val="20"/>
              </w:rPr>
            </w:pPr>
            <w:r w:rsidRPr="00710D28">
              <w:rPr>
                <w:rFonts w:ascii="Arial" w:hAnsi="Arial" w:cs="Arial"/>
                <w:sz w:val="20"/>
                <w:szCs w:val="20"/>
              </w:rPr>
              <w:t>SI (   )                                  NO (   )</w:t>
            </w:r>
          </w:p>
        </w:tc>
      </w:tr>
      <w:tr w:rsidR="00E55E9D" w:rsidRPr="00710D28" w14:paraId="2DECC0A1" w14:textId="77777777" w:rsidTr="435E314E">
        <w:tc>
          <w:tcPr>
            <w:tcW w:w="8971" w:type="dxa"/>
            <w:gridSpan w:val="5"/>
          </w:tcPr>
          <w:p w14:paraId="21F422EE"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Correo electrónico:</w:t>
            </w:r>
          </w:p>
        </w:tc>
      </w:tr>
    </w:tbl>
    <w:p w14:paraId="6EA6B4DB" w14:textId="77777777" w:rsidR="00E55E9D" w:rsidRPr="00710D28" w:rsidRDefault="00E55E9D" w:rsidP="00E55E9D">
      <w:pPr>
        <w:widowControl w:val="0"/>
        <w:autoSpaceDE w:val="0"/>
        <w:autoSpaceDN w:val="0"/>
        <w:adjustRightInd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E55E9D" w:rsidRPr="00710D28" w14:paraId="537C804F" w14:textId="77777777" w:rsidTr="435E314E">
        <w:tc>
          <w:tcPr>
            <w:tcW w:w="2977" w:type="dxa"/>
            <w:tcBorders>
              <w:right w:val="nil"/>
            </w:tcBorders>
          </w:tcPr>
          <w:p w14:paraId="0C7523A2"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 xml:space="preserve">Datos del consorciado 2 </w:t>
            </w:r>
          </w:p>
        </w:tc>
        <w:tc>
          <w:tcPr>
            <w:tcW w:w="5994" w:type="dxa"/>
            <w:gridSpan w:val="4"/>
            <w:tcBorders>
              <w:left w:val="nil"/>
            </w:tcBorders>
          </w:tcPr>
          <w:p w14:paraId="04E4AAE3" w14:textId="77777777" w:rsidR="00E55E9D" w:rsidRPr="00710D28" w:rsidRDefault="00E55E9D" w:rsidP="00E55E9D">
            <w:pPr>
              <w:widowControl w:val="0"/>
              <w:rPr>
                <w:rFonts w:ascii="Arial" w:hAnsi="Arial" w:cs="Arial"/>
                <w:sz w:val="20"/>
                <w:szCs w:val="20"/>
              </w:rPr>
            </w:pPr>
          </w:p>
        </w:tc>
      </w:tr>
      <w:tr w:rsidR="00E55E9D" w:rsidRPr="00710D28" w14:paraId="1CD9868B" w14:textId="77777777" w:rsidTr="435E314E">
        <w:tc>
          <w:tcPr>
            <w:tcW w:w="2977" w:type="dxa"/>
            <w:tcBorders>
              <w:right w:val="nil"/>
            </w:tcBorders>
          </w:tcPr>
          <w:p w14:paraId="6A53393A"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Nombre, Denominación o Razón Social:</w:t>
            </w:r>
          </w:p>
        </w:tc>
        <w:tc>
          <w:tcPr>
            <w:tcW w:w="5994" w:type="dxa"/>
            <w:gridSpan w:val="4"/>
            <w:tcBorders>
              <w:left w:val="nil"/>
            </w:tcBorders>
          </w:tcPr>
          <w:p w14:paraId="15C760CE" w14:textId="77777777" w:rsidR="00E55E9D" w:rsidRPr="00710D28" w:rsidRDefault="00E55E9D" w:rsidP="00E55E9D">
            <w:pPr>
              <w:widowControl w:val="0"/>
              <w:rPr>
                <w:rFonts w:ascii="Arial" w:hAnsi="Arial" w:cs="Arial"/>
                <w:sz w:val="20"/>
                <w:szCs w:val="20"/>
              </w:rPr>
            </w:pPr>
          </w:p>
        </w:tc>
      </w:tr>
      <w:tr w:rsidR="00E55E9D" w:rsidRPr="00710D28" w14:paraId="3A278DE9" w14:textId="77777777" w:rsidTr="435E314E">
        <w:tc>
          <w:tcPr>
            <w:tcW w:w="2977" w:type="dxa"/>
            <w:tcBorders>
              <w:bottom w:val="single" w:sz="4" w:space="0" w:color="auto"/>
              <w:right w:val="nil"/>
            </w:tcBorders>
          </w:tcPr>
          <w:p w14:paraId="600B55D1"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Domicilio Legal:</w:t>
            </w:r>
          </w:p>
        </w:tc>
        <w:tc>
          <w:tcPr>
            <w:tcW w:w="5994" w:type="dxa"/>
            <w:gridSpan w:val="4"/>
            <w:tcBorders>
              <w:left w:val="nil"/>
              <w:bottom w:val="single" w:sz="4" w:space="0" w:color="auto"/>
            </w:tcBorders>
          </w:tcPr>
          <w:p w14:paraId="2DE80C2B" w14:textId="77777777" w:rsidR="00E55E9D" w:rsidRPr="00710D28" w:rsidRDefault="00E55E9D" w:rsidP="00E55E9D">
            <w:pPr>
              <w:widowControl w:val="0"/>
              <w:rPr>
                <w:rFonts w:ascii="Arial" w:hAnsi="Arial" w:cs="Arial"/>
                <w:sz w:val="20"/>
                <w:szCs w:val="20"/>
              </w:rPr>
            </w:pPr>
          </w:p>
        </w:tc>
      </w:tr>
      <w:tr w:rsidR="00E55E9D" w:rsidRPr="00710D28" w14:paraId="2B098627" w14:textId="77777777" w:rsidTr="435E314E">
        <w:tc>
          <w:tcPr>
            <w:tcW w:w="4111" w:type="dxa"/>
            <w:gridSpan w:val="2"/>
            <w:tcBorders>
              <w:right w:val="single" w:sz="4" w:space="0" w:color="auto"/>
            </w:tcBorders>
          </w:tcPr>
          <w:p w14:paraId="1A7BF7A4"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RUC:</w:t>
            </w:r>
          </w:p>
        </w:tc>
        <w:tc>
          <w:tcPr>
            <w:tcW w:w="1701" w:type="dxa"/>
            <w:tcBorders>
              <w:left w:val="single" w:sz="4" w:space="0" w:color="auto"/>
              <w:right w:val="single" w:sz="4" w:space="0" w:color="auto"/>
            </w:tcBorders>
          </w:tcPr>
          <w:p w14:paraId="20D819CF"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Teléfono(s) :</w:t>
            </w:r>
          </w:p>
        </w:tc>
        <w:tc>
          <w:tcPr>
            <w:tcW w:w="1418" w:type="dxa"/>
            <w:tcBorders>
              <w:left w:val="single" w:sz="4" w:space="0" w:color="auto"/>
              <w:right w:val="single" w:sz="4" w:space="0" w:color="auto"/>
            </w:tcBorders>
          </w:tcPr>
          <w:p w14:paraId="1D62DBC4" w14:textId="77777777" w:rsidR="00E55E9D" w:rsidRPr="00710D28" w:rsidRDefault="00E55E9D" w:rsidP="00E55E9D">
            <w:pPr>
              <w:widowControl w:val="0"/>
              <w:rPr>
                <w:rFonts w:ascii="Arial" w:hAnsi="Arial" w:cs="Arial"/>
                <w:sz w:val="20"/>
                <w:szCs w:val="20"/>
              </w:rPr>
            </w:pPr>
          </w:p>
        </w:tc>
        <w:tc>
          <w:tcPr>
            <w:tcW w:w="1741" w:type="dxa"/>
            <w:tcBorders>
              <w:left w:val="single" w:sz="4" w:space="0" w:color="auto"/>
            </w:tcBorders>
          </w:tcPr>
          <w:p w14:paraId="74959F34" w14:textId="77777777" w:rsidR="00E55E9D" w:rsidRPr="00710D28" w:rsidRDefault="00E55E9D" w:rsidP="00E55E9D">
            <w:pPr>
              <w:widowControl w:val="0"/>
              <w:jc w:val="center"/>
              <w:rPr>
                <w:rFonts w:ascii="Arial" w:hAnsi="Arial" w:cs="Arial"/>
                <w:sz w:val="20"/>
                <w:szCs w:val="20"/>
              </w:rPr>
            </w:pPr>
          </w:p>
        </w:tc>
      </w:tr>
      <w:tr w:rsidR="00CA68E5" w:rsidRPr="00710D28" w14:paraId="4BA08DDB" w14:textId="77777777" w:rsidTr="435E314E">
        <w:tc>
          <w:tcPr>
            <w:tcW w:w="4111" w:type="dxa"/>
            <w:gridSpan w:val="2"/>
            <w:tcBorders>
              <w:right w:val="single" w:sz="4" w:space="0" w:color="auto"/>
            </w:tcBorders>
          </w:tcPr>
          <w:p w14:paraId="79DFC716" w14:textId="14C9B66E" w:rsidR="00CA68E5" w:rsidRPr="00710D28" w:rsidRDefault="3112BD21" w:rsidP="00E55E9D">
            <w:pPr>
              <w:widowControl w:val="0"/>
              <w:rPr>
                <w:rFonts w:ascii="Arial" w:hAnsi="Arial" w:cs="Arial"/>
                <w:sz w:val="20"/>
                <w:szCs w:val="20"/>
              </w:rPr>
            </w:pPr>
            <w:r w:rsidRPr="00710D28">
              <w:rPr>
                <w:rFonts w:ascii="Arial" w:hAnsi="Arial" w:cs="Arial"/>
                <w:sz w:val="20"/>
                <w:szCs w:val="20"/>
              </w:rPr>
              <w:t>MYPE</w:t>
            </w:r>
            <w:r w:rsidR="00CA68E5" w:rsidRPr="00710D28">
              <w:rPr>
                <w:rStyle w:val="Refdenotaalpie"/>
                <w:rFonts w:ascii="Arial" w:hAnsi="Arial" w:cs="Arial"/>
                <w:sz w:val="20"/>
                <w:szCs w:val="20"/>
              </w:rPr>
              <w:footnoteReference w:id="41"/>
            </w:r>
          </w:p>
        </w:tc>
        <w:tc>
          <w:tcPr>
            <w:tcW w:w="4860" w:type="dxa"/>
            <w:gridSpan w:val="3"/>
            <w:tcBorders>
              <w:left w:val="single" w:sz="4" w:space="0" w:color="auto"/>
            </w:tcBorders>
          </w:tcPr>
          <w:p w14:paraId="062B7127" w14:textId="0E97A19A" w:rsidR="00CA68E5" w:rsidRPr="00710D28" w:rsidRDefault="00CA68E5" w:rsidP="00CA68E5">
            <w:pPr>
              <w:widowControl w:val="0"/>
              <w:rPr>
                <w:rFonts w:ascii="Arial" w:hAnsi="Arial" w:cs="Arial"/>
                <w:sz w:val="20"/>
                <w:szCs w:val="20"/>
              </w:rPr>
            </w:pPr>
            <w:r w:rsidRPr="00710D28">
              <w:rPr>
                <w:rFonts w:ascii="Arial" w:hAnsi="Arial" w:cs="Arial"/>
                <w:sz w:val="20"/>
                <w:szCs w:val="20"/>
              </w:rPr>
              <w:t>SI (   )                                  NO (   )</w:t>
            </w:r>
          </w:p>
        </w:tc>
      </w:tr>
      <w:tr w:rsidR="00E55E9D" w:rsidRPr="00710D28" w14:paraId="00FFDD2F" w14:textId="77777777" w:rsidTr="435E314E">
        <w:trPr>
          <w:trHeight w:val="375"/>
        </w:trPr>
        <w:tc>
          <w:tcPr>
            <w:tcW w:w="8971" w:type="dxa"/>
            <w:gridSpan w:val="5"/>
          </w:tcPr>
          <w:p w14:paraId="276C4E2D"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Correo electrónico:</w:t>
            </w:r>
          </w:p>
        </w:tc>
      </w:tr>
    </w:tbl>
    <w:p w14:paraId="72D4F677" w14:textId="77777777" w:rsidR="00E55E9D" w:rsidRPr="00710D28" w:rsidRDefault="00E55E9D" w:rsidP="00E55E9D">
      <w:pPr>
        <w:widowControl w:val="0"/>
        <w:autoSpaceDE w:val="0"/>
        <w:autoSpaceDN w:val="0"/>
        <w:adjustRightInd w:val="0"/>
        <w:jc w:val="both"/>
        <w:rPr>
          <w:rFonts w:ascii="Arial" w:hAnsi="Arial" w:cs="Arial"/>
          <w:sz w:val="20"/>
          <w:szCs w:val="20"/>
        </w:rPr>
      </w:pPr>
    </w:p>
    <w:tbl>
      <w:tblPr>
        <w:tblW w:w="897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7"/>
        <w:gridCol w:w="1134"/>
        <w:gridCol w:w="1701"/>
        <w:gridCol w:w="1418"/>
        <w:gridCol w:w="1741"/>
      </w:tblGrid>
      <w:tr w:rsidR="00E55E9D" w:rsidRPr="00710D28" w14:paraId="6936C748" w14:textId="77777777" w:rsidTr="435E314E">
        <w:tc>
          <w:tcPr>
            <w:tcW w:w="2977" w:type="dxa"/>
            <w:tcBorders>
              <w:right w:val="nil"/>
            </w:tcBorders>
          </w:tcPr>
          <w:p w14:paraId="6F001B61"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Datos del consorciado 3</w:t>
            </w:r>
          </w:p>
        </w:tc>
        <w:tc>
          <w:tcPr>
            <w:tcW w:w="5994" w:type="dxa"/>
            <w:gridSpan w:val="4"/>
            <w:tcBorders>
              <w:left w:val="nil"/>
            </w:tcBorders>
          </w:tcPr>
          <w:p w14:paraId="7227500C" w14:textId="77777777" w:rsidR="00E55E9D" w:rsidRPr="00710D28" w:rsidRDefault="00E55E9D" w:rsidP="00E55E9D">
            <w:pPr>
              <w:widowControl w:val="0"/>
              <w:rPr>
                <w:rFonts w:ascii="Arial" w:hAnsi="Arial" w:cs="Arial"/>
                <w:sz w:val="20"/>
                <w:szCs w:val="20"/>
              </w:rPr>
            </w:pPr>
          </w:p>
        </w:tc>
      </w:tr>
      <w:tr w:rsidR="00E55E9D" w:rsidRPr="00710D28" w14:paraId="10DD7ADF" w14:textId="77777777" w:rsidTr="435E314E">
        <w:tc>
          <w:tcPr>
            <w:tcW w:w="2977" w:type="dxa"/>
            <w:tcBorders>
              <w:right w:val="nil"/>
            </w:tcBorders>
          </w:tcPr>
          <w:p w14:paraId="7587F6C9"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Nombre, Denominación o Razón Social:</w:t>
            </w:r>
          </w:p>
        </w:tc>
        <w:tc>
          <w:tcPr>
            <w:tcW w:w="5994" w:type="dxa"/>
            <w:gridSpan w:val="4"/>
            <w:tcBorders>
              <w:left w:val="nil"/>
            </w:tcBorders>
          </w:tcPr>
          <w:p w14:paraId="7C1370DB" w14:textId="77777777" w:rsidR="00E55E9D" w:rsidRPr="00710D28" w:rsidRDefault="00E55E9D" w:rsidP="00E55E9D">
            <w:pPr>
              <w:widowControl w:val="0"/>
              <w:rPr>
                <w:rFonts w:ascii="Arial" w:hAnsi="Arial" w:cs="Arial"/>
                <w:sz w:val="20"/>
                <w:szCs w:val="20"/>
              </w:rPr>
            </w:pPr>
          </w:p>
        </w:tc>
      </w:tr>
      <w:tr w:rsidR="00E55E9D" w:rsidRPr="00710D28" w14:paraId="0E73B3A6" w14:textId="77777777" w:rsidTr="435E314E">
        <w:tc>
          <w:tcPr>
            <w:tcW w:w="2977" w:type="dxa"/>
            <w:tcBorders>
              <w:bottom w:val="single" w:sz="4" w:space="0" w:color="auto"/>
              <w:right w:val="nil"/>
            </w:tcBorders>
          </w:tcPr>
          <w:p w14:paraId="1BBF737D"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Domicilio Legal:</w:t>
            </w:r>
          </w:p>
        </w:tc>
        <w:tc>
          <w:tcPr>
            <w:tcW w:w="5994" w:type="dxa"/>
            <w:gridSpan w:val="4"/>
            <w:tcBorders>
              <w:left w:val="nil"/>
              <w:bottom w:val="single" w:sz="4" w:space="0" w:color="auto"/>
            </w:tcBorders>
          </w:tcPr>
          <w:p w14:paraId="1ABE37E9" w14:textId="77777777" w:rsidR="00E55E9D" w:rsidRPr="00710D28" w:rsidRDefault="00E55E9D" w:rsidP="00E55E9D">
            <w:pPr>
              <w:widowControl w:val="0"/>
              <w:rPr>
                <w:rFonts w:ascii="Arial" w:hAnsi="Arial" w:cs="Arial"/>
                <w:sz w:val="20"/>
                <w:szCs w:val="20"/>
              </w:rPr>
            </w:pPr>
          </w:p>
        </w:tc>
      </w:tr>
      <w:tr w:rsidR="00E55E9D" w:rsidRPr="00710D28" w14:paraId="324DFF96" w14:textId="77777777" w:rsidTr="435E314E">
        <w:tc>
          <w:tcPr>
            <w:tcW w:w="4111" w:type="dxa"/>
            <w:gridSpan w:val="2"/>
            <w:tcBorders>
              <w:right w:val="single" w:sz="4" w:space="0" w:color="auto"/>
            </w:tcBorders>
          </w:tcPr>
          <w:p w14:paraId="07BF9E28"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RUC:</w:t>
            </w:r>
          </w:p>
        </w:tc>
        <w:tc>
          <w:tcPr>
            <w:tcW w:w="1701" w:type="dxa"/>
            <w:tcBorders>
              <w:left w:val="single" w:sz="4" w:space="0" w:color="auto"/>
              <w:right w:val="single" w:sz="4" w:space="0" w:color="auto"/>
            </w:tcBorders>
          </w:tcPr>
          <w:p w14:paraId="5D231682"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Teléfono(s) :</w:t>
            </w:r>
          </w:p>
        </w:tc>
        <w:tc>
          <w:tcPr>
            <w:tcW w:w="1418" w:type="dxa"/>
            <w:tcBorders>
              <w:left w:val="single" w:sz="4" w:space="0" w:color="auto"/>
              <w:right w:val="single" w:sz="4" w:space="0" w:color="auto"/>
            </w:tcBorders>
          </w:tcPr>
          <w:p w14:paraId="262358FD" w14:textId="77777777" w:rsidR="00E55E9D" w:rsidRPr="00710D28" w:rsidRDefault="00E55E9D" w:rsidP="00E55E9D">
            <w:pPr>
              <w:widowControl w:val="0"/>
              <w:rPr>
                <w:rFonts w:ascii="Arial" w:hAnsi="Arial" w:cs="Arial"/>
                <w:sz w:val="20"/>
                <w:szCs w:val="20"/>
              </w:rPr>
            </w:pPr>
          </w:p>
        </w:tc>
        <w:tc>
          <w:tcPr>
            <w:tcW w:w="1741" w:type="dxa"/>
            <w:tcBorders>
              <w:left w:val="single" w:sz="4" w:space="0" w:color="auto"/>
            </w:tcBorders>
          </w:tcPr>
          <w:p w14:paraId="35199AA2" w14:textId="77777777" w:rsidR="00E55E9D" w:rsidRPr="00710D28" w:rsidRDefault="00E55E9D" w:rsidP="00E55E9D">
            <w:pPr>
              <w:widowControl w:val="0"/>
              <w:jc w:val="center"/>
              <w:rPr>
                <w:rFonts w:ascii="Arial" w:hAnsi="Arial" w:cs="Arial"/>
                <w:sz w:val="20"/>
                <w:szCs w:val="20"/>
              </w:rPr>
            </w:pPr>
          </w:p>
        </w:tc>
      </w:tr>
      <w:tr w:rsidR="00CA68E5" w:rsidRPr="00710D28" w14:paraId="226751E5" w14:textId="77777777" w:rsidTr="435E314E">
        <w:tc>
          <w:tcPr>
            <w:tcW w:w="4111" w:type="dxa"/>
            <w:gridSpan w:val="2"/>
            <w:tcBorders>
              <w:right w:val="single" w:sz="4" w:space="0" w:color="auto"/>
            </w:tcBorders>
          </w:tcPr>
          <w:p w14:paraId="68375DFB" w14:textId="1D242A1E" w:rsidR="00CA68E5" w:rsidRPr="00710D28" w:rsidRDefault="3112BD21" w:rsidP="00E55E9D">
            <w:pPr>
              <w:widowControl w:val="0"/>
              <w:rPr>
                <w:rFonts w:ascii="Arial" w:hAnsi="Arial" w:cs="Arial"/>
                <w:sz w:val="20"/>
                <w:szCs w:val="20"/>
              </w:rPr>
            </w:pPr>
            <w:r w:rsidRPr="00710D28">
              <w:rPr>
                <w:rFonts w:ascii="Arial" w:hAnsi="Arial" w:cs="Arial"/>
                <w:sz w:val="20"/>
                <w:szCs w:val="20"/>
              </w:rPr>
              <w:t>MYPE</w:t>
            </w:r>
            <w:r w:rsidR="00CA68E5" w:rsidRPr="00710D28">
              <w:rPr>
                <w:rStyle w:val="Refdenotaalpie"/>
                <w:rFonts w:ascii="Arial" w:hAnsi="Arial" w:cs="Arial"/>
                <w:sz w:val="20"/>
                <w:szCs w:val="20"/>
              </w:rPr>
              <w:footnoteReference w:id="42"/>
            </w:r>
          </w:p>
        </w:tc>
        <w:tc>
          <w:tcPr>
            <w:tcW w:w="4860" w:type="dxa"/>
            <w:gridSpan w:val="3"/>
            <w:tcBorders>
              <w:left w:val="single" w:sz="4" w:space="0" w:color="auto"/>
            </w:tcBorders>
          </w:tcPr>
          <w:p w14:paraId="61700B1D" w14:textId="67EF6DB4" w:rsidR="00CA68E5" w:rsidRPr="00710D28" w:rsidRDefault="00CA68E5" w:rsidP="00CA68E5">
            <w:pPr>
              <w:widowControl w:val="0"/>
              <w:rPr>
                <w:rFonts w:ascii="Arial" w:hAnsi="Arial" w:cs="Arial"/>
                <w:sz w:val="20"/>
                <w:szCs w:val="20"/>
              </w:rPr>
            </w:pPr>
            <w:r w:rsidRPr="00710D28">
              <w:rPr>
                <w:rFonts w:ascii="Arial" w:hAnsi="Arial" w:cs="Arial"/>
                <w:sz w:val="20"/>
                <w:szCs w:val="20"/>
              </w:rPr>
              <w:t>SI (   )                                  NO (   )</w:t>
            </w:r>
          </w:p>
        </w:tc>
      </w:tr>
      <w:tr w:rsidR="00E55E9D" w:rsidRPr="00710D28" w14:paraId="07D96CBB" w14:textId="77777777" w:rsidTr="435E314E">
        <w:tc>
          <w:tcPr>
            <w:tcW w:w="8971" w:type="dxa"/>
            <w:gridSpan w:val="5"/>
          </w:tcPr>
          <w:p w14:paraId="7552E2F3"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Correo electrónico:</w:t>
            </w:r>
          </w:p>
        </w:tc>
      </w:tr>
    </w:tbl>
    <w:p w14:paraId="3B2CFD81"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480600D9" w14:textId="77777777" w:rsidR="00E55E9D" w:rsidRPr="00710D28" w:rsidRDefault="00E55E9D" w:rsidP="00E55E9D">
      <w:pPr>
        <w:widowControl w:val="0"/>
        <w:autoSpaceDE w:val="0"/>
        <w:autoSpaceDN w:val="0"/>
        <w:adjustRightInd w:val="0"/>
        <w:jc w:val="both"/>
        <w:rPr>
          <w:rFonts w:ascii="Arial" w:hAnsi="Arial" w:cs="Arial"/>
          <w:b/>
          <w:sz w:val="20"/>
          <w:szCs w:val="20"/>
        </w:rPr>
      </w:pPr>
      <w:r w:rsidRPr="00710D28">
        <w:rPr>
          <w:rFonts w:ascii="Arial" w:hAnsi="Arial" w:cs="Arial"/>
          <w:b/>
          <w:sz w:val="20"/>
          <w:szCs w:val="20"/>
        </w:rPr>
        <w:t>Autorización de notificación por correo electrónico:</w:t>
      </w:r>
    </w:p>
    <w:p w14:paraId="295B6D82" w14:textId="77777777" w:rsidR="00E55E9D" w:rsidRPr="00710D28" w:rsidRDefault="00E55E9D" w:rsidP="00E55E9D">
      <w:pPr>
        <w:widowControl w:val="0"/>
        <w:autoSpaceDE w:val="0"/>
        <w:autoSpaceDN w:val="0"/>
        <w:adjustRightInd w:val="0"/>
        <w:jc w:val="both"/>
        <w:rPr>
          <w:rFonts w:ascii="Arial" w:hAnsi="Arial" w:cs="Arial"/>
          <w:sz w:val="20"/>
          <w:szCs w:val="20"/>
        </w:rPr>
      </w:pPr>
    </w:p>
    <w:tbl>
      <w:tblPr>
        <w:tblStyle w:val="Tablaconcuadrcula"/>
        <w:tblW w:w="0" w:type="auto"/>
        <w:tblInd w:w="108" w:type="dxa"/>
        <w:tblLook w:val="04A0" w:firstRow="1" w:lastRow="0" w:firstColumn="1" w:lastColumn="0" w:noHBand="0" w:noVBand="1"/>
      </w:tblPr>
      <w:tblGrid>
        <w:gridCol w:w="8953"/>
      </w:tblGrid>
      <w:tr w:rsidR="00E55E9D" w:rsidRPr="00710D28" w14:paraId="0C40C447" w14:textId="77777777">
        <w:trPr>
          <w:trHeight w:val="234"/>
        </w:trPr>
        <w:tc>
          <w:tcPr>
            <w:tcW w:w="8953" w:type="dxa"/>
          </w:tcPr>
          <w:p w14:paraId="3384E48D" w14:textId="77777777" w:rsidR="00E55E9D" w:rsidRPr="00710D28" w:rsidRDefault="00E55E9D" w:rsidP="00E55E9D">
            <w:pPr>
              <w:widowControl w:val="0"/>
              <w:autoSpaceDE w:val="0"/>
              <w:autoSpaceDN w:val="0"/>
              <w:adjustRightInd w:val="0"/>
              <w:jc w:val="both"/>
              <w:rPr>
                <w:rFonts w:ascii="Arial" w:hAnsi="Arial" w:cs="Arial"/>
                <w:sz w:val="20"/>
                <w:szCs w:val="20"/>
              </w:rPr>
            </w:pPr>
            <w:r w:rsidRPr="00710D28">
              <w:rPr>
                <w:rFonts w:ascii="Arial" w:hAnsi="Arial" w:cs="Arial"/>
                <w:sz w:val="20"/>
                <w:szCs w:val="20"/>
              </w:rPr>
              <w:t xml:space="preserve">Correo electrónico común del consorcio: </w:t>
            </w:r>
          </w:p>
        </w:tc>
      </w:tr>
    </w:tbl>
    <w:p w14:paraId="2BB67D1C"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2EA602F" w14:textId="00FEC146" w:rsidR="00E55E9D" w:rsidRPr="00710D28" w:rsidRDefault="00E55E9D" w:rsidP="00E55E9D">
      <w:pPr>
        <w:widowControl w:val="0"/>
        <w:autoSpaceDE w:val="0"/>
        <w:autoSpaceDN w:val="0"/>
        <w:adjustRightInd w:val="0"/>
        <w:jc w:val="both"/>
        <w:rPr>
          <w:rFonts w:ascii="Arial" w:hAnsi="Arial" w:cs="Arial"/>
          <w:sz w:val="20"/>
          <w:szCs w:val="20"/>
        </w:rPr>
      </w:pPr>
      <w:r w:rsidRPr="00710D28">
        <w:rPr>
          <w:rFonts w:ascii="Arial" w:hAnsi="Arial" w:cs="Arial"/>
          <w:sz w:val="20"/>
          <w:szCs w:val="20"/>
        </w:rPr>
        <w:t>Autorizo que se notifiquen al correo electrónico indicado las siguientes actuaciones:</w:t>
      </w:r>
    </w:p>
    <w:p w14:paraId="4E9016F1" w14:textId="77777777" w:rsidR="009B395D" w:rsidRPr="00710D28" w:rsidRDefault="009B395D" w:rsidP="00E55E9D">
      <w:pPr>
        <w:widowControl w:val="0"/>
        <w:autoSpaceDE w:val="0"/>
        <w:autoSpaceDN w:val="0"/>
        <w:adjustRightInd w:val="0"/>
        <w:jc w:val="both"/>
        <w:rPr>
          <w:rFonts w:ascii="Arial" w:hAnsi="Arial" w:cs="Arial"/>
          <w:sz w:val="20"/>
          <w:szCs w:val="20"/>
        </w:rPr>
      </w:pPr>
    </w:p>
    <w:p w14:paraId="4BF071E2" w14:textId="4769D3F2" w:rsidR="002E5230" w:rsidRPr="00710D28" w:rsidRDefault="002E5230" w:rsidP="007626B9">
      <w:pPr>
        <w:numPr>
          <w:ilvl w:val="0"/>
          <w:numId w:val="19"/>
        </w:numPr>
        <w:contextualSpacing/>
        <w:rPr>
          <w:rFonts w:ascii="Arial" w:hAnsi="Arial" w:cs="Arial"/>
          <w:sz w:val="20"/>
          <w:szCs w:val="20"/>
        </w:rPr>
      </w:pPr>
      <w:r w:rsidRPr="00710D28">
        <w:rPr>
          <w:rFonts w:ascii="Arial" w:hAnsi="Arial" w:cs="Arial"/>
          <w:sz w:val="20"/>
          <w:szCs w:val="20"/>
        </w:rPr>
        <w:t>Solicitud de la descripción detallada de todos los elementos que componen la oferta.   </w:t>
      </w:r>
    </w:p>
    <w:p w14:paraId="60C5C44A" w14:textId="5EFAEABE" w:rsidR="00E55E9D" w:rsidRPr="00710D28" w:rsidRDefault="002E5230" w:rsidP="007626B9">
      <w:pPr>
        <w:numPr>
          <w:ilvl w:val="0"/>
          <w:numId w:val="19"/>
        </w:numPr>
        <w:contextualSpacing/>
        <w:rPr>
          <w:rFonts w:ascii="Arial" w:hAnsi="Arial" w:cs="Arial"/>
          <w:sz w:val="20"/>
          <w:szCs w:val="20"/>
        </w:rPr>
      </w:pPr>
      <w:r w:rsidRPr="00710D28">
        <w:rPr>
          <w:rFonts w:ascii="Arial" w:hAnsi="Arial" w:cs="Arial"/>
          <w:sz w:val="20"/>
          <w:szCs w:val="20"/>
        </w:rPr>
        <w:t xml:space="preserve">Solicitud </w:t>
      </w:r>
      <w:r w:rsidR="00E55E9D" w:rsidRPr="00710D28">
        <w:rPr>
          <w:rFonts w:ascii="Arial" w:hAnsi="Arial" w:cs="Arial"/>
          <w:sz w:val="20"/>
          <w:szCs w:val="20"/>
        </w:rPr>
        <w:t>de negociación regulado en el artículo 132 del Reglamento</w:t>
      </w:r>
      <w:r w:rsidR="00281E39" w:rsidRPr="00710D28">
        <w:rPr>
          <w:rFonts w:ascii="Arial" w:hAnsi="Arial" w:cs="Arial"/>
          <w:sz w:val="20"/>
          <w:szCs w:val="20"/>
        </w:rPr>
        <w:t xml:space="preserve"> de la Ley N° 32069, Ley General de Contrataciones Públicas, aprobado por Decreto Supremo N° 009-2025-EF</w:t>
      </w:r>
      <w:r w:rsidR="00E55E9D" w:rsidRPr="00710D28">
        <w:rPr>
          <w:rFonts w:ascii="Arial" w:hAnsi="Arial" w:cs="Arial"/>
          <w:sz w:val="20"/>
          <w:szCs w:val="20"/>
        </w:rPr>
        <w:t>.</w:t>
      </w:r>
    </w:p>
    <w:p w14:paraId="1E082A92" w14:textId="77777777" w:rsidR="00E55E9D" w:rsidRPr="00710D28" w:rsidRDefault="00E55E9D" w:rsidP="007626B9">
      <w:pPr>
        <w:widowControl w:val="0"/>
        <w:numPr>
          <w:ilvl w:val="0"/>
          <w:numId w:val="19"/>
        </w:numPr>
        <w:autoSpaceDE w:val="0"/>
        <w:autoSpaceDN w:val="0"/>
        <w:adjustRightInd w:val="0"/>
        <w:contextualSpacing/>
        <w:jc w:val="both"/>
        <w:rPr>
          <w:rFonts w:ascii="Arial" w:hAnsi="Arial" w:cs="Arial"/>
          <w:sz w:val="20"/>
          <w:szCs w:val="20"/>
        </w:rPr>
      </w:pPr>
      <w:r w:rsidRPr="00710D28">
        <w:rPr>
          <w:rFonts w:ascii="Arial" w:hAnsi="Arial" w:cs="Arial"/>
          <w:sz w:val="20"/>
          <w:szCs w:val="20"/>
        </w:rPr>
        <w:t>Solicitud de subsanación de los requisitos para perfeccionar el contrato.</w:t>
      </w:r>
    </w:p>
    <w:p w14:paraId="15357632" w14:textId="77777777" w:rsidR="000E5792" w:rsidRPr="00710D28" w:rsidRDefault="000E5792" w:rsidP="007626B9">
      <w:pPr>
        <w:widowControl w:val="0"/>
        <w:numPr>
          <w:ilvl w:val="0"/>
          <w:numId w:val="19"/>
        </w:numPr>
        <w:autoSpaceDE w:val="0"/>
        <w:autoSpaceDN w:val="0"/>
        <w:adjustRightInd w:val="0"/>
        <w:spacing w:line="259" w:lineRule="auto"/>
        <w:contextualSpacing/>
        <w:jc w:val="both"/>
        <w:rPr>
          <w:rFonts w:ascii="Arial" w:hAnsi="Arial" w:cs="Arial"/>
          <w:sz w:val="20"/>
          <w:szCs w:val="20"/>
        </w:rPr>
      </w:pPr>
      <w:r w:rsidRPr="00710D28">
        <w:rPr>
          <w:rFonts w:ascii="Arial" w:hAnsi="Arial" w:cs="Arial"/>
          <w:sz w:val="20"/>
          <w:szCs w:val="20"/>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09D13A9A" w14:textId="77777777" w:rsidR="00E55E9D" w:rsidRPr="00710D28" w:rsidRDefault="00E55E9D" w:rsidP="007626B9">
      <w:pPr>
        <w:widowControl w:val="0"/>
        <w:numPr>
          <w:ilvl w:val="0"/>
          <w:numId w:val="19"/>
        </w:numPr>
        <w:autoSpaceDE w:val="0"/>
        <w:autoSpaceDN w:val="0"/>
        <w:adjustRightInd w:val="0"/>
        <w:contextualSpacing/>
        <w:jc w:val="both"/>
        <w:rPr>
          <w:rFonts w:ascii="Arial" w:hAnsi="Arial" w:cs="Arial"/>
          <w:sz w:val="20"/>
          <w:szCs w:val="20"/>
        </w:rPr>
      </w:pPr>
      <w:r w:rsidRPr="00710D28">
        <w:rPr>
          <w:rFonts w:ascii="Arial" w:hAnsi="Arial" w:cs="Arial"/>
          <w:sz w:val="20"/>
          <w:szCs w:val="20"/>
        </w:rPr>
        <w:t>Respuesta a la solicitud de acceso al expediente de contratación.</w:t>
      </w:r>
    </w:p>
    <w:p w14:paraId="091B2BEA" w14:textId="77777777" w:rsidR="00F16FD7" w:rsidRPr="00710D28" w:rsidRDefault="00F16FD7" w:rsidP="007626B9">
      <w:pPr>
        <w:widowControl w:val="0"/>
        <w:numPr>
          <w:ilvl w:val="0"/>
          <w:numId w:val="19"/>
        </w:numPr>
        <w:autoSpaceDE w:val="0"/>
        <w:autoSpaceDN w:val="0"/>
        <w:adjustRightInd w:val="0"/>
        <w:contextualSpacing/>
        <w:jc w:val="both"/>
        <w:rPr>
          <w:rFonts w:ascii="Arial" w:hAnsi="Arial" w:cs="Arial"/>
          <w:sz w:val="20"/>
          <w:szCs w:val="20"/>
        </w:rPr>
      </w:pPr>
      <w:r w:rsidRPr="00710D28">
        <w:rPr>
          <w:rFonts w:ascii="Arial" w:hAnsi="Arial" w:cs="Arial"/>
          <w:sz w:val="20"/>
          <w:szCs w:val="20"/>
        </w:rPr>
        <w:t>Notificación de la orden de compra, de ser el caso.</w:t>
      </w:r>
    </w:p>
    <w:p w14:paraId="53547A25" w14:textId="29AF1ED4" w:rsidR="00076919" w:rsidRPr="00710D28" w:rsidRDefault="00076919" w:rsidP="00BB58C4">
      <w:pPr>
        <w:widowControl w:val="0"/>
        <w:autoSpaceDE w:val="0"/>
        <w:autoSpaceDN w:val="0"/>
        <w:adjustRightInd w:val="0"/>
        <w:ind w:left="360"/>
        <w:contextualSpacing/>
        <w:jc w:val="both"/>
        <w:rPr>
          <w:rFonts w:ascii="Arial" w:hAnsi="Arial" w:cs="Arial"/>
          <w:strike/>
          <w:sz w:val="20"/>
          <w:szCs w:val="20"/>
        </w:rPr>
      </w:pPr>
    </w:p>
    <w:p w14:paraId="747AAAA7" w14:textId="77777777" w:rsidR="007A1F90" w:rsidRPr="00710D28" w:rsidRDefault="007A1F90" w:rsidP="00E55E9D">
      <w:pPr>
        <w:widowControl w:val="0"/>
        <w:autoSpaceDE w:val="0"/>
        <w:autoSpaceDN w:val="0"/>
        <w:adjustRightInd w:val="0"/>
        <w:jc w:val="both"/>
        <w:rPr>
          <w:rFonts w:ascii="Arial" w:hAnsi="Arial" w:cs="Arial"/>
          <w:sz w:val="20"/>
          <w:szCs w:val="20"/>
        </w:rPr>
      </w:pPr>
    </w:p>
    <w:p w14:paraId="23C432FB" w14:textId="77777777" w:rsidR="00E55E9D" w:rsidRPr="00710D28" w:rsidRDefault="00E55E9D" w:rsidP="00E55E9D">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u w:val="single"/>
        </w:rPr>
        <w:t>[CONSIGNAR CIUDAD Y FECHA]</w:t>
      </w:r>
    </w:p>
    <w:p w14:paraId="38E47A5C"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3036F796" w14:textId="77777777" w:rsidR="00E55E9D" w:rsidRPr="00710D28" w:rsidRDefault="00E55E9D" w:rsidP="00E55E9D">
      <w:pPr>
        <w:widowControl w:val="0"/>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E55E9D" w:rsidRPr="00710D28" w14:paraId="57465221" w14:textId="77777777">
        <w:trPr>
          <w:jc w:val="center"/>
        </w:trPr>
        <w:tc>
          <w:tcPr>
            <w:tcW w:w="4606" w:type="dxa"/>
          </w:tcPr>
          <w:p w14:paraId="47C4F901" w14:textId="77777777" w:rsidR="00E55E9D" w:rsidRPr="00710D28" w:rsidRDefault="00E55E9D" w:rsidP="00E55E9D">
            <w:pPr>
              <w:widowControl w:val="0"/>
              <w:jc w:val="center"/>
              <w:rPr>
                <w:rFonts w:ascii="Arial" w:hAnsi="Arial" w:cs="Arial"/>
                <w:b/>
                <w:sz w:val="20"/>
                <w:szCs w:val="20"/>
              </w:rPr>
            </w:pPr>
          </w:p>
          <w:p w14:paraId="2A139DF7" w14:textId="77777777" w:rsidR="00273877" w:rsidRPr="00710D28" w:rsidRDefault="00273877" w:rsidP="00273877">
            <w:pPr>
              <w:widowControl w:val="0"/>
              <w:ind w:right="-1"/>
              <w:jc w:val="center"/>
              <w:rPr>
                <w:rFonts w:ascii="Arial" w:hAnsi="Arial" w:cs="Arial"/>
                <w:sz w:val="20"/>
                <w:szCs w:val="20"/>
              </w:rPr>
            </w:pPr>
            <w:r w:rsidRPr="00710D28">
              <w:rPr>
                <w:rFonts w:ascii="Arial" w:hAnsi="Arial" w:cs="Arial"/>
                <w:sz w:val="20"/>
                <w:szCs w:val="20"/>
              </w:rPr>
              <w:t>……..........................................................</w:t>
            </w:r>
          </w:p>
          <w:p w14:paraId="4D9FD8A2" w14:textId="6DDBA86E" w:rsidR="00273877" w:rsidRPr="00710D28" w:rsidRDefault="00273877" w:rsidP="00273877">
            <w:pPr>
              <w:jc w:val="center"/>
              <w:textAlignment w:val="baseline"/>
              <w:rPr>
                <w:rFonts w:ascii="Segoe UI" w:hAnsi="Segoe UI" w:cs="Segoe UI"/>
                <w:color w:val="000000"/>
                <w:sz w:val="18"/>
                <w:szCs w:val="18"/>
                <w:lang w:val="es-ES"/>
              </w:rPr>
            </w:pPr>
            <w:r w:rsidRPr="00710D28">
              <w:rPr>
                <w:rFonts w:ascii="Arial" w:hAnsi="Arial" w:cs="Arial"/>
                <w:b/>
                <w:color w:val="000000" w:themeColor="text1"/>
                <w:sz w:val="20"/>
                <w:szCs w:val="20"/>
              </w:rPr>
              <w:t xml:space="preserve">Firma, nombres y apellidos del </w:t>
            </w:r>
          </w:p>
          <w:p w14:paraId="793A93D5" w14:textId="73CD399E" w:rsidR="00E55E9D" w:rsidRPr="00710D28" w:rsidRDefault="00273877" w:rsidP="004D0E09">
            <w:pPr>
              <w:jc w:val="center"/>
              <w:textAlignment w:val="baseline"/>
              <w:rPr>
                <w:rFonts w:ascii="Arial" w:hAnsi="Arial" w:cs="Arial"/>
                <w:b/>
                <w:sz w:val="20"/>
                <w:szCs w:val="20"/>
              </w:rPr>
            </w:pPr>
            <w:r w:rsidRPr="00710D28">
              <w:rPr>
                <w:rFonts w:ascii="Arial" w:hAnsi="Arial" w:cs="Arial"/>
                <w:b/>
                <w:color w:val="000000" w:themeColor="text1"/>
                <w:sz w:val="20"/>
                <w:szCs w:val="20"/>
              </w:rPr>
              <w:t>representante común</w:t>
            </w:r>
            <w:r w:rsidR="0024709B" w:rsidRPr="00710D28">
              <w:rPr>
                <w:rFonts w:ascii="Arial" w:hAnsi="Arial" w:cs="Arial"/>
                <w:b/>
                <w:color w:val="000000" w:themeColor="text1"/>
                <w:sz w:val="20"/>
                <w:szCs w:val="20"/>
              </w:rPr>
              <w:t xml:space="preserve"> </w:t>
            </w:r>
            <w:r w:rsidR="00C06842" w:rsidRPr="00710D28">
              <w:rPr>
                <w:rFonts w:ascii="Arial" w:hAnsi="Arial" w:cs="Arial"/>
                <w:b/>
                <w:color w:val="000000" w:themeColor="text1"/>
                <w:sz w:val="20"/>
                <w:szCs w:val="20"/>
              </w:rPr>
              <w:t>del consorcio</w:t>
            </w:r>
          </w:p>
        </w:tc>
      </w:tr>
    </w:tbl>
    <w:p w14:paraId="3FC9B0A7" w14:textId="77777777" w:rsidR="00E55E9D" w:rsidRPr="00710D28" w:rsidRDefault="00E55E9D" w:rsidP="00E55E9D">
      <w:pPr>
        <w:widowControl w:val="0"/>
        <w:tabs>
          <w:tab w:val="left" w:pos="3544"/>
        </w:tabs>
        <w:rPr>
          <w:rFonts w:ascii="Arial" w:hAnsi="Arial" w:cs="Arial"/>
          <w:sz w:val="20"/>
          <w:szCs w:val="20"/>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710D28" w14:paraId="625CC92F"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378AC964" w14:textId="77777777" w:rsidR="00E55E9D" w:rsidRPr="00710D28" w:rsidRDefault="00E55E9D" w:rsidP="00E55E9D">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E55E9D" w:rsidRPr="00710D28" w14:paraId="189D1AE1" w14:textId="77777777" w:rsidTr="003C02B6">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C9EF155" w14:textId="09DDE19A" w:rsidR="00E55E9D" w:rsidRPr="00710D28" w:rsidRDefault="5EBDB9C7" w:rsidP="00CF555D">
            <w:pPr>
              <w:widowControl w:val="0"/>
              <w:spacing w:line="259" w:lineRule="auto"/>
              <w:ind w:left="34"/>
              <w:jc w:val="both"/>
              <w:rPr>
                <w:rFonts w:ascii="Arial" w:hAnsi="Arial" w:cs="Arial"/>
                <w:b w:val="0"/>
                <w:bCs w:val="0"/>
                <w:color w:val="FF0000"/>
                <w:sz w:val="18"/>
                <w:szCs w:val="18"/>
              </w:rPr>
            </w:pPr>
            <w:r w:rsidRPr="00710D28">
              <w:rPr>
                <w:rFonts w:ascii="Arial" w:hAnsi="Arial" w:cs="Arial"/>
                <w:b w:val="0"/>
                <w:bCs w:val="0"/>
                <w:color w:val="FF0000"/>
                <w:sz w:val="18"/>
                <w:szCs w:val="18"/>
              </w:rPr>
              <w:t xml:space="preserve">La notificación dirigida a la dirección de correo electrónico consignada </w:t>
            </w:r>
            <w:r w:rsidR="5D2ACAD3" w:rsidRPr="00710D28">
              <w:rPr>
                <w:rFonts w:ascii="Arial" w:hAnsi="Arial" w:cs="Arial"/>
                <w:b w:val="0"/>
                <w:bCs w:val="0"/>
                <w:color w:val="FF0000"/>
                <w:sz w:val="18"/>
                <w:szCs w:val="18"/>
              </w:rPr>
              <w:t xml:space="preserve">en esta declaración jurada </w:t>
            </w:r>
            <w:r w:rsidR="10221851" w:rsidRPr="00710D28">
              <w:rPr>
                <w:rFonts w:ascii="Arial" w:hAnsi="Arial" w:cs="Arial"/>
                <w:b w:val="0"/>
                <w:bCs w:val="0"/>
                <w:color w:val="FF0000"/>
                <w:sz w:val="18"/>
                <w:szCs w:val="18"/>
              </w:rPr>
              <w:t xml:space="preserve">se entiende </w:t>
            </w:r>
            <w:r w:rsidR="2C9BE81C" w:rsidRPr="00710D28">
              <w:rPr>
                <w:rFonts w:ascii="Arial" w:hAnsi="Arial" w:cs="Arial"/>
                <w:b w:val="0"/>
                <w:bCs w:val="0"/>
                <w:color w:val="FF0000"/>
                <w:sz w:val="18"/>
                <w:szCs w:val="18"/>
              </w:rPr>
              <w:t>válidamente efectuada</w:t>
            </w:r>
            <w:r w:rsidR="10221851" w:rsidRPr="00710D28">
              <w:rPr>
                <w:rFonts w:ascii="Arial" w:hAnsi="Arial" w:cs="Arial"/>
                <w:b w:val="0"/>
                <w:bCs w:val="0"/>
                <w:color w:val="FF0000"/>
                <w:sz w:val="18"/>
                <w:szCs w:val="18"/>
              </w:rPr>
              <w:t xml:space="preserve"> al día hábil siguiente de su </w:t>
            </w:r>
            <w:r w:rsidR="5ED22866" w:rsidRPr="00710D28">
              <w:rPr>
                <w:rFonts w:ascii="Arial" w:hAnsi="Arial" w:cs="Arial"/>
                <w:b w:val="0"/>
                <w:bCs w:val="0"/>
                <w:color w:val="FF0000"/>
                <w:sz w:val="18"/>
                <w:szCs w:val="18"/>
              </w:rPr>
              <w:t>realización</w:t>
            </w:r>
            <w:r w:rsidR="000125C5" w:rsidRPr="00710D28">
              <w:rPr>
                <w:rFonts w:ascii="Arial" w:hAnsi="Arial" w:cs="Arial"/>
                <w:b w:val="0"/>
                <w:bCs w:val="0"/>
                <w:color w:val="FF0000"/>
                <w:sz w:val="18"/>
                <w:szCs w:val="18"/>
              </w:rPr>
              <w:t>, de conformidad con la Decimotercera Disposición Complementaria Transitoria del Reglamento</w:t>
            </w:r>
            <w:r w:rsidR="5ED22866" w:rsidRPr="00710D28">
              <w:rPr>
                <w:rFonts w:ascii="Arial" w:hAnsi="Arial" w:cs="Arial"/>
                <w:b w:val="0"/>
                <w:bCs w:val="0"/>
                <w:color w:val="FF0000"/>
                <w:sz w:val="18"/>
                <w:szCs w:val="18"/>
              </w:rPr>
              <w:t>.</w:t>
            </w:r>
          </w:p>
        </w:tc>
      </w:tr>
    </w:tbl>
    <w:p w14:paraId="5E1CEAC6" w14:textId="77777777" w:rsidR="00E55E9D" w:rsidRPr="00710D28" w:rsidRDefault="00E55E9D" w:rsidP="00E55E9D">
      <w:pPr>
        <w:widowControl w:val="0"/>
        <w:tabs>
          <w:tab w:val="left" w:pos="3345"/>
        </w:tabs>
        <w:rPr>
          <w:rFonts w:ascii="Arial" w:hAnsi="Arial" w:cs="Arial"/>
          <w:lang w:val="es-MX"/>
        </w:rPr>
      </w:pPr>
      <w:r w:rsidRPr="00710D28">
        <w:rPr>
          <w:rFonts w:ascii="Arial" w:hAnsi="Arial" w:cs="Arial"/>
          <w:b/>
        </w:rPr>
        <w:br w:type="page"/>
      </w:r>
    </w:p>
    <w:p w14:paraId="1667A13F" w14:textId="77777777" w:rsidR="00E55E9D" w:rsidRPr="00710D28" w:rsidRDefault="00E55E9D" w:rsidP="00CF555D">
      <w:pPr>
        <w:pStyle w:val="Ttulo2"/>
        <w:spacing w:before="0"/>
        <w:jc w:val="center"/>
        <w:rPr>
          <w:rFonts w:ascii="Arial" w:eastAsia="Arial" w:hAnsi="Arial" w:cs="Arial"/>
          <w:b w:val="0"/>
          <w:bCs w:val="0"/>
          <w:sz w:val="20"/>
          <w:szCs w:val="20"/>
        </w:rPr>
      </w:pPr>
      <w:bookmarkStart w:id="63" w:name="_Toc210240574"/>
      <w:r w:rsidRPr="00710D28">
        <w:rPr>
          <w:rFonts w:ascii="Arial" w:eastAsia="Arial" w:hAnsi="Arial" w:cs="Arial"/>
          <w:color w:val="auto"/>
          <w:sz w:val="20"/>
          <w:szCs w:val="20"/>
        </w:rPr>
        <w:lastRenderedPageBreak/>
        <w:t>ANEXO N° 2</w:t>
      </w:r>
      <w:bookmarkEnd w:id="63"/>
    </w:p>
    <w:p w14:paraId="20A1B645" w14:textId="77777777" w:rsidR="00E55E9D" w:rsidRPr="00710D28" w:rsidRDefault="00E55E9D" w:rsidP="00E55E9D">
      <w:pPr>
        <w:widowControl w:val="0"/>
        <w:ind w:left="720"/>
        <w:jc w:val="center"/>
        <w:rPr>
          <w:rFonts w:ascii="Arial" w:eastAsia="Arial" w:hAnsi="Arial" w:cs="Arial"/>
          <w:b/>
          <w:sz w:val="20"/>
          <w:szCs w:val="20"/>
        </w:rPr>
      </w:pPr>
    </w:p>
    <w:p w14:paraId="76DA3A5F" w14:textId="77777777" w:rsidR="00E55E9D" w:rsidRPr="00710D28" w:rsidRDefault="00E55E9D" w:rsidP="00E55E9D">
      <w:pPr>
        <w:jc w:val="center"/>
        <w:rPr>
          <w:rFonts w:ascii="Arial" w:hAnsi="Arial" w:cs="Arial"/>
          <w:b/>
          <w:bCs/>
          <w:sz w:val="20"/>
          <w:szCs w:val="20"/>
        </w:rPr>
      </w:pPr>
      <w:r w:rsidRPr="00710D28">
        <w:rPr>
          <w:rFonts w:ascii="Arial" w:eastAsia="Arial" w:hAnsi="Arial" w:cs="Arial"/>
          <w:b/>
          <w:bCs/>
          <w:sz w:val="20"/>
          <w:szCs w:val="20"/>
        </w:rPr>
        <w:t>PACTO DE INTEGRIDAD</w:t>
      </w:r>
      <w:r w:rsidRPr="00710D28">
        <w:rPr>
          <w:rFonts w:ascii="Arial" w:hAnsi="Arial" w:cs="Arial"/>
          <w:sz w:val="20"/>
          <w:szCs w:val="20"/>
          <w:vertAlign w:val="superscript"/>
        </w:rPr>
        <w:footnoteReference w:id="43"/>
      </w:r>
    </w:p>
    <w:p w14:paraId="2CFE4F64" w14:textId="40D1252C" w:rsidR="00E55E9D" w:rsidRPr="00710D28" w:rsidRDefault="00E55E9D" w:rsidP="00E55E9D">
      <w:pPr>
        <w:jc w:val="center"/>
        <w:rPr>
          <w:rFonts w:ascii="Arial" w:eastAsia="Aptos" w:hAnsi="Arial" w:cs="Arial"/>
          <w:b/>
          <w:sz w:val="20"/>
          <w:szCs w:val="20"/>
          <w:lang w:val="es"/>
        </w:rPr>
      </w:pPr>
    </w:p>
    <w:p w14:paraId="333872FD" w14:textId="77777777" w:rsidR="00E55E9D" w:rsidRPr="00710D28" w:rsidRDefault="00E55E9D" w:rsidP="00E55E9D">
      <w:pPr>
        <w:rPr>
          <w:rFonts w:ascii="Arial" w:hAnsi="Arial" w:cs="Arial"/>
          <w:sz w:val="20"/>
          <w:szCs w:val="20"/>
        </w:rPr>
      </w:pPr>
      <w:r w:rsidRPr="00710D28">
        <w:rPr>
          <w:rFonts w:ascii="Arial" w:hAnsi="Arial" w:cs="Arial"/>
          <w:sz w:val="20"/>
          <w:szCs w:val="20"/>
        </w:rPr>
        <w:t>Señores</w:t>
      </w:r>
    </w:p>
    <w:p w14:paraId="17A02E94" w14:textId="77777777" w:rsidR="00E55E9D" w:rsidRPr="00710D28" w:rsidRDefault="00E55E9D" w:rsidP="00E55E9D">
      <w:pPr>
        <w:widowControl w:val="0"/>
        <w:jc w:val="both"/>
        <w:rPr>
          <w:rFonts w:ascii="Arial" w:eastAsia="Arial" w:hAnsi="Arial" w:cs="Arial"/>
          <w:sz w:val="20"/>
          <w:szCs w:val="20"/>
        </w:rPr>
      </w:pPr>
      <w:r w:rsidRPr="00710D28">
        <w:rPr>
          <w:rFonts w:ascii="Arial" w:hAnsi="Arial" w:cs="Arial"/>
          <w:b/>
          <w:sz w:val="20"/>
          <w:szCs w:val="20"/>
        </w:rPr>
        <w:t>EVALUADORES</w:t>
      </w:r>
    </w:p>
    <w:p w14:paraId="77278EFF" w14:textId="328BF209" w:rsidR="00E55E9D" w:rsidRPr="00710D28" w:rsidRDefault="003D2724" w:rsidP="00E55E9D">
      <w:pPr>
        <w:widowControl w:val="0"/>
        <w:autoSpaceDE w:val="0"/>
        <w:autoSpaceDN w:val="0"/>
        <w:adjustRightInd w:val="0"/>
        <w:jc w:val="both"/>
        <w:rPr>
          <w:rFonts w:ascii="Arial" w:hAnsi="Arial" w:cs="Arial"/>
          <w:b/>
          <w:bCs/>
          <w:sz w:val="20"/>
          <w:szCs w:val="20"/>
        </w:rPr>
      </w:pPr>
      <w:r w:rsidRPr="00710D28">
        <w:rPr>
          <w:rFonts w:ascii="Arial" w:hAnsi="Arial" w:cs="Arial"/>
          <w:b/>
          <w:bCs/>
          <w:sz w:val="20"/>
          <w:szCs w:val="20"/>
        </w:rPr>
        <w:t>LICITACIÓN PÚBLICA ABREVIADA</w:t>
      </w:r>
      <w:r w:rsidR="00E55E9D" w:rsidRPr="00710D28">
        <w:rPr>
          <w:rFonts w:ascii="Arial" w:hAnsi="Arial" w:cs="Arial"/>
          <w:b/>
          <w:bCs/>
          <w:sz w:val="20"/>
          <w:szCs w:val="20"/>
        </w:rPr>
        <w:t xml:space="preserve"> </w:t>
      </w:r>
      <w:r w:rsidR="00C10A88" w:rsidRPr="00710D28">
        <w:rPr>
          <w:rFonts w:ascii="Arial" w:hAnsi="Arial" w:cs="Arial"/>
          <w:b/>
          <w:bCs/>
          <w:sz w:val="20"/>
          <w:szCs w:val="20"/>
        </w:rPr>
        <w:t xml:space="preserve">PARA </w:t>
      </w:r>
      <w:r w:rsidR="00E55E9D" w:rsidRPr="00710D28">
        <w:rPr>
          <w:rFonts w:ascii="Arial" w:hAnsi="Arial" w:cs="Arial"/>
          <w:b/>
          <w:bCs/>
          <w:sz w:val="20"/>
          <w:szCs w:val="20"/>
        </w:rPr>
        <w:t xml:space="preserve">BIENES Nº </w:t>
      </w:r>
      <w:r w:rsidR="00E55E9D" w:rsidRPr="00710D28">
        <w:rPr>
          <w:rFonts w:ascii="Arial" w:hAnsi="Arial" w:cs="Arial"/>
          <w:b/>
          <w:bCs/>
          <w:sz w:val="20"/>
          <w:szCs w:val="20"/>
          <w:u w:val="single"/>
        </w:rPr>
        <w:t>[CONSIGNAR NOMENCLATURA DEL PROCEDIMIENTO</w:t>
      </w:r>
      <w:r w:rsidR="00C10A88"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43A5C56C" w14:textId="77777777" w:rsidR="00E55E9D" w:rsidRPr="00710D28" w:rsidRDefault="00E55E9D" w:rsidP="00E55E9D">
      <w:pPr>
        <w:widowControl w:val="0"/>
        <w:autoSpaceDE w:val="0"/>
        <w:autoSpaceDN w:val="0"/>
        <w:adjustRightInd w:val="0"/>
        <w:jc w:val="both"/>
        <w:rPr>
          <w:rFonts w:ascii="Arial" w:hAnsi="Arial" w:cs="Arial"/>
          <w:sz w:val="20"/>
          <w:szCs w:val="20"/>
        </w:rPr>
      </w:pPr>
      <w:r w:rsidRPr="00710D28">
        <w:rPr>
          <w:rFonts w:ascii="Arial" w:hAnsi="Arial" w:cs="Arial"/>
          <w:sz w:val="20"/>
          <w:szCs w:val="20"/>
        </w:rPr>
        <w:t>Presente.-</w:t>
      </w:r>
    </w:p>
    <w:p w14:paraId="49939295" w14:textId="77777777" w:rsidR="00E55E9D" w:rsidRPr="00710D28" w:rsidRDefault="00E55E9D" w:rsidP="00E55E9D">
      <w:pPr>
        <w:jc w:val="both"/>
        <w:rPr>
          <w:rFonts w:ascii="Arial" w:hAnsi="Arial" w:cs="Arial"/>
          <w:sz w:val="20"/>
          <w:szCs w:val="20"/>
          <w:lang w:val="es-MX"/>
        </w:rPr>
      </w:pPr>
    </w:p>
    <w:p w14:paraId="3D6B2982" w14:textId="5B7BCC62" w:rsidR="00E55E9D" w:rsidRPr="00710D28" w:rsidRDefault="00E55E9D" w:rsidP="00E55E9D">
      <w:pPr>
        <w:jc w:val="both"/>
        <w:rPr>
          <w:rFonts w:ascii="Arial" w:hAnsi="Arial" w:cs="Arial"/>
          <w:sz w:val="20"/>
          <w:szCs w:val="20"/>
        </w:rPr>
      </w:pPr>
      <w:r w:rsidRPr="00710D28">
        <w:rPr>
          <w:rFonts w:ascii="Arial" w:eastAsia="Arial" w:hAnsi="Arial" w:cs="Arial"/>
          <w:sz w:val="20"/>
          <w:szCs w:val="20"/>
        </w:rPr>
        <w:t>El que suscribe, [……………..], postor o representante legal de [</w:t>
      </w:r>
      <w:r w:rsidRPr="00710D28">
        <w:rPr>
          <w:rFonts w:ascii="Arial" w:eastAsia="Arial" w:hAnsi="Arial" w:cs="Arial"/>
          <w:b/>
          <w:bCs/>
          <w:sz w:val="20"/>
          <w:szCs w:val="20"/>
          <w:u w:val="single"/>
        </w:rPr>
        <w:t xml:space="preserve">CONSIGNAR </w:t>
      </w:r>
      <w:r w:rsidR="0073374D" w:rsidRPr="00710D28">
        <w:rPr>
          <w:rFonts w:ascii="Arial" w:eastAsia="Arial" w:hAnsi="Arial" w:cs="Arial"/>
          <w:b/>
          <w:bCs/>
          <w:sz w:val="20"/>
          <w:szCs w:val="20"/>
          <w:u w:val="single"/>
        </w:rPr>
        <w:t>SEGÚN CORRESPONDA</w:t>
      </w:r>
      <w:r w:rsidRPr="00710D28">
        <w:rPr>
          <w:rFonts w:ascii="Arial" w:eastAsia="Arial" w:hAnsi="Arial" w:cs="Arial"/>
          <w:b/>
          <w:bCs/>
          <w:sz w:val="20"/>
          <w:szCs w:val="20"/>
          <w:u w:val="single"/>
        </w:rPr>
        <w:t>]</w:t>
      </w:r>
      <w:r w:rsidRPr="00710D28">
        <w:rPr>
          <w:rFonts w:ascii="Arial" w:eastAsia="Arial" w:hAnsi="Arial" w:cs="Arial"/>
          <w:sz w:val="20"/>
          <w:szCs w:val="20"/>
        </w:rPr>
        <w:t xml:space="preserve">, identificado con </w:t>
      </w:r>
      <w:r w:rsidRPr="00710D28">
        <w:rPr>
          <w:rFonts w:ascii="Arial" w:eastAsia="Arial" w:hAnsi="Arial" w:cs="Arial"/>
          <w:b/>
          <w:bCs/>
          <w:sz w:val="20"/>
          <w:szCs w:val="20"/>
          <w:u w:val="single"/>
        </w:rPr>
        <w:t>[CONSIGNAR TIPO DE DOCUMENTO DE IDENTIDAD] N° [CONSIGNAR NÚMERO DE DOCUMENTO DE IDENTIDAD</w:t>
      </w:r>
      <w:r w:rsidRPr="00710D28">
        <w:rPr>
          <w:rFonts w:ascii="Arial" w:eastAsia="Arial" w:hAnsi="Arial" w:cs="Arial"/>
          <w:sz w:val="20"/>
          <w:szCs w:val="20"/>
        </w:rPr>
        <w:t xml:space="preserve">], con poder inscrito en la </w:t>
      </w:r>
      <w:r w:rsidR="003159EF" w:rsidRPr="00710D28">
        <w:rPr>
          <w:rFonts w:ascii="Arial" w:eastAsia="Arial" w:hAnsi="Arial" w:cs="Arial"/>
          <w:sz w:val="20"/>
          <w:szCs w:val="20"/>
        </w:rPr>
        <w:t xml:space="preserve">Sede Registral </w:t>
      </w:r>
      <w:r w:rsidRPr="00710D28">
        <w:rPr>
          <w:rFonts w:ascii="Arial" w:eastAsia="Arial" w:hAnsi="Arial" w:cs="Arial"/>
          <w:sz w:val="20"/>
          <w:szCs w:val="20"/>
        </w:rPr>
        <w:t>de [</w:t>
      </w:r>
      <w:r w:rsidRPr="00710D28">
        <w:rPr>
          <w:rFonts w:ascii="Arial" w:eastAsia="Arial" w:hAnsi="Arial" w:cs="Arial"/>
          <w:b/>
          <w:bCs/>
          <w:sz w:val="20"/>
          <w:szCs w:val="20"/>
          <w:u w:val="single"/>
        </w:rPr>
        <w:t>CONSIGNAR EN CASO DE SER PERSONA JURÍDICA</w:t>
      </w:r>
      <w:r w:rsidRPr="00710D28">
        <w:rPr>
          <w:rFonts w:ascii="Arial" w:eastAsia="Arial" w:hAnsi="Arial" w:cs="Arial"/>
          <w:sz w:val="20"/>
          <w:szCs w:val="20"/>
        </w:rPr>
        <w:t xml:space="preserve">] en la </w:t>
      </w:r>
      <w:r w:rsidR="00774D4C" w:rsidRPr="00710D28">
        <w:rPr>
          <w:rFonts w:ascii="Arial" w:hAnsi="Arial" w:cs="Arial"/>
          <w:sz w:val="20"/>
          <w:szCs w:val="20"/>
        </w:rPr>
        <w:t>Partida Registral</w:t>
      </w:r>
      <w:r w:rsidRPr="00710D28">
        <w:rPr>
          <w:rFonts w:ascii="Arial" w:eastAsia="Arial" w:hAnsi="Arial" w:cs="Arial"/>
          <w:sz w:val="20"/>
          <w:szCs w:val="20"/>
        </w:rPr>
        <w:t xml:space="preserve"> Nº [</w:t>
      </w:r>
      <w:r w:rsidRPr="00710D28">
        <w:rPr>
          <w:rFonts w:ascii="Arial" w:eastAsia="Arial" w:hAnsi="Arial" w:cs="Arial"/>
          <w:b/>
          <w:bCs/>
          <w:sz w:val="20"/>
          <w:szCs w:val="20"/>
          <w:u w:val="single"/>
        </w:rPr>
        <w:t>CONSIGNAR EN CASO DE SER PERSONA JURÍDICA</w:t>
      </w:r>
      <w:r w:rsidRPr="00710D28">
        <w:rPr>
          <w:rFonts w:ascii="Arial" w:eastAsia="Arial" w:hAnsi="Arial" w:cs="Arial"/>
          <w:sz w:val="20"/>
          <w:szCs w:val="20"/>
        </w:rPr>
        <w:t>] Asiento Nº [</w:t>
      </w:r>
      <w:r w:rsidRPr="00710D28">
        <w:rPr>
          <w:rFonts w:ascii="Arial" w:eastAsia="Arial" w:hAnsi="Arial" w:cs="Arial"/>
          <w:b/>
          <w:bCs/>
          <w:sz w:val="20"/>
          <w:szCs w:val="20"/>
          <w:u w:val="single"/>
        </w:rPr>
        <w:t>CONSIGNAR EN CASO DE SER PERSONA JURÍDICA]</w:t>
      </w:r>
      <w:r w:rsidRPr="00710D28">
        <w:rPr>
          <w:rFonts w:ascii="Arial" w:eastAsia="Arial" w:hAnsi="Arial" w:cs="Arial"/>
          <w:sz w:val="20"/>
          <w:szCs w:val="20"/>
        </w:rPr>
        <w:t xml:space="preserve">, en su calidad de proveedor en el ámbito de aplicación de la normativa de contratación pública, </w:t>
      </w:r>
      <w:r w:rsidRPr="00710D28">
        <w:rPr>
          <w:rFonts w:ascii="Arial" w:hAnsi="Arial" w:cs="Arial"/>
          <w:b/>
          <w:bCs/>
          <w:sz w:val="20"/>
          <w:szCs w:val="20"/>
        </w:rPr>
        <w:t>suscribo el presente Pacto de Integridad</w:t>
      </w:r>
      <w:r w:rsidRPr="00710D28">
        <w:rPr>
          <w:rFonts w:ascii="Arial" w:hAnsi="Arial" w:cs="Arial"/>
          <w:sz w:val="20"/>
          <w:szCs w:val="20"/>
        </w:rPr>
        <w:t xml:space="preserve"> bajo los siguientes términos y condiciones:</w:t>
      </w:r>
    </w:p>
    <w:p w14:paraId="53242FBA" w14:textId="77777777" w:rsidR="00E55E9D" w:rsidRPr="00710D28" w:rsidRDefault="00E55E9D" w:rsidP="00E55E9D">
      <w:pPr>
        <w:jc w:val="both"/>
        <w:rPr>
          <w:rFonts w:ascii="Arial" w:hAnsi="Arial" w:cs="Arial"/>
          <w:sz w:val="20"/>
          <w:szCs w:val="20"/>
        </w:rPr>
      </w:pPr>
    </w:p>
    <w:p w14:paraId="2E47C1B2" w14:textId="77777777" w:rsidR="00E55E9D" w:rsidRPr="00710D28" w:rsidRDefault="00E55E9D" w:rsidP="00E55E9D">
      <w:pPr>
        <w:jc w:val="both"/>
        <w:rPr>
          <w:rFonts w:ascii="Arial" w:hAnsi="Arial" w:cs="Arial"/>
          <w:sz w:val="20"/>
          <w:szCs w:val="20"/>
          <w:lang w:val="es-MX"/>
        </w:rPr>
      </w:pPr>
      <w:r w:rsidRPr="00710D28">
        <w:rPr>
          <w:rFonts w:ascii="Arial" w:hAnsi="Arial" w:cs="Arial"/>
          <w:b/>
          <w:sz w:val="20"/>
          <w:szCs w:val="20"/>
          <w:lang w:val="es-MX"/>
        </w:rPr>
        <w:t>PRIMERO:</w:t>
      </w:r>
      <w:r w:rsidRPr="00710D28">
        <w:rPr>
          <w:rFonts w:ascii="Arial" w:hAnsi="Arial" w:cs="Arial"/>
          <w:sz w:val="20"/>
          <w:szCs w:val="20"/>
          <w:lang w:val="es-MX"/>
        </w:rPr>
        <w:t xml:space="preserve"> Declaro, bajo juramento: </w:t>
      </w:r>
    </w:p>
    <w:p w14:paraId="241F69F4" w14:textId="3E3E774B" w:rsidR="00E55E9D" w:rsidRPr="00710D28" w:rsidRDefault="00E55E9D" w:rsidP="007626B9">
      <w:pPr>
        <w:numPr>
          <w:ilvl w:val="0"/>
          <w:numId w:val="34"/>
        </w:numPr>
        <w:spacing w:after="120"/>
        <w:ind w:left="714" w:hanging="357"/>
        <w:jc w:val="both"/>
        <w:rPr>
          <w:rFonts w:ascii="Arial" w:hAnsi="Arial" w:cs="Arial"/>
          <w:sz w:val="20"/>
          <w:szCs w:val="20"/>
          <w:lang w:val="es-MX"/>
        </w:rPr>
      </w:pPr>
      <w:r w:rsidRPr="00710D28">
        <w:rPr>
          <w:rFonts w:ascii="Arial" w:hAnsi="Arial" w:cs="Arial"/>
          <w:sz w:val="20"/>
          <w:szCs w:val="20"/>
          <w:lang w:val="es-MX"/>
        </w:rPr>
        <w:t xml:space="preserve">Que conozco los impedimentos para ser participante, postor, contratista o subcontratista, establecidos en el artículo 30 de la Ley N° 32069, Ley General de Contrataciones Públicas. </w:t>
      </w:r>
      <w:r w:rsidRPr="00710D28">
        <w:rPr>
          <w:rFonts w:ascii="Arial" w:hAnsi="Arial" w:cs="Arial"/>
          <w:sz w:val="20"/>
          <w:szCs w:val="20"/>
        </w:rPr>
        <w:t xml:space="preserve"> </w:t>
      </w:r>
    </w:p>
    <w:p w14:paraId="31F821A8" w14:textId="77777777" w:rsidR="00E55E9D" w:rsidRPr="00710D28" w:rsidRDefault="00E55E9D" w:rsidP="007626B9">
      <w:pPr>
        <w:numPr>
          <w:ilvl w:val="0"/>
          <w:numId w:val="34"/>
        </w:numPr>
        <w:spacing w:after="120"/>
        <w:ind w:left="714" w:hanging="357"/>
        <w:jc w:val="both"/>
        <w:rPr>
          <w:rFonts w:ascii="Arial" w:eastAsia="Arial" w:hAnsi="Arial" w:cs="Arial"/>
          <w:sz w:val="20"/>
          <w:szCs w:val="20"/>
        </w:rPr>
      </w:pPr>
      <w:r w:rsidRPr="00710D28">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y/o de cualquier actividad ilícita.</w:t>
      </w:r>
    </w:p>
    <w:p w14:paraId="24E0F86A" w14:textId="77777777" w:rsidR="00E55E9D" w:rsidRPr="00710D28" w:rsidRDefault="00E55E9D" w:rsidP="007626B9">
      <w:pPr>
        <w:numPr>
          <w:ilvl w:val="0"/>
          <w:numId w:val="34"/>
        </w:numPr>
        <w:spacing w:after="120"/>
        <w:ind w:left="714" w:hanging="357"/>
        <w:jc w:val="both"/>
        <w:rPr>
          <w:rFonts w:ascii="Arial" w:hAnsi="Arial" w:cs="Arial"/>
          <w:sz w:val="20"/>
          <w:szCs w:val="20"/>
          <w:lang w:val="es-MX"/>
        </w:rPr>
      </w:pPr>
      <w:r w:rsidRPr="00710D28">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Pr="00710D28">
        <w:rPr>
          <w:rFonts w:ascii="Arial" w:hAnsi="Arial" w:cs="Arial"/>
          <w:sz w:val="20"/>
          <w:szCs w:val="20"/>
          <w:vertAlign w:val="superscript"/>
          <w:lang w:val="es-MX"/>
        </w:rPr>
        <w:footnoteReference w:id="44"/>
      </w:r>
      <w:r w:rsidRPr="00710D28">
        <w:rPr>
          <w:rFonts w:ascii="Arial" w:hAnsi="Arial" w:cs="Arial"/>
          <w:sz w:val="20"/>
          <w:szCs w:val="20"/>
          <w:lang w:val="es-MX"/>
        </w:rPr>
        <w:t xml:space="preserve">; además de las consecuencias administrativas y legales que de estos se derivan. </w:t>
      </w:r>
    </w:p>
    <w:p w14:paraId="49478D5F" w14:textId="77777777" w:rsidR="00E55E9D" w:rsidRPr="00710D28" w:rsidRDefault="00E55E9D" w:rsidP="007626B9">
      <w:pPr>
        <w:numPr>
          <w:ilvl w:val="0"/>
          <w:numId w:val="34"/>
        </w:numPr>
        <w:spacing w:after="120"/>
        <w:ind w:left="714" w:hanging="357"/>
        <w:jc w:val="both"/>
        <w:rPr>
          <w:rFonts w:ascii="Arial" w:hAnsi="Arial" w:cs="Arial"/>
          <w:sz w:val="20"/>
          <w:szCs w:val="20"/>
          <w:lang w:val="es-MX"/>
        </w:rPr>
      </w:pPr>
      <w:r w:rsidRPr="00710D28">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710D28">
        <w:rPr>
          <w:rFonts w:ascii="Arial" w:hAnsi="Arial" w:cs="Arial"/>
          <w:sz w:val="20"/>
          <w:szCs w:val="20"/>
        </w:rPr>
        <w:t>así como el marco de aplicación de la Ley N° 31564, Ley de prevención y mitigación del conflicto de intereses en el acceso y salida de personal del servicio público, y su reglamento aprobado por Decreto Supremo N° 082-2023-PCM</w:t>
      </w:r>
      <w:r w:rsidRPr="00710D28">
        <w:rPr>
          <w:rFonts w:ascii="Arial" w:hAnsi="Arial" w:cs="Arial"/>
          <w:sz w:val="20"/>
          <w:szCs w:val="20"/>
          <w:vertAlign w:val="superscript"/>
        </w:rPr>
        <w:footnoteReference w:id="45"/>
      </w:r>
      <w:r w:rsidRPr="00710D28">
        <w:rPr>
          <w:rFonts w:ascii="Arial" w:hAnsi="Arial" w:cs="Arial"/>
          <w:sz w:val="20"/>
          <w:szCs w:val="20"/>
        </w:rPr>
        <w:t>.</w:t>
      </w:r>
    </w:p>
    <w:p w14:paraId="590743F6" w14:textId="77777777" w:rsidR="00E55E9D" w:rsidRPr="00710D28" w:rsidRDefault="00E55E9D" w:rsidP="007626B9">
      <w:pPr>
        <w:numPr>
          <w:ilvl w:val="0"/>
          <w:numId w:val="34"/>
        </w:numPr>
        <w:spacing w:after="120"/>
        <w:ind w:left="714" w:hanging="357"/>
        <w:jc w:val="both"/>
        <w:rPr>
          <w:rFonts w:ascii="Arial" w:hAnsi="Arial" w:cs="Arial"/>
          <w:sz w:val="20"/>
          <w:szCs w:val="20"/>
          <w:lang w:val="es-MX"/>
        </w:rPr>
      </w:pPr>
      <w:r w:rsidRPr="00710D28">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Pr="00710D28">
        <w:rPr>
          <w:rFonts w:ascii="Arial" w:hAnsi="Arial" w:cs="Arial"/>
          <w:sz w:val="20"/>
          <w:szCs w:val="20"/>
          <w:vertAlign w:val="superscript"/>
          <w:lang w:val="es-MX"/>
        </w:rPr>
        <w:footnoteReference w:id="46"/>
      </w:r>
      <w:r w:rsidRPr="00710D28">
        <w:rPr>
          <w:rFonts w:ascii="Arial" w:hAnsi="Arial" w:cs="Arial"/>
          <w:sz w:val="20"/>
          <w:szCs w:val="20"/>
          <w:lang w:val="es-MX"/>
        </w:rPr>
        <w:t>.</w:t>
      </w:r>
    </w:p>
    <w:p w14:paraId="1E7E6D29" w14:textId="77777777" w:rsidR="00E55E9D" w:rsidRPr="00710D28" w:rsidRDefault="00E55E9D" w:rsidP="00E55E9D">
      <w:pPr>
        <w:jc w:val="both"/>
        <w:rPr>
          <w:rFonts w:ascii="Arial" w:hAnsi="Arial" w:cs="Arial"/>
          <w:sz w:val="20"/>
          <w:szCs w:val="20"/>
          <w:lang w:val="es-MX"/>
        </w:rPr>
      </w:pPr>
      <w:r w:rsidRPr="00710D28">
        <w:rPr>
          <w:rFonts w:ascii="Arial" w:hAnsi="Arial" w:cs="Arial"/>
          <w:b/>
          <w:sz w:val="20"/>
          <w:szCs w:val="20"/>
          <w:lang w:val="es-MX"/>
        </w:rPr>
        <w:t>SEGUNDO:</w:t>
      </w:r>
      <w:r w:rsidRPr="00710D28">
        <w:rPr>
          <w:rFonts w:ascii="Arial" w:hAnsi="Arial" w:cs="Arial"/>
          <w:sz w:val="20"/>
          <w:szCs w:val="20"/>
          <w:lang w:val="es-MX"/>
        </w:rPr>
        <w:t xml:space="preserve"> Dentro de ese marco, asumo los siguientes compromisos:</w:t>
      </w:r>
    </w:p>
    <w:p w14:paraId="732E7989" w14:textId="77777777" w:rsidR="00E55E9D" w:rsidRPr="00710D28" w:rsidRDefault="00E55E9D" w:rsidP="00E55E9D">
      <w:pPr>
        <w:jc w:val="both"/>
        <w:rPr>
          <w:rFonts w:ascii="Arial" w:hAnsi="Arial" w:cs="Arial"/>
          <w:sz w:val="20"/>
          <w:szCs w:val="20"/>
          <w:lang w:val="es-MX"/>
        </w:rPr>
      </w:pPr>
    </w:p>
    <w:p w14:paraId="58F96D16" w14:textId="08074842" w:rsidR="00E55E9D" w:rsidRPr="00710D28" w:rsidRDefault="006043BC" w:rsidP="007626B9">
      <w:pPr>
        <w:numPr>
          <w:ilvl w:val="0"/>
          <w:numId w:val="35"/>
        </w:numPr>
        <w:contextualSpacing/>
        <w:jc w:val="both"/>
        <w:rPr>
          <w:rFonts w:ascii="Arial" w:hAnsi="Arial" w:cs="Arial"/>
          <w:b/>
          <w:sz w:val="20"/>
          <w:szCs w:val="20"/>
          <w:lang w:val="es-MX"/>
        </w:rPr>
      </w:pPr>
      <w:r w:rsidRPr="00710D28">
        <w:rPr>
          <w:rFonts w:ascii="Arial" w:hAnsi="Arial" w:cs="Arial"/>
          <w:sz w:val="20"/>
          <w:szCs w:val="20"/>
          <w:lang w:val="es-MX"/>
        </w:rPr>
        <w:t>Mantener</w:t>
      </w:r>
      <w:r w:rsidR="00E55E9D" w:rsidRPr="00710D28">
        <w:rPr>
          <w:rFonts w:ascii="Arial" w:hAnsi="Arial" w:cs="Arial"/>
          <w:sz w:val="20"/>
          <w:szCs w:val="20"/>
          <w:lang w:val="es-MX"/>
        </w:rPr>
        <w:t xml:space="preserve"> una conducta proba e íntegra en todas las actividades del proceso de contratación, lo que supone actuar</w:t>
      </w:r>
      <w:r w:rsidR="00E55E9D" w:rsidRPr="00710D28">
        <w:rPr>
          <w:rFonts w:ascii="Arial" w:eastAsia="Calibri" w:hAnsi="Arial" w:cs="Arial"/>
          <w:sz w:val="20"/>
          <w:szCs w:val="20"/>
        </w:rPr>
        <w:t xml:space="preserve"> con honestidad y veracidad, </w:t>
      </w:r>
      <w:r w:rsidR="00E55E9D" w:rsidRPr="00710D28">
        <w:rPr>
          <w:rFonts w:ascii="Arial" w:hAnsi="Arial" w:cs="Arial"/>
          <w:sz w:val="20"/>
          <w:szCs w:val="20"/>
          <w:lang w:val="es-MX"/>
        </w:rPr>
        <w:t>sin</w:t>
      </w:r>
      <w:r w:rsidR="00E55E9D" w:rsidRPr="00710D28">
        <w:rPr>
          <w:rFonts w:ascii="Arial" w:eastAsia="Calibri" w:hAnsi="Arial" w:cs="Arial"/>
          <w:sz w:val="20"/>
          <w:szCs w:val="20"/>
        </w:rPr>
        <w:t xml:space="preserve"> cometer actos </w:t>
      </w:r>
      <w:r w:rsidR="00E55E9D" w:rsidRPr="00710D28">
        <w:rPr>
          <w:rFonts w:ascii="Arial" w:hAnsi="Arial" w:cs="Arial"/>
          <w:sz w:val="20"/>
          <w:szCs w:val="20"/>
          <w:lang w:val="es-MX"/>
        </w:rPr>
        <w:t>ilícitos</w:t>
      </w:r>
      <w:r w:rsidR="00E55E9D" w:rsidRPr="00710D28">
        <w:rPr>
          <w:rFonts w:ascii="Arial" w:eastAsia="Calibri" w:hAnsi="Arial" w:cs="Arial"/>
          <w:sz w:val="20"/>
          <w:szCs w:val="20"/>
        </w:rPr>
        <w:t xml:space="preserve">, directa o indirectamente, </w:t>
      </w:r>
      <w:r w:rsidR="00E55E9D" w:rsidRPr="00710D28">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73DAC99E" w14:textId="77777777" w:rsidR="00E55E9D" w:rsidRPr="00710D28" w:rsidRDefault="00E55E9D" w:rsidP="00E55E9D">
      <w:pPr>
        <w:ind w:left="360"/>
        <w:contextualSpacing/>
        <w:jc w:val="both"/>
        <w:rPr>
          <w:rFonts w:ascii="Arial" w:eastAsia="Calibri" w:hAnsi="Arial" w:cs="Arial"/>
          <w:sz w:val="20"/>
          <w:szCs w:val="20"/>
        </w:rPr>
      </w:pPr>
    </w:p>
    <w:p w14:paraId="1D409D1A" w14:textId="77777777" w:rsidR="00A23C36" w:rsidRPr="00710D28" w:rsidRDefault="00E55E9D" w:rsidP="00E55E9D">
      <w:pPr>
        <w:ind w:left="720"/>
        <w:contextualSpacing/>
        <w:jc w:val="both"/>
        <w:rPr>
          <w:rFonts w:ascii="Arial" w:eastAsia="Calibri" w:hAnsi="Arial" w:cs="Arial"/>
          <w:sz w:val="20"/>
          <w:szCs w:val="20"/>
        </w:rPr>
      </w:pPr>
      <w:r w:rsidRPr="00710D28">
        <w:rPr>
          <w:rFonts w:ascii="Arial" w:eastAsia="Calibri" w:hAnsi="Arial" w:cs="Arial"/>
          <w:sz w:val="20"/>
          <w:szCs w:val="20"/>
        </w:rPr>
        <w:t>[</w:t>
      </w:r>
      <w:r w:rsidRPr="00710D28">
        <w:rPr>
          <w:rFonts w:ascii="Arial" w:eastAsia="Calibri" w:hAnsi="Arial" w:cs="Arial"/>
          <w:b/>
          <w:sz w:val="20"/>
          <w:szCs w:val="20"/>
        </w:rPr>
        <w:t>Solo para personas jurídicas</w:t>
      </w:r>
      <w:r w:rsidRPr="00710D28">
        <w:rPr>
          <w:rFonts w:ascii="Arial" w:eastAsia="Calibri" w:hAnsi="Arial" w:cs="Arial"/>
          <w:sz w:val="20"/>
          <w:szCs w:val="20"/>
        </w:rPr>
        <w:t xml:space="preserve">] </w:t>
      </w:r>
    </w:p>
    <w:p w14:paraId="2B75B06E" w14:textId="7227500C" w:rsidR="00E55E9D" w:rsidRPr="00710D28" w:rsidRDefault="00E55E9D" w:rsidP="00E55E9D">
      <w:pPr>
        <w:ind w:left="720"/>
        <w:contextualSpacing/>
        <w:jc w:val="both"/>
        <w:rPr>
          <w:rFonts w:ascii="Arial" w:hAnsi="Arial" w:cs="Arial"/>
          <w:b/>
          <w:sz w:val="20"/>
          <w:szCs w:val="20"/>
          <w:lang w:val="es-MX"/>
        </w:rPr>
      </w:pPr>
      <w:r w:rsidRPr="00710D28">
        <w:rPr>
          <w:rFonts w:ascii="Arial" w:eastAsia="Calibri" w:hAnsi="Arial" w:cs="Arial"/>
          <w:sz w:val="20"/>
          <w:szCs w:val="20"/>
        </w:rPr>
        <w:t xml:space="preserve">Lo anterior se </w:t>
      </w:r>
      <w:r w:rsidR="006043BC" w:rsidRPr="00710D28">
        <w:rPr>
          <w:rFonts w:ascii="Arial" w:eastAsia="Calibri" w:hAnsi="Arial" w:cs="Arial"/>
          <w:sz w:val="20"/>
          <w:szCs w:val="20"/>
        </w:rPr>
        <w:t>hace</w:t>
      </w:r>
      <w:r w:rsidR="00A23C36" w:rsidRPr="00710D28">
        <w:rPr>
          <w:rFonts w:ascii="Arial" w:eastAsia="Calibri" w:hAnsi="Arial" w:cs="Arial"/>
          <w:sz w:val="20"/>
          <w:szCs w:val="20"/>
        </w:rPr>
        <w:t xml:space="preserve"> </w:t>
      </w:r>
      <w:r w:rsidRPr="00710D28">
        <w:rPr>
          <w:rFonts w:ascii="Arial" w:eastAsia="Calibri" w:hAnsi="Arial" w:cs="Arial"/>
          <w:sz w:val="20"/>
          <w:szCs w:val="20"/>
        </w:rPr>
        <w:t>extensivo, para conocimiento, a los socios, accionistas, participacionistas, integrantes de los órganos de administración, apoderados, representantes legales, funcionarios, asesores y personas vinculadas a la persona jurídica que represento.</w:t>
      </w:r>
    </w:p>
    <w:p w14:paraId="5CFE3384" w14:textId="77777777" w:rsidR="00E55E9D" w:rsidRPr="00710D28" w:rsidRDefault="00E55E9D" w:rsidP="00E55E9D">
      <w:pPr>
        <w:ind w:left="851"/>
        <w:contextualSpacing/>
        <w:jc w:val="both"/>
        <w:rPr>
          <w:rFonts w:ascii="Arial" w:hAnsi="Arial" w:cs="Arial"/>
          <w:sz w:val="20"/>
          <w:szCs w:val="20"/>
          <w:lang w:val="es-MX"/>
        </w:rPr>
      </w:pPr>
    </w:p>
    <w:p w14:paraId="1F0B3AB4" w14:textId="09A2BFD4" w:rsidR="00E55E9D" w:rsidRPr="00710D28" w:rsidRDefault="006043BC" w:rsidP="007626B9">
      <w:pPr>
        <w:numPr>
          <w:ilvl w:val="0"/>
          <w:numId w:val="35"/>
        </w:numPr>
        <w:contextualSpacing/>
        <w:jc w:val="both"/>
        <w:rPr>
          <w:rFonts w:ascii="Arial" w:hAnsi="Arial" w:cs="Arial"/>
          <w:color w:val="000000" w:themeColor="text1"/>
          <w:sz w:val="20"/>
          <w:szCs w:val="20"/>
          <w:lang w:val="es-MX"/>
        </w:rPr>
      </w:pPr>
      <w:r w:rsidRPr="00710D28">
        <w:rPr>
          <w:rFonts w:ascii="Arial" w:hAnsi="Arial" w:cs="Arial"/>
          <w:sz w:val="20"/>
          <w:szCs w:val="20"/>
          <w:lang w:val="es-MX"/>
        </w:rPr>
        <w:t>Abstenerme</w:t>
      </w:r>
      <w:r w:rsidR="009001E2" w:rsidRPr="00710D28">
        <w:rPr>
          <w:rFonts w:ascii="Arial" w:hAnsi="Arial" w:cs="Arial"/>
          <w:sz w:val="20"/>
          <w:szCs w:val="20"/>
          <w:lang w:val="es-MX"/>
        </w:rPr>
        <w:t xml:space="preserve"> </w:t>
      </w:r>
      <w:r w:rsidR="00E55E9D" w:rsidRPr="00710D28">
        <w:rPr>
          <w:rFonts w:ascii="Arial" w:hAnsi="Arial" w:cs="Arial"/>
          <w:color w:val="000000" w:themeColor="text1"/>
          <w:sz w:val="20"/>
          <w:szCs w:val="20"/>
          <w:lang w:val="es-MX"/>
        </w:rPr>
        <w:t>de ofrecer, dar o prometer regalos, cortesías, invitaciones, donativos u otros beneficios similares, a funcionarios o servidores públicos de la dependencia encargada de las contrataciones, actores del proceso de contratación y personal de la entidad contratante</w:t>
      </w:r>
      <w:r w:rsidR="009E3885" w:rsidRPr="00710D28">
        <w:rPr>
          <w:rStyle w:val="Refdenotaalpie"/>
          <w:rFonts w:ascii="Arial" w:hAnsi="Arial" w:cs="Arial"/>
          <w:color w:val="000000" w:themeColor="text1"/>
          <w:sz w:val="20"/>
          <w:szCs w:val="20"/>
          <w:lang w:val="es-MX"/>
        </w:rPr>
        <w:footnoteReference w:id="47"/>
      </w:r>
      <w:r w:rsidR="00E55E9D" w:rsidRPr="00710D28">
        <w:rPr>
          <w:rFonts w:ascii="Arial" w:hAnsi="Arial" w:cs="Arial"/>
          <w:color w:val="000000" w:themeColor="text1"/>
          <w:sz w:val="20"/>
          <w:szCs w:val="20"/>
          <w:lang w:val="es-MX"/>
        </w:rPr>
        <w:t>.</w:t>
      </w:r>
    </w:p>
    <w:p w14:paraId="0CD7C683" w14:textId="77777777" w:rsidR="00E55E9D" w:rsidRPr="00710D28" w:rsidRDefault="00E55E9D" w:rsidP="00E55E9D">
      <w:pPr>
        <w:ind w:left="851"/>
        <w:contextualSpacing/>
        <w:jc w:val="both"/>
        <w:rPr>
          <w:rFonts w:ascii="Arial" w:hAnsi="Arial" w:cs="Arial"/>
          <w:color w:val="000000" w:themeColor="text1"/>
          <w:sz w:val="20"/>
          <w:szCs w:val="20"/>
          <w:lang w:val="es-MX"/>
        </w:rPr>
      </w:pPr>
    </w:p>
    <w:p w14:paraId="4CE74F21" w14:textId="4336290D" w:rsidR="00E55E9D" w:rsidRPr="00710D28" w:rsidRDefault="006043BC" w:rsidP="007626B9">
      <w:pPr>
        <w:numPr>
          <w:ilvl w:val="0"/>
          <w:numId w:val="35"/>
        </w:numPr>
        <w:contextualSpacing/>
        <w:jc w:val="both"/>
        <w:rPr>
          <w:rFonts w:ascii="Arial" w:hAnsi="Arial" w:cs="Arial"/>
          <w:color w:val="000000" w:themeColor="text1"/>
          <w:sz w:val="20"/>
          <w:szCs w:val="20"/>
          <w:lang w:val="es-MX"/>
        </w:rPr>
      </w:pPr>
      <w:r w:rsidRPr="00710D28">
        <w:rPr>
          <w:rFonts w:ascii="Arial" w:hAnsi="Arial" w:cs="Arial"/>
          <w:color w:val="000000" w:themeColor="text1"/>
          <w:sz w:val="20"/>
          <w:szCs w:val="20"/>
          <w:lang w:val="es-MX"/>
        </w:rPr>
        <w:t>Denunciar</w:t>
      </w:r>
      <w:r w:rsidR="00E55E9D" w:rsidRPr="00710D28">
        <w:rPr>
          <w:rFonts w:ascii="Arial" w:hAnsi="Arial" w:cs="Arial"/>
          <w:color w:val="000000" w:themeColor="text1"/>
          <w:sz w:val="20"/>
          <w:szCs w:val="20"/>
          <w:lang w:val="es-MX"/>
        </w:rPr>
        <w:t xml:space="preserve"> ante las autoridades competentes, de manera oportuna, los actos de corrupción, inconducta funcional, conflicto de intereses u otro de naturaleza similar, respecto de lo cual tuviera conocimiento en el marco del proceso de contratación (</w:t>
      </w:r>
      <w:hyperlink r:id="rId28" w:history="1">
        <w:r w:rsidR="00E55E9D" w:rsidRPr="00710D28">
          <w:rPr>
            <w:rFonts w:ascii="Arial" w:hAnsi="Arial" w:cs="Arial"/>
            <w:color w:val="CC9900"/>
            <w:sz w:val="20"/>
            <w:szCs w:val="20"/>
            <w:u w:val="single"/>
            <w:lang w:val="es-MX"/>
          </w:rPr>
          <w:t>https://denuncias.servicios.gob.pe/</w:t>
        </w:r>
      </w:hyperlink>
      <w:r w:rsidR="00E55E9D" w:rsidRPr="00710D28">
        <w:rPr>
          <w:rFonts w:ascii="Arial" w:hAnsi="Arial" w:cs="Arial"/>
          <w:sz w:val="20"/>
          <w:szCs w:val="20"/>
          <w:lang w:val="es-MX"/>
        </w:rPr>
        <w:t>)</w:t>
      </w:r>
      <w:r w:rsidR="00E55E9D" w:rsidRPr="00710D28">
        <w:rPr>
          <w:rFonts w:ascii="Arial" w:hAnsi="Arial" w:cs="Arial"/>
          <w:color w:val="000000" w:themeColor="text1"/>
          <w:sz w:val="20"/>
          <w:szCs w:val="20"/>
          <w:lang w:val="es-MX"/>
        </w:rPr>
        <w:t>.</w:t>
      </w:r>
    </w:p>
    <w:p w14:paraId="60D38006" w14:textId="77777777" w:rsidR="00E55E9D" w:rsidRPr="00710D28" w:rsidRDefault="00E55E9D" w:rsidP="00E55E9D">
      <w:pPr>
        <w:ind w:left="720"/>
        <w:contextualSpacing/>
        <w:rPr>
          <w:rFonts w:ascii="Arial" w:hAnsi="Arial" w:cs="Arial"/>
          <w:color w:val="000000" w:themeColor="text1"/>
          <w:sz w:val="20"/>
          <w:szCs w:val="20"/>
          <w:lang w:val="es-MX"/>
        </w:rPr>
      </w:pPr>
    </w:p>
    <w:p w14:paraId="2CE35A9F" w14:textId="0FD1A99F" w:rsidR="00E55E9D" w:rsidRPr="00710D28" w:rsidRDefault="006043BC" w:rsidP="007626B9">
      <w:pPr>
        <w:numPr>
          <w:ilvl w:val="0"/>
          <w:numId w:val="35"/>
        </w:numPr>
        <w:contextualSpacing/>
        <w:jc w:val="both"/>
        <w:rPr>
          <w:rFonts w:ascii="Arial" w:hAnsi="Arial" w:cs="Arial"/>
          <w:color w:val="000000" w:themeColor="text1"/>
          <w:sz w:val="20"/>
          <w:szCs w:val="20"/>
          <w:lang w:val="es-MX"/>
        </w:rPr>
      </w:pPr>
      <w:r w:rsidRPr="00710D28">
        <w:rPr>
          <w:rFonts w:ascii="Arial" w:hAnsi="Arial" w:cs="Arial"/>
          <w:color w:val="000000" w:themeColor="text1"/>
          <w:sz w:val="20"/>
          <w:szCs w:val="20"/>
          <w:lang w:val="es-MX"/>
        </w:rPr>
        <w:t>Facilitar</w:t>
      </w:r>
      <w:r w:rsidR="00E55E9D" w:rsidRPr="00710D28">
        <w:rPr>
          <w:rFonts w:ascii="Arial" w:hAnsi="Arial" w:cs="Arial"/>
          <w:color w:val="000000" w:themeColor="text1"/>
          <w:sz w:val="20"/>
          <w:szCs w:val="20"/>
          <w:lang w:val="es-MX"/>
        </w:rPr>
        <w:t xml:space="preserve"> las acciones o mecanismos implementados por la entidad pública responsable del proceso de contratación para fortalecer la transparencia, promover la lucha contra la corrupción y fomentar la rendición de cuentas.</w:t>
      </w:r>
    </w:p>
    <w:p w14:paraId="29184394" w14:textId="77777777" w:rsidR="00E55E9D" w:rsidRPr="00710D28" w:rsidRDefault="00E55E9D" w:rsidP="00E55E9D">
      <w:pPr>
        <w:ind w:left="720"/>
        <w:contextualSpacing/>
        <w:rPr>
          <w:rFonts w:ascii="Arial" w:hAnsi="Arial" w:cs="Arial"/>
          <w:color w:val="000000" w:themeColor="text1"/>
          <w:sz w:val="20"/>
          <w:szCs w:val="20"/>
          <w:lang w:val="es-MX"/>
        </w:rPr>
      </w:pPr>
    </w:p>
    <w:p w14:paraId="22E558FD" w14:textId="73B55133" w:rsidR="00E55E9D" w:rsidRPr="00710D28" w:rsidRDefault="00E55E9D" w:rsidP="00E55E9D">
      <w:pPr>
        <w:jc w:val="both"/>
        <w:rPr>
          <w:rFonts w:ascii="Arial" w:hAnsi="Arial" w:cs="Arial"/>
          <w:sz w:val="20"/>
          <w:szCs w:val="20"/>
          <w:lang w:val="es-MX"/>
        </w:rPr>
      </w:pPr>
      <w:r w:rsidRPr="00710D28">
        <w:rPr>
          <w:rFonts w:ascii="Arial" w:hAnsi="Arial" w:cs="Arial"/>
          <w:b/>
          <w:bCs/>
          <w:sz w:val="20"/>
          <w:szCs w:val="20"/>
          <w:lang w:val="es-MX"/>
        </w:rPr>
        <w:t>TERCERO:</w:t>
      </w:r>
      <w:r w:rsidRPr="00710D28">
        <w:rPr>
          <w:rFonts w:ascii="Arial" w:hAnsi="Arial" w:cs="Arial"/>
          <w:sz w:val="20"/>
          <w:szCs w:val="20"/>
          <w:lang w:val="es-MX"/>
        </w:rPr>
        <w:t xml:space="preserve"> Este pacto de integridad tiene vigencia desde el momento de su suscripción hasta la culminación de la fase de selección</w:t>
      </w:r>
      <w:r w:rsidRPr="00710D28">
        <w:rPr>
          <w:rFonts w:ascii="Arial" w:hAnsi="Arial" w:cs="Arial"/>
          <w:sz w:val="20"/>
          <w:szCs w:val="20"/>
          <w:vertAlign w:val="superscript"/>
          <w:lang w:val="es-MX"/>
        </w:rPr>
        <w:footnoteReference w:id="48"/>
      </w:r>
      <w:r w:rsidRPr="00710D28">
        <w:rPr>
          <w:rFonts w:ascii="Arial" w:hAnsi="Arial" w:cs="Arial"/>
          <w:sz w:val="20"/>
          <w:szCs w:val="20"/>
          <w:lang w:val="es-MX"/>
        </w:rPr>
        <w:t xml:space="preserve">; y, en caso de resultar adjudicado con la buena pro, este mantiene su vigencia </w:t>
      </w:r>
      <w:r w:rsidR="00EE2F29" w:rsidRPr="00710D28">
        <w:rPr>
          <w:rFonts w:ascii="Arial" w:hAnsi="Arial" w:cs="Arial"/>
          <w:sz w:val="20"/>
          <w:szCs w:val="20"/>
          <w:lang w:val="es-MX"/>
        </w:rPr>
        <w:t>hasta la culminación del contrato.</w:t>
      </w:r>
    </w:p>
    <w:p w14:paraId="53939BAE" w14:textId="77777777" w:rsidR="00E55E9D" w:rsidRPr="00710D28" w:rsidRDefault="00E55E9D" w:rsidP="00E55E9D">
      <w:pPr>
        <w:jc w:val="both"/>
        <w:rPr>
          <w:rFonts w:ascii="Arial" w:hAnsi="Arial" w:cs="Arial"/>
          <w:sz w:val="20"/>
          <w:szCs w:val="20"/>
          <w:lang w:val="es-MX"/>
        </w:rPr>
      </w:pPr>
    </w:p>
    <w:p w14:paraId="60C83DC6" w14:textId="30EB65E8" w:rsidR="00E55E9D" w:rsidRPr="00710D28" w:rsidRDefault="00E55E9D" w:rsidP="00E55E9D">
      <w:pPr>
        <w:jc w:val="both"/>
        <w:rPr>
          <w:rFonts w:ascii="Arial" w:eastAsia="Arial" w:hAnsi="Arial" w:cs="Arial"/>
          <w:sz w:val="20"/>
          <w:szCs w:val="20"/>
        </w:rPr>
      </w:pPr>
      <w:r w:rsidRPr="00710D28">
        <w:rPr>
          <w:rFonts w:ascii="Arial" w:hAnsi="Arial" w:cs="Arial"/>
          <w:b/>
          <w:sz w:val="20"/>
          <w:szCs w:val="20"/>
          <w:lang w:val="es-MX"/>
        </w:rPr>
        <w:t>CUARTO:</w:t>
      </w:r>
      <w:r w:rsidRPr="00710D28">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805C1D" w:rsidRPr="00710D28">
        <w:rPr>
          <w:rFonts w:ascii="Arial" w:hAnsi="Arial" w:cs="Arial"/>
          <w:sz w:val="20"/>
          <w:szCs w:val="20"/>
          <w:lang w:val="es-MX"/>
        </w:rPr>
        <w:t>, ini</w:t>
      </w:r>
      <w:r w:rsidR="00C77176" w:rsidRPr="00710D28">
        <w:rPr>
          <w:rFonts w:ascii="Arial" w:hAnsi="Arial" w:cs="Arial"/>
          <w:sz w:val="20"/>
          <w:szCs w:val="20"/>
          <w:lang w:val="es-MX"/>
        </w:rPr>
        <w:t>ciativas de veeduría autorizadas por la entidad contratante</w:t>
      </w:r>
      <w:r w:rsidRPr="00710D28">
        <w:rPr>
          <w:rFonts w:ascii="Arial" w:hAnsi="Arial" w:cs="Arial"/>
          <w:sz w:val="20"/>
          <w:szCs w:val="20"/>
          <w:lang w:val="es-MX"/>
        </w:rPr>
        <w:t xml:space="preserve"> u otros que correspondan; así como a las </w:t>
      </w:r>
      <w:r w:rsidRPr="00710D28">
        <w:rPr>
          <w:rFonts w:ascii="Arial" w:eastAsia="Arial" w:hAnsi="Arial" w:cs="Arial"/>
          <w:sz w:val="20"/>
          <w:szCs w:val="20"/>
        </w:rPr>
        <w:t>responsabilidades administrativas, civiles y/o penales que se deriven de estos, conforme al marco legal vigente.</w:t>
      </w:r>
    </w:p>
    <w:p w14:paraId="7CF6AD6B" w14:textId="77777777" w:rsidR="00E55E9D" w:rsidRPr="00710D28" w:rsidRDefault="00E55E9D" w:rsidP="00E55E9D">
      <w:pPr>
        <w:jc w:val="both"/>
        <w:rPr>
          <w:rFonts w:ascii="Arial" w:eastAsia="Arial" w:hAnsi="Arial" w:cs="Arial"/>
          <w:sz w:val="20"/>
          <w:szCs w:val="21"/>
        </w:rPr>
      </w:pPr>
    </w:p>
    <w:p w14:paraId="1E67CF92" w14:textId="1FF0CBC2" w:rsidR="00E55E9D" w:rsidRPr="00710D28" w:rsidRDefault="00E55E9D" w:rsidP="00E55E9D">
      <w:pPr>
        <w:jc w:val="both"/>
        <w:rPr>
          <w:rFonts w:ascii="Arial" w:eastAsia="Arial" w:hAnsi="Arial" w:cs="Arial"/>
          <w:sz w:val="20"/>
          <w:szCs w:val="20"/>
        </w:rPr>
      </w:pPr>
      <w:r w:rsidRPr="00710D28">
        <w:rPr>
          <w:rFonts w:ascii="Arial" w:hAnsi="Arial" w:cs="Arial"/>
          <w:sz w:val="20"/>
          <w:szCs w:val="20"/>
          <w:lang w:val="es-MX"/>
        </w:rPr>
        <w:t>En señal de conformidad, suscribo</w:t>
      </w:r>
      <w:r w:rsidRPr="00710D28">
        <w:rPr>
          <w:rFonts w:ascii="Arial" w:eastAsia="Arial" w:hAnsi="Arial" w:cs="Arial"/>
          <w:sz w:val="20"/>
          <w:szCs w:val="20"/>
        </w:rPr>
        <w:t xml:space="preserve"> el presente pacto de integridad, </w:t>
      </w:r>
      <w:r w:rsidRPr="00710D28">
        <w:rPr>
          <w:rFonts w:ascii="Arial" w:hAnsi="Arial" w:cs="Arial"/>
          <w:sz w:val="20"/>
          <w:szCs w:val="20"/>
          <w:lang w:val="es-MX"/>
        </w:rPr>
        <w:t xml:space="preserve">a los (    ) días del mes (      ) de 20(   ), </w:t>
      </w:r>
      <w:r w:rsidRPr="00710D28">
        <w:rPr>
          <w:rFonts w:ascii="Arial" w:eastAsia="Arial" w:hAnsi="Arial" w:cs="Arial"/>
          <w:sz w:val="20"/>
          <w:szCs w:val="20"/>
        </w:rPr>
        <w:t xml:space="preserve">manifestando que la información declarada se sujeta al principio de presunción de veracidad, conforme a lo dispuesto en el artículo IV </w:t>
      </w:r>
      <w:r w:rsidR="00DB31AB" w:rsidRPr="00710D28">
        <w:rPr>
          <w:rFonts w:ascii="Arial" w:eastAsia="Arial" w:hAnsi="Arial" w:cs="Arial"/>
          <w:sz w:val="20"/>
          <w:szCs w:val="20"/>
        </w:rPr>
        <w:t xml:space="preserve">del Título Preliminar </w:t>
      </w:r>
      <w:r w:rsidRPr="00710D28">
        <w:rPr>
          <w:rFonts w:ascii="Arial" w:eastAsia="Arial" w:hAnsi="Arial" w:cs="Arial"/>
          <w:sz w:val="20"/>
          <w:szCs w:val="20"/>
        </w:rPr>
        <w:t>de la Ley N° 27444, Ley del Procedimiento Administrativo General</w:t>
      </w:r>
      <w:r w:rsidRPr="00710D28">
        <w:rPr>
          <w:rFonts w:ascii="Arial" w:eastAsia="Arial" w:hAnsi="Arial" w:cs="Arial"/>
          <w:sz w:val="20"/>
          <w:szCs w:val="20"/>
          <w:vertAlign w:val="superscript"/>
        </w:rPr>
        <w:footnoteReference w:id="49"/>
      </w:r>
      <w:r w:rsidRPr="00710D28">
        <w:rPr>
          <w:rFonts w:ascii="Arial" w:eastAsia="Arial" w:hAnsi="Arial" w:cs="Arial"/>
          <w:sz w:val="20"/>
          <w:szCs w:val="20"/>
        </w:rPr>
        <w:t xml:space="preserve">. </w:t>
      </w:r>
    </w:p>
    <w:p w14:paraId="69833909" w14:textId="77777777" w:rsidR="007754B7" w:rsidRPr="00710D28" w:rsidRDefault="007754B7" w:rsidP="00E55E9D">
      <w:pPr>
        <w:jc w:val="both"/>
        <w:rPr>
          <w:rFonts w:ascii="Arial" w:eastAsia="Arial" w:hAnsi="Arial" w:cs="Arial"/>
          <w:sz w:val="20"/>
          <w:szCs w:val="20"/>
        </w:rPr>
      </w:pPr>
    </w:p>
    <w:p w14:paraId="5A3ED06E" w14:textId="77777777" w:rsidR="007754B7" w:rsidRPr="00710D28" w:rsidRDefault="007754B7" w:rsidP="007754B7">
      <w:pPr>
        <w:jc w:val="both"/>
        <w:rPr>
          <w:rFonts w:ascii="Arial" w:eastAsia="Arial" w:hAnsi="Arial" w:cs="Arial"/>
          <w:sz w:val="20"/>
          <w:szCs w:val="20"/>
        </w:rPr>
      </w:pPr>
    </w:p>
    <w:p w14:paraId="36CEE520" w14:textId="77777777" w:rsidR="007754B7" w:rsidRPr="00710D28" w:rsidRDefault="007754B7" w:rsidP="00CF555D">
      <w:pPr>
        <w:jc w:val="center"/>
        <w:rPr>
          <w:rFonts w:ascii="Arial" w:eastAsia="Arial" w:hAnsi="Arial" w:cs="Arial"/>
          <w:sz w:val="20"/>
          <w:szCs w:val="20"/>
        </w:rPr>
      </w:pPr>
      <w:r w:rsidRPr="00710D28">
        <w:rPr>
          <w:rFonts w:ascii="Arial" w:eastAsia="Arial" w:hAnsi="Arial" w:cs="Arial"/>
          <w:sz w:val="20"/>
          <w:szCs w:val="20"/>
        </w:rPr>
        <w:t>………………………….………………………..</w:t>
      </w:r>
    </w:p>
    <w:p w14:paraId="3A38DC4F" w14:textId="375CB540" w:rsidR="007754B7" w:rsidRPr="00710D28" w:rsidRDefault="007754B7" w:rsidP="00CF555D">
      <w:pPr>
        <w:jc w:val="center"/>
        <w:rPr>
          <w:rFonts w:ascii="Arial" w:eastAsia="Arial" w:hAnsi="Arial" w:cs="Arial"/>
          <w:sz w:val="20"/>
          <w:szCs w:val="20"/>
        </w:rPr>
      </w:pPr>
      <w:r w:rsidRPr="00710D28">
        <w:rPr>
          <w:rFonts w:ascii="Arial" w:eastAsia="Arial" w:hAnsi="Arial" w:cs="Arial"/>
          <w:b/>
          <w:bCs/>
          <w:sz w:val="20"/>
          <w:szCs w:val="20"/>
        </w:rPr>
        <w:t>Firma, nombres y apellidos del postor o</w:t>
      </w:r>
    </w:p>
    <w:p w14:paraId="72080EC7" w14:textId="196F13DC" w:rsidR="007754B7" w:rsidRPr="00710D28" w:rsidRDefault="007754B7" w:rsidP="003C02B6">
      <w:pPr>
        <w:jc w:val="center"/>
        <w:rPr>
          <w:rFonts w:ascii="Arial" w:eastAsia="Arial" w:hAnsi="Arial" w:cs="Arial"/>
          <w:sz w:val="20"/>
          <w:szCs w:val="20"/>
        </w:rPr>
      </w:pPr>
      <w:r w:rsidRPr="00710D28">
        <w:rPr>
          <w:rFonts w:ascii="Arial" w:eastAsia="Arial" w:hAnsi="Arial" w:cs="Arial"/>
          <w:b/>
          <w:bCs/>
          <w:sz w:val="20"/>
          <w:szCs w:val="20"/>
        </w:rPr>
        <w:t>representante legal, según corresponda</w:t>
      </w:r>
    </w:p>
    <w:p w14:paraId="3A2BD3BE" w14:textId="77777777" w:rsidR="007754B7" w:rsidRPr="00710D28" w:rsidRDefault="007754B7" w:rsidP="007754B7">
      <w:pPr>
        <w:jc w:val="both"/>
        <w:rPr>
          <w:rFonts w:ascii="Arial" w:eastAsia="Arial" w:hAnsi="Arial" w:cs="Arial"/>
          <w:sz w:val="20"/>
          <w:szCs w:val="20"/>
        </w:rPr>
      </w:pPr>
    </w:p>
    <w:tbl>
      <w:tblPr>
        <w:tblW w:w="0" w:type="auto"/>
        <w:tblInd w:w="135" w:type="dxa"/>
        <w:tblBorders>
          <w:top w:val="single" w:sz="8" w:space="0" w:color="B4C6E7" w:themeColor="accent5" w:themeTint="66"/>
          <w:left w:val="single" w:sz="8" w:space="0" w:color="B4C6E7" w:themeColor="accent5" w:themeTint="66"/>
          <w:bottom w:val="single" w:sz="4" w:space="0" w:color="auto"/>
          <w:right w:val="single" w:sz="8" w:space="0" w:color="B4C6E7" w:themeColor="accent5" w:themeTint="66"/>
          <w:insideH w:val="single" w:sz="12" w:space="0" w:color="8EAADB" w:themeColor="accent5" w:themeTint="99"/>
          <w:insideV w:val="single" w:sz="12" w:space="0" w:color="8EAADB" w:themeColor="accent5" w:themeTint="99"/>
        </w:tblBorders>
        <w:tblLook w:val="04A0" w:firstRow="1" w:lastRow="0" w:firstColumn="1" w:lastColumn="0" w:noHBand="0" w:noVBand="1"/>
      </w:tblPr>
      <w:tblGrid>
        <w:gridCol w:w="8916"/>
      </w:tblGrid>
      <w:tr w:rsidR="007754B7" w:rsidRPr="00710D28" w14:paraId="0C8A079F" w14:textId="77777777" w:rsidTr="003C02B6">
        <w:trPr>
          <w:trHeight w:val="300"/>
        </w:trPr>
        <w:tc>
          <w:tcPr>
            <w:tcW w:w="8987" w:type="dxa"/>
            <w:vAlign w:val="center"/>
            <w:hideMark/>
          </w:tcPr>
          <w:p w14:paraId="3E66E5C8" w14:textId="77777777" w:rsidR="007754B7" w:rsidRPr="00710D28" w:rsidRDefault="007754B7" w:rsidP="007754B7">
            <w:pPr>
              <w:jc w:val="both"/>
              <w:rPr>
                <w:rFonts w:ascii="Arial" w:eastAsia="Arial" w:hAnsi="Arial" w:cs="Arial"/>
                <w:b/>
                <w:color w:val="EE0000"/>
                <w:sz w:val="18"/>
                <w:szCs w:val="18"/>
              </w:rPr>
            </w:pPr>
            <w:r w:rsidRPr="00710D28">
              <w:rPr>
                <w:rFonts w:ascii="Arial" w:eastAsia="Arial" w:hAnsi="Arial" w:cs="Arial"/>
                <w:b/>
                <w:color w:val="EE0000"/>
                <w:sz w:val="18"/>
                <w:szCs w:val="18"/>
              </w:rPr>
              <w:t>Advertencia</w:t>
            </w:r>
          </w:p>
        </w:tc>
      </w:tr>
      <w:tr w:rsidR="007754B7" w:rsidRPr="00710D28" w14:paraId="5AA7CE93" w14:textId="77777777" w:rsidTr="003C02B6">
        <w:trPr>
          <w:trHeight w:val="300"/>
        </w:trPr>
        <w:tc>
          <w:tcPr>
            <w:tcW w:w="8987" w:type="dxa"/>
            <w:vAlign w:val="center"/>
            <w:hideMark/>
          </w:tcPr>
          <w:p w14:paraId="265309B3" w14:textId="77777777" w:rsidR="007754B7" w:rsidRPr="00710D28" w:rsidRDefault="007754B7" w:rsidP="007754B7">
            <w:pPr>
              <w:jc w:val="both"/>
              <w:rPr>
                <w:rFonts w:ascii="Arial" w:eastAsia="Arial" w:hAnsi="Arial" w:cs="Arial"/>
                <w:color w:val="EE0000"/>
                <w:sz w:val="18"/>
                <w:szCs w:val="18"/>
              </w:rPr>
            </w:pPr>
            <w:r w:rsidRPr="00710D28">
              <w:rPr>
                <w:rFonts w:ascii="Arial" w:eastAsia="Arial" w:hAnsi="Arial" w:cs="Arial"/>
                <w:color w:val="EE0000"/>
                <w:sz w:val="18"/>
                <w:szCs w:val="18"/>
              </w:rPr>
              <w:t>En el caso de consorcios, cada integrante debe presentar esta declaración jurada individualmente.</w:t>
            </w:r>
          </w:p>
        </w:tc>
      </w:tr>
    </w:tbl>
    <w:p w14:paraId="62812606" w14:textId="668DA62E" w:rsidR="00E55E9D" w:rsidRPr="00710D28" w:rsidRDefault="00E55E9D" w:rsidP="00CF555D">
      <w:pPr>
        <w:pStyle w:val="Ttulo2"/>
        <w:spacing w:before="0"/>
        <w:jc w:val="center"/>
        <w:rPr>
          <w:rFonts w:ascii="Arial" w:hAnsi="Arial" w:cs="Arial"/>
          <w:b w:val="0"/>
          <w:bCs w:val="0"/>
          <w:sz w:val="20"/>
          <w:szCs w:val="20"/>
          <w:vertAlign w:val="superscript"/>
        </w:rPr>
      </w:pPr>
      <w:bookmarkStart w:id="64" w:name="_Toc210240575"/>
      <w:r w:rsidRPr="00710D28">
        <w:rPr>
          <w:rFonts w:ascii="Arial" w:hAnsi="Arial" w:cs="Arial"/>
          <w:color w:val="auto"/>
          <w:sz w:val="20"/>
          <w:szCs w:val="20"/>
        </w:rPr>
        <w:lastRenderedPageBreak/>
        <w:t>ANEXO Nº 3</w:t>
      </w:r>
      <w:bookmarkEnd w:id="64"/>
    </w:p>
    <w:p w14:paraId="0F9C9DE8" w14:textId="77777777" w:rsidR="00E55E9D" w:rsidRPr="00710D28" w:rsidRDefault="00E55E9D" w:rsidP="00E55E9D">
      <w:pPr>
        <w:widowControl w:val="0"/>
        <w:jc w:val="center"/>
        <w:rPr>
          <w:rFonts w:ascii="Arial" w:hAnsi="Arial" w:cs="Arial"/>
          <w:b/>
          <w:sz w:val="20"/>
          <w:szCs w:val="20"/>
        </w:rPr>
      </w:pPr>
    </w:p>
    <w:p w14:paraId="06628C13" w14:textId="77777777" w:rsidR="00E55E9D" w:rsidRPr="00710D28" w:rsidRDefault="00E55E9D" w:rsidP="00E55E9D">
      <w:pPr>
        <w:widowControl w:val="0"/>
        <w:jc w:val="center"/>
        <w:rPr>
          <w:rFonts w:ascii="Arial" w:hAnsi="Arial" w:cs="Arial"/>
          <w:b/>
          <w:bCs/>
          <w:sz w:val="20"/>
          <w:szCs w:val="20"/>
          <w:lang w:val="es-ES" w:eastAsia="es-ES"/>
        </w:rPr>
      </w:pPr>
      <w:r w:rsidRPr="00710D28">
        <w:rPr>
          <w:rFonts w:ascii="Arial" w:hAnsi="Arial" w:cs="Arial"/>
          <w:b/>
          <w:bCs/>
          <w:sz w:val="20"/>
          <w:szCs w:val="20"/>
          <w:lang w:val="es-ES" w:eastAsia="es-ES"/>
        </w:rPr>
        <w:t xml:space="preserve">DECLARACIÓN JURADA </w:t>
      </w:r>
    </w:p>
    <w:p w14:paraId="788154AE" w14:textId="77777777" w:rsidR="00E55E9D" w:rsidRPr="00710D28" w:rsidRDefault="00E55E9D" w:rsidP="00E55E9D">
      <w:pPr>
        <w:widowControl w:val="0"/>
        <w:rPr>
          <w:rFonts w:ascii="Arial" w:hAnsi="Arial" w:cs="Arial"/>
          <w:sz w:val="20"/>
          <w:szCs w:val="20"/>
          <w:lang w:val="es-ES"/>
        </w:rPr>
      </w:pPr>
    </w:p>
    <w:p w14:paraId="149A9E03"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Señores</w:t>
      </w:r>
    </w:p>
    <w:p w14:paraId="0AAC83E1" w14:textId="77777777" w:rsidR="00E55E9D" w:rsidRPr="00710D28" w:rsidRDefault="00E55E9D" w:rsidP="00E55E9D">
      <w:pPr>
        <w:widowControl w:val="0"/>
        <w:spacing w:line="259" w:lineRule="auto"/>
        <w:jc w:val="both"/>
        <w:rPr>
          <w:rFonts w:ascii="Arial" w:hAnsi="Arial" w:cs="Arial"/>
          <w:b/>
          <w:sz w:val="20"/>
          <w:szCs w:val="20"/>
        </w:rPr>
      </w:pPr>
      <w:r w:rsidRPr="00710D28">
        <w:rPr>
          <w:rFonts w:ascii="Arial" w:hAnsi="Arial" w:cs="Arial"/>
          <w:b/>
          <w:sz w:val="20"/>
          <w:szCs w:val="20"/>
        </w:rPr>
        <w:t>EVALUADORES</w:t>
      </w:r>
    </w:p>
    <w:p w14:paraId="174BF75A" w14:textId="09746BDB" w:rsidR="00E55E9D" w:rsidRPr="00710D28" w:rsidRDefault="003D2724" w:rsidP="00E55E9D">
      <w:pPr>
        <w:widowControl w:val="0"/>
        <w:spacing w:line="259" w:lineRule="auto"/>
        <w:jc w:val="both"/>
        <w:rPr>
          <w:rFonts w:ascii="Arial" w:hAnsi="Arial" w:cs="Arial"/>
          <w:b/>
          <w:bCs/>
          <w:sz w:val="20"/>
          <w:szCs w:val="20"/>
        </w:rPr>
      </w:pPr>
      <w:r w:rsidRPr="00710D28">
        <w:rPr>
          <w:rFonts w:ascii="Arial" w:hAnsi="Arial" w:cs="Arial"/>
          <w:b/>
          <w:bCs/>
          <w:sz w:val="20"/>
          <w:szCs w:val="20"/>
        </w:rPr>
        <w:t>LICITACIÓN PÚBLICA ABREVIADA</w:t>
      </w:r>
      <w:r w:rsidR="00B81D3F" w:rsidRPr="00710D28">
        <w:rPr>
          <w:rFonts w:ascii="Arial" w:hAnsi="Arial" w:cs="Arial"/>
          <w:b/>
          <w:bCs/>
          <w:sz w:val="20"/>
          <w:szCs w:val="20"/>
        </w:rPr>
        <w:t xml:space="preserve"> </w:t>
      </w:r>
      <w:r w:rsidR="00FD494E" w:rsidRPr="00710D28">
        <w:rPr>
          <w:rFonts w:ascii="Arial" w:hAnsi="Arial" w:cs="Arial"/>
          <w:b/>
          <w:bCs/>
          <w:sz w:val="20"/>
          <w:szCs w:val="20"/>
        </w:rPr>
        <w:t xml:space="preserve">PARA </w:t>
      </w:r>
      <w:r w:rsidR="00E55E9D" w:rsidRPr="00710D28">
        <w:rPr>
          <w:rFonts w:ascii="Arial" w:hAnsi="Arial" w:cs="Arial"/>
          <w:b/>
          <w:bCs/>
          <w:sz w:val="20"/>
          <w:szCs w:val="20"/>
        </w:rPr>
        <w:t xml:space="preserve">BIENES Nº </w:t>
      </w:r>
      <w:r w:rsidR="00E55E9D" w:rsidRPr="00710D28">
        <w:rPr>
          <w:rFonts w:ascii="Arial" w:hAnsi="Arial" w:cs="Arial"/>
          <w:b/>
          <w:bCs/>
          <w:sz w:val="20"/>
          <w:szCs w:val="20"/>
          <w:u w:val="single"/>
        </w:rPr>
        <w:t>[CONSIGNAR NOMENCLATURA DEL PROCEDIMIENTO</w:t>
      </w:r>
      <w:r w:rsidR="00FD494E"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585CFC67"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024BEAEA" w14:textId="77777777" w:rsidR="00E55E9D" w:rsidRPr="00710D28" w:rsidRDefault="00E55E9D" w:rsidP="00E55E9D">
      <w:pPr>
        <w:widowControl w:val="0"/>
        <w:rPr>
          <w:rFonts w:ascii="Arial" w:hAnsi="Arial" w:cs="Arial"/>
          <w:sz w:val="20"/>
          <w:szCs w:val="20"/>
        </w:rPr>
      </w:pPr>
    </w:p>
    <w:p w14:paraId="36D0977E" w14:textId="384C5A8F" w:rsidR="00E55E9D" w:rsidRPr="00710D28" w:rsidRDefault="00E55E9D" w:rsidP="00E55E9D">
      <w:pPr>
        <w:widowControl w:val="0"/>
        <w:jc w:val="both"/>
        <w:rPr>
          <w:rFonts w:ascii="Arial" w:hAnsi="Arial" w:cs="Arial"/>
          <w:sz w:val="20"/>
          <w:szCs w:val="20"/>
          <w:lang w:val="es-ES" w:eastAsia="en-US"/>
        </w:rPr>
      </w:pPr>
      <w:r w:rsidRPr="00710D28">
        <w:rPr>
          <w:rFonts w:ascii="Arial" w:hAnsi="Arial" w:cs="Arial"/>
          <w:sz w:val="20"/>
          <w:szCs w:val="20"/>
          <w:lang w:val="es-ES" w:eastAsia="en-US"/>
        </w:rPr>
        <w:t>Mediante el presente el suscrito, postor o representante legal</w:t>
      </w:r>
      <w:r w:rsidR="00DC043F" w:rsidRPr="00710D28">
        <w:rPr>
          <w:rFonts w:ascii="Arial" w:hAnsi="Arial" w:cs="Arial"/>
          <w:sz w:val="20"/>
          <w:szCs w:val="20"/>
          <w:lang w:val="es-ES" w:eastAsia="en-US"/>
        </w:rPr>
        <w:t xml:space="preserve"> o </w:t>
      </w:r>
      <w:r w:rsidR="00A139FF" w:rsidRPr="00710D28">
        <w:rPr>
          <w:rFonts w:ascii="Arial" w:hAnsi="Arial" w:cs="Arial"/>
          <w:sz w:val="20"/>
          <w:szCs w:val="20"/>
          <w:lang w:val="es-ES" w:eastAsia="en-US"/>
        </w:rPr>
        <w:t xml:space="preserve">representante </w:t>
      </w:r>
      <w:r w:rsidR="00DC043F" w:rsidRPr="00710D28">
        <w:rPr>
          <w:rFonts w:ascii="Arial" w:hAnsi="Arial" w:cs="Arial"/>
          <w:sz w:val="20"/>
          <w:szCs w:val="20"/>
          <w:lang w:val="es-ES" w:eastAsia="en-US"/>
        </w:rPr>
        <w:t>común</w:t>
      </w:r>
      <w:r w:rsidRPr="00710D28">
        <w:rPr>
          <w:rFonts w:ascii="Arial" w:hAnsi="Arial" w:cs="Arial"/>
          <w:sz w:val="20"/>
          <w:szCs w:val="20"/>
          <w:lang w:val="es-ES" w:eastAsia="en-US"/>
        </w:rPr>
        <w:t xml:space="preserve"> de [</w:t>
      </w:r>
      <w:r w:rsidRPr="00710D28">
        <w:rPr>
          <w:rFonts w:ascii="Arial" w:hAnsi="Arial" w:cs="Arial"/>
          <w:b/>
          <w:bCs/>
          <w:sz w:val="20"/>
          <w:szCs w:val="20"/>
          <w:u w:val="single"/>
          <w:lang w:val="es-ES" w:eastAsia="en-US"/>
        </w:rPr>
        <w:t xml:space="preserve">CONSIGNAR </w:t>
      </w:r>
      <w:r w:rsidR="004A4F54" w:rsidRPr="00710D28">
        <w:rPr>
          <w:rFonts w:ascii="Arial" w:hAnsi="Arial" w:cs="Arial"/>
          <w:b/>
          <w:bCs/>
          <w:sz w:val="20"/>
          <w:szCs w:val="20"/>
          <w:u w:val="single"/>
          <w:lang w:val="es-ES" w:eastAsia="en-US"/>
        </w:rPr>
        <w:t>SEGÚN CORRESPONDA</w:t>
      </w:r>
      <w:r w:rsidRPr="00710D28">
        <w:rPr>
          <w:rFonts w:ascii="Arial" w:hAnsi="Arial" w:cs="Arial"/>
          <w:sz w:val="20"/>
          <w:szCs w:val="20"/>
          <w:lang w:val="es-ES" w:eastAsia="en-US"/>
        </w:rPr>
        <w:t xml:space="preserve">], declaro bajo juramento: </w:t>
      </w:r>
    </w:p>
    <w:p w14:paraId="7B509184" w14:textId="77777777" w:rsidR="00E55E9D" w:rsidRPr="00710D28" w:rsidRDefault="00E55E9D" w:rsidP="00E55E9D">
      <w:pPr>
        <w:widowControl w:val="0"/>
        <w:ind w:left="705" w:hanging="705"/>
        <w:jc w:val="both"/>
        <w:rPr>
          <w:rFonts w:ascii="Arial" w:hAnsi="Arial" w:cs="Arial"/>
          <w:sz w:val="20"/>
          <w:szCs w:val="20"/>
          <w:lang w:val="es-ES" w:eastAsia="en-US"/>
        </w:rPr>
      </w:pPr>
    </w:p>
    <w:p w14:paraId="53230C02" w14:textId="4E042CB1" w:rsidR="00221DA4" w:rsidRPr="00710D28" w:rsidRDefault="00221DA4" w:rsidP="007626B9">
      <w:pPr>
        <w:widowControl w:val="0"/>
        <w:numPr>
          <w:ilvl w:val="0"/>
          <w:numId w:val="21"/>
        </w:numPr>
        <w:ind w:left="426" w:hanging="66"/>
        <w:jc w:val="both"/>
        <w:rPr>
          <w:rFonts w:ascii="Arial" w:hAnsi="Arial" w:cs="Arial"/>
          <w:sz w:val="20"/>
          <w:szCs w:val="20"/>
        </w:rPr>
      </w:pPr>
      <w:r w:rsidRPr="00710D28">
        <w:rPr>
          <w:rFonts w:ascii="Arial" w:hAnsi="Arial" w:cs="Arial"/>
          <w:sz w:val="20"/>
          <w:szCs w:val="20"/>
        </w:rPr>
        <w:t>No tener impedimento para postular en el procedimiento de selección ni para contratar con el Estado, conforme al artículo 30 de la Ley N° 32069, Ley General de Contrataciones Públicas.</w:t>
      </w:r>
    </w:p>
    <w:p w14:paraId="5392469E" w14:textId="77777777" w:rsidR="00E55E9D" w:rsidRPr="00710D28" w:rsidRDefault="00E55E9D" w:rsidP="00FE2FD5">
      <w:pPr>
        <w:widowControl w:val="0"/>
        <w:ind w:left="426" w:hanging="66"/>
        <w:jc w:val="both"/>
        <w:rPr>
          <w:rFonts w:ascii="Arial" w:hAnsi="Arial" w:cs="Arial"/>
          <w:sz w:val="20"/>
          <w:szCs w:val="20"/>
          <w:lang w:val="es-ES" w:eastAsia="en-US"/>
        </w:rPr>
      </w:pPr>
    </w:p>
    <w:p w14:paraId="2DAC0E91" w14:textId="64A1AC61" w:rsidR="00E55E9D" w:rsidRPr="00710D28" w:rsidRDefault="00E55E9D" w:rsidP="007626B9">
      <w:pPr>
        <w:widowControl w:val="0"/>
        <w:numPr>
          <w:ilvl w:val="0"/>
          <w:numId w:val="21"/>
        </w:numPr>
        <w:ind w:left="426" w:hanging="66"/>
        <w:jc w:val="both"/>
        <w:rPr>
          <w:rFonts w:ascii="Arial" w:hAnsi="Arial" w:cs="Arial"/>
          <w:sz w:val="20"/>
          <w:szCs w:val="20"/>
          <w:lang w:val="es-ES" w:eastAsia="en-US"/>
        </w:rPr>
      </w:pPr>
      <w:r w:rsidRPr="00710D28">
        <w:rPr>
          <w:rFonts w:ascii="Arial" w:hAnsi="Arial" w:cs="Arial"/>
          <w:sz w:val="20"/>
          <w:szCs w:val="20"/>
          <w:lang w:val="es-ES" w:eastAsia="en-US"/>
        </w:rPr>
        <w:t>Conocer las sanciones contenidas en la</w:t>
      </w:r>
      <w:r w:rsidR="00281E39" w:rsidRPr="00710D28">
        <w:rPr>
          <w:rFonts w:ascii="Arial" w:hAnsi="Arial" w:cs="Arial"/>
          <w:sz w:val="20"/>
          <w:szCs w:val="20"/>
          <w:lang w:val="es-ES" w:eastAsia="en-US"/>
        </w:rPr>
        <w:t xml:space="preserve"> Ley N° 32069,</w:t>
      </w:r>
      <w:r w:rsidRPr="00710D28">
        <w:rPr>
          <w:rFonts w:ascii="Arial" w:hAnsi="Arial" w:cs="Arial"/>
          <w:sz w:val="20"/>
          <w:szCs w:val="20"/>
          <w:lang w:val="es-ES" w:eastAsia="en-US"/>
        </w:rPr>
        <w:t xml:space="preserve"> Ley General de Contrataciones Públicas y su Reglamento,</w:t>
      </w:r>
      <w:r w:rsidR="00281E39" w:rsidRPr="00710D28">
        <w:rPr>
          <w:rFonts w:ascii="Arial" w:hAnsi="Arial" w:cs="Arial"/>
          <w:sz w:val="20"/>
          <w:szCs w:val="20"/>
          <w:lang w:val="es-ES" w:eastAsia="en-US"/>
        </w:rPr>
        <w:t xml:space="preserve"> aprobado </w:t>
      </w:r>
      <w:r w:rsidR="00377346" w:rsidRPr="00710D28">
        <w:rPr>
          <w:rFonts w:ascii="Arial" w:hAnsi="Arial" w:cs="Arial"/>
          <w:sz w:val="20"/>
          <w:szCs w:val="20"/>
          <w:lang w:val="es-ES" w:eastAsia="en-US"/>
        </w:rPr>
        <w:t xml:space="preserve">mediante </w:t>
      </w:r>
      <w:r w:rsidR="00281E39" w:rsidRPr="00710D28">
        <w:rPr>
          <w:rFonts w:ascii="Arial" w:hAnsi="Arial" w:cs="Arial"/>
          <w:sz w:val="20"/>
          <w:szCs w:val="20"/>
          <w:lang w:val="es-ES" w:eastAsia="en-US"/>
        </w:rPr>
        <w:t>Decreto Supremo N° 009-2025-EF,</w:t>
      </w:r>
      <w:r w:rsidRPr="00710D28">
        <w:rPr>
          <w:rFonts w:ascii="Arial" w:hAnsi="Arial" w:cs="Arial"/>
          <w:sz w:val="20"/>
          <w:szCs w:val="20"/>
          <w:lang w:val="es-ES" w:eastAsia="en-US"/>
        </w:rPr>
        <w:t xml:space="preserve"> así como las disposiciones aplicables de la Ley N° 27444, Ley del Procedimiento Administrativo General. </w:t>
      </w:r>
    </w:p>
    <w:p w14:paraId="3CB78B1F" w14:textId="77777777" w:rsidR="00E55E9D" w:rsidRPr="00710D28" w:rsidRDefault="00E55E9D" w:rsidP="00FE2FD5">
      <w:pPr>
        <w:widowControl w:val="0"/>
        <w:ind w:left="426" w:hanging="66"/>
        <w:jc w:val="both"/>
        <w:rPr>
          <w:rFonts w:ascii="Arial" w:hAnsi="Arial" w:cs="Arial"/>
          <w:sz w:val="20"/>
          <w:szCs w:val="20"/>
          <w:lang w:val="es-ES" w:eastAsia="en-US"/>
        </w:rPr>
      </w:pPr>
    </w:p>
    <w:p w14:paraId="6860F1CF" w14:textId="77777777" w:rsidR="00E55E9D" w:rsidRPr="00710D28" w:rsidRDefault="00E55E9D" w:rsidP="007626B9">
      <w:pPr>
        <w:widowControl w:val="0"/>
        <w:numPr>
          <w:ilvl w:val="0"/>
          <w:numId w:val="21"/>
        </w:numPr>
        <w:ind w:left="426" w:hanging="66"/>
        <w:jc w:val="both"/>
        <w:rPr>
          <w:rFonts w:ascii="Arial" w:hAnsi="Arial" w:cs="Arial"/>
          <w:sz w:val="20"/>
          <w:szCs w:val="20"/>
          <w:lang w:val="es-ES" w:eastAsia="en-US"/>
        </w:rPr>
      </w:pPr>
      <w:r w:rsidRPr="00710D28">
        <w:rPr>
          <w:rFonts w:ascii="Arial" w:hAnsi="Arial" w:cs="Arial"/>
          <w:sz w:val="20"/>
          <w:szCs w:val="20"/>
          <w:lang w:val="es-ES" w:eastAsia="en-US"/>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6A299253" w14:textId="77777777" w:rsidR="00E55E9D" w:rsidRPr="00710D28" w:rsidRDefault="00E55E9D" w:rsidP="00FE2FD5">
      <w:pPr>
        <w:widowControl w:val="0"/>
        <w:ind w:left="426" w:hanging="66"/>
        <w:jc w:val="both"/>
        <w:rPr>
          <w:rFonts w:ascii="Arial" w:hAnsi="Arial" w:cs="Arial"/>
          <w:sz w:val="20"/>
          <w:szCs w:val="20"/>
          <w:lang w:eastAsia="en-US"/>
        </w:rPr>
      </w:pPr>
    </w:p>
    <w:p w14:paraId="57DF6B38" w14:textId="2C7329E6" w:rsidR="00E55E9D" w:rsidRPr="00710D28" w:rsidRDefault="00E55E9D" w:rsidP="007626B9">
      <w:pPr>
        <w:widowControl w:val="0"/>
        <w:numPr>
          <w:ilvl w:val="0"/>
          <w:numId w:val="21"/>
        </w:numPr>
        <w:ind w:left="426" w:hanging="66"/>
        <w:jc w:val="both"/>
        <w:rPr>
          <w:rFonts w:ascii="Arial" w:hAnsi="Arial" w:cs="Arial"/>
          <w:sz w:val="20"/>
          <w:szCs w:val="20"/>
          <w:lang w:val="es-ES" w:eastAsia="en-US"/>
        </w:rPr>
      </w:pPr>
      <w:r w:rsidRPr="00710D28">
        <w:rPr>
          <w:rFonts w:ascii="Arial" w:hAnsi="Arial" w:cs="Arial"/>
          <w:sz w:val="20"/>
          <w:szCs w:val="20"/>
          <w:lang w:val="es-ES" w:eastAsia="en-US"/>
        </w:rPr>
        <w:t>Conocer, aceptar y someterme a las bases, condiciones y reglas del procedimiento de selección.</w:t>
      </w:r>
      <w:r w:rsidR="00247F49" w:rsidRPr="00710D28">
        <w:rPr>
          <w:rFonts w:ascii="Arial" w:hAnsi="Arial" w:cs="Arial"/>
          <w:sz w:val="20"/>
          <w:szCs w:val="20"/>
          <w:lang w:val="es-ES" w:eastAsia="en-US"/>
        </w:rPr>
        <w:t xml:space="preserve"> Asimismo, declaro cumplir con todas las condiciones establecidas en el requerimiento y exigidas por la entidad contratante, para el objeto de la contratación.</w:t>
      </w:r>
    </w:p>
    <w:p w14:paraId="312120DB" w14:textId="77777777" w:rsidR="00E55E9D" w:rsidRPr="00710D28" w:rsidRDefault="00E55E9D" w:rsidP="00FE2FD5">
      <w:pPr>
        <w:widowControl w:val="0"/>
        <w:ind w:left="426" w:hanging="66"/>
        <w:jc w:val="both"/>
        <w:rPr>
          <w:rFonts w:ascii="Arial" w:hAnsi="Arial" w:cs="Arial"/>
          <w:sz w:val="20"/>
          <w:szCs w:val="20"/>
          <w:lang w:val="es-ES" w:eastAsia="en-US"/>
        </w:rPr>
      </w:pPr>
    </w:p>
    <w:p w14:paraId="5EF63F68" w14:textId="77777777" w:rsidR="00E55E9D" w:rsidRPr="00710D28" w:rsidRDefault="00E55E9D" w:rsidP="007626B9">
      <w:pPr>
        <w:widowControl w:val="0"/>
        <w:numPr>
          <w:ilvl w:val="0"/>
          <w:numId w:val="21"/>
        </w:numPr>
        <w:ind w:left="426" w:hanging="66"/>
        <w:jc w:val="both"/>
        <w:rPr>
          <w:rFonts w:ascii="Arial" w:hAnsi="Arial" w:cs="Arial"/>
          <w:sz w:val="20"/>
          <w:szCs w:val="20"/>
          <w:lang w:val="es-ES" w:eastAsia="en-US"/>
        </w:rPr>
      </w:pPr>
      <w:r w:rsidRPr="00710D28">
        <w:rPr>
          <w:rFonts w:ascii="Arial" w:hAnsi="Arial" w:cs="Arial"/>
          <w:sz w:val="20"/>
          <w:szCs w:val="20"/>
          <w:lang w:val="es-ES" w:eastAsia="en-US"/>
        </w:rPr>
        <w:t>Ser responsable de la veracidad de los documentos e información que presento en el presente procedimiento de selección.</w:t>
      </w:r>
    </w:p>
    <w:p w14:paraId="27EB6E6C" w14:textId="77777777" w:rsidR="00E55E9D" w:rsidRPr="00710D28" w:rsidRDefault="00E55E9D" w:rsidP="00FE2FD5">
      <w:pPr>
        <w:widowControl w:val="0"/>
        <w:ind w:left="426" w:hanging="66"/>
        <w:jc w:val="both"/>
        <w:rPr>
          <w:rFonts w:ascii="Arial" w:hAnsi="Arial" w:cs="Arial"/>
          <w:sz w:val="20"/>
          <w:szCs w:val="20"/>
          <w:lang w:val="es-ES" w:eastAsia="en-US"/>
        </w:rPr>
      </w:pPr>
    </w:p>
    <w:p w14:paraId="0DF7DF75" w14:textId="77777777" w:rsidR="00E55E9D" w:rsidRPr="00710D28" w:rsidRDefault="00E55E9D" w:rsidP="007626B9">
      <w:pPr>
        <w:widowControl w:val="0"/>
        <w:numPr>
          <w:ilvl w:val="0"/>
          <w:numId w:val="21"/>
        </w:numPr>
        <w:ind w:left="426" w:hanging="66"/>
        <w:jc w:val="both"/>
        <w:rPr>
          <w:rFonts w:ascii="Arial" w:hAnsi="Arial" w:cs="Arial"/>
          <w:sz w:val="20"/>
          <w:szCs w:val="20"/>
          <w:lang w:val="es-ES" w:eastAsia="en-US"/>
        </w:rPr>
      </w:pPr>
      <w:r w:rsidRPr="00710D28">
        <w:rPr>
          <w:rFonts w:ascii="Arial" w:hAnsi="Arial" w:cs="Arial"/>
          <w:sz w:val="20"/>
          <w:szCs w:val="20"/>
          <w:lang w:val="es-ES" w:eastAsia="en-US"/>
        </w:rPr>
        <w:t>Comprometerme a mantener la oferta presentada durante el procedimiento de selección y a perfeccionar el contrato, en caso de resultar favorecido con la buena pro.</w:t>
      </w:r>
    </w:p>
    <w:p w14:paraId="4B453A39" w14:textId="77777777" w:rsidR="0038736D" w:rsidRPr="00710D28" w:rsidRDefault="0038736D" w:rsidP="00CF555D">
      <w:pPr>
        <w:pStyle w:val="Prrafodelista"/>
        <w:rPr>
          <w:rFonts w:ascii="Arial" w:hAnsi="Arial" w:cs="Arial"/>
          <w:sz w:val="20"/>
          <w:szCs w:val="20"/>
          <w:lang w:val="es-ES" w:eastAsia="en-US"/>
        </w:rPr>
      </w:pPr>
    </w:p>
    <w:p w14:paraId="0C28D97B"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62C0C5E" w14:textId="77777777" w:rsidR="00E55E9D" w:rsidRPr="00710D28" w:rsidRDefault="00E55E9D" w:rsidP="00E55E9D">
      <w:pPr>
        <w:widowControl w:val="0"/>
        <w:autoSpaceDE w:val="0"/>
        <w:autoSpaceDN w:val="0"/>
        <w:adjustRightInd w:val="0"/>
        <w:jc w:val="both"/>
        <w:rPr>
          <w:rFonts w:ascii="Arial" w:hAnsi="Arial" w:cs="Arial"/>
          <w:b/>
          <w:bCs/>
          <w:i/>
          <w:sz w:val="20"/>
          <w:szCs w:val="20"/>
          <w:u w:val="single"/>
        </w:rPr>
      </w:pPr>
      <w:r w:rsidRPr="00710D28">
        <w:rPr>
          <w:rFonts w:ascii="Arial" w:hAnsi="Arial" w:cs="Arial"/>
          <w:b/>
          <w:bCs/>
          <w:sz w:val="20"/>
          <w:szCs w:val="20"/>
          <w:u w:val="single"/>
        </w:rPr>
        <w:t>[CONSIGNAR CIUDAD Y FECHA]</w:t>
      </w:r>
    </w:p>
    <w:p w14:paraId="32E32CF8"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5040F01F"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6648C0C8"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018AB99"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2C67E62B" w14:textId="77777777" w:rsidR="00273877" w:rsidRPr="00710D28" w:rsidRDefault="00273877" w:rsidP="00273877">
      <w:pPr>
        <w:widowControl w:val="0"/>
        <w:ind w:right="-1"/>
        <w:jc w:val="center"/>
        <w:rPr>
          <w:rFonts w:ascii="Arial" w:hAnsi="Arial" w:cs="Arial"/>
          <w:sz w:val="20"/>
          <w:szCs w:val="20"/>
        </w:rPr>
      </w:pPr>
      <w:r w:rsidRPr="00710D28">
        <w:rPr>
          <w:rFonts w:ascii="Arial" w:hAnsi="Arial" w:cs="Arial"/>
          <w:sz w:val="20"/>
          <w:szCs w:val="20"/>
        </w:rPr>
        <w:t>……..........................................................</w:t>
      </w:r>
    </w:p>
    <w:p w14:paraId="28F5BEA3" w14:textId="77777777" w:rsidR="00273877" w:rsidRPr="00710D28" w:rsidRDefault="00273877" w:rsidP="00273877">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769F43D6" w14:textId="2311208E" w:rsidR="00273877" w:rsidRPr="00710D28" w:rsidRDefault="00273877" w:rsidP="00273877">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representante legal o </w:t>
      </w:r>
      <w:r w:rsidR="004A4F54" w:rsidRPr="00710D28">
        <w:rPr>
          <w:rFonts w:ascii="Arial" w:hAnsi="Arial" w:cs="Arial"/>
          <w:b/>
          <w:bCs/>
          <w:color w:val="000000"/>
          <w:sz w:val="20"/>
          <w:szCs w:val="20"/>
        </w:rPr>
        <w:t xml:space="preserve">representante </w:t>
      </w:r>
      <w:r w:rsidRPr="00710D28">
        <w:rPr>
          <w:rFonts w:ascii="Arial" w:hAnsi="Arial" w:cs="Arial"/>
          <w:b/>
          <w:bCs/>
          <w:color w:val="000000"/>
          <w:sz w:val="20"/>
          <w:szCs w:val="20"/>
        </w:rPr>
        <w:t>común, según corresponda</w:t>
      </w:r>
      <w:r w:rsidRPr="00710D28">
        <w:rPr>
          <w:rFonts w:ascii="Arial" w:hAnsi="Arial" w:cs="Arial"/>
          <w:color w:val="000000"/>
          <w:sz w:val="20"/>
          <w:szCs w:val="20"/>
          <w:lang w:val="es-ES"/>
        </w:rPr>
        <w:t> </w:t>
      </w:r>
    </w:p>
    <w:p w14:paraId="4B2ED5FF" w14:textId="77777777" w:rsidR="00E55E9D" w:rsidRPr="00710D28" w:rsidRDefault="00E55E9D" w:rsidP="00E55E9D">
      <w:pPr>
        <w:widowControl w:val="0"/>
        <w:jc w:val="both"/>
        <w:rPr>
          <w:rFonts w:ascii="Arial" w:hAnsi="Arial" w:cs="Arial"/>
          <w:sz w:val="20"/>
          <w:szCs w:val="20"/>
        </w:rPr>
      </w:pPr>
    </w:p>
    <w:p w14:paraId="5ED4663C" w14:textId="77777777" w:rsidR="00E55E9D" w:rsidRPr="00710D28" w:rsidRDefault="00E55E9D" w:rsidP="00E55E9D">
      <w:pPr>
        <w:widowControl w:val="0"/>
        <w:jc w:val="both"/>
        <w:rPr>
          <w:rFonts w:ascii="Arial" w:hAnsi="Arial" w:cs="Arial"/>
          <w:sz w:val="18"/>
          <w:szCs w:val="18"/>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710D28" w14:paraId="112CAC11"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562FA65" w14:textId="77777777" w:rsidR="00E55E9D" w:rsidRPr="00710D28" w:rsidRDefault="00E55E9D" w:rsidP="00E55E9D">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E55E9D" w:rsidRPr="00710D28" w14:paraId="7F6ED7F2" w14:textId="77777777" w:rsidTr="003C02B6">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9D1C491" w14:textId="77777777" w:rsidR="00E55E9D" w:rsidRPr="00710D28" w:rsidRDefault="00E55E9D" w:rsidP="00E55E9D">
            <w:pPr>
              <w:widowControl w:val="0"/>
              <w:ind w:left="34"/>
              <w:jc w:val="both"/>
              <w:rPr>
                <w:rFonts w:ascii="Arial" w:hAnsi="Arial" w:cs="Arial"/>
                <w:b w:val="0"/>
                <w:bCs w:val="0"/>
                <w:iCs/>
                <w:color w:val="FF0000"/>
                <w:sz w:val="18"/>
                <w:szCs w:val="18"/>
                <w:lang w:val="es-ES"/>
              </w:rPr>
            </w:pPr>
            <w:r w:rsidRPr="00710D28">
              <w:rPr>
                <w:rFonts w:ascii="Arial" w:hAnsi="Arial" w:cs="Arial"/>
                <w:b w:val="0"/>
                <w:bCs w:val="0"/>
                <w:iCs/>
                <w:color w:val="FF0000"/>
                <w:sz w:val="18"/>
                <w:szCs w:val="18"/>
              </w:rPr>
              <w:t>En el caso de consorcios, cada integrante debe presentar esta declaración jurada, salvo que sea presentada por el representante común del consorcio.</w:t>
            </w:r>
          </w:p>
        </w:tc>
      </w:tr>
    </w:tbl>
    <w:p w14:paraId="5700BAC2" w14:textId="77777777" w:rsidR="0069654B" w:rsidRPr="00710D28" w:rsidRDefault="0069654B" w:rsidP="002C7806">
      <w:pPr>
        <w:pStyle w:val="Ttulo2"/>
        <w:spacing w:before="0"/>
        <w:jc w:val="center"/>
        <w:rPr>
          <w:rFonts w:ascii="Arial" w:hAnsi="Arial" w:cs="Arial"/>
          <w:color w:val="auto"/>
        </w:rPr>
      </w:pPr>
      <w:bookmarkStart w:id="65" w:name="_Toc210240576"/>
    </w:p>
    <w:p w14:paraId="2395532B" w14:textId="77777777" w:rsidR="0077028F" w:rsidRPr="00710D28" w:rsidRDefault="0077028F" w:rsidP="0077028F"/>
    <w:p w14:paraId="69520FD7" w14:textId="77777777" w:rsidR="0077028F" w:rsidRPr="00710D28" w:rsidRDefault="0077028F" w:rsidP="0077028F"/>
    <w:p w14:paraId="2684E121" w14:textId="2D1738A5" w:rsidR="0069654B" w:rsidRPr="00710D28" w:rsidRDefault="0069654B" w:rsidP="002C7806">
      <w:pPr>
        <w:pStyle w:val="Ttulo2"/>
        <w:spacing w:before="0"/>
        <w:jc w:val="center"/>
        <w:rPr>
          <w:rFonts w:ascii="Arial" w:hAnsi="Arial" w:cs="Arial"/>
          <w:color w:val="auto"/>
        </w:rPr>
      </w:pPr>
    </w:p>
    <w:p w14:paraId="5FA36469" w14:textId="77777777" w:rsidR="00796D4D" w:rsidRPr="00710D28" w:rsidRDefault="00796D4D" w:rsidP="00796D4D"/>
    <w:p w14:paraId="0C05FE37" w14:textId="77777777" w:rsidR="00796D4D" w:rsidRPr="00710D28" w:rsidRDefault="00796D4D" w:rsidP="00796D4D"/>
    <w:p w14:paraId="6D8F0B9A" w14:textId="77777777" w:rsidR="00796D4D" w:rsidRPr="00710D28" w:rsidRDefault="00796D4D" w:rsidP="00796D4D"/>
    <w:p w14:paraId="6A7C19B5" w14:textId="77777777" w:rsidR="00E55E9D" w:rsidRPr="00710D28" w:rsidRDefault="00E55E9D" w:rsidP="00CF555D">
      <w:pPr>
        <w:pStyle w:val="Ttulo2"/>
        <w:spacing w:before="0"/>
        <w:jc w:val="center"/>
        <w:rPr>
          <w:rFonts w:ascii="Arial" w:hAnsi="Arial" w:cs="Arial"/>
          <w:b w:val="0"/>
          <w:sz w:val="20"/>
          <w:szCs w:val="20"/>
        </w:rPr>
      </w:pPr>
      <w:r w:rsidRPr="00710D28">
        <w:rPr>
          <w:rFonts w:ascii="Arial" w:hAnsi="Arial" w:cs="Arial"/>
          <w:color w:val="auto"/>
          <w:sz w:val="20"/>
          <w:szCs w:val="20"/>
        </w:rPr>
        <w:lastRenderedPageBreak/>
        <w:t>ANEXO Nº 4</w:t>
      </w:r>
      <w:bookmarkEnd w:id="65"/>
    </w:p>
    <w:p w14:paraId="35F32692" w14:textId="77777777" w:rsidR="00E55E9D" w:rsidRPr="00710D28" w:rsidRDefault="00E55E9D" w:rsidP="00E55E9D">
      <w:pPr>
        <w:widowControl w:val="0"/>
        <w:jc w:val="center"/>
        <w:rPr>
          <w:rFonts w:ascii="Arial" w:hAnsi="Arial" w:cs="Arial"/>
          <w:sz w:val="20"/>
          <w:szCs w:val="20"/>
          <w:lang w:val="es-ES" w:eastAsia="en-US"/>
        </w:rPr>
      </w:pPr>
    </w:p>
    <w:p w14:paraId="4C1B8582" w14:textId="77777777" w:rsidR="00E55E9D" w:rsidRPr="00710D28" w:rsidRDefault="00E55E9D" w:rsidP="00E55E9D">
      <w:pPr>
        <w:widowControl w:val="0"/>
        <w:jc w:val="center"/>
        <w:rPr>
          <w:rFonts w:ascii="Arial" w:hAnsi="Arial" w:cs="Arial"/>
          <w:b/>
          <w:sz w:val="20"/>
          <w:szCs w:val="20"/>
          <w:lang w:val="es-ES" w:eastAsia="en-US"/>
        </w:rPr>
      </w:pPr>
      <w:r w:rsidRPr="00710D28">
        <w:rPr>
          <w:rFonts w:ascii="Arial" w:hAnsi="Arial" w:cs="Arial"/>
          <w:b/>
          <w:sz w:val="20"/>
          <w:szCs w:val="20"/>
          <w:lang w:val="es-ES" w:eastAsia="en-US"/>
        </w:rPr>
        <w:t>PROMESA DE CONSORCIO</w:t>
      </w:r>
    </w:p>
    <w:p w14:paraId="56DD973B" w14:textId="5CE354BD" w:rsidR="00E55E9D" w:rsidRPr="00710D28" w:rsidRDefault="00260291" w:rsidP="00E55E9D">
      <w:pPr>
        <w:widowControl w:val="0"/>
        <w:jc w:val="center"/>
        <w:rPr>
          <w:rFonts w:ascii="Arial" w:hAnsi="Arial" w:cs="Arial"/>
          <w:b/>
          <w:sz w:val="20"/>
          <w:szCs w:val="20"/>
          <w:lang w:val="es-ES" w:eastAsia="en-US"/>
        </w:rPr>
      </w:pPr>
      <w:r w:rsidRPr="00710D28">
        <w:rPr>
          <w:rFonts w:ascii="Arial" w:hAnsi="Arial" w:cs="Arial"/>
          <w:b/>
          <w:sz w:val="20"/>
          <w:szCs w:val="20"/>
          <w:lang w:val="es-ES" w:eastAsia="en-US"/>
        </w:rPr>
        <w:t>(SÓLO PARA EL CASO EN QUE UN CONSORCIO SE PRESENTE COMO POSTOR)</w:t>
      </w:r>
    </w:p>
    <w:p w14:paraId="0DFF8575" w14:textId="77777777" w:rsidR="00E55E9D" w:rsidRPr="00710D28" w:rsidRDefault="00E55E9D" w:rsidP="00E55E9D">
      <w:pPr>
        <w:widowControl w:val="0"/>
        <w:rPr>
          <w:rFonts w:ascii="Arial" w:hAnsi="Arial" w:cs="Arial"/>
          <w:sz w:val="20"/>
          <w:szCs w:val="20"/>
          <w:lang w:val="es-ES" w:eastAsia="en-US"/>
        </w:rPr>
      </w:pPr>
    </w:p>
    <w:p w14:paraId="513BB9C9" w14:textId="77777777" w:rsidR="00E55E9D" w:rsidRPr="00710D28" w:rsidRDefault="00E55E9D" w:rsidP="00E55E9D">
      <w:pPr>
        <w:widowControl w:val="0"/>
        <w:rPr>
          <w:rFonts w:ascii="Arial" w:hAnsi="Arial" w:cs="Arial"/>
          <w:sz w:val="20"/>
          <w:szCs w:val="20"/>
          <w:lang w:val="es-ES" w:eastAsia="en-US"/>
        </w:rPr>
      </w:pPr>
    </w:p>
    <w:p w14:paraId="7B532683" w14:textId="77777777" w:rsidR="00E55E9D" w:rsidRPr="00710D28" w:rsidRDefault="00E55E9D" w:rsidP="00E55E9D">
      <w:pPr>
        <w:widowControl w:val="0"/>
        <w:jc w:val="both"/>
        <w:rPr>
          <w:rFonts w:ascii="Arial" w:hAnsi="Arial" w:cs="Arial"/>
          <w:sz w:val="20"/>
          <w:szCs w:val="20"/>
        </w:rPr>
      </w:pPr>
      <w:r w:rsidRPr="00710D28">
        <w:rPr>
          <w:rFonts w:ascii="Arial" w:hAnsi="Arial" w:cs="Arial"/>
          <w:sz w:val="20"/>
          <w:szCs w:val="20"/>
        </w:rPr>
        <w:t>Señores</w:t>
      </w:r>
    </w:p>
    <w:p w14:paraId="3FF96F45" w14:textId="77777777" w:rsidR="00E55E9D" w:rsidRPr="00710D28" w:rsidRDefault="00E55E9D" w:rsidP="00E55E9D">
      <w:pPr>
        <w:widowControl w:val="0"/>
        <w:spacing w:line="259" w:lineRule="auto"/>
        <w:jc w:val="both"/>
        <w:rPr>
          <w:rFonts w:ascii="Arial" w:eastAsia="Arial" w:hAnsi="Arial" w:cs="Arial"/>
          <w:sz w:val="20"/>
          <w:szCs w:val="20"/>
        </w:rPr>
      </w:pPr>
      <w:r w:rsidRPr="00710D28">
        <w:rPr>
          <w:rFonts w:ascii="Arial" w:hAnsi="Arial" w:cs="Arial"/>
          <w:b/>
          <w:sz w:val="20"/>
          <w:szCs w:val="20"/>
        </w:rPr>
        <w:t>EVALUADORES</w:t>
      </w:r>
    </w:p>
    <w:p w14:paraId="5F2E7152" w14:textId="41AFB870" w:rsidR="00E55E9D" w:rsidRPr="00710D28" w:rsidRDefault="003D2724" w:rsidP="00E55E9D">
      <w:pPr>
        <w:widowControl w:val="0"/>
        <w:jc w:val="both"/>
        <w:rPr>
          <w:rFonts w:ascii="Arial" w:hAnsi="Arial" w:cs="Arial"/>
          <w:b/>
          <w:bCs/>
          <w:sz w:val="20"/>
          <w:szCs w:val="20"/>
        </w:rPr>
      </w:pPr>
      <w:r w:rsidRPr="00710D28">
        <w:rPr>
          <w:rFonts w:ascii="Arial" w:hAnsi="Arial" w:cs="Arial"/>
          <w:b/>
          <w:bCs/>
          <w:sz w:val="20"/>
          <w:szCs w:val="20"/>
        </w:rPr>
        <w:t>LICITACIÓN PÚBLICA ABREVIADA</w:t>
      </w:r>
      <w:r w:rsidR="00E55E9D" w:rsidRPr="00710D28">
        <w:rPr>
          <w:rFonts w:ascii="Arial" w:hAnsi="Arial" w:cs="Arial"/>
          <w:b/>
          <w:bCs/>
          <w:sz w:val="20"/>
          <w:szCs w:val="20"/>
        </w:rPr>
        <w:t xml:space="preserve"> </w:t>
      </w:r>
      <w:r w:rsidR="00FD494E" w:rsidRPr="00710D28">
        <w:rPr>
          <w:rFonts w:ascii="Arial" w:hAnsi="Arial" w:cs="Arial"/>
          <w:b/>
          <w:bCs/>
          <w:sz w:val="20"/>
          <w:szCs w:val="20"/>
        </w:rPr>
        <w:t xml:space="preserve">PARA </w:t>
      </w:r>
      <w:r w:rsidR="00E55E9D" w:rsidRPr="00710D28">
        <w:rPr>
          <w:rFonts w:ascii="Arial" w:hAnsi="Arial" w:cs="Arial"/>
          <w:b/>
          <w:bCs/>
          <w:sz w:val="20"/>
          <w:szCs w:val="20"/>
        </w:rPr>
        <w:t xml:space="preserve">BIENES Nº </w:t>
      </w:r>
      <w:r w:rsidR="00E55E9D" w:rsidRPr="00710D28">
        <w:rPr>
          <w:rFonts w:ascii="Arial" w:hAnsi="Arial" w:cs="Arial"/>
          <w:b/>
          <w:bCs/>
          <w:sz w:val="20"/>
          <w:szCs w:val="20"/>
          <w:u w:val="single"/>
        </w:rPr>
        <w:t>[CONSIGNAR NOMENCLATURA DEL PROCEDIMIENTO</w:t>
      </w:r>
      <w:r w:rsidR="00FD494E"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13BE4D07" w14:textId="77777777" w:rsidR="00E55E9D" w:rsidRPr="00710D28" w:rsidRDefault="00E55E9D" w:rsidP="00E55E9D">
      <w:pPr>
        <w:widowControl w:val="0"/>
        <w:jc w:val="both"/>
        <w:rPr>
          <w:rFonts w:ascii="Arial" w:hAnsi="Arial" w:cs="Arial"/>
          <w:sz w:val="20"/>
          <w:szCs w:val="20"/>
        </w:rPr>
      </w:pPr>
      <w:r w:rsidRPr="00710D28">
        <w:rPr>
          <w:rFonts w:ascii="Arial" w:hAnsi="Arial" w:cs="Arial"/>
          <w:sz w:val="20"/>
          <w:szCs w:val="20"/>
        </w:rPr>
        <w:t>Presente.-</w:t>
      </w:r>
    </w:p>
    <w:p w14:paraId="069DD126" w14:textId="77777777" w:rsidR="00E55E9D" w:rsidRPr="00710D28" w:rsidRDefault="00E55E9D" w:rsidP="00E55E9D">
      <w:pPr>
        <w:widowControl w:val="0"/>
        <w:jc w:val="both"/>
        <w:rPr>
          <w:rFonts w:ascii="Arial" w:hAnsi="Arial" w:cs="Arial"/>
          <w:sz w:val="20"/>
          <w:szCs w:val="20"/>
        </w:rPr>
      </w:pPr>
    </w:p>
    <w:p w14:paraId="518FB398" w14:textId="0D43750F" w:rsidR="00E55E9D" w:rsidRPr="00710D28" w:rsidRDefault="00E55E9D" w:rsidP="00E55E9D">
      <w:pPr>
        <w:widowControl w:val="0"/>
        <w:jc w:val="both"/>
        <w:rPr>
          <w:rFonts w:ascii="Arial" w:hAnsi="Arial" w:cs="Arial"/>
          <w:sz w:val="20"/>
          <w:szCs w:val="20"/>
        </w:rPr>
      </w:pPr>
      <w:r w:rsidRPr="00710D28">
        <w:rPr>
          <w:rFonts w:ascii="Arial" w:hAnsi="Arial" w:cs="Arial"/>
          <w:sz w:val="20"/>
          <w:szCs w:val="20"/>
        </w:rPr>
        <w:t xml:space="preserve">Los suscritos declaramos expresamente que hemos convenido en forma irrevocable, durante el lapso que dure el procedimiento de selección, para presentar una oferta conjunta a la </w:t>
      </w:r>
      <w:r w:rsidR="003D2724" w:rsidRPr="00710D28">
        <w:rPr>
          <w:rFonts w:ascii="Arial" w:hAnsi="Arial" w:cs="Arial"/>
          <w:b/>
          <w:bCs/>
          <w:sz w:val="20"/>
          <w:szCs w:val="20"/>
        </w:rPr>
        <w:t>LICITACIÓN PÚBLICA ABREVIADA</w:t>
      </w:r>
      <w:r w:rsidRPr="00710D28">
        <w:rPr>
          <w:rFonts w:ascii="Arial" w:hAnsi="Arial" w:cs="Arial"/>
          <w:b/>
          <w:bCs/>
          <w:sz w:val="20"/>
          <w:szCs w:val="20"/>
        </w:rPr>
        <w:t xml:space="preserve"> </w:t>
      </w:r>
      <w:r w:rsidR="00FD494E" w:rsidRPr="00710D28">
        <w:rPr>
          <w:rFonts w:ascii="Arial" w:hAnsi="Arial" w:cs="Arial"/>
          <w:b/>
          <w:bCs/>
          <w:sz w:val="20"/>
          <w:szCs w:val="20"/>
        </w:rPr>
        <w:t xml:space="preserve">PARA </w:t>
      </w:r>
      <w:r w:rsidRPr="00710D28">
        <w:rPr>
          <w:rFonts w:ascii="Arial" w:hAnsi="Arial" w:cs="Arial"/>
          <w:b/>
          <w:bCs/>
          <w:sz w:val="20"/>
          <w:szCs w:val="20"/>
        </w:rPr>
        <w:t xml:space="preserve">BIENES Nº </w:t>
      </w:r>
      <w:r w:rsidRPr="00710D28">
        <w:rPr>
          <w:rFonts w:ascii="Arial" w:hAnsi="Arial" w:cs="Arial"/>
          <w:sz w:val="20"/>
          <w:szCs w:val="20"/>
        </w:rPr>
        <w:t>[</w:t>
      </w:r>
      <w:r w:rsidRPr="00710D28">
        <w:rPr>
          <w:rFonts w:ascii="Arial" w:hAnsi="Arial" w:cs="Arial"/>
          <w:b/>
          <w:bCs/>
          <w:sz w:val="20"/>
          <w:szCs w:val="20"/>
          <w:u w:val="single"/>
        </w:rPr>
        <w:t>CONSIGNAR NOMENCLATURA DEL PROCEDIMIENTO</w:t>
      </w:r>
      <w:r w:rsidR="00FD494E" w:rsidRPr="00710D28">
        <w:rPr>
          <w:rFonts w:ascii="Arial" w:hAnsi="Arial" w:cs="Arial"/>
          <w:b/>
          <w:bCs/>
          <w:sz w:val="20"/>
          <w:szCs w:val="20"/>
          <w:u w:val="single"/>
        </w:rPr>
        <w:t xml:space="preserve"> DE SELECCIÓN</w:t>
      </w:r>
      <w:r w:rsidRPr="00710D28">
        <w:rPr>
          <w:rFonts w:ascii="Arial" w:hAnsi="Arial" w:cs="Arial"/>
          <w:sz w:val="20"/>
          <w:szCs w:val="20"/>
        </w:rPr>
        <w:t>].</w:t>
      </w:r>
    </w:p>
    <w:p w14:paraId="10E9A211" w14:textId="77777777" w:rsidR="00E55E9D" w:rsidRPr="00710D28" w:rsidRDefault="00E55E9D" w:rsidP="00E55E9D">
      <w:pPr>
        <w:widowControl w:val="0"/>
        <w:jc w:val="both"/>
        <w:rPr>
          <w:rFonts w:ascii="Arial" w:hAnsi="Arial" w:cs="Arial"/>
          <w:sz w:val="20"/>
          <w:szCs w:val="20"/>
        </w:rPr>
      </w:pPr>
    </w:p>
    <w:p w14:paraId="6DFB2377" w14:textId="6FEE8827" w:rsidR="00E55E9D" w:rsidRPr="00710D28" w:rsidRDefault="00E55E9D" w:rsidP="00E55E9D">
      <w:pPr>
        <w:jc w:val="both"/>
        <w:rPr>
          <w:rFonts w:ascii="Arial" w:hAnsi="Arial" w:cs="Arial"/>
          <w:sz w:val="20"/>
          <w:szCs w:val="20"/>
          <w:lang w:val="es-ES"/>
        </w:rPr>
      </w:pPr>
      <w:r w:rsidRPr="00710D28">
        <w:rPr>
          <w:rFonts w:ascii="Arial" w:hAnsi="Arial" w:cs="Arial"/>
          <w:sz w:val="20"/>
          <w:szCs w:val="20"/>
        </w:rPr>
        <w:t xml:space="preserve">Asimismo, en caso de obtener la buena pro, nos comprometemos a formalizar el contrato de consorcio, de conformidad con lo establecido por los artículos 88 y 89 del Reglamento </w:t>
      </w:r>
      <w:r w:rsidR="00281E39" w:rsidRPr="00710D28">
        <w:rPr>
          <w:rFonts w:ascii="Arial" w:hAnsi="Arial" w:cs="Arial"/>
          <w:sz w:val="20"/>
          <w:szCs w:val="20"/>
        </w:rPr>
        <w:t>de la Ley N° 32069, Ley General de Contrataciones Públicas, aprobado por Decreto Supremo N° 009-2025-EF</w:t>
      </w:r>
      <w:r w:rsidRPr="00710D28">
        <w:rPr>
          <w:rFonts w:ascii="Arial" w:hAnsi="Arial" w:cs="Arial"/>
          <w:sz w:val="20"/>
          <w:szCs w:val="20"/>
        </w:rPr>
        <w:t>, bajo las siguientes condiciones:</w:t>
      </w:r>
    </w:p>
    <w:p w14:paraId="568C7C66" w14:textId="77777777" w:rsidR="00E55E9D" w:rsidRPr="00710D28" w:rsidRDefault="00E55E9D" w:rsidP="00E55E9D">
      <w:pPr>
        <w:ind w:left="360"/>
        <w:contextualSpacing/>
        <w:jc w:val="both"/>
        <w:rPr>
          <w:rFonts w:ascii="Arial" w:hAnsi="Arial" w:cs="Arial"/>
          <w:sz w:val="20"/>
          <w:szCs w:val="20"/>
        </w:rPr>
      </w:pPr>
    </w:p>
    <w:p w14:paraId="668D2BBF" w14:textId="77777777" w:rsidR="00E55E9D" w:rsidRPr="00710D28" w:rsidRDefault="00E55E9D" w:rsidP="007626B9">
      <w:pPr>
        <w:numPr>
          <w:ilvl w:val="0"/>
          <w:numId w:val="14"/>
        </w:numPr>
        <w:contextualSpacing/>
        <w:jc w:val="both"/>
        <w:rPr>
          <w:rFonts w:ascii="Arial" w:hAnsi="Arial" w:cs="Arial"/>
          <w:sz w:val="20"/>
          <w:szCs w:val="20"/>
        </w:rPr>
      </w:pPr>
      <w:r w:rsidRPr="00710D28">
        <w:rPr>
          <w:rFonts w:ascii="Arial" w:hAnsi="Arial" w:cs="Arial"/>
          <w:sz w:val="20"/>
          <w:szCs w:val="20"/>
        </w:rPr>
        <w:t>Integrantes del consorcio</w:t>
      </w:r>
    </w:p>
    <w:p w14:paraId="50D41E4B" w14:textId="77777777" w:rsidR="00E55E9D" w:rsidRPr="00710D28" w:rsidRDefault="00E55E9D" w:rsidP="007626B9">
      <w:pPr>
        <w:numPr>
          <w:ilvl w:val="0"/>
          <w:numId w:val="15"/>
        </w:numPr>
        <w:contextualSpacing/>
        <w:jc w:val="both"/>
        <w:rPr>
          <w:rFonts w:ascii="Arial" w:hAnsi="Arial" w:cs="Arial"/>
          <w:sz w:val="20"/>
          <w:szCs w:val="20"/>
        </w:rPr>
      </w:pPr>
      <w:r w:rsidRPr="00710D28">
        <w:rPr>
          <w:rFonts w:ascii="Arial" w:hAnsi="Arial" w:cs="Arial"/>
          <w:sz w:val="20"/>
          <w:szCs w:val="20"/>
        </w:rPr>
        <w:t>[</w:t>
      </w:r>
      <w:r w:rsidRPr="00710D28">
        <w:rPr>
          <w:rFonts w:ascii="Arial" w:hAnsi="Arial" w:cs="Arial"/>
          <w:b/>
          <w:bCs/>
          <w:sz w:val="20"/>
          <w:szCs w:val="20"/>
          <w:u w:val="single"/>
        </w:rPr>
        <w:t>NOMBRE, DENOMINACIÓN O RAZÓN SOCIAL DEL CONSORCIADO 1]</w:t>
      </w:r>
      <w:r w:rsidRPr="00710D28">
        <w:rPr>
          <w:rFonts w:ascii="Arial" w:hAnsi="Arial" w:cs="Arial"/>
          <w:sz w:val="20"/>
          <w:szCs w:val="20"/>
        </w:rPr>
        <w:t>.</w:t>
      </w:r>
    </w:p>
    <w:p w14:paraId="749B1044" w14:textId="77777777" w:rsidR="00E55E9D" w:rsidRPr="00710D28" w:rsidRDefault="00E55E9D" w:rsidP="007626B9">
      <w:pPr>
        <w:numPr>
          <w:ilvl w:val="0"/>
          <w:numId w:val="15"/>
        </w:numPr>
        <w:contextualSpacing/>
        <w:jc w:val="both"/>
        <w:rPr>
          <w:rFonts w:ascii="Arial" w:hAnsi="Arial" w:cs="Arial"/>
          <w:sz w:val="20"/>
          <w:szCs w:val="20"/>
        </w:rPr>
      </w:pPr>
      <w:r w:rsidRPr="00710D28">
        <w:rPr>
          <w:rFonts w:ascii="Arial" w:hAnsi="Arial" w:cs="Arial"/>
          <w:sz w:val="20"/>
          <w:szCs w:val="20"/>
        </w:rPr>
        <w:t>[</w:t>
      </w:r>
      <w:r w:rsidRPr="00710D28">
        <w:rPr>
          <w:rFonts w:ascii="Arial" w:hAnsi="Arial" w:cs="Arial"/>
          <w:b/>
          <w:bCs/>
          <w:sz w:val="20"/>
          <w:szCs w:val="20"/>
          <w:u w:val="single"/>
        </w:rPr>
        <w:t>NOMBRE, DENOMINACIÓN O RAZÓN SOCIAL DEL CONSORCIADO 2</w:t>
      </w:r>
      <w:r w:rsidRPr="00710D28">
        <w:rPr>
          <w:rFonts w:ascii="Arial" w:hAnsi="Arial" w:cs="Arial"/>
          <w:sz w:val="20"/>
          <w:szCs w:val="20"/>
        </w:rPr>
        <w:t>].</w:t>
      </w:r>
    </w:p>
    <w:p w14:paraId="7BCBE58E" w14:textId="77777777" w:rsidR="00E55E9D" w:rsidRPr="00710D28" w:rsidRDefault="00E55E9D" w:rsidP="00E55E9D">
      <w:pPr>
        <w:ind w:left="360"/>
        <w:contextualSpacing/>
        <w:jc w:val="both"/>
        <w:rPr>
          <w:rFonts w:ascii="Arial" w:hAnsi="Arial" w:cs="Arial"/>
          <w:sz w:val="20"/>
          <w:szCs w:val="20"/>
        </w:rPr>
      </w:pPr>
    </w:p>
    <w:p w14:paraId="5832654E" w14:textId="7823D656" w:rsidR="00E55E9D" w:rsidRPr="00710D28" w:rsidRDefault="00E55E9D" w:rsidP="007626B9">
      <w:pPr>
        <w:numPr>
          <w:ilvl w:val="0"/>
          <w:numId w:val="14"/>
        </w:numPr>
        <w:contextualSpacing/>
        <w:jc w:val="both"/>
        <w:rPr>
          <w:rFonts w:ascii="Arial" w:hAnsi="Arial" w:cs="Arial"/>
          <w:sz w:val="20"/>
          <w:szCs w:val="20"/>
        </w:rPr>
      </w:pPr>
      <w:r w:rsidRPr="00710D28">
        <w:rPr>
          <w:rFonts w:ascii="Arial" w:hAnsi="Arial" w:cs="Arial"/>
          <w:sz w:val="20"/>
          <w:szCs w:val="20"/>
        </w:rPr>
        <w:t>Designamos a [</w:t>
      </w:r>
      <w:r w:rsidRPr="00710D28">
        <w:rPr>
          <w:rFonts w:ascii="Arial" w:hAnsi="Arial" w:cs="Arial"/>
          <w:b/>
          <w:bCs/>
          <w:sz w:val="20"/>
          <w:szCs w:val="20"/>
          <w:u w:val="single"/>
        </w:rPr>
        <w:t>CONSIGNAR NOMBRES Y APELLIDOS DEL REPRESENTANTE COMÚN</w:t>
      </w:r>
      <w:r w:rsidRPr="00710D28">
        <w:rPr>
          <w:rFonts w:ascii="Arial" w:hAnsi="Arial" w:cs="Arial"/>
          <w:sz w:val="20"/>
          <w:szCs w:val="20"/>
        </w:rPr>
        <w:t>], identificado con [</w:t>
      </w:r>
      <w:r w:rsidRPr="00710D28">
        <w:rPr>
          <w:rFonts w:ascii="Arial" w:hAnsi="Arial" w:cs="Arial"/>
          <w:b/>
          <w:bCs/>
          <w:sz w:val="20"/>
          <w:szCs w:val="20"/>
          <w:u w:val="single"/>
        </w:rPr>
        <w:t>CONSIGNAR TIPO DE DOCUMENTO DE IDENTIDAD] N° [CONSIGNAR NÚMERO DE DOCUMENTO DE IDENTIDAD</w:t>
      </w:r>
      <w:r w:rsidRPr="00710D28">
        <w:rPr>
          <w:rFonts w:ascii="Arial" w:hAnsi="Arial" w:cs="Arial"/>
          <w:sz w:val="20"/>
          <w:szCs w:val="20"/>
        </w:rPr>
        <w:t>], como representante común del consorcio para efectos de participar en todos los actos referidos al procedimiento de selección, suscripción y ejecución del contrato correspondiente con [</w:t>
      </w:r>
      <w:r w:rsidRPr="00710D28">
        <w:rPr>
          <w:rFonts w:ascii="Arial" w:hAnsi="Arial" w:cs="Arial"/>
          <w:b/>
          <w:bCs/>
          <w:sz w:val="20"/>
          <w:szCs w:val="20"/>
          <w:u w:val="single"/>
        </w:rPr>
        <w:t>CONSIGNAR NOMBRE DE LA ENTIDAD</w:t>
      </w:r>
      <w:r w:rsidR="00C35A42" w:rsidRPr="00710D28">
        <w:rPr>
          <w:rFonts w:ascii="Arial" w:hAnsi="Arial" w:cs="Arial"/>
          <w:b/>
          <w:bCs/>
          <w:sz w:val="20"/>
          <w:szCs w:val="20"/>
          <w:u w:val="single"/>
        </w:rPr>
        <w:t xml:space="preserve"> CONTRATANTE</w:t>
      </w:r>
      <w:r w:rsidRPr="00710D28">
        <w:rPr>
          <w:rFonts w:ascii="Arial" w:hAnsi="Arial" w:cs="Arial"/>
          <w:sz w:val="20"/>
          <w:szCs w:val="20"/>
        </w:rPr>
        <w:t>].</w:t>
      </w:r>
    </w:p>
    <w:p w14:paraId="206550C2" w14:textId="77777777" w:rsidR="00E55E9D" w:rsidRPr="00710D28" w:rsidRDefault="00E55E9D" w:rsidP="00E55E9D">
      <w:pPr>
        <w:ind w:left="720"/>
        <w:contextualSpacing/>
        <w:rPr>
          <w:rFonts w:ascii="Arial" w:hAnsi="Arial" w:cs="Arial"/>
          <w:sz w:val="20"/>
          <w:szCs w:val="20"/>
        </w:rPr>
      </w:pPr>
    </w:p>
    <w:p w14:paraId="69D7D9C5" w14:textId="77777777" w:rsidR="00E55E9D" w:rsidRPr="00710D28" w:rsidRDefault="00E55E9D" w:rsidP="00E55E9D">
      <w:pPr>
        <w:ind w:left="360"/>
        <w:contextualSpacing/>
        <w:jc w:val="both"/>
        <w:rPr>
          <w:rFonts w:ascii="Arial" w:hAnsi="Arial" w:cs="Arial"/>
          <w:sz w:val="20"/>
          <w:szCs w:val="20"/>
        </w:rPr>
      </w:pPr>
      <w:r w:rsidRPr="00710D28">
        <w:rPr>
          <w:rFonts w:ascii="Arial" w:hAnsi="Arial" w:cs="Arial"/>
          <w:sz w:val="20"/>
          <w:szCs w:val="20"/>
        </w:rPr>
        <w:t>Asimismo, declaramos que el representante común del consorcio no se encuentra impedido, inhabilitado ni suspendido para contratar con el Estado.</w:t>
      </w:r>
    </w:p>
    <w:p w14:paraId="18CA5CB8" w14:textId="77777777" w:rsidR="00E55E9D" w:rsidRPr="00710D28" w:rsidRDefault="00E55E9D" w:rsidP="00E55E9D">
      <w:pPr>
        <w:ind w:left="360"/>
        <w:contextualSpacing/>
        <w:jc w:val="both"/>
        <w:rPr>
          <w:rFonts w:ascii="Arial" w:hAnsi="Arial" w:cs="Arial"/>
          <w:sz w:val="20"/>
          <w:szCs w:val="20"/>
        </w:rPr>
      </w:pPr>
    </w:p>
    <w:p w14:paraId="2653C5E1" w14:textId="2D58D087" w:rsidR="00E55E9D" w:rsidRPr="00710D28" w:rsidRDefault="00E55E9D" w:rsidP="007626B9">
      <w:pPr>
        <w:numPr>
          <w:ilvl w:val="0"/>
          <w:numId w:val="14"/>
        </w:numPr>
        <w:contextualSpacing/>
        <w:jc w:val="both"/>
        <w:rPr>
          <w:rFonts w:ascii="Arial" w:hAnsi="Arial" w:cs="Arial"/>
          <w:sz w:val="20"/>
          <w:szCs w:val="20"/>
        </w:rPr>
      </w:pPr>
      <w:r w:rsidRPr="00710D28">
        <w:rPr>
          <w:rFonts w:ascii="Arial" w:hAnsi="Arial" w:cs="Arial"/>
          <w:sz w:val="20"/>
          <w:szCs w:val="20"/>
        </w:rPr>
        <w:t xml:space="preserve">Fijamos nuestro domicilio legal común en </w:t>
      </w:r>
      <w:r w:rsidRPr="00710D28">
        <w:rPr>
          <w:rFonts w:ascii="Arial" w:hAnsi="Arial" w:cs="Arial"/>
          <w:b/>
          <w:bCs/>
          <w:sz w:val="20"/>
          <w:szCs w:val="20"/>
          <w:u w:val="single"/>
        </w:rPr>
        <w:t>[</w:t>
      </w:r>
      <w:r w:rsidR="00E45461" w:rsidRPr="00710D28">
        <w:rPr>
          <w:rFonts w:ascii="Arial" w:hAnsi="Arial" w:cs="Arial"/>
          <w:b/>
          <w:bCs/>
          <w:sz w:val="20"/>
          <w:szCs w:val="20"/>
          <w:u w:val="single"/>
        </w:rPr>
        <w:t>CONSIGNAR</w:t>
      </w:r>
      <w:r w:rsidRPr="00710D28">
        <w:rPr>
          <w:rFonts w:ascii="Arial" w:hAnsi="Arial" w:cs="Arial"/>
          <w:b/>
          <w:bCs/>
          <w:sz w:val="20"/>
          <w:szCs w:val="20"/>
          <w:u w:val="single"/>
        </w:rPr>
        <w:t>]</w:t>
      </w:r>
      <w:r w:rsidRPr="00710D28">
        <w:rPr>
          <w:rFonts w:ascii="Arial" w:hAnsi="Arial" w:cs="Arial"/>
          <w:sz w:val="20"/>
          <w:szCs w:val="20"/>
        </w:rPr>
        <w:t xml:space="preserve"> y nuestro correo electrónico común: </w:t>
      </w:r>
      <w:r w:rsidR="00A60B63" w:rsidRPr="00710D28">
        <w:rPr>
          <w:rFonts w:ascii="Arial" w:hAnsi="Arial" w:cs="Arial"/>
          <w:b/>
          <w:bCs/>
          <w:sz w:val="20"/>
          <w:szCs w:val="20"/>
          <w:u w:val="single"/>
        </w:rPr>
        <w:t>[CONSIGNAR</w:t>
      </w:r>
      <w:r w:rsidRPr="00710D28">
        <w:rPr>
          <w:rFonts w:ascii="Arial" w:hAnsi="Arial" w:cs="Arial"/>
          <w:b/>
          <w:bCs/>
          <w:sz w:val="20"/>
          <w:szCs w:val="20"/>
          <w:u w:val="single"/>
        </w:rPr>
        <w:t>]</w:t>
      </w:r>
      <w:r w:rsidR="00A60B63" w:rsidRPr="00710D28">
        <w:rPr>
          <w:rFonts w:ascii="Arial" w:hAnsi="Arial" w:cs="Arial"/>
          <w:b/>
          <w:bCs/>
          <w:sz w:val="20"/>
          <w:szCs w:val="20"/>
          <w:u w:val="single"/>
        </w:rPr>
        <w:t>.</w:t>
      </w:r>
    </w:p>
    <w:p w14:paraId="76DB03B4" w14:textId="77777777" w:rsidR="00E55E9D" w:rsidRPr="00710D28" w:rsidRDefault="00E55E9D" w:rsidP="00E55E9D">
      <w:pPr>
        <w:ind w:left="360"/>
        <w:contextualSpacing/>
        <w:jc w:val="both"/>
        <w:rPr>
          <w:rFonts w:ascii="Arial" w:hAnsi="Arial" w:cs="Arial"/>
          <w:sz w:val="20"/>
          <w:szCs w:val="20"/>
        </w:rPr>
      </w:pPr>
    </w:p>
    <w:p w14:paraId="55F61023" w14:textId="77777777" w:rsidR="00E55E9D" w:rsidRPr="00710D28" w:rsidRDefault="00E55E9D" w:rsidP="007626B9">
      <w:pPr>
        <w:numPr>
          <w:ilvl w:val="0"/>
          <w:numId w:val="14"/>
        </w:numPr>
        <w:contextualSpacing/>
        <w:jc w:val="both"/>
        <w:rPr>
          <w:rFonts w:ascii="Arial" w:hAnsi="Arial" w:cs="Arial"/>
          <w:sz w:val="20"/>
          <w:szCs w:val="20"/>
        </w:rPr>
      </w:pPr>
      <w:r w:rsidRPr="00710D28">
        <w:rPr>
          <w:rFonts w:ascii="Arial" w:hAnsi="Arial" w:cs="Arial"/>
          <w:sz w:val="20"/>
          <w:szCs w:val="20"/>
        </w:rPr>
        <w:t>Las obligaciones que corresponden a cada uno de los integrantes del consorcio son las siguientes:</w:t>
      </w:r>
    </w:p>
    <w:p w14:paraId="5BD5F3DE" w14:textId="77777777" w:rsidR="00E55E9D" w:rsidRPr="00710D28" w:rsidRDefault="00E55E9D" w:rsidP="00E55E9D">
      <w:pPr>
        <w:ind w:left="360"/>
        <w:contextualSpacing/>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E55E9D" w:rsidRPr="00710D28" w14:paraId="3C275559" w14:textId="77777777" w:rsidTr="435E314E">
        <w:trPr>
          <w:trHeight w:val="646"/>
        </w:trPr>
        <w:tc>
          <w:tcPr>
            <w:tcW w:w="563" w:type="dxa"/>
            <w:vAlign w:val="center"/>
          </w:tcPr>
          <w:p w14:paraId="39F96DBB" w14:textId="77777777" w:rsidR="00E55E9D" w:rsidRPr="00710D28" w:rsidRDefault="00E55E9D" w:rsidP="00E55E9D">
            <w:pPr>
              <w:jc w:val="center"/>
              <w:rPr>
                <w:rFonts w:ascii="Arial" w:hAnsi="Arial" w:cs="Arial"/>
                <w:sz w:val="20"/>
                <w:szCs w:val="20"/>
              </w:rPr>
            </w:pPr>
            <w:r w:rsidRPr="00710D28">
              <w:rPr>
                <w:rFonts w:ascii="Arial" w:hAnsi="Arial" w:cs="Arial"/>
                <w:sz w:val="20"/>
                <w:szCs w:val="20"/>
              </w:rPr>
              <w:t>1.</w:t>
            </w:r>
          </w:p>
        </w:tc>
        <w:tc>
          <w:tcPr>
            <w:tcW w:w="7252" w:type="dxa"/>
            <w:vAlign w:val="center"/>
          </w:tcPr>
          <w:p w14:paraId="30F36FDB" w14:textId="77777777" w:rsidR="00E55E9D" w:rsidRPr="00710D28" w:rsidRDefault="00E55E9D" w:rsidP="00E55E9D">
            <w:pPr>
              <w:jc w:val="both"/>
              <w:rPr>
                <w:rFonts w:ascii="Arial" w:hAnsi="Arial" w:cs="Arial"/>
                <w:sz w:val="20"/>
                <w:szCs w:val="20"/>
              </w:rPr>
            </w:pPr>
            <w:r w:rsidRPr="00710D28">
              <w:rPr>
                <w:rFonts w:ascii="Arial" w:hAnsi="Arial" w:cs="Arial"/>
                <w:sz w:val="20"/>
                <w:szCs w:val="20"/>
              </w:rPr>
              <w:t xml:space="preserve">OBLIGACIONES DE </w:t>
            </w:r>
            <w:r w:rsidRPr="00710D28">
              <w:rPr>
                <w:rFonts w:ascii="Arial" w:hAnsi="Arial" w:cs="Arial"/>
                <w:b/>
                <w:bCs/>
                <w:sz w:val="20"/>
                <w:szCs w:val="20"/>
                <w:u w:val="single"/>
              </w:rPr>
              <w:t>[NOMBRE, DENOMINACIÓN O RAZÓN SOCIAL DEL CONSORCIADO 1]</w:t>
            </w:r>
          </w:p>
        </w:tc>
        <w:tc>
          <w:tcPr>
            <w:tcW w:w="841" w:type="dxa"/>
            <w:vAlign w:val="center"/>
          </w:tcPr>
          <w:p w14:paraId="061704FF" w14:textId="77777777" w:rsidR="00E55E9D" w:rsidRPr="00710D28" w:rsidRDefault="00E55E9D" w:rsidP="00E55E9D">
            <w:pPr>
              <w:contextualSpacing/>
              <w:jc w:val="center"/>
              <w:rPr>
                <w:rFonts w:ascii="Arial" w:hAnsi="Arial" w:cs="Arial"/>
                <w:sz w:val="20"/>
                <w:szCs w:val="20"/>
              </w:rPr>
            </w:pPr>
            <w:r w:rsidRPr="00710D28">
              <w:rPr>
                <w:rFonts w:ascii="Arial" w:hAnsi="Arial" w:cs="Arial"/>
                <w:sz w:val="20"/>
                <w:szCs w:val="20"/>
              </w:rPr>
              <w:t>[ % ]</w:t>
            </w:r>
            <w:r w:rsidRPr="00710D28">
              <w:rPr>
                <w:rFonts w:ascii="Arial" w:hAnsi="Arial" w:cs="Arial"/>
                <w:sz w:val="20"/>
                <w:szCs w:val="20"/>
                <w:vertAlign w:val="superscript"/>
              </w:rPr>
              <w:t xml:space="preserve"> </w:t>
            </w:r>
            <w:r w:rsidRPr="00710D28">
              <w:rPr>
                <w:rFonts w:ascii="Arial" w:hAnsi="Arial" w:cs="Arial"/>
                <w:sz w:val="20"/>
                <w:szCs w:val="20"/>
                <w:vertAlign w:val="superscript"/>
              </w:rPr>
              <w:footnoteReference w:id="50"/>
            </w:r>
          </w:p>
        </w:tc>
      </w:tr>
    </w:tbl>
    <w:p w14:paraId="4C01FF56" w14:textId="77777777" w:rsidR="00E55E9D" w:rsidRPr="00710D28" w:rsidRDefault="00E55E9D" w:rsidP="00E55E9D">
      <w:pPr>
        <w:ind w:left="360"/>
        <w:contextualSpacing/>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E55E9D" w:rsidRPr="00710D28" w14:paraId="307F1272" w14:textId="77777777">
        <w:trPr>
          <w:trHeight w:val="474"/>
        </w:trPr>
        <w:tc>
          <w:tcPr>
            <w:tcW w:w="8114" w:type="dxa"/>
            <w:vAlign w:val="center"/>
          </w:tcPr>
          <w:p w14:paraId="03AD7571" w14:textId="77777777" w:rsidR="00E55E9D" w:rsidRPr="00710D28" w:rsidRDefault="00E55E9D" w:rsidP="00E55E9D">
            <w:pPr>
              <w:jc w:val="both"/>
              <w:rPr>
                <w:rFonts w:ascii="Arial" w:hAnsi="Arial" w:cs="Arial"/>
                <w:b/>
                <w:bCs/>
                <w:sz w:val="20"/>
                <w:szCs w:val="20"/>
                <w:u w:val="single"/>
              </w:rPr>
            </w:pPr>
            <w:r w:rsidRPr="00710D28">
              <w:rPr>
                <w:rFonts w:ascii="Arial" w:hAnsi="Arial" w:cs="Arial"/>
                <w:b/>
                <w:bCs/>
                <w:sz w:val="20"/>
                <w:szCs w:val="20"/>
                <w:u w:val="single"/>
              </w:rPr>
              <w:t>[DESCRIBIR LAS OBLIGACIONES DEL CONSORCIADO 1]</w:t>
            </w:r>
          </w:p>
        </w:tc>
      </w:tr>
    </w:tbl>
    <w:p w14:paraId="15F36134" w14:textId="77777777" w:rsidR="00E55E9D" w:rsidRPr="00710D28" w:rsidRDefault="00E55E9D" w:rsidP="00E55E9D">
      <w:pPr>
        <w:ind w:left="360"/>
        <w:contextualSpacing/>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E55E9D" w:rsidRPr="00710D28" w14:paraId="12D56652" w14:textId="77777777" w:rsidTr="435E314E">
        <w:trPr>
          <w:trHeight w:val="610"/>
        </w:trPr>
        <w:tc>
          <w:tcPr>
            <w:tcW w:w="567" w:type="dxa"/>
            <w:vAlign w:val="center"/>
          </w:tcPr>
          <w:p w14:paraId="34E4CDCD" w14:textId="77777777" w:rsidR="00E55E9D" w:rsidRPr="00710D28" w:rsidRDefault="00E55E9D" w:rsidP="00E55E9D">
            <w:pPr>
              <w:jc w:val="center"/>
              <w:rPr>
                <w:rFonts w:ascii="Arial" w:hAnsi="Arial" w:cs="Arial"/>
                <w:sz w:val="20"/>
                <w:szCs w:val="20"/>
              </w:rPr>
            </w:pPr>
            <w:r w:rsidRPr="00710D28">
              <w:rPr>
                <w:rFonts w:ascii="Arial" w:hAnsi="Arial" w:cs="Arial"/>
                <w:sz w:val="20"/>
                <w:szCs w:val="20"/>
              </w:rPr>
              <w:t>2.</w:t>
            </w:r>
          </w:p>
        </w:tc>
        <w:tc>
          <w:tcPr>
            <w:tcW w:w="7371" w:type="dxa"/>
            <w:vAlign w:val="center"/>
          </w:tcPr>
          <w:p w14:paraId="48B7F702" w14:textId="77777777" w:rsidR="00E55E9D" w:rsidRPr="00710D28" w:rsidRDefault="00E55E9D" w:rsidP="00E55E9D">
            <w:pPr>
              <w:jc w:val="both"/>
              <w:rPr>
                <w:rFonts w:ascii="Arial" w:hAnsi="Arial" w:cs="Arial"/>
                <w:sz w:val="20"/>
                <w:szCs w:val="20"/>
              </w:rPr>
            </w:pPr>
            <w:r w:rsidRPr="00710D28">
              <w:rPr>
                <w:rFonts w:ascii="Arial" w:hAnsi="Arial" w:cs="Arial"/>
                <w:sz w:val="20"/>
                <w:szCs w:val="20"/>
              </w:rPr>
              <w:t xml:space="preserve">OBLIGACIONES DE </w:t>
            </w:r>
            <w:r w:rsidRPr="00710D28">
              <w:rPr>
                <w:rFonts w:ascii="Arial" w:hAnsi="Arial" w:cs="Arial"/>
                <w:b/>
                <w:bCs/>
                <w:sz w:val="20"/>
                <w:szCs w:val="20"/>
                <w:u w:val="single"/>
              </w:rPr>
              <w:t>[NOMBRE, DENOMINACIÓN O RAZÓN SOCIAL DEL CONSORCIADO 2]</w:t>
            </w:r>
          </w:p>
        </w:tc>
        <w:tc>
          <w:tcPr>
            <w:tcW w:w="851" w:type="dxa"/>
            <w:vAlign w:val="center"/>
          </w:tcPr>
          <w:p w14:paraId="548BD0C8" w14:textId="77777777" w:rsidR="00E55E9D" w:rsidRPr="00710D28" w:rsidRDefault="00E55E9D" w:rsidP="00E55E9D">
            <w:pPr>
              <w:contextualSpacing/>
              <w:jc w:val="center"/>
              <w:rPr>
                <w:rFonts w:ascii="Arial" w:hAnsi="Arial" w:cs="Arial"/>
                <w:sz w:val="20"/>
                <w:szCs w:val="20"/>
              </w:rPr>
            </w:pPr>
            <w:r w:rsidRPr="00710D28">
              <w:rPr>
                <w:rFonts w:ascii="Arial" w:hAnsi="Arial" w:cs="Arial"/>
                <w:sz w:val="20"/>
                <w:szCs w:val="20"/>
              </w:rPr>
              <w:t>[ % ]</w:t>
            </w:r>
            <w:r w:rsidRPr="00710D28">
              <w:rPr>
                <w:rFonts w:ascii="Arial" w:hAnsi="Arial" w:cs="Arial"/>
                <w:sz w:val="20"/>
                <w:szCs w:val="20"/>
                <w:vertAlign w:val="superscript"/>
              </w:rPr>
              <w:t xml:space="preserve"> </w:t>
            </w:r>
            <w:r w:rsidRPr="00710D28">
              <w:rPr>
                <w:rFonts w:ascii="Arial" w:hAnsi="Arial" w:cs="Arial"/>
                <w:sz w:val="20"/>
                <w:szCs w:val="20"/>
                <w:vertAlign w:val="superscript"/>
              </w:rPr>
              <w:footnoteReference w:id="51"/>
            </w:r>
          </w:p>
        </w:tc>
      </w:tr>
    </w:tbl>
    <w:p w14:paraId="1FC30D37" w14:textId="77777777" w:rsidR="00E55E9D" w:rsidRPr="00710D28" w:rsidRDefault="00E55E9D" w:rsidP="00E55E9D">
      <w:pPr>
        <w:ind w:left="360"/>
        <w:contextualSpacing/>
        <w:jc w:val="both"/>
        <w:rPr>
          <w:rFonts w:ascii="Arial" w:hAnsi="Arial" w:cs="Arial"/>
          <w:sz w:val="20"/>
          <w:szCs w:val="20"/>
        </w:rPr>
      </w:pPr>
    </w:p>
    <w:p w14:paraId="7EC8E482" w14:textId="77777777" w:rsidR="00F26022" w:rsidRPr="00710D28" w:rsidRDefault="00F26022" w:rsidP="00E55E9D">
      <w:pPr>
        <w:ind w:left="360"/>
        <w:contextualSpacing/>
        <w:jc w:val="both"/>
        <w:rPr>
          <w:rFonts w:ascii="Arial" w:hAnsi="Arial" w:cs="Arial"/>
          <w:sz w:val="20"/>
          <w:szCs w:val="20"/>
        </w:rPr>
      </w:pPr>
    </w:p>
    <w:p w14:paraId="3ED0D101" w14:textId="77777777" w:rsidR="00F26022" w:rsidRPr="00710D28" w:rsidRDefault="00F26022" w:rsidP="00E55E9D">
      <w:pPr>
        <w:ind w:left="360"/>
        <w:contextualSpacing/>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E55E9D" w:rsidRPr="00710D28" w14:paraId="342C5A6C" w14:textId="77777777">
        <w:trPr>
          <w:trHeight w:val="497"/>
        </w:trPr>
        <w:tc>
          <w:tcPr>
            <w:tcW w:w="8114" w:type="dxa"/>
            <w:vAlign w:val="center"/>
          </w:tcPr>
          <w:p w14:paraId="18DEBE04" w14:textId="77777777" w:rsidR="00E55E9D" w:rsidRPr="00710D28" w:rsidRDefault="00E55E9D" w:rsidP="00E55E9D">
            <w:pPr>
              <w:jc w:val="both"/>
              <w:rPr>
                <w:rFonts w:ascii="Arial" w:hAnsi="Arial" w:cs="Arial"/>
                <w:b/>
                <w:bCs/>
                <w:sz w:val="20"/>
                <w:szCs w:val="20"/>
                <w:u w:val="single"/>
              </w:rPr>
            </w:pPr>
            <w:r w:rsidRPr="00710D28">
              <w:rPr>
                <w:rFonts w:ascii="Arial" w:hAnsi="Arial" w:cs="Arial"/>
                <w:b/>
                <w:bCs/>
                <w:sz w:val="20"/>
                <w:szCs w:val="20"/>
                <w:u w:val="single"/>
              </w:rPr>
              <w:t>[DESCRIBIR LAS OBLIGACIONES DEL CONSORCIADO 2]</w:t>
            </w:r>
          </w:p>
        </w:tc>
      </w:tr>
    </w:tbl>
    <w:p w14:paraId="2495B934" w14:textId="77777777" w:rsidR="00E55E9D" w:rsidRPr="00710D28" w:rsidRDefault="00E55E9D" w:rsidP="00E55E9D">
      <w:pPr>
        <w:ind w:left="360"/>
        <w:contextualSpacing/>
        <w:jc w:val="both"/>
        <w:rPr>
          <w:rFonts w:ascii="Arial" w:hAnsi="Arial" w:cs="Arial"/>
          <w:sz w:val="20"/>
          <w:szCs w:val="20"/>
        </w:rPr>
      </w:pPr>
    </w:p>
    <w:tbl>
      <w:tblPr>
        <w:tblStyle w:val="Tablaconcuadrcula"/>
        <w:tblW w:w="8114" w:type="dxa"/>
        <w:tblInd w:w="982" w:type="dxa"/>
        <w:tblLayout w:type="fixed"/>
        <w:tblLook w:val="04A0" w:firstRow="1" w:lastRow="0" w:firstColumn="1" w:lastColumn="0" w:noHBand="0" w:noVBand="1"/>
      </w:tblPr>
      <w:tblGrid>
        <w:gridCol w:w="7122"/>
        <w:gridCol w:w="992"/>
      </w:tblGrid>
      <w:tr w:rsidR="00E55E9D" w:rsidRPr="00710D28" w14:paraId="4975E5E7" w14:textId="77777777" w:rsidTr="435E314E">
        <w:trPr>
          <w:trHeight w:val="477"/>
        </w:trPr>
        <w:tc>
          <w:tcPr>
            <w:tcW w:w="7122" w:type="dxa"/>
            <w:vAlign w:val="center"/>
          </w:tcPr>
          <w:p w14:paraId="1EEEBCCF" w14:textId="77777777" w:rsidR="00E55E9D" w:rsidRPr="00710D28" w:rsidRDefault="00E55E9D" w:rsidP="00E55E9D">
            <w:pPr>
              <w:jc w:val="both"/>
              <w:rPr>
                <w:rFonts w:ascii="Arial" w:hAnsi="Arial" w:cs="Arial"/>
                <w:sz w:val="20"/>
                <w:szCs w:val="20"/>
              </w:rPr>
            </w:pPr>
            <w:r w:rsidRPr="00710D28">
              <w:rPr>
                <w:rFonts w:ascii="Arial" w:hAnsi="Arial" w:cs="Arial"/>
                <w:sz w:val="20"/>
                <w:szCs w:val="20"/>
              </w:rPr>
              <w:t>TOTAL OBLIGACIONES</w:t>
            </w:r>
          </w:p>
        </w:tc>
        <w:tc>
          <w:tcPr>
            <w:tcW w:w="992" w:type="dxa"/>
          </w:tcPr>
          <w:p w14:paraId="47CE1E86" w14:textId="77777777" w:rsidR="00E55E9D" w:rsidRPr="00710D28" w:rsidRDefault="00E55E9D" w:rsidP="00E55E9D">
            <w:pPr>
              <w:contextualSpacing/>
              <w:jc w:val="center"/>
              <w:rPr>
                <w:rFonts w:ascii="Arial" w:hAnsi="Arial" w:cs="Arial"/>
                <w:sz w:val="20"/>
                <w:szCs w:val="20"/>
              </w:rPr>
            </w:pPr>
            <w:r w:rsidRPr="00710D28">
              <w:rPr>
                <w:rFonts w:ascii="Arial" w:hAnsi="Arial" w:cs="Arial"/>
                <w:sz w:val="20"/>
                <w:szCs w:val="20"/>
              </w:rPr>
              <w:t>100%</w:t>
            </w:r>
            <w:r w:rsidRPr="00710D28">
              <w:rPr>
                <w:rFonts w:ascii="Arial" w:hAnsi="Arial" w:cs="Arial"/>
                <w:sz w:val="20"/>
                <w:szCs w:val="20"/>
                <w:vertAlign w:val="superscript"/>
              </w:rPr>
              <w:footnoteReference w:id="52"/>
            </w:r>
          </w:p>
        </w:tc>
      </w:tr>
    </w:tbl>
    <w:p w14:paraId="4B01A5FC" w14:textId="77777777" w:rsidR="00E55E9D" w:rsidRPr="00710D28" w:rsidRDefault="00E55E9D" w:rsidP="00E55E9D">
      <w:pPr>
        <w:contextualSpacing/>
        <w:jc w:val="both"/>
        <w:rPr>
          <w:rFonts w:ascii="Arial" w:hAnsi="Arial" w:cs="Arial"/>
          <w:sz w:val="20"/>
          <w:szCs w:val="20"/>
        </w:rPr>
      </w:pPr>
    </w:p>
    <w:p w14:paraId="194990F0" w14:textId="77777777" w:rsidR="00E55E9D" w:rsidRPr="00710D28" w:rsidRDefault="00E55E9D" w:rsidP="00E55E9D">
      <w:pPr>
        <w:contextualSpacing/>
        <w:jc w:val="both"/>
        <w:rPr>
          <w:rFonts w:ascii="Arial" w:hAnsi="Arial" w:cs="Arial"/>
          <w:sz w:val="20"/>
          <w:szCs w:val="20"/>
        </w:rPr>
      </w:pPr>
    </w:p>
    <w:p w14:paraId="3649F93E" w14:textId="77777777" w:rsidR="00E55E9D" w:rsidRPr="00710D28" w:rsidRDefault="00E55E9D" w:rsidP="00E55E9D">
      <w:pPr>
        <w:widowControl w:val="0"/>
        <w:autoSpaceDE w:val="0"/>
        <w:autoSpaceDN w:val="0"/>
        <w:adjustRightInd w:val="0"/>
        <w:jc w:val="both"/>
        <w:rPr>
          <w:rFonts w:ascii="Arial" w:hAnsi="Arial" w:cs="Arial"/>
          <w:b/>
          <w:bCs/>
          <w:i/>
          <w:sz w:val="20"/>
          <w:szCs w:val="20"/>
          <w:u w:val="single"/>
        </w:rPr>
      </w:pPr>
      <w:r w:rsidRPr="00710D28">
        <w:rPr>
          <w:rFonts w:ascii="Arial" w:hAnsi="Arial" w:cs="Arial"/>
          <w:b/>
          <w:bCs/>
          <w:sz w:val="20"/>
          <w:szCs w:val="20"/>
          <w:u w:val="single"/>
        </w:rPr>
        <w:t>[CONSIGNAR CIUDAD Y FECHA]</w:t>
      </w:r>
    </w:p>
    <w:p w14:paraId="4EEB7FE3"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681137C1" w14:textId="77777777" w:rsidR="00F26022" w:rsidRPr="00710D28" w:rsidRDefault="00F26022" w:rsidP="00E55E9D">
      <w:pPr>
        <w:widowControl w:val="0"/>
        <w:autoSpaceDE w:val="0"/>
        <w:autoSpaceDN w:val="0"/>
        <w:adjustRightInd w:val="0"/>
        <w:jc w:val="both"/>
        <w:rPr>
          <w:rFonts w:ascii="Arial" w:hAnsi="Arial" w:cs="Arial"/>
          <w:sz w:val="20"/>
          <w:szCs w:val="20"/>
        </w:rPr>
      </w:pPr>
    </w:p>
    <w:p w14:paraId="3B96026E"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221F9247" w14:textId="77777777" w:rsidR="00F26022" w:rsidRPr="00710D28" w:rsidRDefault="00F26022" w:rsidP="00E55E9D">
      <w:pPr>
        <w:widowControl w:val="0"/>
        <w:autoSpaceDE w:val="0"/>
        <w:autoSpaceDN w:val="0"/>
        <w:adjustRightInd w:val="0"/>
        <w:jc w:val="both"/>
        <w:rPr>
          <w:rFonts w:ascii="Arial" w:hAnsi="Arial" w:cs="Arial"/>
          <w:sz w:val="20"/>
          <w:szCs w:val="20"/>
        </w:rPr>
      </w:pPr>
    </w:p>
    <w:tbl>
      <w:tblPr>
        <w:tblStyle w:val="Tablaconcuadrcula"/>
        <w:tblW w:w="8753" w:type="dxa"/>
        <w:jc w:val="center"/>
        <w:tblLook w:val="04A0" w:firstRow="1" w:lastRow="0" w:firstColumn="1" w:lastColumn="0" w:noHBand="0" w:noVBand="1"/>
      </w:tblPr>
      <w:tblGrid>
        <w:gridCol w:w="3867"/>
        <w:gridCol w:w="1031"/>
        <w:gridCol w:w="3855"/>
      </w:tblGrid>
      <w:tr w:rsidR="00E55E9D" w:rsidRPr="00710D28" w14:paraId="4EB8C4D1" w14:textId="77777777">
        <w:trPr>
          <w:trHeight w:val="1993"/>
          <w:jc w:val="center"/>
        </w:trPr>
        <w:tc>
          <w:tcPr>
            <w:tcW w:w="3867" w:type="dxa"/>
          </w:tcPr>
          <w:p w14:paraId="52E45D7A" w14:textId="77777777" w:rsidR="00E55E9D" w:rsidRPr="00710D28" w:rsidRDefault="00E55E9D" w:rsidP="00E55E9D">
            <w:pPr>
              <w:rPr>
                <w:rFonts w:ascii="Arial" w:hAnsi="Arial" w:cs="Arial"/>
                <w:sz w:val="20"/>
                <w:szCs w:val="20"/>
              </w:rPr>
            </w:pPr>
          </w:p>
          <w:p w14:paraId="1DE2E52B" w14:textId="77777777" w:rsidR="00E55E9D" w:rsidRPr="00710D28" w:rsidRDefault="00E55E9D" w:rsidP="00E55E9D">
            <w:pPr>
              <w:rPr>
                <w:rFonts w:ascii="Arial" w:hAnsi="Arial" w:cs="Arial"/>
                <w:sz w:val="20"/>
                <w:szCs w:val="20"/>
              </w:rPr>
            </w:pPr>
          </w:p>
          <w:p w14:paraId="247E5FEA" w14:textId="77777777" w:rsidR="00E55E9D" w:rsidRPr="00710D28" w:rsidRDefault="00E55E9D" w:rsidP="00E55E9D">
            <w:pPr>
              <w:jc w:val="center"/>
              <w:rPr>
                <w:rFonts w:ascii="Arial" w:hAnsi="Arial" w:cs="Arial"/>
                <w:sz w:val="20"/>
                <w:szCs w:val="20"/>
              </w:rPr>
            </w:pPr>
            <w:r w:rsidRPr="00710D28">
              <w:rPr>
                <w:rFonts w:ascii="Arial" w:hAnsi="Arial" w:cs="Arial"/>
                <w:sz w:val="20"/>
                <w:szCs w:val="20"/>
              </w:rPr>
              <w:t>..………………………………………….</w:t>
            </w:r>
          </w:p>
          <w:p w14:paraId="1F325DD1" w14:textId="77777777" w:rsidR="00E55E9D" w:rsidRPr="00710D28" w:rsidRDefault="00E55E9D" w:rsidP="00E55E9D">
            <w:pPr>
              <w:jc w:val="center"/>
              <w:rPr>
                <w:rFonts w:ascii="Arial Narrow" w:hAnsi="Arial Narrow" w:cs="Arial"/>
                <w:b/>
                <w:sz w:val="20"/>
                <w:szCs w:val="20"/>
              </w:rPr>
            </w:pPr>
            <w:r w:rsidRPr="00710D28">
              <w:rPr>
                <w:rFonts w:ascii="Arial Narrow" w:hAnsi="Arial Narrow" w:cs="Arial"/>
                <w:b/>
                <w:sz w:val="20"/>
                <w:szCs w:val="20"/>
              </w:rPr>
              <w:t>Consorciado 1</w:t>
            </w:r>
          </w:p>
          <w:p w14:paraId="6A45CB2D" w14:textId="77777777" w:rsidR="00E55E9D" w:rsidRPr="00710D28" w:rsidRDefault="00E55E9D" w:rsidP="00E55E9D">
            <w:pPr>
              <w:jc w:val="center"/>
              <w:rPr>
                <w:rFonts w:ascii="Arial Narrow" w:hAnsi="Arial Narrow" w:cs="Arial"/>
                <w:b/>
                <w:sz w:val="20"/>
                <w:szCs w:val="20"/>
              </w:rPr>
            </w:pPr>
            <w:r w:rsidRPr="00710D28">
              <w:rPr>
                <w:rFonts w:ascii="Arial Narrow" w:hAnsi="Arial Narrow" w:cs="Arial"/>
                <w:b/>
                <w:sz w:val="20"/>
                <w:szCs w:val="20"/>
              </w:rPr>
              <w:t>Nombres, apellidos y firma del consorciado 1 o de su representante legal</w:t>
            </w:r>
          </w:p>
          <w:p w14:paraId="12907CA7" w14:textId="77777777" w:rsidR="00E55E9D" w:rsidRPr="00710D28" w:rsidRDefault="00E55E9D" w:rsidP="00E55E9D">
            <w:pPr>
              <w:jc w:val="center"/>
              <w:rPr>
                <w:rFonts w:ascii="Arial Narrow" w:hAnsi="Arial Narrow"/>
                <w:b/>
                <w:bCs/>
                <w:sz w:val="20"/>
                <w:szCs w:val="20"/>
              </w:rPr>
            </w:pPr>
            <w:r w:rsidRPr="00710D28">
              <w:rPr>
                <w:rFonts w:ascii="Arial Narrow" w:hAnsi="Arial Narrow" w:cs="Arial"/>
                <w:b/>
                <w:bCs/>
                <w:sz w:val="20"/>
                <w:szCs w:val="20"/>
              </w:rPr>
              <w:t>tipo y N° de documento de identidad</w:t>
            </w:r>
          </w:p>
        </w:tc>
        <w:tc>
          <w:tcPr>
            <w:tcW w:w="1031" w:type="dxa"/>
          </w:tcPr>
          <w:p w14:paraId="4C0ADD72" w14:textId="77777777" w:rsidR="00E55E9D" w:rsidRPr="00710D28" w:rsidRDefault="00E55E9D" w:rsidP="00E55E9D">
            <w:pPr>
              <w:rPr>
                <w:rFonts w:ascii="Arial Narrow" w:hAnsi="Arial Narrow"/>
                <w:sz w:val="20"/>
                <w:szCs w:val="20"/>
              </w:rPr>
            </w:pPr>
          </w:p>
        </w:tc>
        <w:tc>
          <w:tcPr>
            <w:tcW w:w="3855" w:type="dxa"/>
          </w:tcPr>
          <w:p w14:paraId="04B914ED" w14:textId="77777777" w:rsidR="00E55E9D" w:rsidRPr="00710D28" w:rsidRDefault="00E55E9D" w:rsidP="00E55E9D">
            <w:pPr>
              <w:rPr>
                <w:rFonts w:ascii="Arial" w:hAnsi="Arial" w:cs="Arial"/>
                <w:sz w:val="20"/>
                <w:szCs w:val="20"/>
              </w:rPr>
            </w:pPr>
          </w:p>
          <w:p w14:paraId="4B647162" w14:textId="77777777" w:rsidR="00E55E9D" w:rsidRPr="00710D28" w:rsidRDefault="00E55E9D" w:rsidP="00E55E9D">
            <w:pPr>
              <w:rPr>
                <w:rFonts w:ascii="Arial" w:hAnsi="Arial" w:cs="Arial"/>
                <w:sz w:val="20"/>
                <w:szCs w:val="20"/>
              </w:rPr>
            </w:pPr>
          </w:p>
          <w:p w14:paraId="675E99A9" w14:textId="77777777" w:rsidR="00E55E9D" w:rsidRPr="00710D28" w:rsidRDefault="00E55E9D" w:rsidP="00E55E9D">
            <w:pPr>
              <w:jc w:val="center"/>
              <w:rPr>
                <w:rFonts w:ascii="Arial" w:hAnsi="Arial" w:cs="Arial"/>
                <w:sz w:val="20"/>
                <w:szCs w:val="20"/>
              </w:rPr>
            </w:pPr>
            <w:r w:rsidRPr="00710D28">
              <w:rPr>
                <w:rFonts w:ascii="Arial" w:hAnsi="Arial" w:cs="Arial"/>
                <w:sz w:val="20"/>
                <w:szCs w:val="20"/>
              </w:rPr>
              <w:t>..…………………………………………..</w:t>
            </w:r>
          </w:p>
          <w:p w14:paraId="3339D92A" w14:textId="77777777" w:rsidR="00E55E9D" w:rsidRPr="00710D28" w:rsidRDefault="00E55E9D" w:rsidP="00E55E9D">
            <w:pPr>
              <w:jc w:val="center"/>
              <w:rPr>
                <w:rFonts w:ascii="Arial Narrow" w:hAnsi="Arial Narrow" w:cs="Arial"/>
                <w:b/>
                <w:sz w:val="20"/>
                <w:szCs w:val="20"/>
              </w:rPr>
            </w:pPr>
            <w:r w:rsidRPr="00710D28">
              <w:rPr>
                <w:rFonts w:ascii="Arial Narrow" w:hAnsi="Arial Narrow" w:cs="Arial"/>
                <w:b/>
                <w:sz w:val="20"/>
                <w:szCs w:val="20"/>
              </w:rPr>
              <w:t>Consorciado 2</w:t>
            </w:r>
          </w:p>
          <w:p w14:paraId="4D4CE1E5" w14:textId="77777777" w:rsidR="00E55E9D" w:rsidRPr="00710D28" w:rsidRDefault="00E55E9D" w:rsidP="00E55E9D">
            <w:pPr>
              <w:jc w:val="center"/>
              <w:rPr>
                <w:rFonts w:ascii="Arial Narrow" w:hAnsi="Arial Narrow" w:cs="Arial"/>
                <w:b/>
                <w:sz w:val="20"/>
                <w:szCs w:val="20"/>
              </w:rPr>
            </w:pPr>
            <w:r w:rsidRPr="00710D28">
              <w:rPr>
                <w:rFonts w:ascii="Arial Narrow" w:hAnsi="Arial Narrow" w:cs="Arial"/>
                <w:b/>
                <w:sz w:val="20"/>
                <w:szCs w:val="20"/>
              </w:rPr>
              <w:t>Nombres, apellidos y firma del consorciado 2 o de su representante legal</w:t>
            </w:r>
          </w:p>
          <w:p w14:paraId="1982EC87" w14:textId="77777777" w:rsidR="00E55E9D" w:rsidRPr="00710D28" w:rsidRDefault="00E55E9D" w:rsidP="00E55E9D">
            <w:pPr>
              <w:jc w:val="center"/>
              <w:rPr>
                <w:rFonts w:ascii="Arial Narrow" w:hAnsi="Arial Narrow"/>
                <w:sz w:val="20"/>
                <w:szCs w:val="20"/>
              </w:rPr>
            </w:pPr>
            <w:r w:rsidRPr="00710D28">
              <w:rPr>
                <w:rFonts w:ascii="Arial Narrow" w:hAnsi="Arial Narrow" w:cs="Arial"/>
                <w:b/>
                <w:bCs/>
                <w:sz w:val="20"/>
                <w:szCs w:val="20"/>
              </w:rPr>
              <w:t>tipo y N° de documento de identidad</w:t>
            </w:r>
          </w:p>
        </w:tc>
      </w:tr>
    </w:tbl>
    <w:p w14:paraId="7F7CCFEB"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74EC393F" w14:textId="77777777" w:rsidR="00F26022" w:rsidRPr="00710D28" w:rsidRDefault="00F26022" w:rsidP="00E55E9D">
      <w:pPr>
        <w:widowControl w:val="0"/>
        <w:autoSpaceDE w:val="0"/>
        <w:autoSpaceDN w:val="0"/>
        <w:adjustRightInd w:val="0"/>
        <w:jc w:val="both"/>
        <w:rPr>
          <w:rFonts w:ascii="Arial" w:hAnsi="Arial" w:cs="Arial"/>
          <w:sz w:val="20"/>
          <w:szCs w:val="20"/>
        </w:rPr>
      </w:pPr>
    </w:p>
    <w:p w14:paraId="72416F5E"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4BFCEB5D" w14:textId="650F7EB4" w:rsidR="00E55E9D" w:rsidRPr="00710D28" w:rsidRDefault="00E55E9D" w:rsidP="23CAE08B">
      <w:pPr>
        <w:widowControl w:val="0"/>
        <w:rPr>
          <w:rFonts w:ascii="Arial" w:hAnsi="Arial" w:cs="Arial"/>
          <w:b/>
          <w:bCs/>
        </w:rPr>
        <w:sectPr w:rsidR="00E55E9D" w:rsidRPr="00710D28" w:rsidSect="00E55E9D">
          <w:headerReference w:type="even" r:id="rId29"/>
          <w:headerReference w:type="default" r:id="rId30"/>
          <w:footerReference w:type="even" r:id="rId31"/>
          <w:footerReference w:type="default" r:id="rId32"/>
          <w:headerReference w:type="first" r:id="rId33"/>
          <w:pgSz w:w="11907" w:h="16839" w:code="9"/>
          <w:pgMar w:top="1418" w:right="1418" w:bottom="1701" w:left="1418" w:header="567" w:footer="567" w:gutter="0"/>
          <w:cols w:space="720"/>
          <w:docGrid w:linePitch="360"/>
        </w:sect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67468" w:rsidRPr="00710D28" w14:paraId="6DFF0F77" w14:textId="469FCC2F"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7F54A9B2" w14:textId="1BE1F5CF" w:rsidR="00767468" w:rsidRPr="00710D28" w:rsidRDefault="00767468">
            <w:pPr>
              <w:jc w:val="both"/>
              <w:rPr>
                <w:rFonts w:ascii="Arial" w:hAnsi="Arial" w:cs="Arial"/>
                <w:color w:val="FF0000"/>
                <w:sz w:val="18"/>
                <w:szCs w:val="18"/>
                <w:lang w:val="es-ES"/>
              </w:rPr>
            </w:pPr>
            <w:r w:rsidRPr="00710D28">
              <w:rPr>
                <w:rFonts w:ascii="Arial" w:hAnsi="Arial" w:cs="Arial"/>
                <w:color w:val="FF0000"/>
                <w:sz w:val="18"/>
                <w:szCs w:val="18"/>
              </w:rPr>
              <w:lastRenderedPageBreak/>
              <w:t>Advertencia</w:t>
            </w:r>
          </w:p>
        </w:tc>
      </w:tr>
      <w:tr w:rsidR="00767468" w:rsidRPr="00710D28" w14:paraId="68D74848" w14:textId="5A33ECFF" w:rsidTr="003C02B6">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5221D9F" w14:textId="5665978D" w:rsidR="00767468" w:rsidRPr="00710D28" w:rsidRDefault="00937A9C" w:rsidP="00A52A45">
            <w:pPr>
              <w:widowControl w:val="0"/>
              <w:ind w:left="34"/>
              <w:jc w:val="both"/>
              <w:rPr>
                <w:rFonts w:ascii="Arial" w:hAnsi="Arial" w:cs="Arial"/>
                <w:b w:val="0"/>
                <w:bCs w:val="0"/>
                <w:i/>
                <w:iCs/>
                <w:color w:val="FF0000"/>
                <w:sz w:val="18"/>
                <w:szCs w:val="18"/>
              </w:rPr>
            </w:pPr>
            <w:r w:rsidRPr="00710D28">
              <w:rPr>
                <w:rFonts w:ascii="Arial" w:hAnsi="Arial" w:cs="Arial"/>
                <w:b w:val="0"/>
                <w:bCs w:val="0"/>
                <w:color w:val="FF0000"/>
                <w:sz w:val="18"/>
                <w:szCs w:val="18"/>
              </w:rPr>
              <w:t>Este</w:t>
            </w:r>
            <w:r w:rsidR="00767468" w:rsidRPr="00710D28">
              <w:rPr>
                <w:rFonts w:ascii="Arial" w:hAnsi="Arial" w:cs="Arial"/>
                <w:b w:val="0"/>
                <w:bCs w:val="0"/>
                <w:color w:val="FF0000"/>
                <w:sz w:val="18"/>
                <w:szCs w:val="18"/>
              </w:rPr>
              <w:t xml:space="preserve"> </w:t>
            </w:r>
            <w:r w:rsidRPr="00710D28">
              <w:rPr>
                <w:rFonts w:ascii="Arial" w:hAnsi="Arial" w:cs="Arial"/>
                <w:b w:val="0"/>
                <w:bCs w:val="0"/>
                <w:color w:val="FF0000"/>
                <w:sz w:val="18"/>
                <w:szCs w:val="18"/>
              </w:rPr>
              <w:t>anexo</w:t>
            </w:r>
            <w:r w:rsidR="00767468" w:rsidRPr="00710D28">
              <w:rPr>
                <w:rFonts w:ascii="Arial" w:hAnsi="Arial" w:cs="Arial"/>
                <w:b w:val="0"/>
                <w:bCs w:val="0"/>
                <w:color w:val="FF0000"/>
                <w:sz w:val="18"/>
                <w:szCs w:val="18"/>
              </w:rPr>
              <w:t xml:space="preserve">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bienes y obras, el pariente debe haber ejecutado los contratos dentro de los dos años previos a la convocatoria del procedimiento de selección, contratación directa o a la adjudicación de un contrato menor. </w:t>
            </w:r>
          </w:p>
        </w:tc>
      </w:tr>
    </w:tbl>
    <w:p w14:paraId="23E334C2" w14:textId="1517D65F" w:rsidR="00767468" w:rsidRPr="00710D28" w:rsidRDefault="00767468" w:rsidP="00E55E9D">
      <w:pPr>
        <w:jc w:val="center"/>
        <w:textAlignment w:val="baseline"/>
        <w:rPr>
          <w:rFonts w:ascii="Arial" w:hAnsi="Arial" w:cs="Arial"/>
          <w:b/>
          <w:bCs/>
          <w:color w:val="000000" w:themeColor="text1"/>
          <w:sz w:val="22"/>
          <w:szCs w:val="22"/>
          <w:lang w:eastAsia="es-PE"/>
        </w:rPr>
      </w:pPr>
    </w:p>
    <w:p w14:paraId="72DA4336" w14:textId="25F31A68" w:rsidR="00E55E9D" w:rsidRPr="00710D28" w:rsidRDefault="00E55E9D" w:rsidP="00CF555D">
      <w:pPr>
        <w:pStyle w:val="Ttulo2"/>
        <w:spacing w:before="0"/>
        <w:jc w:val="center"/>
        <w:rPr>
          <w:rFonts w:ascii="Arial" w:hAnsi="Arial" w:cs="Arial"/>
          <w:b w:val="0"/>
          <w:bCs w:val="0"/>
          <w:color w:val="auto"/>
          <w:sz w:val="20"/>
          <w:szCs w:val="20"/>
        </w:rPr>
      </w:pPr>
      <w:bookmarkStart w:id="66" w:name="_Toc210240577"/>
      <w:r w:rsidRPr="00710D28">
        <w:rPr>
          <w:rFonts w:ascii="Arial" w:hAnsi="Arial" w:cs="Arial"/>
          <w:color w:val="auto"/>
          <w:sz w:val="20"/>
          <w:szCs w:val="20"/>
        </w:rPr>
        <w:t>ANEXO Nº 5</w:t>
      </w:r>
      <w:r w:rsidR="0069654B" w:rsidRPr="00710D28">
        <w:rPr>
          <w:rStyle w:val="Refdenotaalpie"/>
          <w:rFonts w:ascii="Arial" w:hAnsi="Arial" w:cs="Arial"/>
          <w:color w:val="auto"/>
          <w:sz w:val="20"/>
          <w:szCs w:val="20"/>
        </w:rPr>
        <w:footnoteReference w:id="53"/>
      </w:r>
      <w:bookmarkEnd w:id="66"/>
    </w:p>
    <w:p w14:paraId="039DEEFC" w14:textId="77777777" w:rsidR="00093DCA" w:rsidRPr="00710D28" w:rsidRDefault="00093DCA" w:rsidP="00E55E9D">
      <w:pPr>
        <w:jc w:val="center"/>
        <w:textAlignment w:val="baseline"/>
        <w:rPr>
          <w:rFonts w:ascii="Segoe UI" w:hAnsi="Segoe UI" w:cs="Segoe UI"/>
          <w:color w:val="000000"/>
          <w:sz w:val="20"/>
          <w:szCs w:val="20"/>
          <w:lang w:eastAsia="es-PE"/>
        </w:rPr>
      </w:pPr>
    </w:p>
    <w:p w14:paraId="3A516E25" w14:textId="70A5571C" w:rsidR="00E55E9D" w:rsidRPr="00710D28" w:rsidRDefault="00E55E9D" w:rsidP="00E55E9D">
      <w:pPr>
        <w:jc w:val="center"/>
        <w:textAlignment w:val="baseline"/>
        <w:rPr>
          <w:rFonts w:ascii="Segoe UI" w:hAnsi="Segoe UI" w:cs="Segoe UI"/>
          <w:b/>
          <w:bCs/>
          <w:color w:val="000000"/>
          <w:sz w:val="20"/>
          <w:szCs w:val="20"/>
          <w:lang w:eastAsia="es-PE"/>
        </w:rPr>
      </w:pPr>
      <w:r w:rsidRPr="00710D28">
        <w:rPr>
          <w:rFonts w:ascii="Arial" w:hAnsi="Arial" w:cs="Arial"/>
          <w:color w:val="000000"/>
          <w:sz w:val="20"/>
          <w:szCs w:val="20"/>
          <w:lang w:eastAsia="es-PE"/>
        </w:rPr>
        <w:t> </w:t>
      </w:r>
      <w:r w:rsidRPr="00710D28">
        <w:rPr>
          <w:rFonts w:ascii="Arial" w:hAnsi="Arial" w:cs="Arial"/>
          <w:b/>
          <w:bCs/>
          <w:color w:val="000000"/>
          <w:sz w:val="20"/>
          <w:szCs w:val="20"/>
          <w:lang w:val="es-ES" w:eastAsia="es-PE"/>
        </w:rPr>
        <w:t>DECLARACIÓN JURADA DE DESAFECTACIÓN DE IMPEDIMENTO</w:t>
      </w:r>
      <w:r w:rsidRPr="00710D28">
        <w:rPr>
          <w:rFonts w:ascii="Arial" w:hAnsi="Arial" w:cs="Arial"/>
          <w:color w:val="000000"/>
          <w:sz w:val="20"/>
          <w:szCs w:val="20"/>
          <w:lang w:eastAsia="es-PE"/>
        </w:rPr>
        <w:t> </w:t>
      </w:r>
      <w:r w:rsidR="00937A9C" w:rsidRPr="00710D28">
        <w:rPr>
          <w:rFonts w:ascii="Arial" w:hAnsi="Arial" w:cs="Arial"/>
          <w:b/>
          <w:bCs/>
          <w:color w:val="000000"/>
          <w:sz w:val="20"/>
          <w:szCs w:val="20"/>
          <w:lang w:eastAsia="es-PE"/>
        </w:rPr>
        <w:t>– PERSONA NATURAL</w:t>
      </w:r>
    </w:p>
    <w:p w14:paraId="0B65844B" w14:textId="77777777" w:rsidR="00C73DAB" w:rsidRPr="00710D28" w:rsidRDefault="00C73DAB" w:rsidP="00E55E9D">
      <w:pPr>
        <w:jc w:val="center"/>
        <w:textAlignment w:val="baseline"/>
        <w:rPr>
          <w:rFonts w:ascii="Arial" w:hAnsi="Arial" w:cs="Arial"/>
          <w:b/>
          <w:bCs/>
          <w:color w:val="000000"/>
          <w:sz w:val="22"/>
          <w:szCs w:val="22"/>
          <w:lang w:val="es-ES" w:eastAsia="es-PE"/>
        </w:rPr>
      </w:pPr>
    </w:p>
    <w:p w14:paraId="3E97543A" w14:textId="63EDE03A" w:rsidR="00E55E9D" w:rsidRPr="00710D28" w:rsidRDefault="00E55E9D" w:rsidP="00E55E9D">
      <w:pPr>
        <w:jc w:val="center"/>
        <w:textAlignment w:val="baseline"/>
        <w:rPr>
          <w:rFonts w:ascii="Segoe UI" w:hAnsi="Segoe UI" w:cs="Segoe UI"/>
          <w:color w:val="000000"/>
          <w:sz w:val="18"/>
          <w:szCs w:val="18"/>
          <w:lang w:eastAsia="es-PE"/>
        </w:rPr>
      </w:pPr>
      <w:r w:rsidRPr="00710D28">
        <w:rPr>
          <w:rFonts w:ascii="Arial" w:hAnsi="Arial" w:cs="Arial"/>
          <w:color w:val="000000"/>
          <w:sz w:val="22"/>
          <w:szCs w:val="22"/>
          <w:lang w:eastAsia="es-PE"/>
        </w:rPr>
        <w:t> </w:t>
      </w:r>
    </w:p>
    <w:p w14:paraId="4E871A00" w14:textId="77777777" w:rsidR="00E55E9D" w:rsidRPr="00710D28" w:rsidRDefault="00E55E9D" w:rsidP="00E55E9D">
      <w:pPr>
        <w:jc w:val="both"/>
        <w:textAlignment w:val="baseline"/>
        <w:rPr>
          <w:rFonts w:ascii="Segoe UI" w:hAnsi="Segoe UI" w:cs="Segoe UI"/>
          <w:color w:val="000000"/>
          <w:sz w:val="18"/>
          <w:szCs w:val="18"/>
          <w:lang w:eastAsia="es-PE"/>
        </w:rPr>
      </w:pPr>
      <w:r w:rsidRPr="00710D28">
        <w:rPr>
          <w:rFonts w:ascii="Arial" w:hAnsi="Arial" w:cs="Arial"/>
          <w:color w:val="000000"/>
          <w:sz w:val="20"/>
          <w:szCs w:val="20"/>
          <w:lang w:eastAsia="es-PE"/>
        </w:rPr>
        <w:t>Señores  </w:t>
      </w:r>
    </w:p>
    <w:p w14:paraId="2FFD3F2D" w14:textId="77777777" w:rsidR="00E55E9D" w:rsidRPr="00710D28" w:rsidRDefault="00E55E9D" w:rsidP="00E55E9D">
      <w:pPr>
        <w:jc w:val="both"/>
        <w:textAlignment w:val="baseline"/>
        <w:rPr>
          <w:rFonts w:ascii="Segoe UI" w:hAnsi="Segoe UI" w:cs="Segoe UI"/>
          <w:color w:val="000000"/>
          <w:sz w:val="18"/>
          <w:szCs w:val="18"/>
          <w:lang w:eastAsia="es-PE"/>
        </w:rPr>
      </w:pPr>
      <w:r w:rsidRPr="00710D28">
        <w:rPr>
          <w:rFonts w:ascii="Arial" w:hAnsi="Arial" w:cs="Arial"/>
          <w:b/>
          <w:bCs/>
          <w:color w:val="000000"/>
          <w:sz w:val="20"/>
          <w:szCs w:val="20"/>
          <w:u w:val="single"/>
          <w:lang w:eastAsia="es-PE"/>
        </w:rPr>
        <w:t>EVALUADORES</w:t>
      </w:r>
      <w:r w:rsidRPr="00710D28">
        <w:rPr>
          <w:rFonts w:ascii="Arial" w:hAnsi="Arial" w:cs="Arial"/>
          <w:color w:val="000000"/>
          <w:sz w:val="20"/>
          <w:szCs w:val="20"/>
          <w:lang w:eastAsia="es-PE"/>
        </w:rPr>
        <w:t> </w:t>
      </w:r>
    </w:p>
    <w:p w14:paraId="216D7EA3" w14:textId="12FDFCAA" w:rsidR="00E55E9D" w:rsidRPr="00710D28" w:rsidRDefault="003D2724" w:rsidP="00E55E9D">
      <w:pPr>
        <w:jc w:val="both"/>
        <w:textAlignment w:val="baseline"/>
        <w:rPr>
          <w:rFonts w:ascii="Segoe UI" w:hAnsi="Segoe UI" w:cs="Segoe UI"/>
          <w:color w:val="000000"/>
          <w:sz w:val="18"/>
          <w:szCs w:val="18"/>
          <w:lang w:eastAsia="es-PE"/>
        </w:rPr>
      </w:pPr>
      <w:r w:rsidRPr="00710D28">
        <w:rPr>
          <w:rFonts w:ascii="Arial" w:hAnsi="Arial" w:cs="Arial"/>
          <w:b/>
          <w:bCs/>
          <w:color w:val="000000" w:themeColor="text1"/>
          <w:sz w:val="20"/>
          <w:szCs w:val="20"/>
          <w:lang w:eastAsia="es-PE"/>
        </w:rPr>
        <w:t>LICITACIÓN PÚBLICA ABREVIADA</w:t>
      </w:r>
      <w:r w:rsidR="00E55E9D" w:rsidRPr="00710D28">
        <w:rPr>
          <w:rFonts w:ascii="Arial" w:hAnsi="Arial" w:cs="Arial"/>
          <w:b/>
          <w:bCs/>
          <w:color w:val="000000" w:themeColor="text1"/>
          <w:sz w:val="20"/>
          <w:szCs w:val="20"/>
          <w:lang w:eastAsia="es-PE"/>
        </w:rPr>
        <w:t xml:space="preserve"> </w:t>
      </w:r>
      <w:r w:rsidR="00C04B43" w:rsidRPr="00710D28">
        <w:rPr>
          <w:rFonts w:ascii="Arial" w:hAnsi="Arial" w:cs="Arial"/>
          <w:b/>
          <w:bCs/>
          <w:color w:val="000000" w:themeColor="text1"/>
          <w:sz w:val="20"/>
          <w:szCs w:val="20"/>
          <w:lang w:eastAsia="es-PE"/>
        </w:rPr>
        <w:t xml:space="preserve">PARA </w:t>
      </w:r>
      <w:r w:rsidR="00E55E9D" w:rsidRPr="00710D28">
        <w:rPr>
          <w:rFonts w:ascii="Arial" w:hAnsi="Arial" w:cs="Arial"/>
          <w:b/>
          <w:bCs/>
          <w:color w:val="000000" w:themeColor="text1"/>
          <w:sz w:val="20"/>
          <w:szCs w:val="20"/>
          <w:lang w:eastAsia="es-PE"/>
        </w:rPr>
        <w:t xml:space="preserve">BIENES Nº </w:t>
      </w:r>
      <w:r w:rsidR="00E55E9D" w:rsidRPr="00710D28">
        <w:rPr>
          <w:rFonts w:ascii="Arial" w:hAnsi="Arial" w:cs="Arial"/>
          <w:b/>
          <w:bCs/>
          <w:color w:val="000000" w:themeColor="text1"/>
          <w:sz w:val="20"/>
          <w:szCs w:val="20"/>
          <w:u w:val="single"/>
          <w:lang w:eastAsia="es-PE"/>
        </w:rPr>
        <w:t>[CONSIGNAR NOMENCLATURA DEL PROCEDIMIENTO</w:t>
      </w:r>
      <w:r w:rsidR="00C04B43" w:rsidRPr="00710D28">
        <w:rPr>
          <w:rFonts w:ascii="Arial" w:hAnsi="Arial" w:cs="Arial"/>
          <w:b/>
          <w:bCs/>
          <w:color w:val="000000" w:themeColor="text1"/>
          <w:sz w:val="20"/>
          <w:szCs w:val="20"/>
          <w:u w:val="single"/>
          <w:lang w:eastAsia="es-PE"/>
        </w:rPr>
        <w:t xml:space="preserve"> DE SELECCIÓN</w:t>
      </w:r>
      <w:r w:rsidR="00E55E9D" w:rsidRPr="00710D28">
        <w:rPr>
          <w:rFonts w:ascii="Arial" w:hAnsi="Arial" w:cs="Arial"/>
          <w:b/>
          <w:bCs/>
          <w:color w:val="000000" w:themeColor="text1"/>
          <w:sz w:val="20"/>
          <w:szCs w:val="20"/>
          <w:u w:val="single"/>
          <w:lang w:eastAsia="es-PE"/>
        </w:rPr>
        <w:t>]</w:t>
      </w:r>
      <w:r w:rsidR="00E55E9D" w:rsidRPr="00710D28">
        <w:rPr>
          <w:rFonts w:ascii="Arial" w:hAnsi="Arial" w:cs="Arial"/>
          <w:color w:val="000000" w:themeColor="text1"/>
          <w:sz w:val="20"/>
          <w:szCs w:val="20"/>
          <w:lang w:eastAsia="es-PE"/>
        </w:rPr>
        <w:t>  </w:t>
      </w:r>
    </w:p>
    <w:p w14:paraId="009FEC2A" w14:textId="77777777" w:rsidR="00E55E9D" w:rsidRPr="00710D28" w:rsidRDefault="00E55E9D" w:rsidP="00E55E9D">
      <w:pPr>
        <w:jc w:val="both"/>
        <w:textAlignment w:val="baseline"/>
        <w:rPr>
          <w:rFonts w:ascii="Segoe UI" w:hAnsi="Segoe UI" w:cs="Segoe UI"/>
          <w:color w:val="000000"/>
          <w:sz w:val="18"/>
          <w:szCs w:val="18"/>
          <w:lang w:eastAsia="es-PE"/>
        </w:rPr>
      </w:pPr>
      <w:r w:rsidRPr="00710D28">
        <w:rPr>
          <w:rFonts w:ascii="Arial" w:hAnsi="Arial" w:cs="Arial"/>
          <w:color w:val="000000" w:themeColor="text1"/>
          <w:sz w:val="20"/>
          <w:szCs w:val="20"/>
          <w:lang w:eastAsia="es-PE"/>
        </w:rPr>
        <w:t>Presente.-   </w:t>
      </w:r>
    </w:p>
    <w:p w14:paraId="1233BC89" w14:textId="77777777" w:rsidR="00E55E9D" w:rsidRPr="00710D28" w:rsidRDefault="00E55E9D" w:rsidP="00E55E9D">
      <w:pPr>
        <w:jc w:val="both"/>
        <w:textAlignment w:val="baseline"/>
        <w:rPr>
          <w:rFonts w:ascii="Arial" w:hAnsi="Arial" w:cs="Arial"/>
          <w:color w:val="000000"/>
          <w:sz w:val="20"/>
          <w:szCs w:val="20"/>
          <w:lang w:eastAsia="es-PE"/>
        </w:rPr>
      </w:pPr>
    </w:p>
    <w:p w14:paraId="05268B73" w14:textId="77777777" w:rsidR="00E31E86" w:rsidRPr="00710D28" w:rsidRDefault="00E31E86" w:rsidP="00E31E86">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 xml:space="preserve">El que suscribe,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NOMBRE(S) Y APELLIDOS COMPLETOS</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postor identificado con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w:t>
      </w:r>
      <w:r w:rsidRPr="00710D28">
        <w:rPr>
          <w:rFonts w:ascii="Arial" w:eastAsia="Arial" w:hAnsi="Arial" w:cs="Arial"/>
          <w:b/>
          <w:bCs/>
          <w:color w:val="000000"/>
          <w:sz w:val="20"/>
          <w:szCs w:val="20"/>
          <w:u w:val="single"/>
          <w:lang w:eastAsia="es-PE"/>
        </w:rPr>
        <w:t>declaro que tengo los siguientes parientes</w:t>
      </w:r>
      <w:r w:rsidRPr="00710D28">
        <w:rPr>
          <w:rFonts w:ascii="Arial" w:eastAsia="Arial" w:hAnsi="Arial" w:cs="Arial"/>
          <w:b/>
          <w:bCs/>
          <w:color w:val="000000"/>
          <w:sz w:val="20"/>
          <w:szCs w:val="20"/>
          <w:u w:val="single"/>
          <w:vertAlign w:val="superscript"/>
          <w:lang w:eastAsia="es-PE"/>
        </w:rPr>
        <w:footnoteReference w:id="54"/>
      </w:r>
      <w:r w:rsidRPr="00710D28">
        <w:rPr>
          <w:rFonts w:ascii="Arial" w:eastAsia="Arial" w:hAnsi="Arial" w:cs="Arial"/>
          <w:b/>
          <w:bCs/>
          <w:color w:val="000000"/>
          <w:sz w:val="20"/>
          <w:szCs w:val="20"/>
          <w:u w:val="single"/>
          <w:lang w:eastAsia="es-PE"/>
        </w:rPr>
        <w:t>, respecto de los cuales se configura el impedimento de carácter personal</w:t>
      </w:r>
      <w:r w:rsidRPr="00710D28">
        <w:rPr>
          <w:rFonts w:ascii="Arial" w:eastAsia="Arial" w:hAnsi="Arial" w:cs="Arial"/>
          <w:b/>
          <w:bCs/>
          <w:color w:val="000000"/>
          <w:sz w:val="20"/>
          <w:szCs w:val="20"/>
          <w:u w:val="single"/>
          <w:vertAlign w:val="superscript"/>
          <w:lang w:eastAsia="es-PE"/>
        </w:rPr>
        <w:footnoteReference w:id="55"/>
      </w:r>
      <w:r w:rsidRPr="00710D28">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710D28">
        <w:rPr>
          <w:rFonts w:ascii="Arial" w:eastAsia="Arial" w:hAnsi="Arial" w:cs="Arial"/>
          <w:color w:val="000000"/>
          <w:sz w:val="20"/>
          <w:szCs w:val="20"/>
          <w:lang w:eastAsia="es-PE"/>
        </w:rPr>
        <w:t>, de acuerdo a lo siguiente:</w:t>
      </w:r>
    </w:p>
    <w:p w14:paraId="32C07393" w14:textId="77777777" w:rsidR="00E31E86" w:rsidRPr="00710D28" w:rsidRDefault="00E31E86" w:rsidP="00E31E86">
      <w:pPr>
        <w:jc w:val="both"/>
        <w:rPr>
          <w:rFonts w:ascii="Arial" w:eastAsia="Arial" w:hAnsi="Arial" w:cs="Arial"/>
          <w:color w:val="000000"/>
          <w:sz w:val="20"/>
          <w:szCs w:val="20"/>
          <w:lang w:eastAsia="es-PE"/>
        </w:rPr>
      </w:pPr>
    </w:p>
    <w:p w14:paraId="1C1E9C1B" w14:textId="77777777" w:rsidR="00E31E86" w:rsidRPr="00710D28" w:rsidRDefault="00E31E86"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lang w:eastAsia="es-PE"/>
        </w:rPr>
        <w:t>[NOMBRE DEL PARIENTE 1]</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quien ostenta el cargo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DENOMINACIÓN DEL CARGO</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ENTIDAD PÚBLICA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que a la fecha de esta declaración cuenta con impedimento de carácter personal de Tipo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1A, 1B, 1C, 1D, 1E, 1F, y 1G, SEGÚN CORRESPONDA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de conformidad con el inciso 1 del numeral 30.1 del artículo 30 de la Ley N° 32069, Ley General de Contrataciones Públicas.</w:t>
      </w:r>
    </w:p>
    <w:p w14:paraId="5D577925" w14:textId="77777777" w:rsidR="00E31E86" w:rsidRPr="00710D28" w:rsidRDefault="00E31E86" w:rsidP="00E31E86">
      <w:pPr>
        <w:pStyle w:val="Prrafodelista"/>
        <w:ind w:left="770"/>
        <w:jc w:val="both"/>
        <w:rPr>
          <w:rFonts w:ascii="Arial" w:eastAsia="Arial" w:hAnsi="Arial" w:cs="Arial"/>
          <w:color w:val="000000"/>
          <w:sz w:val="20"/>
          <w:szCs w:val="20"/>
          <w:lang w:eastAsia="es-PE"/>
        </w:rPr>
      </w:pPr>
    </w:p>
    <w:p w14:paraId="7FCF6943" w14:textId="77777777" w:rsidR="00E31E86" w:rsidRPr="00710D28" w:rsidRDefault="00E31E86"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lang w:eastAsia="es-PE"/>
        </w:rPr>
        <w:t>[NOMBRE DEL PARIENTE 2]</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quien ostenta el cargo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DENOMINACIÓN DEL CARGO</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ENTIDAD PÚBLICA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que a la fecha de esta declaración cuenta con impedimento de carácter personal de Tipo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1A, 1B, 1C, 1D, 1E, 1F, y 1G, SEGÚN CORRESPONDA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de conformidad con el inciso 1 del numeral 30.1 del artículo 30 de la Ley N° 32069, Ley General de Contrataciones Públicas.</w:t>
      </w:r>
    </w:p>
    <w:p w14:paraId="530633F6" w14:textId="77777777" w:rsidR="00E31E86" w:rsidRPr="00710D28" w:rsidRDefault="00E31E86" w:rsidP="00E31E86">
      <w:pPr>
        <w:pStyle w:val="Prrafodelista"/>
        <w:rPr>
          <w:rFonts w:ascii="Arial" w:eastAsia="Arial" w:hAnsi="Arial" w:cs="Arial"/>
          <w:color w:val="000000"/>
          <w:sz w:val="20"/>
          <w:szCs w:val="20"/>
          <w:lang w:eastAsia="es-PE"/>
        </w:rPr>
      </w:pPr>
    </w:p>
    <w:p w14:paraId="300451B0" w14:textId="77777777" w:rsidR="00E31E86" w:rsidRPr="00710D28" w:rsidRDefault="00E31E86"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w:t>
      </w:r>
    </w:p>
    <w:p w14:paraId="7C9BCC07" w14:textId="512C41CA" w:rsidR="0081641D" w:rsidRPr="00710D28" w:rsidRDefault="0081641D" w:rsidP="0081641D">
      <w:pPr>
        <w:jc w:val="both"/>
        <w:rPr>
          <w:rFonts w:ascii="Segoe UI" w:eastAsia="Segoe UI" w:hAnsi="Segoe UI" w:cs="Segoe UI"/>
          <w:color w:val="000000" w:themeColor="text1"/>
          <w:sz w:val="18"/>
          <w:szCs w:val="18"/>
        </w:rPr>
      </w:pPr>
      <w:r w:rsidRPr="00710D28">
        <w:rPr>
          <w:rFonts w:ascii="Segoe UI" w:eastAsia="Segoe UI" w:hAnsi="Segoe UI" w:cs="Segoe UI"/>
          <w:color w:val="000000" w:themeColor="text1"/>
          <w:sz w:val="18"/>
          <w:szCs w:val="18"/>
        </w:rPr>
        <w:t xml:space="preserve"> </w:t>
      </w:r>
    </w:p>
    <w:p w14:paraId="7FEF3002" w14:textId="14ABACF6" w:rsidR="0081641D" w:rsidRPr="00710D28" w:rsidRDefault="0081641D" w:rsidP="0081641D">
      <w:pPr>
        <w:jc w:val="both"/>
      </w:pPr>
      <w:r w:rsidRPr="00710D28">
        <w:rPr>
          <w:rFonts w:ascii="Arial" w:eastAsia="Arial" w:hAnsi="Arial" w:cs="Arial"/>
          <w:color w:val="000000" w:themeColor="text1"/>
          <w:sz w:val="20"/>
          <w:szCs w:val="20"/>
        </w:rPr>
        <w:t>Sin perjuicio de ello,</w:t>
      </w:r>
      <w:r w:rsidRPr="00710D28">
        <w:rPr>
          <w:rFonts w:ascii="Arial" w:eastAsia="Arial" w:hAnsi="Arial" w:cs="Arial"/>
          <w:b/>
          <w:bCs/>
          <w:color w:val="000000" w:themeColor="text1"/>
          <w:sz w:val="20"/>
          <w:szCs w:val="20"/>
        </w:rPr>
        <w:t xml:space="preserve"> DECLARO BAJO JURAMENTO</w:t>
      </w:r>
      <w:r w:rsidRPr="00710D28">
        <w:rPr>
          <w:rFonts w:ascii="Arial" w:eastAsia="Arial" w:hAnsi="Arial" w:cs="Arial"/>
          <w:color w:val="000000" w:themeColor="text1"/>
          <w:sz w:val="20"/>
          <w:szCs w:val="20"/>
        </w:rPr>
        <w:t xml:space="preserve"> </w:t>
      </w:r>
      <w:r w:rsidR="00E31E86" w:rsidRPr="00710D28">
        <w:rPr>
          <w:rFonts w:ascii="Arial" w:eastAsia="Arial" w:hAnsi="Arial" w:cs="Arial"/>
          <w:color w:val="000000" w:themeColor="text1"/>
          <w:sz w:val="20"/>
          <w:szCs w:val="20"/>
        </w:rPr>
        <w:t>que</w:t>
      </w:r>
      <w:r w:rsidRPr="00710D28">
        <w:rPr>
          <w:rFonts w:ascii="Arial" w:eastAsia="Arial" w:hAnsi="Arial" w:cs="Arial"/>
          <w:color w:val="000000" w:themeColor="text1"/>
          <w:sz w:val="20"/>
          <w:szCs w:val="20"/>
        </w:rPr>
        <w:t xml:space="preserve">:  </w:t>
      </w:r>
    </w:p>
    <w:p w14:paraId="1611CC84" w14:textId="3108BB42" w:rsidR="0081641D" w:rsidRPr="00710D28" w:rsidRDefault="0081641D" w:rsidP="0081641D">
      <w:pPr>
        <w:jc w:val="both"/>
        <w:rPr>
          <w:rFonts w:ascii="Segoe UI" w:eastAsia="Segoe UI" w:hAnsi="Segoe UI" w:cs="Segoe UI"/>
          <w:color w:val="000000" w:themeColor="text1"/>
          <w:sz w:val="18"/>
          <w:szCs w:val="18"/>
        </w:rPr>
      </w:pPr>
    </w:p>
    <w:p w14:paraId="22919347" w14:textId="76F1E902" w:rsidR="006D13D9" w:rsidRPr="00710D28" w:rsidRDefault="006D13D9" w:rsidP="006D13D9">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Me encuentro exceptuado del impedimento por razón de parentesco, en razón de [</w:t>
      </w:r>
      <w:r w:rsidRPr="00710D28">
        <w:rPr>
          <w:rFonts w:ascii="Arial" w:eastAsia="Arial" w:hAnsi="Arial" w:cs="Arial"/>
          <w:b/>
          <w:color w:val="000000"/>
          <w:sz w:val="20"/>
          <w:szCs w:val="20"/>
          <w:u w:val="single"/>
          <w:lang w:eastAsia="es-PE"/>
        </w:rPr>
        <w:t xml:space="preserve">INDICAR SUPUESTO: HABER SUSCRITO UN CONTRATO DERIVADO DE UN PROCEDIMIENTO DE SELECCIÓN COMPETITIVO O NO COMPETITIVO </w:t>
      </w:r>
      <w:r w:rsidR="00DC556F" w:rsidRPr="00710D28">
        <w:rPr>
          <w:rFonts w:ascii="Arial" w:eastAsia="Arial" w:hAnsi="Arial" w:cs="Arial"/>
          <w:b/>
          <w:color w:val="000000"/>
          <w:sz w:val="20"/>
          <w:szCs w:val="20"/>
          <w:u w:val="single"/>
          <w:lang w:eastAsia="es-PE"/>
        </w:rPr>
        <w:t>EN EL MISMO TIPO DE OBJETO AL QUE POSTULA</w:t>
      </w:r>
      <w:r w:rsidRPr="00710D28">
        <w:rPr>
          <w:rFonts w:ascii="Arial" w:eastAsia="Arial" w:hAnsi="Arial" w:cs="Arial"/>
          <w:b/>
          <w:color w:val="000000"/>
          <w:sz w:val="20"/>
          <w:szCs w:val="20"/>
          <w:u w:val="single"/>
          <w:lang w:eastAsia="es-PE"/>
        </w:rPr>
        <w:t>/ HABER EJECUTADO CUATRO CONTRATOS MENORES EN EL MISMO TIPO DE OBJETO AL QUE POSTULA</w:t>
      </w:r>
      <w:r w:rsidRPr="00710D28">
        <w:rPr>
          <w:rFonts w:ascii="Arial" w:eastAsia="Arial" w:hAnsi="Arial" w:cs="Arial"/>
          <w:color w:val="000000"/>
          <w:sz w:val="20"/>
          <w:szCs w:val="20"/>
          <w:u w:val="single"/>
          <w:lang w:eastAsia="es-PE"/>
        </w:rPr>
        <w:t>]</w:t>
      </w:r>
      <w:r w:rsidRPr="00710D28">
        <w:rPr>
          <w:rFonts w:ascii="Arial" w:eastAsia="Arial" w:hAnsi="Arial" w:cs="Arial"/>
          <w:color w:val="000000"/>
          <w:sz w:val="20"/>
          <w:szCs w:val="20"/>
          <w:lang w:eastAsia="es-PE"/>
        </w:rPr>
        <w:t xml:space="preserve"> dentro de los dos años previos a la convocatoria del procedimiento de </w:t>
      </w:r>
      <w:r w:rsidRPr="00710D28">
        <w:rPr>
          <w:rFonts w:ascii="Arial" w:eastAsia="Arial" w:hAnsi="Arial" w:cs="Arial"/>
          <w:color w:val="000000"/>
          <w:sz w:val="20"/>
          <w:szCs w:val="20"/>
          <w:lang w:eastAsia="es-PE"/>
        </w:rPr>
        <w:lastRenderedPageBreak/>
        <w:t>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770882DE" w14:textId="352719EA" w:rsidR="0081641D" w:rsidRPr="00710D28" w:rsidRDefault="0081641D" w:rsidP="0081641D">
      <w:pPr>
        <w:jc w:val="both"/>
        <w:rPr>
          <w:rFonts w:ascii="Arial" w:hAnsi="Arial" w:cs="Arial"/>
          <w:color w:val="000000" w:themeColor="text1"/>
          <w:sz w:val="20"/>
          <w:szCs w:val="20"/>
          <w:lang w:eastAsia="es-PE"/>
        </w:rPr>
      </w:pPr>
    </w:p>
    <w:p w14:paraId="1C917051" w14:textId="5B239039" w:rsidR="0081641D" w:rsidRPr="00710D28" w:rsidRDefault="0081641D" w:rsidP="0081641D">
      <w:pPr>
        <w:jc w:val="both"/>
        <w:rPr>
          <w:rFonts w:ascii="Arial" w:hAnsi="Arial" w:cs="Arial"/>
          <w:b/>
          <w:bCs/>
          <w:color w:val="000000" w:themeColor="text1"/>
          <w:sz w:val="20"/>
          <w:szCs w:val="20"/>
          <w:u w:val="single"/>
          <w:lang w:eastAsia="es-PE"/>
        </w:rPr>
      </w:pPr>
      <w:r w:rsidRPr="00710D28">
        <w:rPr>
          <w:rFonts w:ascii="Arial" w:hAnsi="Arial" w:cs="Arial"/>
          <w:b/>
          <w:bCs/>
          <w:color w:val="000000" w:themeColor="text1"/>
          <w:sz w:val="20"/>
          <w:szCs w:val="20"/>
          <w:u w:val="single"/>
          <w:lang w:eastAsia="es-PE"/>
        </w:rPr>
        <w:t>[</w:t>
      </w:r>
      <w:r w:rsidR="006D13D9" w:rsidRPr="00710D28">
        <w:rPr>
          <w:rFonts w:ascii="Arial" w:hAnsi="Arial" w:cs="Arial"/>
          <w:b/>
          <w:bCs/>
          <w:color w:val="000000" w:themeColor="text1"/>
          <w:sz w:val="20"/>
          <w:szCs w:val="20"/>
          <w:u w:val="single"/>
          <w:lang w:eastAsia="es-PE"/>
        </w:rPr>
        <w:t>DETALLAR</w:t>
      </w:r>
      <w:r w:rsidRPr="00710D28">
        <w:rPr>
          <w:rFonts w:ascii="Arial" w:hAnsi="Arial" w:cs="Arial"/>
          <w:b/>
          <w:bCs/>
          <w:color w:val="000000" w:themeColor="text1"/>
          <w:sz w:val="20"/>
          <w:szCs w:val="20"/>
          <w:u w:val="single"/>
          <w:lang w:eastAsia="es-PE"/>
        </w:rPr>
        <w:t xml:space="preserve"> LOS DOCUMENTOS CORRESPONDIENTES]</w:t>
      </w:r>
    </w:p>
    <w:p w14:paraId="128E9C09" w14:textId="1D089411" w:rsidR="0081641D" w:rsidRPr="00710D28" w:rsidRDefault="0081641D" w:rsidP="0081641D">
      <w:pPr>
        <w:jc w:val="both"/>
        <w:textAlignment w:val="baseline"/>
        <w:rPr>
          <w:rFonts w:ascii="Segoe UI" w:hAnsi="Segoe UI" w:cs="Segoe UI"/>
          <w:color w:val="000000"/>
          <w:sz w:val="20"/>
          <w:szCs w:val="20"/>
          <w:lang w:eastAsia="es-PE"/>
        </w:rPr>
      </w:pPr>
      <w:r w:rsidRPr="00710D28">
        <w:rPr>
          <w:rFonts w:ascii="Arial" w:hAnsi="Arial" w:cs="Arial"/>
          <w:color w:val="000000" w:themeColor="text1"/>
          <w:sz w:val="20"/>
          <w:szCs w:val="20"/>
          <w:lang w:eastAsia="es-PE"/>
        </w:rPr>
        <w:t>  </w:t>
      </w:r>
    </w:p>
    <w:p w14:paraId="0404B920" w14:textId="676165B4" w:rsidR="0081641D" w:rsidRPr="00710D28" w:rsidRDefault="0081641D" w:rsidP="0081641D">
      <w:pPr>
        <w:jc w:val="both"/>
        <w:textAlignment w:val="baseline"/>
        <w:rPr>
          <w:rFonts w:ascii="Segoe UI" w:hAnsi="Segoe UI" w:cs="Segoe UI"/>
          <w:b/>
          <w:bCs/>
          <w:color w:val="000000"/>
          <w:sz w:val="20"/>
          <w:szCs w:val="20"/>
          <w:u w:val="single"/>
          <w:lang w:eastAsia="es-PE"/>
        </w:rPr>
      </w:pPr>
      <w:r w:rsidRPr="00710D28">
        <w:rPr>
          <w:rFonts w:ascii="Arial" w:hAnsi="Arial" w:cs="Arial"/>
          <w:b/>
          <w:color w:val="000000" w:themeColor="text1"/>
          <w:sz w:val="20"/>
          <w:szCs w:val="20"/>
          <w:u w:val="single"/>
          <w:lang w:eastAsia="es-PE"/>
        </w:rPr>
        <w:t>[CONSIGNAR CIUDAD Y FECHA] </w:t>
      </w:r>
    </w:p>
    <w:p w14:paraId="7F7FFFC8" w14:textId="37932258" w:rsidR="00E55E9D" w:rsidRPr="00710D28" w:rsidRDefault="00E55E9D" w:rsidP="00E55E9D">
      <w:pPr>
        <w:jc w:val="both"/>
        <w:textAlignment w:val="baseline"/>
        <w:rPr>
          <w:rFonts w:ascii="Segoe UI" w:hAnsi="Segoe UI" w:cs="Segoe UI"/>
          <w:b/>
          <w:bCs/>
          <w:color w:val="000000"/>
          <w:sz w:val="18"/>
          <w:szCs w:val="18"/>
          <w:u w:val="single"/>
          <w:lang w:eastAsia="es-PE"/>
        </w:rPr>
      </w:pPr>
    </w:p>
    <w:p w14:paraId="6C84A6B9" w14:textId="77777777" w:rsidR="00E55E9D" w:rsidRPr="00710D28" w:rsidRDefault="00E55E9D" w:rsidP="00E55E9D">
      <w:pPr>
        <w:jc w:val="both"/>
        <w:textAlignment w:val="baseline"/>
        <w:rPr>
          <w:rFonts w:ascii="Segoe UI" w:hAnsi="Segoe UI" w:cs="Segoe UI"/>
          <w:color w:val="000000"/>
          <w:sz w:val="18"/>
          <w:szCs w:val="18"/>
          <w:lang w:eastAsia="es-PE"/>
        </w:rPr>
      </w:pPr>
      <w:r w:rsidRPr="00710D28">
        <w:rPr>
          <w:rFonts w:ascii="Arial" w:hAnsi="Arial" w:cs="Arial"/>
          <w:color w:val="000000"/>
          <w:sz w:val="22"/>
          <w:szCs w:val="22"/>
          <w:lang w:eastAsia="es-PE"/>
        </w:rPr>
        <w:t>  </w:t>
      </w:r>
    </w:p>
    <w:p w14:paraId="37FCE5D8" w14:textId="77777777" w:rsidR="00E55E9D" w:rsidRPr="00710D28" w:rsidRDefault="00E55E9D" w:rsidP="00E55E9D">
      <w:pPr>
        <w:jc w:val="both"/>
        <w:textAlignment w:val="baseline"/>
        <w:rPr>
          <w:rFonts w:ascii="Arial" w:hAnsi="Arial" w:cs="Arial"/>
          <w:color w:val="000000"/>
          <w:sz w:val="22"/>
          <w:szCs w:val="22"/>
          <w:lang w:eastAsia="es-PE"/>
        </w:rPr>
      </w:pPr>
      <w:r w:rsidRPr="00710D28">
        <w:rPr>
          <w:rFonts w:ascii="Arial" w:hAnsi="Arial" w:cs="Arial"/>
          <w:color w:val="000000"/>
          <w:sz w:val="22"/>
          <w:szCs w:val="22"/>
          <w:lang w:eastAsia="es-PE"/>
        </w:rPr>
        <w:t> </w:t>
      </w:r>
    </w:p>
    <w:p w14:paraId="7C0A52D3" w14:textId="77777777" w:rsidR="00E55E9D" w:rsidRPr="00710D28" w:rsidRDefault="00E55E9D" w:rsidP="00E55E9D">
      <w:pPr>
        <w:jc w:val="both"/>
        <w:textAlignment w:val="baseline"/>
        <w:rPr>
          <w:rFonts w:ascii="Segoe UI" w:hAnsi="Segoe UI" w:cs="Segoe UI"/>
          <w:color w:val="000000"/>
          <w:sz w:val="18"/>
          <w:szCs w:val="18"/>
          <w:lang w:eastAsia="es-PE"/>
        </w:rPr>
      </w:pPr>
    </w:p>
    <w:p w14:paraId="242DA066" w14:textId="77777777" w:rsidR="00273877" w:rsidRPr="00710D28" w:rsidRDefault="00273877" w:rsidP="00273877">
      <w:pPr>
        <w:widowControl w:val="0"/>
        <w:ind w:right="-1"/>
        <w:jc w:val="center"/>
        <w:rPr>
          <w:rFonts w:ascii="Arial" w:hAnsi="Arial" w:cs="Arial"/>
          <w:sz w:val="20"/>
          <w:szCs w:val="20"/>
        </w:rPr>
      </w:pPr>
      <w:r w:rsidRPr="00710D28">
        <w:rPr>
          <w:rFonts w:ascii="Arial" w:hAnsi="Arial" w:cs="Arial"/>
          <w:sz w:val="20"/>
          <w:szCs w:val="20"/>
        </w:rPr>
        <w:t>……..........................................................</w:t>
      </w:r>
    </w:p>
    <w:p w14:paraId="170D2C63" w14:textId="4C871754" w:rsidR="00273877" w:rsidRPr="00710D28" w:rsidRDefault="00273877" w:rsidP="006D13D9">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Firma, nombres y apellidos del postor </w:t>
      </w:r>
    </w:p>
    <w:p w14:paraId="3963015D" w14:textId="77777777" w:rsidR="00E55E9D" w:rsidRPr="00710D28" w:rsidRDefault="00E55E9D" w:rsidP="00E55E9D">
      <w:pPr>
        <w:widowControl w:val="0"/>
        <w:tabs>
          <w:tab w:val="left" w:pos="284"/>
        </w:tabs>
        <w:jc w:val="both"/>
        <w:rPr>
          <w:rFonts w:ascii="Arial" w:hAnsi="Arial" w:cs="Arial"/>
          <w:sz w:val="20"/>
          <w:szCs w:val="20"/>
        </w:rPr>
      </w:pPr>
    </w:p>
    <w:p w14:paraId="263812C5" w14:textId="77777777" w:rsidR="00E55E9D" w:rsidRPr="00710D28" w:rsidRDefault="00E55E9D" w:rsidP="00E55E9D">
      <w:pPr>
        <w:widowControl w:val="0"/>
        <w:tabs>
          <w:tab w:val="left" w:pos="284"/>
        </w:tabs>
        <w:jc w:val="both"/>
        <w:rPr>
          <w:rFonts w:ascii="Arial" w:hAnsi="Arial" w:cs="Arial"/>
          <w:sz w:val="20"/>
          <w:szCs w:val="20"/>
        </w:rPr>
      </w:pPr>
    </w:p>
    <w:p w14:paraId="5034DC11" w14:textId="77777777" w:rsidR="00E55E9D" w:rsidRPr="00710D28" w:rsidRDefault="00E55E9D" w:rsidP="00E55E9D">
      <w:pPr>
        <w:widowControl w:val="0"/>
        <w:tabs>
          <w:tab w:val="left" w:pos="284"/>
        </w:tabs>
        <w:jc w:val="both"/>
        <w:rPr>
          <w:rFonts w:ascii="Arial" w:hAnsi="Arial" w:cs="Arial"/>
          <w:sz w:val="20"/>
          <w:szCs w:val="20"/>
        </w:rPr>
      </w:pPr>
    </w:p>
    <w:p w14:paraId="16EB637A" w14:textId="77777777" w:rsidR="00E55E9D" w:rsidRPr="00710D28" w:rsidRDefault="00E55E9D" w:rsidP="00E55E9D">
      <w:pPr>
        <w:widowControl w:val="0"/>
        <w:tabs>
          <w:tab w:val="left" w:pos="284"/>
        </w:tabs>
        <w:jc w:val="both"/>
        <w:rPr>
          <w:rFonts w:ascii="Arial" w:hAnsi="Arial" w:cs="Arial"/>
          <w:sz w:val="20"/>
          <w:szCs w:val="20"/>
        </w:rPr>
      </w:pPr>
    </w:p>
    <w:p w14:paraId="5F53F6FE" w14:textId="77777777" w:rsidR="00E55E9D" w:rsidRPr="00710D28" w:rsidRDefault="00E55E9D" w:rsidP="00E55E9D">
      <w:pPr>
        <w:widowControl w:val="0"/>
        <w:tabs>
          <w:tab w:val="left" w:pos="284"/>
        </w:tabs>
        <w:jc w:val="both"/>
        <w:rPr>
          <w:rFonts w:ascii="Arial" w:hAnsi="Arial" w:cs="Arial"/>
          <w:sz w:val="20"/>
          <w:szCs w:val="20"/>
        </w:rPr>
      </w:pPr>
    </w:p>
    <w:p w14:paraId="3337468A" w14:textId="77777777" w:rsidR="00E55E9D" w:rsidRPr="00710D28" w:rsidRDefault="00E55E9D" w:rsidP="00E55E9D">
      <w:pPr>
        <w:widowControl w:val="0"/>
        <w:tabs>
          <w:tab w:val="left" w:pos="284"/>
        </w:tabs>
        <w:jc w:val="both"/>
        <w:rPr>
          <w:rFonts w:ascii="Arial" w:hAnsi="Arial" w:cs="Arial"/>
          <w:sz w:val="20"/>
          <w:szCs w:val="20"/>
        </w:rPr>
      </w:pPr>
    </w:p>
    <w:p w14:paraId="6A99F4EC" w14:textId="77777777" w:rsidR="00E55E9D" w:rsidRPr="00710D28" w:rsidRDefault="00E55E9D" w:rsidP="00E55E9D">
      <w:pPr>
        <w:widowControl w:val="0"/>
        <w:tabs>
          <w:tab w:val="left" w:pos="284"/>
        </w:tabs>
        <w:jc w:val="both"/>
        <w:rPr>
          <w:rFonts w:ascii="Arial" w:hAnsi="Arial" w:cs="Arial"/>
          <w:sz w:val="20"/>
          <w:szCs w:val="20"/>
        </w:rPr>
      </w:pPr>
    </w:p>
    <w:p w14:paraId="2F55E4F1" w14:textId="77777777" w:rsidR="00E55E9D" w:rsidRPr="00710D28" w:rsidRDefault="00E55E9D" w:rsidP="00E55E9D">
      <w:pPr>
        <w:widowControl w:val="0"/>
        <w:tabs>
          <w:tab w:val="left" w:pos="284"/>
        </w:tabs>
        <w:jc w:val="both"/>
        <w:rPr>
          <w:rFonts w:ascii="Arial" w:hAnsi="Arial" w:cs="Arial"/>
          <w:sz w:val="20"/>
          <w:szCs w:val="20"/>
        </w:rPr>
      </w:pPr>
    </w:p>
    <w:p w14:paraId="0D3CB7E9" w14:textId="77777777" w:rsidR="00E55E9D" w:rsidRPr="00710D28" w:rsidRDefault="00E55E9D" w:rsidP="00E55E9D">
      <w:pPr>
        <w:widowControl w:val="0"/>
        <w:tabs>
          <w:tab w:val="left" w:pos="284"/>
        </w:tabs>
        <w:jc w:val="both"/>
        <w:rPr>
          <w:rFonts w:ascii="Arial" w:hAnsi="Arial" w:cs="Arial"/>
          <w:sz w:val="20"/>
          <w:szCs w:val="20"/>
        </w:rPr>
      </w:pPr>
    </w:p>
    <w:p w14:paraId="6D682E9F" w14:textId="77777777" w:rsidR="00E55E9D" w:rsidRPr="00710D28" w:rsidRDefault="00E55E9D" w:rsidP="00E55E9D">
      <w:pPr>
        <w:widowControl w:val="0"/>
        <w:tabs>
          <w:tab w:val="left" w:pos="284"/>
        </w:tabs>
        <w:jc w:val="both"/>
        <w:rPr>
          <w:rFonts w:ascii="Arial" w:hAnsi="Arial" w:cs="Arial"/>
          <w:sz w:val="20"/>
          <w:szCs w:val="20"/>
        </w:rPr>
      </w:pPr>
    </w:p>
    <w:p w14:paraId="7D0BEAC7" w14:textId="77777777" w:rsidR="00E55E9D" w:rsidRPr="00710D28" w:rsidRDefault="00E55E9D" w:rsidP="00E55E9D">
      <w:pPr>
        <w:widowControl w:val="0"/>
        <w:tabs>
          <w:tab w:val="left" w:pos="284"/>
        </w:tabs>
        <w:jc w:val="both"/>
        <w:rPr>
          <w:rFonts w:ascii="Arial" w:hAnsi="Arial" w:cs="Arial"/>
          <w:sz w:val="20"/>
          <w:szCs w:val="20"/>
        </w:rPr>
      </w:pPr>
    </w:p>
    <w:p w14:paraId="370A8A0E" w14:textId="77777777" w:rsidR="006D13D9" w:rsidRPr="00710D28" w:rsidRDefault="006D13D9" w:rsidP="00E55E9D">
      <w:pPr>
        <w:widowControl w:val="0"/>
        <w:tabs>
          <w:tab w:val="left" w:pos="284"/>
        </w:tabs>
        <w:jc w:val="both"/>
        <w:rPr>
          <w:rFonts w:ascii="Arial" w:hAnsi="Arial" w:cs="Arial"/>
          <w:sz w:val="20"/>
          <w:szCs w:val="20"/>
        </w:rPr>
      </w:pPr>
    </w:p>
    <w:p w14:paraId="1C5C5DA7" w14:textId="77777777" w:rsidR="006D13D9" w:rsidRPr="00710D28" w:rsidRDefault="006D13D9" w:rsidP="00E55E9D">
      <w:pPr>
        <w:widowControl w:val="0"/>
        <w:tabs>
          <w:tab w:val="left" w:pos="284"/>
        </w:tabs>
        <w:jc w:val="both"/>
        <w:rPr>
          <w:rFonts w:ascii="Arial" w:hAnsi="Arial" w:cs="Arial"/>
          <w:sz w:val="20"/>
          <w:szCs w:val="20"/>
        </w:rPr>
      </w:pPr>
    </w:p>
    <w:p w14:paraId="6AC76625" w14:textId="77777777" w:rsidR="006D13D9" w:rsidRPr="00710D28" w:rsidRDefault="006D13D9" w:rsidP="00E55E9D">
      <w:pPr>
        <w:widowControl w:val="0"/>
        <w:tabs>
          <w:tab w:val="left" w:pos="284"/>
        </w:tabs>
        <w:jc w:val="both"/>
        <w:rPr>
          <w:rFonts w:ascii="Arial" w:hAnsi="Arial" w:cs="Arial"/>
          <w:sz w:val="20"/>
          <w:szCs w:val="20"/>
        </w:rPr>
      </w:pPr>
    </w:p>
    <w:p w14:paraId="54DA894C" w14:textId="77777777" w:rsidR="006D13D9" w:rsidRPr="00710D28" w:rsidRDefault="006D13D9" w:rsidP="00E55E9D">
      <w:pPr>
        <w:widowControl w:val="0"/>
        <w:tabs>
          <w:tab w:val="left" w:pos="284"/>
        </w:tabs>
        <w:jc w:val="both"/>
        <w:rPr>
          <w:rFonts w:ascii="Arial" w:hAnsi="Arial" w:cs="Arial"/>
          <w:sz w:val="20"/>
          <w:szCs w:val="20"/>
        </w:rPr>
      </w:pPr>
    </w:p>
    <w:p w14:paraId="39250DEB" w14:textId="77777777" w:rsidR="006D13D9" w:rsidRPr="00710D28" w:rsidRDefault="006D13D9" w:rsidP="00E55E9D">
      <w:pPr>
        <w:widowControl w:val="0"/>
        <w:tabs>
          <w:tab w:val="left" w:pos="284"/>
        </w:tabs>
        <w:jc w:val="both"/>
        <w:rPr>
          <w:rFonts w:ascii="Arial" w:hAnsi="Arial" w:cs="Arial"/>
          <w:sz w:val="20"/>
          <w:szCs w:val="20"/>
        </w:rPr>
      </w:pPr>
    </w:p>
    <w:p w14:paraId="061275B6" w14:textId="77777777" w:rsidR="006D13D9" w:rsidRPr="00710D28" w:rsidRDefault="006D13D9" w:rsidP="00E55E9D">
      <w:pPr>
        <w:widowControl w:val="0"/>
        <w:tabs>
          <w:tab w:val="left" w:pos="284"/>
        </w:tabs>
        <w:jc w:val="both"/>
        <w:rPr>
          <w:rFonts w:ascii="Arial" w:hAnsi="Arial" w:cs="Arial"/>
          <w:sz w:val="20"/>
          <w:szCs w:val="20"/>
        </w:rPr>
      </w:pPr>
    </w:p>
    <w:p w14:paraId="18C59C26" w14:textId="77777777" w:rsidR="006D13D9" w:rsidRPr="00710D28" w:rsidRDefault="006D13D9" w:rsidP="00E55E9D">
      <w:pPr>
        <w:widowControl w:val="0"/>
        <w:tabs>
          <w:tab w:val="left" w:pos="284"/>
        </w:tabs>
        <w:jc w:val="both"/>
        <w:rPr>
          <w:rFonts w:ascii="Arial" w:hAnsi="Arial" w:cs="Arial"/>
          <w:sz w:val="20"/>
          <w:szCs w:val="20"/>
        </w:rPr>
      </w:pPr>
    </w:p>
    <w:p w14:paraId="6B5C17AF" w14:textId="77777777" w:rsidR="006D13D9" w:rsidRPr="00710D28" w:rsidRDefault="006D13D9" w:rsidP="00E55E9D">
      <w:pPr>
        <w:widowControl w:val="0"/>
        <w:tabs>
          <w:tab w:val="left" w:pos="284"/>
        </w:tabs>
        <w:jc w:val="both"/>
        <w:rPr>
          <w:rFonts w:ascii="Arial" w:hAnsi="Arial" w:cs="Arial"/>
          <w:sz w:val="20"/>
          <w:szCs w:val="20"/>
        </w:rPr>
      </w:pPr>
    </w:p>
    <w:p w14:paraId="37669EE0" w14:textId="77777777" w:rsidR="006D13D9" w:rsidRPr="00710D28" w:rsidRDefault="006D13D9" w:rsidP="00E55E9D">
      <w:pPr>
        <w:widowControl w:val="0"/>
        <w:tabs>
          <w:tab w:val="left" w:pos="284"/>
        </w:tabs>
        <w:jc w:val="both"/>
        <w:rPr>
          <w:rFonts w:ascii="Arial" w:hAnsi="Arial" w:cs="Arial"/>
          <w:sz w:val="20"/>
          <w:szCs w:val="20"/>
        </w:rPr>
      </w:pPr>
    </w:p>
    <w:p w14:paraId="016B2F69" w14:textId="77777777" w:rsidR="006D13D9" w:rsidRPr="00710D28" w:rsidRDefault="006D13D9" w:rsidP="00E55E9D">
      <w:pPr>
        <w:widowControl w:val="0"/>
        <w:tabs>
          <w:tab w:val="left" w:pos="284"/>
        </w:tabs>
        <w:jc w:val="both"/>
        <w:rPr>
          <w:rFonts w:ascii="Arial" w:hAnsi="Arial" w:cs="Arial"/>
          <w:sz w:val="20"/>
          <w:szCs w:val="20"/>
        </w:rPr>
      </w:pPr>
    </w:p>
    <w:p w14:paraId="7A4FBC24" w14:textId="77777777" w:rsidR="006D13D9" w:rsidRPr="00710D28" w:rsidRDefault="006D13D9" w:rsidP="00E55E9D">
      <w:pPr>
        <w:widowControl w:val="0"/>
        <w:tabs>
          <w:tab w:val="left" w:pos="284"/>
        </w:tabs>
        <w:jc w:val="both"/>
        <w:rPr>
          <w:rFonts w:ascii="Arial" w:hAnsi="Arial" w:cs="Arial"/>
          <w:sz w:val="20"/>
          <w:szCs w:val="20"/>
        </w:rPr>
      </w:pPr>
    </w:p>
    <w:p w14:paraId="56F2AFF4" w14:textId="77777777" w:rsidR="006D13D9" w:rsidRPr="00710D28" w:rsidRDefault="006D13D9" w:rsidP="00E55E9D">
      <w:pPr>
        <w:widowControl w:val="0"/>
        <w:tabs>
          <w:tab w:val="left" w:pos="284"/>
        </w:tabs>
        <w:jc w:val="both"/>
        <w:rPr>
          <w:rFonts w:ascii="Arial" w:hAnsi="Arial" w:cs="Arial"/>
          <w:sz w:val="20"/>
          <w:szCs w:val="20"/>
        </w:rPr>
      </w:pPr>
    </w:p>
    <w:p w14:paraId="515F56EF" w14:textId="77777777" w:rsidR="006D13D9" w:rsidRPr="00710D28" w:rsidRDefault="006D13D9" w:rsidP="00E55E9D">
      <w:pPr>
        <w:widowControl w:val="0"/>
        <w:tabs>
          <w:tab w:val="left" w:pos="284"/>
        </w:tabs>
        <w:jc w:val="both"/>
        <w:rPr>
          <w:rFonts w:ascii="Arial" w:hAnsi="Arial" w:cs="Arial"/>
          <w:sz w:val="20"/>
          <w:szCs w:val="20"/>
        </w:rPr>
      </w:pPr>
    </w:p>
    <w:p w14:paraId="26F261B7" w14:textId="77777777" w:rsidR="006D13D9" w:rsidRPr="00710D28" w:rsidRDefault="006D13D9" w:rsidP="00E55E9D">
      <w:pPr>
        <w:widowControl w:val="0"/>
        <w:tabs>
          <w:tab w:val="left" w:pos="284"/>
        </w:tabs>
        <w:jc w:val="both"/>
        <w:rPr>
          <w:rFonts w:ascii="Arial" w:hAnsi="Arial" w:cs="Arial"/>
          <w:sz w:val="20"/>
          <w:szCs w:val="20"/>
        </w:rPr>
      </w:pPr>
    </w:p>
    <w:p w14:paraId="53D982B3" w14:textId="77777777" w:rsidR="006D13D9" w:rsidRPr="00710D28" w:rsidRDefault="006D13D9" w:rsidP="00E55E9D">
      <w:pPr>
        <w:widowControl w:val="0"/>
        <w:tabs>
          <w:tab w:val="left" w:pos="284"/>
        </w:tabs>
        <w:jc w:val="both"/>
        <w:rPr>
          <w:rFonts w:ascii="Arial" w:hAnsi="Arial" w:cs="Arial"/>
          <w:sz w:val="20"/>
          <w:szCs w:val="20"/>
        </w:rPr>
      </w:pPr>
    </w:p>
    <w:p w14:paraId="45340092" w14:textId="77777777" w:rsidR="006D13D9" w:rsidRPr="00710D28" w:rsidRDefault="006D13D9" w:rsidP="00E55E9D">
      <w:pPr>
        <w:widowControl w:val="0"/>
        <w:tabs>
          <w:tab w:val="left" w:pos="284"/>
        </w:tabs>
        <w:jc w:val="both"/>
        <w:rPr>
          <w:rFonts w:ascii="Arial" w:hAnsi="Arial" w:cs="Arial"/>
          <w:sz w:val="20"/>
          <w:szCs w:val="20"/>
        </w:rPr>
      </w:pPr>
    </w:p>
    <w:p w14:paraId="578143D1" w14:textId="77777777" w:rsidR="006D13D9" w:rsidRPr="00710D28" w:rsidRDefault="006D13D9" w:rsidP="00E55E9D">
      <w:pPr>
        <w:widowControl w:val="0"/>
        <w:tabs>
          <w:tab w:val="left" w:pos="284"/>
        </w:tabs>
        <w:jc w:val="both"/>
        <w:rPr>
          <w:rFonts w:ascii="Arial" w:hAnsi="Arial" w:cs="Arial"/>
          <w:sz w:val="20"/>
          <w:szCs w:val="20"/>
        </w:rPr>
      </w:pPr>
    </w:p>
    <w:p w14:paraId="28642CB0" w14:textId="77777777" w:rsidR="006D13D9" w:rsidRPr="00710D28" w:rsidRDefault="006D13D9" w:rsidP="00E55E9D">
      <w:pPr>
        <w:widowControl w:val="0"/>
        <w:tabs>
          <w:tab w:val="left" w:pos="284"/>
        </w:tabs>
        <w:jc w:val="both"/>
        <w:rPr>
          <w:rFonts w:ascii="Arial" w:hAnsi="Arial" w:cs="Arial"/>
          <w:sz w:val="20"/>
          <w:szCs w:val="20"/>
        </w:rPr>
      </w:pPr>
    </w:p>
    <w:p w14:paraId="47178697" w14:textId="77777777" w:rsidR="006D13D9" w:rsidRPr="00710D28" w:rsidRDefault="006D13D9" w:rsidP="00E55E9D">
      <w:pPr>
        <w:widowControl w:val="0"/>
        <w:tabs>
          <w:tab w:val="left" w:pos="284"/>
        </w:tabs>
        <w:jc w:val="both"/>
        <w:rPr>
          <w:rFonts w:ascii="Arial" w:hAnsi="Arial" w:cs="Arial"/>
          <w:sz w:val="20"/>
          <w:szCs w:val="20"/>
        </w:rPr>
      </w:pPr>
    </w:p>
    <w:p w14:paraId="64144BC4" w14:textId="77777777" w:rsidR="006D13D9" w:rsidRPr="00710D28" w:rsidRDefault="006D13D9" w:rsidP="00E55E9D">
      <w:pPr>
        <w:widowControl w:val="0"/>
        <w:tabs>
          <w:tab w:val="left" w:pos="284"/>
        </w:tabs>
        <w:jc w:val="both"/>
        <w:rPr>
          <w:rFonts w:ascii="Arial" w:hAnsi="Arial" w:cs="Arial"/>
          <w:sz w:val="20"/>
          <w:szCs w:val="20"/>
        </w:rPr>
      </w:pPr>
    </w:p>
    <w:p w14:paraId="4508EE8F" w14:textId="77777777" w:rsidR="006D13D9" w:rsidRPr="00710D28" w:rsidRDefault="006D13D9" w:rsidP="00E55E9D">
      <w:pPr>
        <w:widowControl w:val="0"/>
        <w:tabs>
          <w:tab w:val="left" w:pos="284"/>
        </w:tabs>
        <w:jc w:val="both"/>
        <w:rPr>
          <w:rFonts w:ascii="Arial" w:hAnsi="Arial" w:cs="Arial"/>
          <w:sz w:val="20"/>
          <w:szCs w:val="20"/>
        </w:rPr>
      </w:pPr>
    </w:p>
    <w:p w14:paraId="6DB61F76" w14:textId="77777777" w:rsidR="006D13D9" w:rsidRPr="00710D28" w:rsidRDefault="006D13D9" w:rsidP="00E55E9D">
      <w:pPr>
        <w:widowControl w:val="0"/>
        <w:tabs>
          <w:tab w:val="left" w:pos="284"/>
        </w:tabs>
        <w:jc w:val="both"/>
        <w:rPr>
          <w:rFonts w:ascii="Arial" w:hAnsi="Arial" w:cs="Arial"/>
          <w:sz w:val="20"/>
          <w:szCs w:val="20"/>
        </w:rPr>
      </w:pPr>
    </w:p>
    <w:p w14:paraId="3C97CAA5" w14:textId="77777777" w:rsidR="006D13D9" w:rsidRPr="00710D28" w:rsidRDefault="006D13D9" w:rsidP="00E55E9D">
      <w:pPr>
        <w:widowControl w:val="0"/>
        <w:tabs>
          <w:tab w:val="left" w:pos="284"/>
        </w:tabs>
        <w:jc w:val="both"/>
        <w:rPr>
          <w:rFonts w:ascii="Arial" w:hAnsi="Arial" w:cs="Arial"/>
          <w:sz w:val="20"/>
          <w:szCs w:val="20"/>
        </w:rPr>
      </w:pPr>
    </w:p>
    <w:p w14:paraId="6679B9BD" w14:textId="77777777" w:rsidR="006D13D9" w:rsidRPr="00710D28" w:rsidRDefault="006D13D9" w:rsidP="00E55E9D">
      <w:pPr>
        <w:widowControl w:val="0"/>
        <w:tabs>
          <w:tab w:val="left" w:pos="284"/>
        </w:tabs>
        <w:jc w:val="both"/>
        <w:rPr>
          <w:rFonts w:ascii="Arial" w:hAnsi="Arial" w:cs="Arial"/>
          <w:sz w:val="20"/>
          <w:szCs w:val="20"/>
        </w:rPr>
      </w:pPr>
    </w:p>
    <w:p w14:paraId="71F1E414" w14:textId="77777777" w:rsidR="006D13D9" w:rsidRPr="00710D28" w:rsidRDefault="006D13D9" w:rsidP="00E55E9D">
      <w:pPr>
        <w:widowControl w:val="0"/>
        <w:tabs>
          <w:tab w:val="left" w:pos="284"/>
        </w:tabs>
        <w:jc w:val="both"/>
        <w:rPr>
          <w:rFonts w:ascii="Arial" w:hAnsi="Arial" w:cs="Arial"/>
          <w:sz w:val="20"/>
          <w:szCs w:val="20"/>
        </w:rPr>
      </w:pPr>
    </w:p>
    <w:p w14:paraId="78E2EA82" w14:textId="77777777" w:rsidR="006D13D9" w:rsidRPr="00710D28" w:rsidRDefault="006D13D9" w:rsidP="00E55E9D">
      <w:pPr>
        <w:widowControl w:val="0"/>
        <w:tabs>
          <w:tab w:val="left" w:pos="284"/>
        </w:tabs>
        <w:jc w:val="both"/>
        <w:rPr>
          <w:rFonts w:ascii="Arial" w:hAnsi="Arial" w:cs="Arial"/>
          <w:sz w:val="20"/>
          <w:szCs w:val="20"/>
        </w:rPr>
      </w:pPr>
    </w:p>
    <w:p w14:paraId="4F205665" w14:textId="77777777" w:rsidR="006D13D9" w:rsidRPr="00710D28" w:rsidRDefault="006D13D9" w:rsidP="00E55E9D">
      <w:pPr>
        <w:widowControl w:val="0"/>
        <w:tabs>
          <w:tab w:val="left" w:pos="284"/>
        </w:tabs>
        <w:jc w:val="both"/>
        <w:rPr>
          <w:rFonts w:ascii="Arial" w:hAnsi="Arial" w:cs="Arial"/>
          <w:sz w:val="20"/>
          <w:szCs w:val="20"/>
        </w:rPr>
      </w:pPr>
    </w:p>
    <w:p w14:paraId="45C06323" w14:textId="77777777" w:rsidR="006D13D9" w:rsidRPr="00710D28" w:rsidRDefault="006D13D9" w:rsidP="00E55E9D">
      <w:pPr>
        <w:widowControl w:val="0"/>
        <w:tabs>
          <w:tab w:val="left" w:pos="284"/>
        </w:tabs>
        <w:jc w:val="both"/>
        <w:rPr>
          <w:rFonts w:ascii="Arial" w:hAnsi="Arial" w:cs="Arial"/>
          <w:sz w:val="20"/>
          <w:szCs w:val="20"/>
        </w:rPr>
      </w:pPr>
    </w:p>
    <w:p w14:paraId="4C94534C" w14:textId="77777777" w:rsidR="006D13D9" w:rsidRPr="00710D28" w:rsidRDefault="006D13D9" w:rsidP="00E55E9D">
      <w:pPr>
        <w:widowControl w:val="0"/>
        <w:tabs>
          <w:tab w:val="left" w:pos="284"/>
        </w:tabs>
        <w:jc w:val="both"/>
        <w:rPr>
          <w:rFonts w:ascii="Arial" w:hAnsi="Arial" w:cs="Arial"/>
          <w:sz w:val="20"/>
          <w:szCs w:val="20"/>
        </w:rPr>
      </w:pPr>
    </w:p>
    <w:p w14:paraId="1C2EFBF9" w14:textId="77777777" w:rsidR="006D13D9" w:rsidRPr="00710D28" w:rsidRDefault="006D13D9" w:rsidP="00E55E9D">
      <w:pPr>
        <w:widowControl w:val="0"/>
        <w:tabs>
          <w:tab w:val="left" w:pos="284"/>
        </w:tabs>
        <w:jc w:val="both"/>
        <w:rPr>
          <w:rFonts w:ascii="Arial" w:hAnsi="Arial" w:cs="Arial"/>
          <w:sz w:val="20"/>
          <w:szCs w:val="20"/>
        </w:rPr>
      </w:pPr>
    </w:p>
    <w:p w14:paraId="02161D6D" w14:textId="77777777" w:rsidR="006D13D9" w:rsidRPr="00710D28" w:rsidRDefault="006D13D9" w:rsidP="00E55E9D">
      <w:pPr>
        <w:widowControl w:val="0"/>
        <w:tabs>
          <w:tab w:val="left" w:pos="284"/>
        </w:tabs>
        <w:jc w:val="both"/>
        <w:rPr>
          <w:rFonts w:ascii="Arial" w:hAnsi="Arial" w:cs="Arial"/>
          <w:sz w:val="20"/>
          <w:szCs w:val="20"/>
        </w:rPr>
      </w:pPr>
    </w:p>
    <w:p w14:paraId="5D10FC13" w14:textId="77777777" w:rsidR="006D13D9" w:rsidRPr="00710D28" w:rsidRDefault="006D13D9" w:rsidP="00E55E9D">
      <w:pPr>
        <w:widowControl w:val="0"/>
        <w:tabs>
          <w:tab w:val="left" w:pos="284"/>
        </w:tabs>
        <w:jc w:val="both"/>
        <w:rPr>
          <w:rFonts w:ascii="Arial" w:hAnsi="Arial" w:cs="Arial"/>
          <w:sz w:val="20"/>
          <w:szCs w:val="20"/>
        </w:rPr>
      </w:pPr>
    </w:p>
    <w:p w14:paraId="695F3A81" w14:textId="77777777" w:rsidR="006D13D9" w:rsidRPr="00710D28" w:rsidRDefault="006D13D9" w:rsidP="00E55E9D">
      <w:pPr>
        <w:widowControl w:val="0"/>
        <w:tabs>
          <w:tab w:val="left" w:pos="284"/>
        </w:tabs>
        <w:jc w:val="both"/>
        <w:rPr>
          <w:rFonts w:ascii="Arial" w:hAnsi="Arial" w:cs="Arial"/>
          <w:sz w:val="20"/>
          <w:szCs w:val="20"/>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63E0C" w:rsidRPr="00710D28" w14:paraId="46835492"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7FDFC486" w14:textId="77777777" w:rsidR="00663E0C" w:rsidRPr="00710D28" w:rsidRDefault="00663E0C" w:rsidP="00FC6C08">
            <w:pPr>
              <w:jc w:val="both"/>
              <w:rPr>
                <w:rFonts w:ascii="Arial" w:hAnsi="Arial" w:cs="Arial"/>
                <w:color w:val="FF0000"/>
                <w:sz w:val="18"/>
                <w:szCs w:val="18"/>
                <w:lang w:val="es-ES"/>
              </w:rPr>
            </w:pPr>
            <w:r w:rsidRPr="00710D28">
              <w:rPr>
                <w:rFonts w:ascii="Arial" w:hAnsi="Arial" w:cs="Arial"/>
                <w:color w:val="FF0000"/>
                <w:sz w:val="18"/>
                <w:szCs w:val="18"/>
              </w:rPr>
              <w:lastRenderedPageBreak/>
              <w:t>Advertencia</w:t>
            </w:r>
          </w:p>
        </w:tc>
      </w:tr>
      <w:tr w:rsidR="00663E0C" w:rsidRPr="00710D28" w14:paraId="1D410723" w14:textId="77777777" w:rsidTr="003C02B6">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75043AD" w14:textId="77777777" w:rsidR="00663E0C" w:rsidRPr="00710D28" w:rsidRDefault="00663E0C" w:rsidP="00FC6C08">
            <w:pPr>
              <w:widowControl w:val="0"/>
              <w:ind w:left="34"/>
              <w:jc w:val="both"/>
              <w:rPr>
                <w:rFonts w:ascii="Arial" w:hAnsi="Arial" w:cs="Arial"/>
                <w:b w:val="0"/>
                <w:bCs w:val="0"/>
                <w:i/>
                <w:iCs/>
                <w:color w:val="FF0000"/>
                <w:sz w:val="18"/>
                <w:szCs w:val="18"/>
              </w:rPr>
            </w:pPr>
            <w:r w:rsidRPr="00710D28">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bienes y obras, el pariente debe haber ejecutado los contratos dentro de los dos años previos a la convocatoria del procedimiento de selección, contratación directa o a la adjudicación de un contrato menor. </w:t>
            </w:r>
          </w:p>
        </w:tc>
      </w:tr>
    </w:tbl>
    <w:p w14:paraId="11E60A25" w14:textId="77777777" w:rsidR="006D13D9" w:rsidRPr="00710D28" w:rsidRDefault="006D13D9" w:rsidP="00E55E9D">
      <w:pPr>
        <w:widowControl w:val="0"/>
        <w:tabs>
          <w:tab w:val="left" w:pos="284"/>
        </w:tabs>
        <w:jc w:val="both"/>
        <w:rPr>
          <w:rFonts w:ascii="Arial" w:hAnsi="Arial" w:cs="Arial"/>
          <w:sz w:val="20"/>
          <w:szCs w:val="20"/>
        </w:rPr>
      </w:pPr>
    </w:p>
    <w:p w14:paraId="739C84D4" w14:textId="00B3B4F9" w:rsidR="00663E0C" w:rsidRPr="00710D28" w:rsidRDefault="00663E0C" w:rsidP="00663E0C">
      <w:pPr>
        <w:widowControl w:val="0"/>
        <w:ind w:left="360"/>
        <w:contextualSpacing/>
        <w:jc w:val="center"/>
        <w:rPr>
          <w:rFonts w:ascii="Arial" w:eastAsia="Arial" w:hAnsi="Arial" w:cs="Arial"/>
          <w:b/>
          <w:color w:val="000000"/>
          <w:sz w:val="20"/>
          <w:szCs w:val="20"/>
          <w:vertAlign w:val="superscript"/>
          <w:lang w:eastAsia="es-PE"/>
        </w:rPr>
      </w:pPr>
      <w:r w:rsidRPr="00710D28">
        <w:rPr>
          <w:rFonts w:ascii="Arial" w:eastAsia="Arial" w:hAnsi="Arial" w:cs="Arial"/>
          <w:b/>
          <w:color w:val="000000"/>
          <w:sz w:val="20"/>
          <w:szCs w:val="20"/>
          <w:lang w:eastAsia="es-PE"/>
        </w:rPr>
        <w:t>ANEXO Nº 5</w:t>
      </w:r>
      <w:r w:rsidRPr="00710D28">
        <w:rPr>
          <w:rFonts w:ascii="Arial" w:eastAsia="Arial" w:hAnsi="Arial" w:cs="Arial"/>
          <w:b/>
          <w:color w:val="000000"/>
          <w:sz w:val="20"/>
          <w:szCs w:val="20"/>
          <w:vertAlign w:val="superscript"/>
          <w:lang w:eastAsia="es-PE"/>
        </w:rPr>
        <w:footnoteReference w:id="56"/>
      </w:r>
    </w:p>
    <w:p w14:paraId="56A0BB8A" w14:textId="77777777" w:rsidR="00663E0C" w:rsidRPr="00710D28" w:rsidRDefault="00663E0C" w:rsidP="00663E0C">
      <w:pPr>
        <w:widowControl w:val="0"/>
        <w:ind w:left="360"/>
        <w:contextualSpacing/>
        <w:jc w:val="center"/>
        <w:rPr>
          <w:rFonts w:ascii="Arial" w:eastAsia="Arial" w:hAnsi="Arial" w:cs="Arial"/>
          <w:b/>
          <w:color w:val="000000"/>
          <w:sz w:val="20"/>
          <w:szCs w:val="20"/>
          <w:lang w:eastAsia="es-PE"/>
        </w:rPr>
      </w:pPr>
    </w:p>
    <w:p w14:paraId="6F478727" w14:textId="77777777" w:rsidR="00663E0C" w:rsidRPr="00710D28" w:rsidRDefault="00663E0C" w:rsidP="00663E0C">
      <w:pPr>
        <w:widowControl w:val="0"/>
        <w:ind w:left="360"/>
        <w:contextualSpacing/>
        <w:jc w:val="center"/>
        <w:rPr>
          <w:rFonts w:ascii="Arial" w:eastAsia="Arial" w:hAnsi="Arial" w:cs="Arial"/>
          <w:b/>
          <w:color w:val="000000"/>
          <w:sz w:val="20"/>
          <w:szCs w:val="20"/>
          <w:lang w:eastAsia="es-PE"/>
        </w:rPr>
      </w:pPr>
      <w:r w:rsidRPr="00710D28">
        <w:rPr>
          <w:rFonts w:ascii="Arial" w:eastAsia="Arial" w:hAnsi="Arial" w:cs="Arial"/>
          <w:b/>
          <w:color w:val="000000"/>
          <w:sz w:val="20"/>
          <w:szCs w:val="20"/>
          <w:lang w:eastAsia="es-PE"/>
        </w:rPr>
        <w:t>DECLARACIÓN JURADA DE DESAFECTACIÓN DE IMPEDIMENTO – PERSONA JURÍDICA</w:t>
      </w:r>
    </w:p>
    <w:p w14:paraId="01CE3926" w14:textId="77777777" w:rsidR="006D13D9" w:rsidRPr="00710D28" w:rsidRDefault="006D13D9" w:rsidP="00E55E9D">
      <w:pPr>
        <w:widowControl w:val="0"/>
        <w:tabs>
          <w:tab w:val="left" w:pos="284"/>
        </w:tabs>
        <w:jc w:val="both"/>
        <w:rPr>
          <w:rFonts w:ascii="Arial" w:hAnsi="Arial" w:cs="Arial"/>
          <w:sz w:val="20"/>
          <w:szCs w:val="20"/>
        </w:rPr>
      </w:pPr>
    </w:p>
    <w:p w14:paraId="655BCF48" w14:textId="77777777" w:rsidR="006D13D9" w:rsidRPr="00710D28" w:rsidRDefault="006D13D9" w:rsidP="00E55E9D">
      <w:pPr>
        <w:widowControl w:val="0"/>
        <w:tabs>
          <w:tab w:val="left" w:pos="284"/>
        </w:tabs>
        <w:jc w:val="both"/>
        <w:rPr>
          <w:rFonts w:ascii="Arial" w:hAnsi="Arial" w:cs="Arial"/>
          <w:sz w:val="20"/>
          <w:szCs w:val="20"/>
        </w:rPr>
      </w:pPr>
    </w:p>
    <w:p w14:paraId="701875C1" w14:textId="77777777" w:rsidR="0086420A" w:rsidRPr="00710D28" w:rsidRDefault="0086420A" w:rsidP="0086420A">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Señores</w:t>
      </w:r>
    </w:p>
    <w:p w14:paraId="756A5316" w14:textId="77777777" w:rsidR="0086420A" w:rsidRPr="00710D28" w:rsidRDefault="0086420A" w:rsidP="0086420A">
      <w:p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u w:val="single"/>
          <w:lang w:eastAsia="es-PE"/>
        </w:rPr>
        <w:t>EVALUADORES</w:t>
      </w:r>
    </w:p>
    <w:p w14:paraId="0B027B71" w14:textId="2410ED39" w:rsidR="0086420A" w:rsidRPr="00710D28" w:rsidRDefault="00F922BE" w:rsidP="0086420A">
      <w:pPr>
        <w:jc w:val="both"/>
        <w:rPr>
          <w:rFonts w:ascii="Arial" w:eastAsia="Arial" w:hAnsi="Arial" w:cs="Arial"/>
          <w:color w:val="000000"/>
          <w:sz w:val="20"/>
          <w:szCs w:val="20"/>
          <w:lang w:eastAsia="es-PE"/>
        </w:rPr>
      </w:pPr>
      <w:r w:rsidRPr="00710D28">
        <w:rPr>
          <w:rFonts w:ascii="Arial" w:hAnsi="Arial" w:cs="Arial"/>
          <w:b/>
          <w:bCs/>
          <w:color w:val="000000" w:themeColor="text1"/>
          <w:sz w:val="20"/>
          <w:szCs w:val="20"/>
          <w:lang w:eastAsia="es-PE"/>
        </w:rPr>
        <w:t xml:space="preserve">LICITACIÓN PÚBLICA ABREVIADA PARA BIENES </w:t>
      </w:r>
      <w:r w:rsidR="0086420A" w:rsidRPr="00710D28">
        <w:rPr>
          <w:rFonts w:ascii="Arial" w:eastAsia="Arial" w:hAnsi="Arial" w:cs="Arial"/>
          <w:b/>
          <w:bCs/>
          <w:color w:val="000000"/>
          <w:sz w:val="20"/>
          <w:szCs w:val="20"/>
          <w:lang w:eastAsia="es-PE"/>
        </w:rPr>
        <w:t xml:space="preserve">Nº </w:t>
      </w:r>
      <w:r w:rsidR="0086420A" w:rsidRPr="00710D28">
        <w:rPr>
          <w:rFonts w:ascii="Arial" w:eastAsia="Arial" w:hAnsi="Arial" w:cs="Arial"/>
          <w:b/>
          <w:bCs/>
          <w:color w:val="000000"/>
          <w:sz w:val="20"/>
          <w:szCs w:val="20"/>
          <w:u w:val="single"/>
          <w:lang w:eastAsia="es-PE"/>
        </w:rPr>
        <w:t>[CONSIGNAR NOMENCLATURA DEL PROCEDIMIENTO DE SELECCIÓN]</w:t>
      </w:r>
    </w:p>
    <w:p w14:paraId="794648AF" w14:textId="77777777" w:rsidR="0086420A" w:rsidRPr="00710D28" w:rsidRDefault="0086420A" w:rsidP="0086420A">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Presente. –</w:t>
      </w:r>
    </w:p>
    <w:p w14:paraId="185F48FA" w14:textId="77777777" w:rsidR="0086420A" w:rsidRPr="00710D28" w:rsidRDefault="0086420A" w:rsidP="0086420A">
      <w:pPr>
        <w:jc w:val="both"/>
        <w:rPr>
          <w:rFonts w:ascii="Arial" w:eastAsia="Arial" w:hAnsi="Arial" w:cs="Arial"/>
          <w:color w:val="000000"/>
          <w:sz w:val="20"/>
          <w:szCs w:val="20"/>
          <w:lang w:eastAsia="es-PE"/>
        </w:rPr>
      </w:pPr>
    </w:p>
    <w:p w14:paraId="1A7F6BC6" w14:textId="7DC42B32" w:rsidR="0086420A" w:rsidRPr="00710D28" w:rsidRDefault="0086420A" w:rsidP="0086420A">
      <w:pPr>
        <w:tabs>
          <w:tab w:val="left" w:pos="7088"/>
        </w:tabs>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 xml:space="preserve">El que suscribe,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NOMBRE(S) Y APELLIDOS COMPLETOS</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representante legal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PERSONA JURÍDICA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con poder inscrito en la Sede Registral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Partida Registral</w:t>
      </w:r>
      <w:r w:rsidRPr="00710D28">
        <w:rPr>
          <w:rFonts w:ascii="Perpetua" w:eastAsia="Batang" w:hAnsi="Perpetua"/>
          <w:color w:val="000000"/>
          <w:sz w:val="22"/>
          <w:szCs w:val="20"/>
          <w:lang w:eastAsia="es-PE"/>
        </w:rPr>
        <w:t xml:space="preserve"> </w:t>
      </w:r>
      <w:r w:rsidRPr="00710D28">
        <w:rPr>
          <w:rFonts w:ascii="Arial" w:eastAsia="Arial" w:hAnsi="Arial" w:cs="Arial"/>
          <w:color w:val="000000"/>
          <w:sz w:val="20"/>
          <w:szCs w:val="20"/>
          <w:lang w:eastAsia="es-PE"/>
        </w:rPr>
        <w:t xml:space="preserve">Nº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w:t>
      </w:r>
      <w:r w:rsidRPr="00710D28">
        <w:rPr>
          <w:rFonts w:ascii="Arial" w:eastAsia="Arial" w:hAnsi="Arial" w:cs="Arial"/>
          <w:color w:val="000000"/>
          <w:sz w:val="20"/>
          <w:szCs w:val="20"/>
          <w:lang w:eastAsia="es-PE"/>
        </w:rPr>
        <w:t>] Asiento Nº [</w:t>
      </w:r>
      <w:r w:rsidRPr="00710D28">
        <w:rPr>
          <w:rFonts w:ascii="Arial" w:eastAsia="Arial" w:hAnsi="Arial" w:cs="Arial"/>
          <w:b/>
          <w:color w:val="000000"/>
          <w:sz w:val="20"/>
          <w:szCs w:val="20"/>
          <w:u w:val="single"/>
          <w:lang w:eastAsia="es-PE"/>
        </w:rPr>
        <w:t>CONSIGNAR</w:t>
      </w:r>
      <w:r w:rsidRPr="00710D28">
        <w:rPr>
          <w:rFonts w:ascii="Arial" w:eastAsia="Arial" w:hAnsi="Arial" w:cs="Arial"/>
          <w:color w:val="000000"/>
          <w:sz w:val="20"/>
          <w:szCs w:val="20"/>
          <w:lang w:eastAsia="es-PE"/>
        </w:rPr>
        <w:t xml:space="preserve">], </w:t>
      </w:r>
      <w:r w:rsidRPr="00710D28">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710D28">
        <w:rPr>
          <w:rStyle w:val="Refdenotaalpie"/>
          <w:rFonts w:ascii="Arial" w:eastAsia="Arial" w:hAnsi="Arial" w:cs="Arial"/>
          <w:b/>
          <w:bCs/>
          <w:sz w:val="20"/>
          <w:u w:val="single"/>
          <w:lang w:eastAsia="es-PE"/>
        </w:rPr>
        <w:footnoteReference w:id="57"/>
      </w:r>
      <w:r w:rsidRPr="00710D28">
        <w:rPr>
          <w:rFonts w:ascii="Arial" w:eastAsia="Arial" w:hAnsi="Arial" w:cs="Arial"/>
          <w:b/>
          <w:bCs/>
          <w:color w:val="000000"/>
          <w:sz w:val="20"/>
          <w:szCs w:val="20"/>
          <w:u w:val="single"/>
          <w:lang w:eastAsia="es-PE"/>
        </w:rPr>
        <w:t xml:space="preserve"> O MIEMBROS DE LOS ÓRGANOS DE ADMINISTRACIÓN, APODERADOS</w:t>
      </w:r>
      <w:r w:rsidRPr="00710D28">
        <w:rPr>
          <w:rStyle w:val="Refdenotaalpie"/>
          <w:rFonts w:ascii="Arial" w:eastAsia="Arial" w:hAnsi="Arial" w:cs="Arial"/>
          <w:b/>
          <w:bCs/>
          <w:sz w:val="20"/>
          <w:u w:val="single"/>
          <w:lang w:eastAsia="es-PE"/>
        </w:rPr>
        <w:footnoteReference w:id="58"/>
      </w:r>
      <w:r w:rsidRPr="00710D28">
        <w:rPr>
          <w:rFonts w:ascii="Arial" w:eastAsia="Arial" w:hAnsi="Arial" w:cs="Arial"/>
          <w:b/>
          <w:bCs/>
          <w:color w:val="000000"/>
          <w:sz w:val="20"/>
          <w:szCs w:val="20"/>
          <w:u w:val="single"/>
          <w:lang w:eastAsia="es-PE"/>
        </w:rPr>
        <w:t xml:space="preserve"> O REPRESENTANTES LEGALES</w:t>
      </w:r>
      <w:r w:rsidRPr="00710D28">
        <w:rPr>
          <w:rStyle w:val="Refdenotaalpie"/>
          <w:rFonts w:ascii="Arial" w:eastAsia="Arial" w:hAnsi="Arial" w:cs="Arial"/>
          <w:b/>
          <w:bCs/>
          <w:sz w:val="20"/>
          <w:u w:val="single"/>
          <w:lang w:eastAsia="es-PE"/>
        </w:rPr>
        <w:footnoteReference w:id="59"/>
      </w:r>
      <w:r w:rsidRPr="00710D28">
        <w:rPr>
          <w:rFonts w:ascii="Arial" w:eastAsia="Arial" w:hAnsi="Arial" w:cs="Arial"/>
          <w:b/>
          <w:bCs/>
          <w:color w:val="000000"/>
          <w:sz w:val="20"/>
          <w:szCs w:val="20"/>
          <w:u w:val="single"/>
          <w:lang w:eastAsia="es-PE"/>
        </w:rPr>
        <w:t>, EN CASO DE PERSONA JURÍDICA CON FINES DE LUCRO; SEGÚN CORRESPONDA] tienen los siguientes parientes</w:t>
      </w:r>
      <w:r w:rsidRPr="00710D28">
        <w:rPr>
          <w:rFonts w:ascii="Arial" w:eastAsia="Arial" w:hAnsi="Arial" w:cs="Arial"/>
          <w:b/>
          <w:bCs/>
          <w:color w:val="000000"/>
          <w:sz w:val="20"/>
          <w:szCs w:val="20"/>
          <w:u w:val="single"/>
          <w:vertAlign w:val="superscript"/>
          <w:lang w:eastAsia="es-PE"/>
        </w:rPr>
        <w:footnoteReference w:id="60"/>
      </w:r>
      <w:r w:rsidRPr="00710D28">
        <w:rPr>
          <w:rFonts w:ascii="Arial" w:eastAsia="Arial" w:hAnsi="Arial" w:cs="Arial"/>
          <w:b/>
          <w:bCs/>
          <w:color w:val="000000"/>
          <w:sz w:val="20"/>
          <w:szCs w:val="20"/>
          <w:u w:val="single"/>
          <w:lang w:eastAsia="es-PE"/>
        </w:rPr>
        <w:t>, respecto de los cuales se configura el impedimento de carácter personal</w:t>
      </w:r>
      <w:r w:rsidRPr="00710D28">
        <w:rPr>
          <w:rFonts w:ascii="Arial" w:eastAsia="Arial" w:hAnsi="Arial" w:cs="Arial"/>
          <w:b/>
          <w:bCs/>
          <w:color w:val="000000"/>
          <w:sz w:val="20"/>
          <w:szCs w:val="20"/>
          <w:u w:val="single"/>
          <w:vertAlign w:val="superscript"/>
          <w:lang w:eastAsia="es-PE"/>
        </w:rPr>
        <w:footnoteReference w:id="61"/>
      </w:r>
      <w:r w:rsidRPr="00710D28">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710D28">
        <w:rPr>
          <w:rFonts w:ascii="Arial" w:eastAsia="Arial" w:hAnsi="Arial" w:cs="Arial"/>
          <w:color w:val="000000"/>
          <w:sz w:val="20"/>
          <w:szCs w:val="20"/>
          <w:lang w:eastAsia="es-PE"/>
        </w:rPr>
        <w:t>, de acuerdo a lo siguiente:</w:t>
      </w:r>
    </w:p>
    <w:p w14:paraId="25565350" w14:textId="77777777" w:rsidR="0086420A" w:rsidRPr="00710D28" w:rsidRDefault="0086420A" w:rsidP="0086420A">
      <w:pPr>
        <w:jc w:val="both"/>
        <w:rPr>
          <w:rFonts w:ascii="Arial" w:eastAsia="Arial" w:hAnsi="Arial" w:cs="Arial"/>
          <w:color w:val="000000"/>
          <w:sz w:val="20"/>
          <w:szCs w:val="20"/>
          <w:lang w:eastAsia="es-PE"/>
        </w:rPr>
      </w:pPr>
    </w:p>
    <w:p w14:paraId="7BC6E95E" w14:textId="77777777" w:rsidR="0086420A" w:rsidRPr="00710D28" w:rsidRDefault="0086420A"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NOMBRE DEL PARIENTE 1</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quien ostenta el cargo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DENOMINACIÓN DEL CARGO</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ENTIDAD PÚBLICA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que a la fecha de esta declaración cuenta con impedimento de carácter personal de Tipo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1A, 1B, 1C, 1D, 1E, 1F, y 1G, SEGÚN CORRESPONDA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de conformidad con el inciso 1 del numeral 30.1 del artículo 30 de la Ley N° 32069, Ley General de Contrataciones Públicas.</w:t>
      </w:r>
    </w:p>
    <w:p w14:paraId="18F3BC07" w14:textId="77777777" w:rsidR="0086420A" w:rsidRPr="00710D28" w:rsidRDefault="0086420A" w:rsidP="0086420A">
      <w:pPr>
        <w:pStyle w:val="Prrafodelista"/>
        <w:ind w:left="770"/>
        <w:jc w:val="both"/>
        <w:rPr>
          <w:rFonts w:ascii="Arial" w:eastAsia="Arial" w:hAnsi="Arial" w:cs="Arial"/>
          <w:color w:val="000000"/>
          <w:sz w:val="20"/>
          <w:szCs w:val="20"/>
          <w:lang w:eastAsia="es-PE"/>
        </w:rPr>
      </w:pPr>
    </w:p>
    <w:p w14:paraId="59811C34" w14:textId="77777777" w:rsidR="0086420A" w:rsidRPr="00710D28" w:rsidRDefault="0086420A"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NOMBRE DEL PARIENTE 2</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quien ostenta el cargo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DENOMINACIÓN DEL CARGO</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ENTIDAD PÚBLICA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que a la fecha de esta declaración cuenta con impedimento de carácter personal de Tipo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1A, 1B, 1C, 1D, 1E, 1F, y 1G, SEGÚN CORRESPONDA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de conformidad con el inciso 1 del numeral 30.1 del artículo 30 de la Ley N° 32069, Ley General de Contrataciones Públicas.</w:t>
      </w:r>
    </w:p>
    <w:p w14:paraId="4923D18E" w14:textId="77777777" w:rsidR="0086420A" w:rsidRPr="00710D28" w:rsidRDefault="0086420A" w:rsidP="0086420A">
      <w:pPr>
        <w:pStyle w:val="Prrafodelista"/>
        <w:rPr>
          <w:rFonts w:ascii="Arial" w:eastAsia="Arial" w:hAnsi="Arial" w:cs="Arial"/>
          <w:color w:val="000000"/>
          <w:sz w:val="20"/>
          <w:szCs w:val="20"/>
          <w:lang w:eastAsia="es-PE"/>
        </w:rPr>
      </w:pPr>
    </w:p>
    <w:p w14:paraId="7E2B062E" w14:textId="77777777" w:rsidR="0086420A" w:rsidRPr="00710D28" w:rsidRDefault="0086420A"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lastRenderedPageBreak/>
        <w:t>[….].</w:t>
      </w:r>
    </w:p>
    <w:p w14:paraId="53990B7F" w14:textId="77777777" w:rsidR="0086420A" w:rsidRPr="00710D28" w:rsidRDefault="0086420A" w:rsidP="0086420A">
      <w:pPr>
        <w:pStyle w:val="Prrafodelista"/>
        <w:ind w:left="770"/>
        <w:jc w:val="both"/>
        <w:rPr>
          <w:rFonts w:ascii="Arial" w:eastAsia="Arial" w:hAnsi="Arial" w:cs="Arial"/>
          <w:color w:val="000000"/>
          <w:sz w:val="20"/>
          <w:szCs w:val="20"/>
          <w:lang w:eastAsia="es-PE"/>
        </w:rPr>
      </w:pPr>
    </w:p>
    <w:p w14:paraId="315AD97C" w14:textId="77777777" w:rsidR="0086420A" w:rsidRPr="00710D28" w:rsidRDefault="0086420A" w:rsidP="0086420A">
      <w:pPr>
        <w:jc w:val="both"/>
        <w:rPr>
          <w:rFonts w:ascii="Arial" w:eastAsia="Arial" w:hAnsi="Arial" w:cs="Arial"/>
          <w:color w:val="000000"/>
          <w:sz w:val="20"/>
          <w:szCs w:val="20"/>
          <w:lang w:eastAsia="es-PE"/>
        </w:rPr>
      </w:pPr>
      <w:r w:rsidRPr="00710D28">
        <w:rPr>
          <w:rFonts w:ascii="Arial" w:eastAsia="Arial" w:hAnsi="Arial" w:cs="Arial"/>
          <w:color w:val="000000" w:themeColor="text1"/>
          <w:sz w:val="20"/>
          <w:szCs w:val="20"/>
          <w:lang w:eastAsia="es-PE"/>
        </w:rPr>
        <w:t>Sin perjuicio de ello,</w:t>
      </w:r>
      <w:r w:rsidRPr="00710D28">
        <w:rPr>
          <w:rFonts w:ascii="Arial" w:eastAsia="Arial" w:hAnsi="Arial" w:cs="Arial"/>
          <w:b/>
          <w:color w:val="000000" w:themeColor="text1"/>
          <w:sz w:val="20"/>
          <w:szCs w:val="20"/>
          <w:lang w:eastAsia="es-PE"/>
        </w:rPr>
        <w:t xml:space="preserve"> DECLARO BAJO JURAMENTO</w:t>
      </w:r>
      <w:r w:rsidRPr="00710D28">
        <w:rPr>
          <w:rFonts w:ascii="Arial" w:eastAsia="Arial" w:hAnsi="Arial" w:cs="Arial"/>
          <w:color w:val="000000" w:themeColor="text1"/>
          <w:sz w:val="20"/>
          <w:szCs w:val="20"/>
          <w:lang w:eastAsia="es-PE"/>
        </w:rPr>
        <w:t xml:space="preserve"> que:</w:t>
      </w:r>
    </w:p>
    <w:p w14:paraId="0556356E" w14:textId="77777777" w:rsidR="0086420A" w:rsidRPr="00710D28" w:rsidRDefault="0086420A" w:rsidP="0086420A">
      <w:pPr>
        <w:jc w:val="both"/>
        <w:rPr>
          <w:rFonts w:ascii="Arial" w:eastAsia="Arial" w:hAnsi="Arial" w:cs="Arial"/>
          <w:color w:val="000000"/>
          <w:sz w:val="20"/>
          <w:szCs w:val="20"/>
          <w:lang w:eastAsia="es-PE"/>
        </w:rPr>
      </w:pPr>
    </w:p>
    <w:p w14:paraId="574C6618" w14:textId="2F4A59D8" w:rsidR="0086420A" w:rsidRPr="00710D28" w:rsidRDefault="0086420A" w:rsidP="0086420A">
      <w:pPr>
        <w:jc w:val="both"/>
        <w:rPr>
          <w:rFonts w:ascii="Arial" w:eastAsia="Arial" w:hAnsi="Arial" w:cs="Arial"/>
          <w:color w:val="000000"/>
          <w:sz w:val="20"/>
          <w:szCs w:val="20"/>
          <w:lang w:eastAsia="es-PE"/>
        </w:rPr>
      </w:pPr>
      <w:r w:rsidRPr="00710D28">
        <w:rPr>
          <w:rFonts w:ascii="Arial" w:eastAsia="Arial" w:hAnsi="Arial" w:cs="Arial"/>
          <w:color w:val="000000" w:themeColor="text1"/>
          <w:sz w:val="20"/>
          <w:szCs w:val="20"/>
          <w:lang w:eastAsia="es-PE"/>
        </w:rPr>
        <w:t>M</w:t>
      </w:r>
      <w:r w:rsidR="00717E6E" w:rsidRPr="00710D28">
        <w:rPr>
          <w:rFonts w:ascii="Arial" w:eastAsia="Arial" w:hAnsi="Arial" w:cs="Arial"/>
          <w:color w:val="000000" w:themeColor="text1"/>
          <w:sz w:val="20"/>
          <w:szCs w:val="20"/>
          <w:lang w:eastAsia="es-PE"/>
        </w:rPr>
        <w:t xml:space="preserve">i representada se </w:t>
      </w:r>
      <w:r w:rsidRPr="00710D28">
        <w:rPr>
          <w:rFonts w:ascii="Arial" w:eastAsia="Arial" w:hAnsi="Arial" w:cs="Arial"/>
          <w:color w:val="000000" w:themeColor="text1"/>
          <w:sz w:val="20"/>
          <w:szCs w:val="20"/>
          <w:lang w:eastAsia="es-PE"/>
        </w:rPr>
        <w:t>encuentr</w:t>
      </w:r>
      <w:r w:rsidR="00717E6E" w:rsidRPr="00710D28">
        <w:rPr>
          <w:rFonts w:ascii="Arial" w:eastAsia="Arial" w:hAnsi="Arial" w:cs="Arial"/>
          <w:color w:val="000000" w:themeColor="text1"/>
          <w:sz w:val="20"/>
          <w:szCs w:val="20"/>
          <w:lang w:eastAsia="es-PE"/>
        </w:rPr>
        <w:t>a</w:t>
      </w:r>
      <w:r w:rsidRPr="00710D28">
        <w:rPr>
          <w:rFonts w:ascii="Arial" w:eastAsia="Arial" w:hAnsi="Arial" w:cs="Arial"/>
          <w:color w:val="000000" w:themeColor="text1"/>
          <w:sz w:val="20"/>
          <w:szCs w:val="20"/>
          <w:lang w:eastAsia="es-PE"/>
        </w:rPr>
        <w:t xml:space="preserve"> exceptuad</w:t>
      </w:r>
      <w:r w:rsidR="00717E6E" w:rsidRPr="00710D28">
        <w:rPr>
          <w:rFonts w:ascii="Arial" w:eastAsia="Arial" w:hAnsi="Arial" w:cs="Arial"/>
          <w:color w:val="000000" w:themeColor="text1"/>
          <w:sz w:val="20"/>
          <w:szCs w:val="20"/>
          <w:lang w:eastAsia="es-PE"/>
        </w:rPr>
        <w:t xml:space="preserve">a </w:t>
      </w:r>
      <w:r w:rsidRPr="00710D28">
        <w:rPr>
          <w:rFonts w:ascii="Arial" w:eastAsia="Arial" w:hAnsi="Arial" w:cs="Arial"/>
          <w:color w:val="000000" w:themeColor="text1"/>
          <w:sz w:val="20"/>
          <w:szCs w:val="20"/>
          <w:lang w:eastAsia="es-PE"/>
        </w:rPr>
        <w:t>del impedimento por razón de parentesco, en razón de [</w:t>
      </w:r>
      <w:r w:rsidRPr="00710D28">
        <w:rPr>
          <w:rFonts w:ascii="Arial" w:eastAsia="Arial" w:hAnsi="Arial" w:cs="Arial"/>
          <w:b/>
          <w:color w:val="000000" w:themeColor="text1"/>
          <w:sz w:val="20"/>
          <w:szCs w:val="20"/>
          <w:u w:val="single"/>
          <w:lang w:eastAsia="es-PE"/>
        </w:rPr>
        <w:t>INDICAR SUPUESTO: HABER SUSCRITO UN CONTRATO DERIVADO DE UN PROCEDIMIENTO DE SELECCIÓN COMPETITIVO O NO COMPETITIVO</w:t>
      </w:r>
      <w:r w:rsidR="00517B84" w:rsidRPr="00710D28">
        <w:rPr>
          <w:rFonts w:ascii="Arial" w:eastAsia="Arial" w:hAnsi="Arial" w:cs="Arial"/>
          <w:b/>
          <w:color w:val="000000" w:themeColor="text1"/>
          <w:sz w:val="20"/>
          <w:szCs w:val="20"/>
          <w:u w:val="single"/>
          <w:lang w:eastAsia="es-PE"/>
        </w:rPr>
        <w:t xml:space="preserve"> EN EL MISMO TIPO DE OBJETO AL QUE POSTULA</w:t>
      </w:r>
      <w:r w:rsidRPr="00710D28">
        <w:rPr>
          <w:rFonts w:ascii="Arial" w:eastAsia="Arial" w:hAnsi="Arial" w:cs="Arial"/>
          <w:b/>
          <w:color w:val="000000" w:themeColor="text1"/>
          <w:sz w:val="20"/>
          <w:szCs w:val="20"/>
          <w:u w:val="single"/>
          <w:lang w:eastAsia="es-PE"/>
        </w:rPr>
        <w:t>/ HABER EJECUTADO CUATRO CONTRATOS MENORES EN EL MISMO TIPO DE OBJETO AL QUE POSTULA</w:t>
      </w:r>
      <w:r w:rsidRPr="00710D28">
        <w:rPr>
          <w:rFonts w:ascii="Arial" w:eastAsia="Arial" w:hAnsi="Arial" w:cs="Arial"/>
          <w:color w:val="000000" w:themeColor="text1"/>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28F59C35" w14:textId="77777777" w:rsidR="0086420A" w:rsidRPr="00710D28" w:rsidRDefault="0086420A" w:rsidP="0086420A">
      <w:pPr>
        <w:jc w:val="both"/>
        <w:rPr>
          <w:rFonts w:ascii="Arial" w:eastAsia="Arial" w:hAnsi="Arial" w:cs="Arial"/>
          <w:color w:val="000000"/>
          <w:sz w:val="20"/>
          <w:szCs w:val="20"/>
          <w:lang w:eastAsia="es-PE"/>
        </w:rPr>
      </w:pPr>
    </w:p>
    <w:p w14:paraId="71766FE6" w14:textId="77777777" w:rsidR="0086420A" w:rsidRPr="00710D28" w:rsidRDefault="0086420A" w:rsidP="0086420A">
      <w:pPr>
        <w:jc w:val="both"/>
        <w:rPr>
          <w:rFonts w:ascii="Arial" w:eastAsia="Arial" w:hAnsi="Arial" w:cs="Arial"/>
          <w:b/>
          <w:color w:val="000000"/>
          <w:sz w:val="20"/>
          <w:szCs w:val="20"/>
          <w:u w:val="single"/>
          <w:lang w:eastAsia="es-PE"/>
        </w:rPr>
      </w:pPr>
      <w:r w:rsidRPr="00710D28">
        <w:rPr>
          <w:rFonts w:ascii="Arial" w:eastAsia="Arial" w:hAnsi="Arial" w:cs="Arial"/>
          <w:b/>
          <w:color w:val="000000"/>
          <w:sz w:val="20"/>
          <w:szCs w:val="20"/>
          <w:u w:val="single"/>
          <w:lang w:eastAsia="es-PE"/>
        </w:rPr>
        <w:t>[DETALLAR LOS DOCUMENTOS CORRESPONDIENTES]</w:t>
      </w:r>
    </w:p>
    <w:p w14:paraId="67AFB1CE" w14:textId="77777777" w:rsidR="0086420A" w:rsidRPr="00710D28" w:rsidRDefault="0086420A" w:rsidP="0086420A">
      <w:pPr>
        <w:jc w:val="both"/>
        <w:rPr>
          <w:rFonts w:ascii="Arial" w:eastAsia="Arial" w:hAnsi="Arial" w:cs="Arial"/>
          <w:b/>
          <w:color w:val="000000"/>
          <w:sz w:val="20"/>
          <w:szCs w:val="20"/>
          <w:u w:val="single"/>
          <w:lang w:eastAsia="es-PE"/>
        </w:rPr>
      </w:pPr>
    </w:p>
    <w:p w14:paraId="5A45115D" w14:textId="77777777" w:rsidR="0086420A" w:rsidRPr="00710D28" w:rsidRDefault="0086420A" w:rsidP="0086420A">
      <w:pPr>
        <w:jc w:val="both"/>
        <w:rPr>
          <w:rFonts w:ascii="Arial" w:eastAsia="Arial" w:hAnsi="Arial" w:cs="Arial"/>
          <w:b/>
          <w:color w:val="000000"/>
          <w:sz w:val="20"/>
          <w:szCs w:val="20"/>
          <w:u w:val="single"/>
          <w:lang w:eastAsia="es-PE"/>
        </w:rPr>
      </w:pPr>
    </w:p>
    <w:p w14:paraId="26B7FB59" w14:textId="77777777" w:rsidR="0086420A" w:rsidRPr="00710D28" w:rsidRDefault="0086420A" w:rsidP="0086420A">
      <w:pPr>
        <w:jc w:val="both"/>
        <w:rPr>
          <w:rFonts w:ascii="Arial" w:eastAsia="Arial" w:hAnsi="Arial" w:cs="Arial"/>
          <w:b/>
          <w:color w:val="000000"/>
          <w:sz w:val="20"/>
          <w:szCs w:val="20"/>
          <w:u w:val="single"/>
          <w:lang w:eastAsia="es-PE"/>
        </w:rPr>
      </w:pPr>
      <w:r w:rsidRPr="00710D28">
        <w:rPr>
          <w:rFonts w:ascii="Arial" w:eastAsia="Arial" w:hAnsi="Arial" w:cs="Arial"/>
          <w:b/>
          <w:color w:val="000000"/>
          <w:sz w:val="20"/>
          <w:szCs w:val="20"/>
          <w:u w:val="single"/>
          <w:lang w:eastAsia="es-PE"/>
        </w:rPr>
        <w:t>[CONSIGNAR CIUDAD Y FECHA]</w:t>
      </w:r>
    </w:p>
    <w:p w14:paraId="7B3241A5" w14:textId="77777777" w:rsidR="0086420A" w:rsidRPr="00710D28" w:rsidRDefault="0086420A" w:rsidP="0086420A">
      <w:pPr>
        <w:jc w:val="both"/>
        <w:rPr>
          <w:rFonts w:ascii="Arial" w:eastAsia="Arial" w:hAnsi="Arial" w:cs="Arial"/>
          <w:color w:val="000000"/>
          <w:sz w:val="20"/>
          <w:szCs w:val="20"/>
          <w:lang w:eastAsia="es-PE"/>
        </w:rPr>
      </w:pPr>
    </w:p>
    <w:p w14:paraId="520D5F9C" w14:textId="77777777" w:rsidR="0086420A" w:rsidRPr="00710D28" w:rsidRDefault="0086420A" w:rsidP="0086420A">
      <w:pPr>
        <w:jc w:val="both"/>
        <w:rPr>
          <w:rFonts w:ascii="Arial" w:eastAsia="Arial" w:hAnsi="Arial" w:cs="Arial"/>
          <w:color w:val="000000"/>
          <w:sz w:val="20"/>
          <w:szCs w:val="20"/>
          <w:lang w:eastAsia="es-PE"/>
        </w:rPr>
      </w:pPr>
    </w:p>
    <w:p w14:paraId="6619C97F" w14:textId="77777777" w:rsidR="0086420A" w:rsidRPr="00710D28" w:rsidRDefault="0086420A" w:rsidP="0086420A">
      <w:pPr>
        <w:jc w:val="both"/>
        <w:rPr>
          <w:rFonts w:ascii="Arial" w:eastAsia="Arial" w:hAnsi="Arial" w:cs="Arial"/>
          <w:color w:val="000000"/>
          <w:sz w:val="20"/>
          <w:szCs w:val="20"/>
          <w:lang w:eastAsia="es-PE"/>
        </w:rPr>
      </w:pPr>
    </w:p>
    <w:p w14:paraId="06540793" w14:textId="77777777" w:rsidR="0086420A" w:rsidRPr="00710D28" w:rsidRDefault="0086420A" w:rsidP="0086420A">
      <w:pPr>
        <w:jc w:val="both"/>
        <w:rPr>
          <w:rFonts w:ascii="Arial" w:eastAsia="Arial" w:hAnsi="Arial" w:cs="Arial"/>
          <w:color w:val="000000"/>
          <w:sz w:val="20"/>
          <w:szCs w:val="20"/>
          <w:lang w:eastAsia="es-PE"/>
        </w:rPr>
      </w:pPr>
    </w:p>
    <w:p w14:paraId="60B33E3C" w14:textId="77777777" w:rsidR="0086420A" w:rsidRPr="00710D28" w:rsidRDefault="0086420A" w:rsidP="0086420A">
      <w:pPr>
        <w:jc w:val="center"/>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w:t>
      </w:r>
    </w:p>
    <w:p w14:paraId="5767679A" w14:textId="77777777" w:rsidR="0086420A" w:rsidRPr="00710D28" w:rsidRDefault="0086420A" w:rsidP="0086420A">
      <w:pPr>
        <w:jc w:val="center"/>
        <w:rPr>
          <w:rFonts w:ascii="Arial" w:eastAsia="Arial" w:hAnsi="Arial" w:cs="Arial"/>
          <w:color w:val="000000"/>
          <w:sz w:val="20"/>
          <w:szCs w:val="20"/>
          <w:lang w:eastAsia="es-PE"/>
        </w:rPr>
      </w:pPr>
      <w:r w:rsidRPr="00710D28">
        <w:rPr>
          <w:rFonts w:ascii="Arial" w:eastAsia="Arial" w:hAnsi="Arial" w:cs="Arial"/>
          <w:b/>
          <w:color w:val="000000"/>
          <w:sz w:val="20"/>
          <w:szCs w:val="20"/>
          <w:lang w:eastAsia="es-PE"/>
        </w:rPr>
        <w:t xml:space="preserve">Firma, nombres y apellidos del </w:t>
      </w:r>
    </w:p>
    <w:p w14:paraId="34FE56B0" w14:textId="77777777" w:rsidR="0086420A" w:rsidRPr="00710D28" w:rsidRDefault="0086420A" w:rsidP="0086420A">
      <w:pPr>
        <w:jc w:val="center"/>
        <w:rPr>
          <w:rFonts w:ascii="Arial" w:eastAsia="Arial" w:hAnsi="Arial" w:cs="Arial"/>
          <w:color w:val="000000"/>
          <w:sz w:val="20"/>
          <w:szCs w:val="20"/>
          <w:lang w:eastAsia="es-PE"/>
        </w:rPr>
      </w:pPr>
      <w:r w:rsidRPr="00710D28">
        <w:rPr>
          <w:rFonts w:ascii="Arial" w:eastAsia="Arial" w:hAnsi="Arial" w:cs="Arial"/>
          <w:b/>
          <w:color w:val="000000"/>
          <w:sz w:val="20"/>
          <w:szCs w:val="20"/>
          <w:lang w:eastAsia="es-PE"/>
        </w:rPr>
        <w:t>representante legal del postor</w:t>
      </w:r>
    </w:p>
    <w:p w14:paraId="77AB79B1" w14:textId="77777777" w:rsidR="006D13D9" w:rsidRPr="00710D28" w:rsidRDefault="006D13D9" w:rsidP="00E55E9D">
      <w:pPr>
        <w:widowControl w:val="0"/>
        <w:tabs>
          <w:tab w:val="left" w:pos="284"/>
        </w:tabs>
        <w:jc w:val="both"/>
        <w:rPr>
          <w:rFonts w:ascii="Arial" w:hAnsi="Arial" w:cs="Arial"/>
          <w:sz w:val="20"/>
          <w:szCs w:val="20"/>
        </w:rPr>
      </w:pPr>
    </w:p>
    <w:p w14:paraId="6229F262" w14:textId="77777777" w:rsidR="006D13D9" w:rsidRPr="00710D28" w:rsidRDefault="006D13D9" w:rsidP="00E55E9D">
      <w:pPr>
        <w:widowControl w:val="0"/>
        <w:tabs>
          <w:tab w:val="left" w:pos="284"/>
        </w:tabs>
        <w:jc w:val="both"/>
        <w:rPr>
          <w:rFonts w:ascii="Arial" w:hAnsi="Arial" w:cs="Arial"/>
          <w:sz w:val="20"/>
          <w:szCs w:val="20"/>
        </w:rPr>
      </w:pPr>
    </w:p>
    <w:p w14:paraId="1106F865" w14:textId="77777777" w:rsidR="006D13D9" w:rsidRPr="00710D28" w:rsidRDefault="006D13D9" w:rsidP="00E55E9D">
      <w:pPr>
        <w:widowControl w:val="0"/>
        <w:tabs>
          <w:tab w:val="left" w:pos="284"/>
        </w:tabs>
        <w:jc w:val="both"/>
        <w:rPr>
          <w:rFonts w:ascii="Arial" w:hAnsi="Arial" w:cs="Arial"/>
          <w:sz w:val="20"/>
          <w:szCs w:val="20"/>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F07AF5" w:rsidRPr="00710D28" w14:paraId="504F5996" w14:textId="77777777" w:rsidTr="003C02B6">
        <w:trPr>
          <w:trHeight w:val="300"/>
        </w:trPr>
        <w:tc>
          <w:tcPr>
            <w:tcW w:w="8871" w:type="dxa"/>
            <w:tcMar>
              <w:left w:w="108" w:type="dxa"/>
              <w:right w:w="108" w:type="dxa"/>
            </w:tcMar>
            <w:vAlign w:val="center"/>
          </w:tcPr>
          <w:p w14:paraId="6484A8DF" w14:textId="77777777" w:rsidR="00F07AF5" w:rsidRPr="00710D28" w:rsidRDefault="00F07AF5" w:rsidP="00FC6C08">
            <w:pPr>
              <w:jc w:val="both"/>
              <w:rPr>
                <w:b/>
                <w:bCs/>
                <w:sz w:val="18"/>
                <w:szCs w:val="18"/>
              </w:rPr>
            </w:pPr>
            <w:r w:rsidRPr="00710D28">
              <w:rPr>
                <w:rFonts w:ascii="Arial" w:eastAsia="Arial" w:hAnsi="Arial" w:cs="Arial"/>
                <w:b/>
                <w:bCs/>
                <w:color w:val="FF0000"/>
                <w:sz w:val="18"/>
                <w:szCs w:val="18"/>
              </w:rPr>
              <w:t>Advertencia</w:t>
            </w:r>
          </w:p>
        </w:tc>
      </w:tr>
      <w:tr w:rsidR="00F07AF5" w:rsidRPr="00710D28" w14:paraId="433D2773" w14:textId="77777777" w:rsidTr="003C02B6">
        <w:trPr>
          <w:trHeight w:val="300"/>
        </w:trPr>
        <w:tc>
          <w:tcPr>
            <w:tcW w:w="8871" w:type="dxa"/>
            <w:tcMar>
              <w:left w:w="108" w:type="dxa"/>
              <w:right w:w="108" w:type="dxa"/>
            </w:tcMar>
            <w:vAlign w:val="center"/>
          </w:tcPr>
          <w:p w14:paraId="0F2CC2E3" w14:textId="77777777" w:rsidR="00F07AF5" w:rsidRPr="00710D28" w:rsidRDefault="00F07AF5" w:rsidP="00FC6C08">
            <w:pPr>
              <w:jc w:val="both"/>
              <w:rPr>
                <w:rFonts w:ascii="Arial" w:eastAsia="Arial" w:hAnsi="Arial" w:cs="Arial"/>
                <w:color w:val="FF0000"/>
                <w:sz w:val="18"/>
                <w:szCs w:val="18"/>
              </w:rPr>
            </w:pPr>
            <w:r w:rsidRPr="00710D28">
              <w:rPr>
                <w:rFonts w:ascii="Arial" w:eastAsia="Arial" w:hAnsi="Arial" w:cs="Arial"/>
                <w:color w:val="FF0000"/>
                <w:sz w:val="18"/>
                <w:szCs w:val="18"/>
              </w:rPr>
              <w:t>En el caso de consorcios, cada integrante debe presentar esta declaración jurada individualmente.</w:t>
            </w:r>
          </w:p>
        </w:tc>
      </w:tr>
    </w:tbl>
    <w:p w14:paraId="1E0517CA" w14:textId="77777777" w:rsidR="006D13D9" w:rsidRPr="00710D28" w:rsidRDefault="006D13D9" w:rsidP="00E55E9D">
      <w:pPr>
        <w:widowControl w:val="0"/>
        <w:tabs>
          <w:tab w:val="left" w:pos="284"/>
        </w:tabs>
        <w:jc w:val="both"/>
        <w:rPr>
          <w:rFonts w:ascii="Arial" w:hAnsi="Arial" w:cs="Arial"/>
          <w:sz w:val="20"/>
          <w:szCs w:val="20"/>
        </w:rPr>
      </w:pPr>
    </w:p>
    <w:p w14:paraId="07C36736" w14:textId="77777777" w:rsidR="006D13D9" w:rsidRPr="00710D28" w:rsidRDefault="006D13D9" w:rsidP="00E55E9D">
      <w:pPr>
        <w:widowControl w:val="0"/>
        <w:tabs>
          <w:tab w:val="left" w:pos="284"/>
        </w:tabs>
        <w:jc w:val="both"/>
        <w:rPr>
          <w:rFonts w:ascii="Arial" w:hAnsi="Arial" w:cs="Arial"/>
          <w:sz w:val="20"/>
          <w:szCs w:val="20"/>
        </w:rPr>
      </w:pPr>
    </w:p>
    <w:p w14:paraId="70ADD6A0" w14:textId="77777777" w:rsidR="006D13D9" w:rsidRPr="00710D28" w:rsidRDefault="006D13D9" w:rsidP="00E55E9D">
      <w:pPr>
        <w:widowControl w:val="0"/>
        <w:tabs>
          <w:tab w:val="left" w:pos="284"/>
        </w:tabs>
        <w:jc w:val="both"/>
        <w:rPr>
          <w:rFonts w:ascii="Arial" w:hAnsi="Arial" w:cs="Arial"/>
          <w:sz w:val="20"/>
          <w:szCs w:val="20"/>
        </w:rPr>
      </w:pPr>
    </w:p>
    <w:p w14:paraId="744B3C04" w14:textId="77777777" w:rsidR="006D13D9" w:rsidRPr="00710D28" w:rsidRDefault="006D13D9" w:rsidP="00E55E9D">
      <w:pPr>
        <w:widowControl w:val="0"/>
        <w:tabs>
          <w:tab w:val="left" w:pos="284"/>
        </w:tabs>
        <w:jc w:val="both"/>
        <w:rPr>
          <w:rFonts w:ascii="Arial" w:hAnsi="Arial" w:cs="Arial"/>
          <w:sz w:val="20"/>
          <w:szCs w:val="20"/>
        </w:rPr>
      </w:pPr>
    </w:p>
    <w:p w14:paraId="3C3E481A" w14:textId="77777777" w:rsidR="006D13D9" w:rsidRPr="00710D28" w:rsidRDefault="006D13D9" w:rsidP="00E55E9D">
      <w:pPr>
        <w:widowControl w:val="0"/>
        <w:tabs>
          <w:tab w:val="left" w:pos="284"/>
        </w:tabs>
        <w:jc w:val="both"/>
        <w:rPr>
          <w:rFonts w:ascii="Arial" w:hAnsi="Arial" w:cs="Arial"/>
          <w:sz w:val="20"/>
          <w:szCs w:val="20"/>
        </w:rPr>
      </w:pPr>
    </w:p>
    <w:p w14:paraId="3E6A726D" w14:textId="77777777" w:rsidR="006D13D9" w:rsidRPr="00710D28" w:rsidRDefault="006D13D9" w:rsidP="00E55E9D">
      <w:pPr>
        <w:widowControl w:val="0"/>
        <w:tabs>
          <w:tab w:val="left" w:pos="284"/>
        </w:tabs>
        <w:jc w:val="both"/>
        <w:rPr>
          <w:rFonts w:ascii="Arial" w:hAnsi="Arial" w:cs="Arial"/>
          <w:sz w:val="20"/>
          <w:szCs w:val="20"/>
        </w:rPr>
      </w:pPr>
    </w:p>
    <w:p w14:paraId="25816DCC" w14:textId="77777777" w:rsidR="006D13D9" w:rsidRPr="00710D28" w:rsidRDefault="006D13D9" w:rsidP="00E55E9D">
      <w:pPr>
        <w:widowControl w:val="0"/>
        <w:tabs>
          <w:tab w:val="left" w:pos="284"/>
        </w:tabs>
        <w:jc w:val="both"/>
        <w:rPr>
          <w:rFonts w:ascii="Arial" w:hAnsi="Arial" w:cs="Arial"/>
          <w:sz w:val="20"/>
          <w:szCs w:val="20"/>
        </w:rPr>
      </w:pPr>
    </w:p>
    <w:p w14:paraId="50774BEE" w14:textId="77777777" w:rsidR="006D13D9" w:rsidRPr="00710D28" w:rsidRDefault="006D13D9" w:rsidP="00E55E9D">
      <w:pPr>
        <w:widowControl w:val="0"/>
        <w:tabs>
          <w:tab w:val="left" w:pos="284"/>
        </w:tabs>
        <w:jc w:val="both"/>
        <w:rPr>
          <w:rFonts w:ascii="Arial" w:hAnsi="Arial" w:cs="Arial"/>
          <w:sz w:val="20"/>
          <w:szCs w:val="20"/>
        </w:rPr>
      </w:pPr>
    </w:p>
    <w:p w14:paraId="3760B3A5" w14:textId="77777777" w:rsidR="006D13D9" w:rsidRPr="00710D28" w:rsidRDefault="006D13D9" w:rsidP="00E55E9D">
      <w:pPr>
        <w:widowControl w:val="0"/>
        <w:tabs>
          <w:tab w:val="left" w:pos="284"/>
        </w:tabs>
        <w:jc w:val="both"/>
        <w:rPr>
          <w:rFonts w:ascii="Arial" w:hAnsi="Arial" w:cs="Arial"/>
          <w:sz w:val="20"/>
          <w:szCs w:val="20"/>
        </w:rPr>
      </w:pPr>
    </w:p>
    <w:p w14:paraId="0D39C690" w14:textId="77777777" w:rsidR="006D13D9" w:rsidRPr="00710D28" w:rsidRDefault="006D13D9" w:rsidP="00E55E9D">
      <w:pPr>
        <w:widowControl w:val="0"/>
        <w:tabs>
          <w:tab w:val="left" w:pos="284"/>
        </w:tabs>
        <w:jc w:val="both"/>
        <w:rPr>
          <w:rFonts w:ascii="Arial" w:hAnsi="Arial" w:cs="Arial"/>
          <w:sz w:val="20"/>
          <w:szCs w:val="20"/>
        </w:rPr>
      </w:pPr>
    </w:p>
    <w:p w14:paraId="3E9687AB" w14:textId="77777777" w:rsidR="006D13D9" w:rsidRPr="00710D28" w:rsidRDefault="006D13D9" w:rsidP="00E55E9D">
      <w:pPr>
        <w:widowControl w:val="0"/>
        <w:tabs>
          <w:tab w:val="left" w:pos="284"/>
        </w:tabs>
        <w:jc w:val="both"/>
        <w:rPr>
          <w:rFonts w:ascii="Arial" w:hAnsi="Arial" w:cs="Arial"/>
          <w:sz w:val="20"/>
          <w:szCs w:val="20"/>
        </w:rPr>
      </w:pPr>
    </w:p>
    <w:p w14:paraId="2B525127" w14:textId="77777777" w:rsidR="006D13D9" w:rsidRPr="00710D28" w:rsidRDefault="006D13D9" w:rsidP="00E55E9D">
      <w:pPr>
        <w:widowControl w:val="0"/>
        <w:tabs>
          <w:tab w:val="left" w:pos="284"/>
        </w:tabs>
        <w:jc w:val="both"/>
        <w:rPr>
          <w:rFonts w:ascii="Arial" w:hAnsi="Arial" w:cs="Arial"/>
          <w:sz w:val="20"/>
          <w:szCs w:val="20"/>
        </w:rPr>
        <w:sectPr w:rsidR="006D13D9" w:rsidRPr="00710D28" w:rsidSect="00E55E9D">
          <w:pgSz w:w="11907" w:h="16839" w:code="9"/>
          <w:pgMar w:top="1418" w:right="1418" w:bottom="1701" w:left="1418" w:header="567" w:footer="567" w:gutter="0"/>
          <w:cols w:space="720"/>
          <w:docGrid w:linePitch="360"/>
        </w:sectPr>
      </w:pP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55E9D" w:rsidRPr="00710D28" w14:paraId="6E734FC0"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tcBorders>
              <w:bottom w:val="none" w:sz="0" w:space="0" w:color="auto"/>
            </w:tcBorders>
            <w:vAlign w:val="center"/>
          </w:tcPr>
          <w:p w14:paraId="100016B1" w14:textId="77777777" w:rsidR="00E55E9D" w:rsidRPr="00710D28" w:rsidRDefault="00E55E9D" w:rsidP="00E55E9D">
            <w:pPr>
              <w:jc w:val="both"/>
              <w:rPr>
                <w:rFonts w:ascii="Arial" w:hAnsi="Arial" w:cs="Arial"/>
                <w:color w:val="0070C0"/>
                <w:sz w:val="18"/>
                <w:szCs w:val="18"/>
                <w:lang w:val="es-ES"/>
              </w:rPr>
            </w:pPr>
            <w:r w:rsidRPr="00710D28">
              <w:rPr>
                <w:rFonts w:ascii="Arial" w:hAnsi="Arial" w:cs="Arial"/>
                <w:b w:val="0"/>
                <w:bCs w:val="0"/>
                <w:color w:val="0070C0"/>
                <w:sz w:val="18"/>
                <w:szCs w:val="18"/>
              </w:rPr>
              <w:lastRenderedPageBreak/>
              <w:br w:type="page"/>
            </w:r>
            <w:r w:rsidRPr="00710D28">
              <w:rPr>
                <w:rFonts w:ascii="Arial" w:hAnsi="Arial" w:cs="Arial"/>
                <w:color w:val="0070C0"/>
                <w:sz w:val="18"/>
                <w:szCs w:val="18"/>
              </w:rPr>
              <w:t>Importante para la entidad contratante</w:t>
            </w:r>
          </w:p>
        </w:tc>
      </w:tr>
      <w:tr w:rsidR="00E55E9D" w:rsidRPr="00710D28" w14:paraId="76F6A047" w14:textId="77777777" w:rsidTr="003C02B6">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8C77594" w14:textId="77777777" w:rsidR="00E55E9D" w:rsidRPr="00710D28" w:rsidRDefault="00E55E9D" w:rsidP="00E55E9D">
            <w:pPr>
              <w:widowControl w:val="0"/>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 xml:space="preserve">En caso de la contratación de bienes bajo la modalidad de pago de </w:t>
            </w:r>
            <w:r w:rsidRPr="00710D28">
              <w:rPr>
                <w:rFonts w:ascii="Arial" w:hAnsi="Arial" w:cs="Arial"/>
                <w:color w:val="0070C0"/>
                <w:sz w:val="18"/>
                <w:szCs w:val="18"/>
                <w:u w:val="single"/>
              </w:rPr>
              <w:t>precios unitarios</w:t>
            </w:r>
            <w:r w:rsidRPr="00710D28">
              <w:rPr>
                <w:rFonts w:ascii="Arial" w:hAnsi="Arial" w:cs="Arial"/>
                <w:b w:val="0"/>
                <w:bCs w:val="0"/>
                <w:color w:val="0070C0"/>
                <w:sz w:val="18"/>
                <w:szCs w:val="18"/>
              </w:rPr>
              <w:t xml:space="preserve"> incluir el siguiente anexo:</w:t>
            </w:r>
          </w:p>
        </w:tc>
      </w:tr>
    </w:tbl>
    <w:p w14:paraId="6E6FCB1C" w14:textId="0E145044" w:rsidR="00E55E9D" w:rsidRPr="00710D28" w:rsidRDefault="00E55E9D" w:rsidP="00E55E9D">
      <w:pPr>
        <w:widowControl w:val="0"/>
        <w:jc w:val="both"/>
        <w:rPr>
          <w:rFonts w:ascii="Arial" w:hAnsi="Arial" w:cs="Arial"/>
          <w:bCs/>
          <w:iCs/>
          <w:strike/>
          <w:color w:val="0070C0"/>
          <w:sz w:val="18"/>
          <w:szCs w:val="18"/>
        </w:rPr>
      </w:pPr>
      <w:r w:rsidRPr="00710D28">
        <w:rPr>
          <w:rFonts w:ascii="Arial" w:hAnsi="Arial" w:cs="Arial"/>
          <w:bCs/>
          <w:iCs/>
          <w:color w:val="0070C0"/>
          <w:sz w:val="18"/>
          <w:szCs w:val="18"/>
        </w:rPr>
        <w:t xml:space="preserve">Esta nota </w:t>
      </w:r>
      <w:r w:rsidR="00A65AD1" w:rsidRPr="00710D28">
        <w:rPr>
          <w:rFonts w:ascii="Arial" w:hAnsi="Arial" w:cs="Arial"/>
          <w:bCs/>
          <w:iCs/>
          <w:color w:val="0070C0"/>
          <w:sz w:val="18"/>
          <w:szCs w:val="18"/>
        </w:rPr>
        <w:t>debe</w:t>
      </w:r>
      <w:r w:rsidRPr="00710D28">
        <w:rPr>
          <w:rFonts w:ascii="Arial" w:hAnsi="Arial" w:cs="Arial"/>
          <w:bCs/>
          <w:iCs/>
          <w:color w:val="0070C0"/>
          <w:sz w:val="18"/>
          <w:szCs w:val="18"/>
        </w:rPr>
        <w:t xml:space="preserve"> ser eliminada una vez culminada la elaboración de las bases</w:t>
      </w:r>
      <w:r w:rsidR="00AF0E5F" w:rsidRPr="00710D28">
        <w:rPr>
          <w:rFonts w:ascii="Arial" w:hAnsi="Arial" w:cs="Arial"/>
          <w:bCs/>
          <w:iCs/>
          <w:color w:val="0070C0"/>
          <w:sz w:val="18"/>
          <w:szCs w:val="18"/>
        </w:rPr>
        <w:t>.</w:t>
      </w:r>
    </w:p>
    <w:p w14:paraId="51CFF32C" w14:textId="77777777" w:rsidR="00E55E9D" w:rsidRPr="00710D28" w:rsidRDefault="00E55E9D" w:rsidP="00E55E9D">
      <w:pPr>
        <w:widowControl w:val="0"/>
        <w:jc w:val="both"/>
        <w:rPr>
          <w:rFonts w:ascii="Arial" w:hAnsi="Arial" w:cs="Arial"/>
          <w:sz w:val="20"/>
          <w:szCs w:val="20"/>
          <w:lang w:eastAsia="en-US"/>
        </w:rPr>
      </w:pPr>
    </w:p>
    <w:p w14:paraId="31B0BE85" w14:textId="165270D3" w:rsidR="00E55E9D" w:rsidRPr="00710D28" w:rsidRDefault="00E55E9D" w:rsidP="00CF555D">
      <w:pPr>
        <w:pStyle w:val="Ttulo2"/>
        <w:spacing w:before="0"/>
        <w:jc w:val="center"/>
        <w:rPr>
          <w:rFonts w:ascii="Arial" w:hAnsi="Arial" w:cs="Arial"/>
          <w:sz w:val="20"/>
          <w:szCs w:val="20"/>
        </w:rPr>
      </w:pPr>
      <w:bookmarkStart w:id="67" w:name="_Toc210240578"/>
      <w:bookmarkStart w:id="68" w:name="_Hlk191735627"/>
      <w:r w:rsidRPr="00710D28">
        <w:rPr>
          <w:rFonts w:ascii="Arial" w:hAnsi="Arial" w:cs="Arial"/>
          <w:color w:val="auto"/>
          <w:sz w:val="20"/>
          <w:szCs w:val="20"/>
        </w:rPr>
        <w:t xml:space="preserve">ANEXO Nº </w:t>
      </w:r>
      <w:r w:rsidR="63492952" w:rsidRPr="00710D28">
        <w:rPr>
          <w:rFonts w:ascii="Arial" w:hAnsi="Arial" w:cs="Arial"/>
          <w:color w:val="auto"/>
          <w:sz w:val="20"/>
          <w:szCs w:val="20"/>
        </w:rPr>
        <w:t>6</w:t>
      </w:r>
      <w:bookmarkEnd w:id="67"/>
    </w:p>
    <w:p w14:paraId="6489BE7E" w14:textId="77777777" w:rsidR="00E55E9D" w:rsidRPr="00710D28" w:rsidRDefault="00E55E9D" w:rsidP="00E55E9D">
      <w:pPr>
        <w:widowControl w:val="0"/>
        <w:jc w:val="center"/>
        <w:rPr>
          <w:rFonts w:ascii="Arial" w:hAnsi="Arial" w:cs="Arial"/>
          <w:b/>
          <w:sz w:val="20"/>
          <w:szCs w:val="20"/>
          <w:lang w:val="es-ES" w:eastAsia="en-US"/>
        </w:rPr>
      </w:pPr>
    </w:p>
    <w:p w14:paraId="135DE13C" w14:textId="77777777" w:rsidR="00E55E9D" w:rsidRPr="00710D28" w:rsidRDefault="00E55E9D" w:rsidP="00E55E9D">
      <w:pPr>
        <w:widowControl w:val="0"/>
        <w:jc w:val="center"/>
        <w:rPr>
          <w:rFonts w:ascii="Arial" w:hAnsi="Arial" w:cs="Arial"/>
          <w:b/>
          <w:sz w:val="20"/>
          <w:szCs w:val="20"/>
          <w:lang w:val="es-ES" w:eastAsia="en-US"/>
        </w:rPr>
      </w:pPr>
      <w:r w:rsidRPr="00710D28">
        <w:rPr>
          <w:rFonts w:ascii="Arial" w:hAnsi="Arial" w:cs="Arial"/>
          <w:b/>
          <w:sz w:val="20"/>
          <w:szCs w:val="20"/>
          <w:lang w:val="es-ES" w:eastAsia="en-US"/>
        </w:rPr>
        <w:t>PRECIO DE LA OFERTA</w:t>
      </w:r>
    </w:p>
    <w:p w14:paraId="13967F22" w14:textId="77777777" w:rsidR="00E55E9D" w:rsidRPr="00710D28" w:rsidRDefault="00E55E9D" w:rsidP="00E55E9D">
      <w:pPr>
        <w:widowControl w:val="0"/>
        <w:rPr>
          <w:rFonts w:ascii="Arial" w:hAnsi="Arial" w:cs="Arial"/>
          <w:sz w:val="20"/>
          <w:szCs w:val="20"/>
          <w:lang w:val="es-ES" w:eastAsia="en-US"/>
        </w:rPr>
      </w:pPr>
    </w:p>
    <w:p w14:paraId="0F980802" w14:textId="77777777" w:rsidR="00E55E9D" w:rsidRPr="00710D28" w:rsidRDefault="00E55E9D" w:rsidP="00E55E9D">
      <w:pPr>
        <w:widowControl w:val="0"/>
        <w:jc w:val="both"/>
        <w:rPr>
          <w:rFonts w:ascii="Arial" w:hAnsi="Arial" w:cs="Arial"/>
          <w:sz w:val="20"/>
          <w:szCs w:val="20"/>
          <w:lang w:val="es-ES" w:eastAsia="en-US"/>
        </w:rPr>
      </w:pPr>
      <w:r w:rsidRPr="00710D28">
        <w:rPr>
          <w:rFonts w:ascii="Arial" w:hAnsi="Arial" w:cs="Arial"/>
          <w:sz w:val="20"/>
          <w:szCs w:val="20"/>
          <w:lang w:val="es-ES" w:eastAsia="en-US"/>
        </w:rPr>
        <w:t>Señores</w:t>
      </w:r>
    </w:p>
    <w:p w14:paraId="5677E13C" w14:textId="77777777" w:rsidR="00E55E9D" w:rsidRPr="00710D28" w:rsidRDefault="00E55E9D" w:rsidP="00E55E9D">
      <w:pPr>
        <w:widowControl w:val="0"/>
        <w:spacing w:line="259" w:lineRule="auto"/>
        <w:jc w:val="both"/>
        <w:rPr>
          <w:rFonts w:ascii="Arial" w:hAnsi="Arial" w:cs="Arial"/>
          <w:b/>
          <w:bCs/>
          <w:sz w:val="20"/>
          <w:szCs w:val="20"/>
          <w:lang w:val="es-ES" w:eastAsia="en-US"/>
        </w:rPr>
      </w:pPr>
      <w:r w:rsidRPr="00710D28">
        <w:rPr>
          <w:rFonts w:ascii="Arial" w:hAnsi="Arial" w:cs="Arial"/>
          <w:b/>
          <w:bCs/>
          <w:sz w:val="20"/>
          <w:szCs w:val="20"/>
          <w:lang w:val="es-ES" w:eastAsia="en-US"/>
        </w:rPr>
        <w:t>EVALUADORES</w:t>
      </w:r>
    </w:p>
    <w:p w14:paraId="50089097" w14:textId="2C7104F4" w:rsidR="00E55E9D" w:rsidRPr="00710D28" w:rsidRDefault="003D2724" w:rsidP="00E55E9D">
      <w:pPr>
        <w:widowControl w:val="0"/>
        <w:jc w:val="both"/>
        <w:rPr>
          <w:rFonts w:ascii="Arial" w:hAnsi="Arial" w:cs="Arial"/>
          <w:b/>
          <w:bCs/>
          <w:sz w:val="20"/>
          <w:szCs w:val="20"/>
          <w:u w:val="single"/>
          <w:lang w:val="es-ES" w:eastAsia="en-US"/>
        </w:rPr>
      </w:pPr>
      <w:r w:rsidRPr="00710D28">
        <w:rPr>
          <w:rFonts w:ascii="Arial" w:hAnsi="Arial" w:cs="Arial"/>
          <w:b/>
          <w:sz w:val="20"/>
          <w:szCs w:val="20"/>
          <w:lang w:val="es-ES" w:eastAsia="en-US"/>
        </w:rPr>
        <w:t xml:space="preserve">LICITACIÓN PÚBLICA ABREVIADA </w:t>
      </w:r>
      <w:r w:rsidR="00026B24" w:rsidRPr="00710D28">
        <w:rPr>
          <w:rFonts w:ascii="Arial" w:hAnsi="Arial" w:cs="Arial"/>
          <w:b/>
          <w:sz w:val="20"/>
          <w:szCs w:val="20"/>
          <w:lang w:val="es-ES" w:eastAsia="en-US"/>
        </w:rPr>
        <w:t>PARA</w:t>
      </w:r>
      <w:r w:rsidR="00026B24" w:rsidRPr="00710D28">
        <w:rPr>
          <w:rFonts w:ascii="Arial" w:hAnsi="Arial" w:cs="Arial"/>
          <w:b/>
          <w:color w:val="000000" w:themeColor="text1"/>
          <w:sz w:val="20"/>
          <w:szCs w:val="20"/>
          <w:lang w:val="es-ES" w:eastAsia="en-US"/>
        </w:rPr>
        <w:t xml:space="preserve"> </w:t>
      </w:r>
      <w:r w:rsidR="00E55E9D" w:rsidRPr="00710D28">
        <w:rPr>
          <w:rFonts w:ascii="Arial" w:hAnsi="Arial" w:cs="Arial"/>
          <w:b/>
          <w:color w:val="000000" w:themeColor="text1"/>
          <w:sz w:val="20"/>
          <w:szCs w:val="20"/>
          <w:lang w:val="es-ES" w:eastAsia="en-US"/>
        </w:rPr>
        <w:t>BIENES Nº</w:t>
      </w:r>
      <w:r w:rsidR="00E55E9D" w:rsidRPr="00710D28">
        <w:rPr>
          <w:rFonts w:ascii="Arial" w:hAnsi="Arial" w:cs="Arial"/>
          <w:b/>
          <w:sz w:val="20"/>
          <w:szCs w:val="20"/>
          <w:lang w:val="es-ES" w:eastAsia="en-US"/>
        </w:rPr>
        <w:t xml:space="preserve"> </w:t>
      </w:r>
      <w:r w:rsidR="00E55E9D" w:rsidRPr="00710D28">
        <w:rPr>
          <w:rFonts w:ascii="Arial" w:hAnsi="Arial" w:cs="Arial"/>
          <w:b/>
          <w:bCs/>
          <w:color w:val="000000" w:themeColor="text1"/>
          <w:sz w:val="20"/>
          <w:szCs w:val="20"/>
          <w:u w:val="single"/>
          <w:lang w:val="es-ES" w:eastAsia="en-US"/>
        </w:rPr>
        <w:t>[CONSIGNAR NOMENCLATURA DEL PROCEDIMIENTO</w:t>
      </w:r>
      <w:r w:rsidR="00026B24" w:rsidRPr="00710D28">
        <w:rPr>
          <w:rFonts w:ascii="Arial" w:hAnsi="Arial" w:cs="Arial"/>
          <w:b/>
          <w:bCs/>
          <w:color w:val="000000" w:themeColor="text1"/>
          <w:sz w:val="20"/>
          <w:szCs w:val="20"/>
          <w:u w:val="single"/>
          <w:lang w:val="es-ES" w:eastAsia="en-US"/>
        </w:rPr>
        <w:t xml:space="preserve"> DE SELECCIÓN</w:t>
      </w:r>
      <w:r w:rsidR="00E55E9D" w:rsidRPr="00710D28">
        <w:rPr>
          <w:rFonts w:ascii="Arial" w:hAnsi="Arial" w:cs="Arial"/>
          <w:b/>
          <w:bCs/>
          <w:color w:val="000000" w:themeColor="text1"/>
          <w:sz w:val="20"/>
          <w:szCs w:val="20"/>
          <w:u w:val="single"/>
          <w:lang w:val="es-ES" w:eastAsia="en-US"/>
        </w:rPr>
        <w:t>]</w:t>
      </w:r>
    </w:p>
    <w:p w14:paraId="739FC9DE" w14:textId="77777777" w:rsidR="00E55E9D" w:rsidRPr="00710D28" w:rsidRDefault="00E55E9D" w:rsidP="00E55E9D">
      <w:pPr>
        <w:widowControl w:val="0"/>
        <w:jc w:val="both"/>
        <w:rPr>
          <w:rFonts w:ascii="Arial" w:hAnsi="Arial" w:cs="Arial"/>
          <w:sz w:val="20"/>
          <w:szCs w:val="20"/>
          <w:u w:val="single"/>
          <w:lang w:val="es-ES" w:eastAsia="en-US"/>
        </w:rPr>
      </w:pPr>
      <w:r w:rsidRPr="00710D28">
        <w:rPr>
          <w:rFonts w:ascii="Arial" w:hAnsi="Arial" w:cs="Arial"/>
          <w:sz w:val="20"/>
          <w:szCs w:val="20"/>
          <w:u w:val="single"/>
          <w:lang w:val="es-ES" w:eastAsia="en-US"/>
        </w:rPr>
        <w:t>Presente</w:t>
      </w:r>
      <w:r w:rsidRPr="00710D28">
        <w:rPr>
          <w:rFonts w:ascii="Arial" w:hAnsi="Arial" w:cs="Arial"/>
          <w:sz w:val="20"/>
          <w:szCs w:val="20"/>
          <w:lang w:val="es-ES" w:eastAsia="en-US"/>
        </w:rPr>
        <w:t>.-</w:t>
      </w:r>
    </w:p>
    <w:p w14:paraId="541041C2" w14:textId="77777777" w:rsidR="00E55E9D" w:rsidRPr="00710D28" w:rsidRDefault="00E55E9D" w:rsidP="00E55E9D">
      <w:pPr>
        <w:widowControl w:val="0"/>
        <w:jc w:val="both"/>
        <w:rPr>
          <w:rFonts w:ascii="Arial" w:hAnsi="Arial" w:cs="Arial"/>
          <w:sz w:val="20"/>
          <w:szCs w:val="20"/>
          <w:lang w:val="es-ES" w:eastAsia="en-US"/>
        </w:rPr>
      </w:pPr>
    </w:p>
    <w:p w14:paraId="0EB78FEA" w14:textId="77777777" w:rsidR="00E55E9D" w:rsidRPr="00710D28" w:rsidRDefault="00E55E9D" w:rsidP="00E55E9D">
      <w:pPr>
        <w:widowControl w:val="0"/>
        <w:jc w:val="both"/>
        <w:rPr>
          <w:rFonts w:ascii="Arial" w:hAnsi="Arial" w:cs="Arial"/>
          <w:sz w:val="20"/>
          <w:szCs w:val="20"/>
        </w:rPr>
      </w:pPr>
      <w:r w:rsidRPr="00710D28">
        <w:rPr>
          <w:rFonts w:ascii="Arial" w:hAnsi="Arial" w:cs="Arial"/>
          <w:sz w:val="20"/>
          <w:szCs w:val="20"/>
        </w:rPr>
        <w:t>Es grato dirigirme a usted, para hacer de su conocimiento que, de acuerdo con las bases, mi oferta es la siguiente:</w:t>
      </w:r>
    </w:p>
    <w:p w14:paraId="3318AEB8" w14:textId="77777777" w:rsidR="00E55E9D" w:rsidRPr="00710D28" w:rsidRDefault="00E55E9D" w:rsidP="00E55E9D">
      <w:pPr>
        <w:widowControl w:val="0"/>
        <w:rPr>
          <w:rFonts w:ascii="Arial" w:hAnsi="Arial" w:cs="Arial"/>
          <w:sz w:val="20"/>
          <w:szCs w:val="20"/>
          <w:lang w:eastAsia="en-US"/>
        </w:rPr>
      </w:pP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68"/>
        <w:gridCol w:w="1210"/>
        <w:gridCol w:w="2155"/>
        <w:gridCol w:w="2324"/>
      </w:tblGrid>
      <w:tr w:rsidR="00E55E9D" w:rsidRPr="00710D28" w14:paraId="170DC311" w14:textId="77777777" w:rsidTr="00F26022">
        <w:trPr>
          <w:jc w:val="center"/>
        </w:trPr>
        <w:tc>
          <w:tcPr>
            <w:tcW w:w="3468" w:type="dxa"/>
            <w:shd w:val="clear" w:color="auto" w:fill="D9D9D9" w:themeFill="background1" w:themeFillShade="D9"/>
            <w:vAlign w:val="center"/>
          </w:tcPr>
          <w:p w14:paraId="54F390D9" w14:textId="77777777" w:rsidR="00E55E9D" w:rsidRPr="00710D28" w:rsidRDefault="00E55E9D" w:rsidP="00E55E9D">
            <w:pPr>
              <w:widowControl w:val="0"/>
              <w:jc w:val="center"/>
              <w:rPr>
                <w:rFonts w:ascii="Arial" w:hAnsi="Arial" w:cs="Arial"/>
                <w:b/>
                <w:sz w:val="18"/>
                <w:szCs w:val="18"/>
              </w:rPr>
            </w:pPr>
            <w:r w:rsidRPr="00710D28">
              <w:rPr>
                <w:rFonts w:ascii="Arial" w:hAnsi="Arial" w:cs="Arial"/>
                <w:b/>
                <w:sz w:val="18"/>
                <w:szCs w:val="18"/>
              </w:rPr>
              <w:t>CONCEPTO</w:t>
            </w:r>
          </w:p>
        </w:tc>
        <w:tc>
          <w:tcPr>
            <w:tcW w:w="1210" w:type="dxa"/>
            <w:shd w:val="clear" w:color="auto" w:fill="D9D9D9" w:themeFill="background1" w:themeFillShade="D9"/>
          </w:tcPr>
          <w:p w14:paraId="1F08C407" w14:textId="77777777" w:rsidR="00E55E9D" w:rsidRPr="00710D28" w:rsidRDefault="00E55E9D" w:rsidP="00E55E9D">
            <w:pPr>
              <w:widowControl w:val="0"/>
              <w:jc w:val="center"/>
              <w:rPr>
                <w:rFonts w:ascii="Arial" w:hAnsi="Arial" w:cs="Arial"/>
                <w:b/>
                <w:sz w:val="18"/>
                <w:szCs w:val="18"/>
                <w:lang w:val="es-ES" w:eastAsia="en-US"/>
              </w:rPr>
            </w:pPr>
          </w:p>
          <w:p w14:paraId="2E55094D" w14:textId="77777777" w:rsidR="00E55E9D" w:rsidRPr="00710D28" w:rsidRDefault="00E55E9D" w:rsidP="00E55E9D">
            <w:pPr>
              <w:widowControl w:val="0"/>
              <w:jc w:val="center"/>
              <w:rPr>
                <w:rFonts w:ascii="Arial" w:hAnsi="Arial" w:cs="Arial"/>
                <w:b/>
                <w:sz w:val="18"/>
                <w:szCs w:val="18"/>
                <w:lang w:val="es-ES" w:eastAsia="en-US"/>
              </w:rPr>
            </w:pPr>
            <w:r w:rsidRPr="00710D28">
              <w:rPr>
                <w:rFonts w:ascii="Arial" w:hAnsi="Arial" w:cs="Arial"/>
                <w:b/>
                <w:sz w:val="18"/>
                <w:szCs w:val="18"/>
                <w:lang w:val="es-ES" w:eastAsia="en-US"/>
              </w:rPr>
              <w:t>CANTIDAD</w:t>
            </w:r>
          </w:p>
        </w:tc>
        <w:tc>
          <w:tcPr>
            <w:tcW w:w="2155" w:type="dxa"/>
            <w:shd w:val="clear" w:color="auto" w:fill="D9D9D9" w:themeFill="background1" w:themeFillShade="D9"/>
            <w:vAlign w:val="center"/>
          </w:tcPr>
          <w:p w14:paraId="0F5290C3" w14:textId="77777777" w:rsidR="00E55E9D" w:rsidRPr="00710D28" w:rsidRDefault="00E55E9D" w:rsidP="00E55E9D">
            <w:pPr>
              <w:widowControl w:val="0"/>
              <w:jc w:val="center"/>
              <w:rPr>
                <w:rFonts w:ascii="Arial" w:hAnsi="Arial" w:cs="Arial"/>
                <w:b/>
                <w:sz w:val="18"/>
                <w:szCs w:val="18"/>
                <w:lang w:val="es-ES" w:eastAsia="en-US"/>
              </w:rPr>
            </w:pPr>
          </w:p>
          <w:p w14:paraId="6D884EBF" w14:textId="77777777" w:rsidR="00E55E9D" w:rsidRPr="00710D28" w:rsidRDefault="00E55E9D" w:rsidP="00E55E9D">
            <w:pPr>
              <w:widowControl w:val="0"/>
              <w:jc w:val="center"/>
              <w:rPr>
                <w:rFonts w:ascii="Arial" w:hAnsi="Arial" w:cs="Arial"/>
                <w:b/>
                <w:sz w:val="18"/>
                <w:szCs w:val="18"/>
                <w:lang w:val="es-ES" w:eastAsia="en-US"/>
              </w:rPr>
            </w:pPr>
            <w:r w:rsidRPr="00710D28">
              <w:rPr>
                <w:rFonts w:ascii="Arial" w:hAnsi="Arial" w:cs="Arial"/>
                <w:b/>
                <w:sz w:val="18"/>
                <w:szCs w:val="18"/>
                <w:lang w:val="es-ES" w:eastAsia="en-US"/>
              </w:rPr>
              <w:t>PRECIO UNITARIO</w:t>
            </w:r>
          </w:p>
          <w:p w14:paraId="2141E149" w14:textId="77777777" w:rsidR="00E55E9D" w:rsidRPr="00710D28" w:rsidRDefault="00E55E9D" w:rsidP="00E55E9D">
            <w:pPr>
              <w:widowControl w:val="0"/>
              <w:jc w:val="center"/>
              <w:rPr>
                <w:rFonts w:ascii="Arial" w:hAnsi="Arial" w:cs="Arial"/>
                <w:b/>
                <w:sz w:val="18"/>
                <w:szCs w:val="18"/>
                <w:lang w:val="es-ES" w:eastAsia="en-US"/>
              </w:rPr>
            </w:pPr>
          </w:p>
        </w:tc>
        <w:tc>
          <w:tcPr>
            <w:tcW w:w="2324" w:type="dxa"/>
            <w:shd w:val="clear" w:color="auto" w:fill="D9D9D9" w:themeFill="background1" w:themeFillShade="D9"/>
            <w:vAlign w:val="center"/>
          </w:tcPr>
          <w:p w14:paraId="776C7692" w14:textId="77777777" w:rsidR="00E55E9D" w:rsidRPr="00710D28" w:rsidRDefault="00E55E9D" w:rsidP="00E55E9D">
            <w:pPr>
              <w:widowControl w:val="0"/>
              <w:jc w:val="center"/>
              <w:rPr>
                <w:rFonts w:ascii="Arial" w:hAnsi="Arial" w:cs="Arial"/>
                <w:b/>
                <w:sz w:val="18"/>
                <w:szCs w:val="18"/>
                <w:lang w:val="es-ES" w:eastAsia="en-US"/>
              </w:rPr>
            </w:pPr>
            <w:r w:rsidRPr="00710D28">
              <w:rPr>
                <w:rFonts w:ascii="Arial" w:hAnsi="Arial" w:cs="Arial"/>
                <w:b/>
                <w:sz w:val="18"/>
                <w:szCs w:val="18"/>
                <w:lang w:val="es-ES" w:eastAsia="en-US"/>
              </w:rPr>
              <w:t xml:space="preserve">PRECIO TOTAL </w:t>
            </w:r>
          </w:p>
        </w:tc>
      </w:tr>
      <w:tr w:rsidR="00E55E9D" w:rsidRPr="00710D28" w14:paraId="014F6C3F" w14:textId="77777777" w:rsidTr="00F26022">
        <w:trPr>
          <w:trHeight w:val="386"/>
          <w:jc w:val="center"/>
        </w:trPr>
        <w:tc>
          <w:tcPr>
            <w:tcW w:w="3468" w:type="dxa"/>
            <w:vAlign w:val="center"/>
          </w:tcPr>
          <w:p w14:paraId="060118C1" w14:textId="77777777" w:rsidR="00E55E9D" w:rsidRPr="00710D28" w:rsidRDefault="00E55E9D" w:rsidP="00E55E9D">
            <w:pPr>
              <w:widowControl w:val="0"/>
              <w:jc w:val="both"/>
              <w:rPr>
                <w:rFonts w:ascii="Arial" w:hAnsi="Arial" w:cs="Arial"/>
                <w:sz w:val="20"/>
                <w:szCs w:val="20"/>
              </w:rPr>
            </w:pPr>
          </w:p>
        </w:tc>
        <w:tc>
          <w:tcPr>
            <w:tcW w:w="1210" w:type="dxa"/>
          </w:tcPr>
          <w:p w14:paraId="731F52B7" w14:textId="77777777" w:rsidR="00E55E9D" w:rsidRPr="00710D28" w:rsidRDefault="00E55E9D" w:rsidP="00E55E9D">
            <w:pPr>
              <w:widowControl w:val="0"/>
              <w:jc w:val="right"/>
              <w:rPr>
                <w:rFonts w:ascii="Arial" w:hAnsi="Arial" w:cs="Arial"/>
                <w:b/>
                <w:sz w:val="20"/>
                <w:szCs w:val="20"/>
                <w:lang w:val="es-ES" w:eastAsia="en-US"/>
              </w:rPr>
            </w:pPr>
          </w:p>
        </w:tc>
        <w:tc>
          <w:tcPr>
            <w:tcW w:w="2155" w:type="dxa"/>
          </w:tcPr>
          <w:p w14:paraId="13B535F0" w14:textId="77777777" w:rsidR="00E55E9D" w:rsidRPr="00710D28" w:rsidRDefault="00E55E9D" w:rsidP="00E55E9D">
            <w:pPr>
              <w:widowControl w:val="0"/>
              <w:jc w:val="right"/>
              <w:rPr>
                <w:rFonts w:ascii="Arial" w:hAnsi="Arial" w:cs="Arial"/>
                <w:b/>
                <w:sz w:val="20"/>
                <w:szCs w:val="20"/>
                <w:lang w:val="es-ES" w:eastAsia="en-US"/>
              </w:rPr>
            </w:pPr>
          </w:p>
        </w:tc>
        <w:tc>
          <w:tcPr>
            <w:tcW w:w="2324" w:type="dxa"/>
            <w:vAlign w:val="center"/>
          </w:tcPr>
          <w:p w14:paraId="29E2EA9E" w14:textId="77777777" w:rsidR="00E55E9D" w:rsidRPr="00710D28" w:rsidRDefault="00E55E9D" w:rsidP="00E55E9D">
            <w:pPr>
              <w:widowControl w:val="0"/>
              <w:jc w:val="right"/>
              <w:rPr>
                <w:rFonts w:ascii="Arial" w:hAnsi="Arial" w:cs="Arial"/>
                <w:b/>
                <w:sz w:val="20"/>
                <w:szCs w:val="20"/>
                <w:lang w:val="es-ES" w:eastAsia="en-US"/>
              </w:rPr>
            </w:pPr>
          </w:p>
        </w:tc>
      </w:tr>
      <w:tr w:rsidR="00E55E9D" w:rsidRPr="00710D28" w14:paraId="7CDC5EC8" w14:textId="77777777" w:rsidTr="00F26022">
        <w:trPr>
          <w:trHeight w:val="386"/>
          <w:jc w:val="center"/>
        </w:trPr>
        <w:tc>
          <w:tcPr>
            <w:tcW w:w="6833" w:type="dxa"/>
            <w:gridSpan w:val="3"/>
            <w:tcBorders>
              <w:top w:val="single" w:sz="4" w:space="0" w:color="auto"/>
              <w:left w:val="single" w:sz="4" w:space="0" w:color="auto"/>
              <w:bottom w:val="single" w:sz="4" w:space="0" w:color="auto"/>
              <w:right w:val="single" w:sz="4" w:space="0" w:color="auto"/>
            </w:tcBorders>
            <w:vAlign w:val="center"/>
          </w:tcPr>
          <w:p w14:paraId="5EF84CE1" w14:textId="77777777" w:rsidR="00E55E9D" w:rsidRPr="00710D28" w:rsidRDefault="00E55E9D" w:rsidP="00E55E9D">
            <w:pPr>
              <w:widowControl w:val="0"/>
              <w:rPr>
                <w:rFonts w:ascii="Arial" w:hAnsi="Arial" w:cs="Arial"/>
                <w:b/>
                <w:sz w:val="20"/>
                <w:szCs w:val="20"/>
                <w:lang w:val="es-ES" w:eastAsia="en-US"/>
              </w:rPr>
            </w:pPr>
            <w:r w:rsidRPr="00710D28">
              <w:rPr>
                <w:rFonts w:ascii="Arial" w:hAnsi="Arial" w:cs="Arial"/>
                <w:b/>
                <w:sz w:val="20"/>
                <w:szCs w:val="20"/>
                <w:lang w:val="es-ES" w:eastAsia="en-US"/>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76AA4314" w14:textId="77777777" w:rsidR="00E55E9D" w:rsidRPr="00710D28" w:rsidRDefault="00E55E9D" w:rsidP="00E55E9D">
            <w:pPr>
              <w:widowControl w:val="0"/>
              <w:jc w:val="right"/>
              <w:rPr>
                <w:rFonts w:ascii="Arial" w:hAnsi="Arial" w:cs="Arial"/>
                <w:b/>
                <w:sz w:val="20"/>
                <w:szCs w:val="20"/>
                <w:lang w:val="es-ES" w:eastAsia="en-US"/>
              </w:rPr>
            </w:pPr>
          </w:p>
        </w:tc>
      </w:tr>
    </w:tbl>
    <w:p w14:paraId="2D2D1D10" w14:textId="77777777" w:rsidR="00E55E9D" w:rsidRPr="00710D28" w:rsidRDefault="00E55E9D" w:rsidP="00E55E9D">
      <w:pPr>
        <w:widowControl w:val="0"/>
        <w:jc w:val="both"/>
        <w:rPr>
          <w:rFonts w:ascii="Arial" w:hAnsi="Arial" w:cs="Arial"/>
          <w:color w:val="000000"/>
          <w:sz w:val="20"/>
          <w:szCs w:val="20"/>
          <w:lang w:val="es-ES" w:eastAsia="en-US"/>
        </w:rPr>
      </w:pPr>
    </w:p>
    <w:p w14:paraId="36C0B2C6" w14:textId="53A22811" w:rsidR="00E55E9D" w:rsidRPr="00710D28" w:rsidRDefault="00E55E9D" w:rsidP="00C73DAB">
      <w:pPr>
        <w:widowControl w:val="0"/>
        <w:jc w:val="both"/>
        <w:rPr>
          <w:rFonts w:ascii="Arial" w:hAnsi="Arial" w:cs="Arial"/>
          <w:sz w:val="20"/>
          <w:szCs w:val="20"/>
          <w:lang w:val="es-ES" w:eastAsia="en-US"/>
        </w:rPr>
      </w:pPr>
      <w:r w:rsidRPr="00710D28">
        <w:rPr>
          <w:rFonts w:ascii="Arial" w:hAnsi="Arial" w:cs="Arial"/>
          <w:sz w:val="20"/>
          <w:szCs w:val="20"/>
          <w:lang w:val="es-ES" w:eastAsia="en-US"/>
        </w:rPr>
        <w:t xml:space="preserve">El precio de la oferta </w:t>
      </w:r>
      <w:r w:rsidR="00E356F1" w:rsidRPr="00710D28">
        <w:rPr>
          <w:rFonts w:ascii="Arial" w:hAnsi="Arial" w:cs="Arial"/>
          <w:sz w:val="20"/>
          <w:szCs w:val="20"/>
        </w:rPr>
        <w:t xml:space="preserve">corresponde a </w:t>
      </w:r>
      <w:r w:rsidR="00E356F1" w:rsidRPr="00710D28">
        <w:rPr>
          <w:rFonts w:ascii="Arial" w:hAnsi="Arial" w:cs="Arial"/>
          <w:b/>
          <w:sz w:val="20"/>
          <w:szCs w:val="20"/>
          <w:u w:val="single"/>
        </w:rPr>
        <w:t>[CONSIGNAR EL MONTO DE LA OFERTA ECONÓMICA EN LETRAS]</w:t>
      </w:r>
      <w:r w:rsidR="00260AE1" w:rsidRPr="00710D28">
        <w:rPr>
          <w:rFonts w:ascii="Arial" w:hAnsi="Arial" w:cs="Arial"/>
          <w:sz w:val="20"/>
          <w:szCs w:val="20"/>
          <w:lang w:val="es-ES" w:eastAsia="en-US"/>
        </w:rPr>
        <w:t xml:space="preserve"> en </w:t>
      </w:r>
      <w:r w:rsidRPr="00710D28">
        <w:rPr>
          <w:rFonts w:ascii="Arial" w:hAnsi="Arial" w:cs="Arial"/>
          <w:b/>
          <w:sz w:val="20"/>
          <w:szCs w:val="20"/>
          <w:u w:val="single"/>
          <w:lang w:val="es-ES" w:eastAsia="en-US"/>
        </w:rPr>
        <w:t>[CONSIGNAR LA MONEDA DE LA CONVOCATORIA]</w:t>
      </w:r>
      <w:r w:rsidRPr="00710D28">
        <w:rPr>
          <w:rFonts w:ascii="Arial" w:hAnsi="Arial" w:cs="Arial"/>
          <w:sz w:val="20"/>
          <w:szCs w:val="20"/>
          <w:lang w:val="es-ES" w:eastAsia="en-US"/>
        </w:rPr>
        <w:t xml:space="preserve"> </w:t>
      </w:r>
      <w:r w:rsidR="00260AE1" w:rsidRPr="00710D28">
        <w:rPr>
          <w:rFonts w:ascii="Arial" w:hAnsi="Arial" w:cs="Arial"/>
          <w:sz w:val="20"/>
          <w:szCs w:val="20"/>
          <w:lang w:val="es-ES" w:eastAsia="en-US"/>
        </w:rPr>
        <w:t xml:space="preserve">e </w:t>
      </w:r>
      <w:r w:rsidRPr="00710D28">
        <w:rPr>
          <w:rFonts w:ascii="Arial" w:hAnsi="Arial" w:cs="Arial"/>
          <w:sz w:val="20"/>
          <w:szCs w:val="20"/>
          <w:lang w:val="es-ES" w:eastAsia="en-US"/>
        </w:rPr>
        <w:t xml:space="preserve">incluye todos los </w:t>
      </w:r>
      <w:r w:rsidR="00407C24" w:rsidRPr="00710D28">
        <w:rPr>
          <w:rFonts w:ascii="Arial" w:hAnsi="Arial" w:cs="Arial"/>
          <w:sz w:val="20"/>
          <w:szCs w:val="20"/>
          <w:lang w:val="es-ES" w:eastAsia="en-US"/>
        </w:rPr>
        <w:t>impuestos</w:t>
      </w:r>
      <w:r w:rsidRPr="00710D28">
        <w:rPr>
          <w:rFonts w:ascii="Arial" w:hAnsi="Arial" w:cs="Arial"/>
          <w:sz w:val="20"/>
          <w:szCs w:val="20"/>
          <w:lang w:val="es-ES" w:eastAsia="en-US"/>
        </w:rPr>
        <w:t>, seguros, transporte, inspecciones, pruebas y, de ser el caso, los costos laborales conforme a la legislación vigente, así como cualquier otro concepto que pueda tener incidencia sobre el costo del bien a contratar.</w:t>
      </w:r>
    </w:p>
    <w:p w14:paraId="1997261B" w14:textId="77777777" w:rsidR="00E55E9D" w:rsidRPr="00710D28" w:rsidRDefault="00E55E9D" w:rsidP="00E55E9D">
      <w:pPr>
        <w:widowControl w:val="0"/>
        <w:jc w:val="both"/>
        <w:rPr>
          <w:rFonts w:ascii="Arial" w:hAnsi="Arial" w:cs="Arial"/>
          <w:color w:val="000000"/>
          <w:sz w:val="20"/>
          <w:szCs w:val="20"/>
          <w:lang w:val="es-ES" w:eastAsia="en-US"/>
        </w:rPr>
      </w:pPr>
    </w:p>
    <w:p w14:paraId="569D9AEC" w14:textId="77777777" w:rsidR="00E55E9D" w:rsidRPr="00710D28" w:rsidRDefault="00E55E9D" w:rsidP="00E55E9D">
      <w:pPr>
        <w:widowControl w:val="0"/>
        <w:autoSpaceDE w:val="0"/>
        <w:autoSpaceDN w:val="0"/>
        <w:adjustRightInd w:val="0"/>
        <w:jc w:val="both"/>
        <w:rPr>
          <w:rFonts w:ascii="Arial" w:hAnsi="Arial" w:cs="Arial"/>
          <w:b/>
          <w:bCs/>
          <w:i/>
          <w:sz w:val="20"/>
          <w:szCs w:val="20"/>
          <w:u w:val="single"/>
        </w:rPr>
      </w:pPr>
      <w:r w:rsidRPr="00710D28">
        <w:rPr>
          <w:rFonts w:ascii="Arial" w:hAnsi="Arial" w:cs="Arial"/>
          <w:b/>
          <w:bCs/>
          <w:sz w:val="20"/>
          <w:szCs w:val="20"/>
          <w:u w:val="single"/>
        </w:rPr>
        <w:t>[CONSIGNAR CIUDAD Y FECHA]</w:t>
      </w:r>
    </w:p>
    <w:p w14:paraId="774D23A7"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0DA2F4B8" w14:textId="77777777" w:rsidR="00273877" w:rsidRPr="00710D28" w:rsidRDefault="00273877" w:rsidP="006A54FF">
      <w:pPr>
        <w:widowControl w:val="0"/>
        <w:ind w:right="-1"/>
        <w:jc w:val="center"/>
        <w:rPr>
          <w:rFonts w:ascii="Arial" w:hAnsi="Arial" w:cs="Arial"/>
          <w:sz w:val="20"/>
          <w:szCs w:val="20"/>
        </w:rPr>
      </w:pPr>
      <w:r w:rsidRPr="00710D28">
        <w:rPr>
          <w:rFonts w:ascii="Arial" w:hAnsi="Arial" w:cs="Arial"/>
          <w:sz w:val="20"/>
          <w:szCs w:val="20"/>
        </w:rPr>
        <w:t>……..........................................................</w:t>
      </w:r>
    </w:p>
    <w:p w14:paraId="3F92F76F" w14:textId="77777777" w:rsidR="00273877" w:rsidRPr="00710D28" w:rsidRDefault="00273877" w:rsidP="006A54FF">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042B3533" w14:textId="5984F533" w:rsidR="00273877" w:rsidRPr="00710D28" w:rsidRDefault="00273877" w:rsidP="00273877">
      <w:pPr>
        <w:jc w:val="center"/>
        <w:textAlignment w:val="baseline"/>
        <w:rPr>
          <w:rFonts w:ascii="Arial" w:hAnsi="Arial" w:cs="Arial"/>
          <w:color w:val="000000"/>
          <w:sz w:val="20"/>
          <w:szCs w:val="20"/>
          <w:lang w:val="es-ES"/>
        </w:rPr>
      </w:pPr>
      <w:r w:rsidRPr="00710D28">
        <w:rPr>
          <w:rFonts w:ascii="Arial" w:hAnsi="Arial" w:cs="Arial"/>
          <w:b/>
          <w:bCs/>
          <w:color w:val="000000"/>
          <w:sz w:val="20"/>
          <w:szCs w:val="20"/>
        </w:rPr>
        <w:t xml:space="preserve">representante legal o </w:t>
      </w:r>
      <w:r w:rsidR="00130BBE" w:rsidRPr="00710D28">
        <w:rPr>
          <w:rFonts w:ascii="Arial" w:hAnsi="Arial" w:cs="Arial"/>
          <w:b/>
          <w:bCs/>
          <w:color w:val="000000"/>
          <w:sz w:val="20"/>
          <w:szCs w:val="20"/>
        </w:rPr>
        <w:t xml:space="preserve">representante </w:t>
      </w:r>
      <w:r w:rsidRPr="00710D28">
        <w:rPr>
          <w:rFonts w:ascii="Arial" w:hAnsi="Arial" w:cs="Arial"/>
          <w:b/>
          <w:bCs/>
          <w:color w:val="000000"/>
          <w:sz w:val="20"/>
          <w:szCs w:val="20"/>
        </w:rPr>
        <w:t>común, según corresponda</w:t>
      </w:r>
      <w:r w:rsidRPr="00710D28">
        <w:rPr>
          <w:rFonts w:ascii="Arial" w:hAnsi="Arial" w:cs="Arial"/>
          <w:color w:val="000000"/>
          <w:sz w:val="20"/>
          <w:szCs w:val="20"/>
          <w:lang w:val="es-ES"/>
        </w:rPr>
        <w:t> </w:t>
      </w:r>
    </w:p>
    <w:p w14:paraId="20C4493A" w14:textId="77777777" w:rsidR="00273877" w:rsidRPr="00710D28" w:rsidRDefault="00273877" w:rsidP="00273877">
      <w:pPr>
        <w:jc w:val="center"/>
        <w:textAlignment w:val="baseline"/>
        <w:rPr>
          <w:rFonts w:ascii="Segoe UI" w:hAnsi="Segoe UI" w:cs="Segoe UI"/>
          <w:color w:val="000000"/>
          <w:sz w:val="18"/>
          <w:szCs w:val="18"/>
          <w:lang w:val="es-ES"/>
        </w:rPr>
      </w:pPr>
    </w:p>
    <w:tbl>
      <w:tblPr>
        <w:tblStyle w:val="Tabladecuadrcula1clara-nfasis32"/>
        <w:tblW w:w="89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E55E9D" w:rsidRPr="00710D28" w14:paraId="3AFB10B0"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tcBorders>
              <w:bottom w:val="none" w:sz="0" w:space="0" w:color="auto"/>
            </w:tcBorders>
            <w:vAlign w:val="center"/>
          </w:tcPr>
          <w:bookmarkEnd w:id="68"/>
          <w:p w14:paraId="38915873" w14:textId="77777777" w:rsidR="00E55E9D" w:rsidRPr="00710D28" w:rsidRDefault="00E55E9D" w:rsidP="00E55E9D">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E55E9D" w:rsidRPr="00710D28" w14:paraId="2C477CD2" w14:textId="77777777" w:rsidTr="003C02B6">
        <w:trPr>
          <w:trHeight w:val="1465"/>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4CBC12C4" w14:textId="05BCE803" w:rsidR="00E55E9D" w:rsidRPr="00710D28" w:rsidRDefault="00E55E9D" w:rsidP="007626B9">
            <w:pPr>
              <w:widowControl w:val="0"/>
              <w:numPr>
                <w:ilvl w:val="0"/>
                <w:numId w:val="22"/>
              </w:numPr>
              <w:ind w:left="317" w:hanging="241"/>
              <w:contextualSpacing/>
              <w:jc w:val="both"/>
              <w:rPr>
                <w:rFonts w:ascii="Arial" w:hAnsi="Arial" w:cs="Arial"/>
                <w:b w:val="0"/>
                <w:bCs w:val="0"/>
                <w:color w:val="FF0000"/>
                <w:sz w:val="18"/>
                <w:szCs w:val="18"/>
                <w:lang w:val="es-ES"/>
              </w:rPr>
            </w:pPr>
            <w:r w:rsidRPr="00710D28">
              <w:rPr>
                <w:rFonts w:ascii="Arial" w:hAnsi="Arial" w:cs="Arial"/>
                <w:b w:val="0"/>
                <w:bCs w:val="0"/>
                <w:color w:val="FF0000"/>
                <w:sz w:val="18"/>
                <w:szCs w:val="18"/>
              </w:rPr>
              <w:t>En caso de que el postor reduzca su oferta, según lo previsto en el artículo 132 del Reglamento, debe presentar nuevamente este Anexo.</w:t>
            </w:r>
          </w:p>
          <w:p w14:paraId="6628D972" w14:textId="3F45C28B" w:rsidR="00E55E9D" w:rsidRPr="00710D28" w:rsidRDefault="00E55E9D" w:rsidP="007626B9">
            <w:pPr>
              <w:widowControl w:val="0"/>
              <w:numPr>
                <w:ilvl w:val="0"/>
                <w:numId w:val="22"/>
              </w:numPr>
              <w:ind w:left="317" w:hanging="241"/>
              <w:contextualSpacing/>
              <w:jc w:val="both"/>
              <w:rPr>
                <w:rFonts w:ascii="Arial" w:hAnsi="Arial" w:cs="Arial"/>
                <w:b w:val="0"/>
                <w:bCs w:val="0"/>
                <w:color w:val="FF0000"/>
                <w:sz w:val="18"/>
                <w:szCs w:val="18"/>
                <w:lang w:val="es-ES"/>
              </w:rPr>
            </w:pPr>
            <w:r w:rsidRPr="00710D28">
              <w:rPr>
                <w:rFonts w:ascii="Arial" w:hAnsi="Arial" w:cs="Arial"/>
                <w:b w:val="0"/>
                <w:bCs w:val="0"/>
                <w:color w:val="FF0000"/>
                <w:sz w:val="18"/>
                <w:szCs w:val="18"/>
              </w:rPr>
              <w:t xml:space="preserve">El postor que goce de alguna exoneración legal debe indicar que su oferta no incluye el </w:t>
            </w:r>
            <w:r w:rsidR="00DA0643" w:rsidRPr="00710D28">
              <w:rPr>
                <w:rFonts w:ascii="Arial" w:hAnsi="Arial" w:cs="Arial"/>
                <w:b w:val="0"/>
                <w:bCs w:val="0"/>
                <w:color w:val="FF0000"/>
                <w:sz w:val="18"/>
                <w:szCs w:val="18"/>
              </w:rPr>
              <w:t xml:space="preserve">impuesto </w:t>
            </w:r>
            <w:r w:rsidRPr="00710D28">
              <w:rPr>
                <w:rFonts w:ascii="Arial" w:hAnsi="Arial" w:cs="Arial"/>
                <w:b w:val="0"/>
                <w:bCs w:val="0"/>
                <w:color w:val="FF0000"/>
                <w:sz w:val="18"/>
                <w:szCs w:val="18"/>
              </w:rPr>
              <w:t>materia de la exoneración, debiendo incluir el siguiente texto:</w:t>
            </w:r>
          </w:p>
          <w:p w14:paraId="688AF117" w14:textId="72451C58" w:rsidR="00E55E9D" w:rsidRPr="00710D28" w:rsidRDefault="00E55E9D" w:rsidP="00E55E9D">
            <w:pPr>
              <w:widowControl w:val="0"/>
              <w:ind w:left="317"/>
              <w:jc w:val="both"/>
              <w:rPr>
                <w:rFonts w:ascii="Arial" w:hAnsi="Arial" w:cs="Arial"/>
                <w:b w:val="0"/>
                <w:bCs w:val="0"/>
                <w:color w:val="FF0000"/>
                <w:sz w:val="18"/>
                <w:szCs w:val="18"/>
              </w:rPr>
            </w:pPr>
            <w:r w:rsidRPr="00710D28">
              <w:rPr>
                <w:rFonts w:ascii="Arial" w:hAnsi="Arial" w:cs="Arial"/>
                <w:b w:val="0"/>
                <w:bCs w:val="0"/>
                <w:color w:val="FF0000"/>
                <w:sz w:val="18"/>
                <w:szCs w:val="18"/>
              </w:rPr>
              <w:t xml:space="preserve">“Mi oferta no incluye </w:t>
            </w:r>
            <w:r w:rsidRPr="00710D28">
              <w:rPr>
                <w:rFonts w:ascii="Arial" w:hAnsi="Arial" w:cs="Arial"/>
                <w:color w:val="FF0000"/>
                <w:sz w:val="18"/>
                <w:szCs w:val="18"/>
                <w:u w:val="single"/>
              </w:rPr>
              <w:t xml:space="preserve">[CONSIGNAR EL </w:t>
            </w:r>
            <w:r w:rsidR="00E3442A" w:rsidRPr="00710D28">
              <w:rPr>
                <w:rFonts w:ascii="Arial" w:hAnsi="Arial" w:cs="Arial"/>
                <w:color w:val="FF0000"/>
                <w:sz w:val="18"/>
                <w:szCs w:val="18"/>
                <w:u w:val="single"/>
              </w:rPr>
              <w:t xml:space="preserve">IMPUESTO </w:t>
            </w:r>
            <w:r w:rsidRPr="00710D28">
              <w:rPr>
                <w:rFonts w:ascii="Arial" w:hAnsi="Arial" w:cs="Arial"/>
                <w:color w:val="FF0000"/>
                <w:sz w:val="18"/>
                <w:szCs w:val="18"/>
                <w:u w:val="single"/>
              </w:rPr>
              <w:t>MATERIA DE LA EXONERACIÓN]</w:t>
            </w:r>
            <w:r w:rsidRPr="00710D28">
              <w:rPr>
                <w:rFonts w:ascii="Arial" w:hAnsi="Arial" w:cs="Arial"/>
                <w:b w:val="0"/>
                <w:bCs w:val="0"/>
                <w:color w:val="FF0000"/>
                <w:sz w:val="18"/>
                <w:szCs w:val="18"/>
              </w:rPr>
              <w:t xml:space="preserve">”. </w:t>
            </w:r>
          </w:p>
          <w:p w14:paraId="67792EF5" w14:textId="2708E762" w:rsidR="00FE67C0" w:rsidRPr="00710D28" w:rsidRDefault="00FE67C0" w:rsidP="007626B9">
            <w:pPr>
              <w:widowControl w:val="0"/>
              <w:numPr>
                <w:ilvl w:val="0"/>
                <w:numId w:val="22"/>
              </w:numPr>
              <w:ind w:left="317" w:hanging="241"/>
              <w:contextualSpacing/>
              <w:jc w:val="both"/>
              <w:rPr>
                <w:rFonts w:ascii="Arial" w:eastAsia="Arial" w:hAnsi="Arial" w:cs="Arial"/>
                <w:b w:val="0"/>
                <w:bCs w:val="0"/>
                <w:color w:val="FF0000"/>
                <w:sz w:val="18"/>
                <w:szCs w:val="18"/>
              </w:rPr>
            </w:pPr>
            <w:r w:rsidRPr="00710D28">
              <w:rPr>
                <w:rFonts w:ascii="Arial" w:eastAsia="Arial" w:hAnsi="Arial" w:cs="Arial"/>
                <w:b w:val="0"/>
                <w:bCs w:val="0"/>
                <w:color w:val="FF0000"/>
                <w:sz w:val="18"/>
                <w:szCs w:val="18"/>
                <w:lang w:val="es"/>
              </w:rPr>
              <w:t>En caso de divergencia entre el precio de la oferta en dígitos y en letras, prevalece este último.</w:t>
            </w:r>
          </w:p>
          <w:p w14:paraId="482AC800" w14:textId="77777777" w:rsidR="00E55E9D" w:rsidRPr="00710D28" w:rsidRDefault="00E55E9D" w:rsidP="00E55E9D">
            <w:pPr>
              <w:widowControl w:val="0"/>
              <w:ind w:left="317"/>
              <w:jc w:val="both"/>
              <w:rPr>
                <w:rFonts w:ascii="Arial" w:hAnsi="Arial" w:cs="Arial"/>
                <w:color w:val="FF0000"/>
                <w:sz w:val="18"/>
                <w:szCs w:val="18"/>
              </w:rPr>
            </w:pPr>
          </w:p>
        </w:tc>
      </w:tr>
    </w:tbl>
    <w:p w14:paraId="4D8C4F71" w14:textId="77777777" w:rsidR="00E55E9D" w:rsidRPr="00710D28" w:rsidRDefault="00E55E9D" w:rsidP="00E55E9D">
      <w:pPr>
        <w:widowControl w:val="0"/>
        <w:jc w:val="both"/>
        <w:rPr>
          <w:rFonts w:ascii="Arial" w:hAnsi="Arial" w:cs="Arial"/>
          <w:sz w:val="18"/>
          <w:szCs w:val="18"/>
          <w:lang w:val="es-ES" w:eastAsia="en-US"/>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E55E9D" w:rsidRPr="00710D28" w14:paraId="4C3EBF37"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tcBorders>
              <w:bottom w:val="none" w:sz="0" w:space="0" w:color="auto"/>
            </w:tcBorders>
            <w:vAlign w:val="center"/>
          </w:tcPr>
          <w:p w14:paraId="1AD08303" w14:textId="77777777" w:rsidR="00E55E9D" w:rsidRPr="00710D28" w:rsidRDefault="00E55E9D" w:rsidP="00E55E9D">
            <w:pPr>
              <w:jc w:val="both"/>
              <w:rPr>
                <w:rFonts w:ascii="Arial" w:hAnsi="Arial" w:cs="Arial"/>
                <w:color w:val="0070C0"/>
                <w:sz w:val="18"/>
                <w:szCs w:val="18"/>
                <w:lang w:val="es-ES"/>
              </w:rPr>
            </w:pPr>
            <w:bookmarkStart w:id="69" w:name="_Hlk192615405"/>
            <w:r w:rsidRPr="00710D28">
              <w:rPr>
                <w:rFonts w:ascii="Arial" w:hAnsi="Arial" w:cs="Arial"/>
                <w:color w:val="0070C0"/>
                <w:sz w:val="18"/>
                <w:szCs w:val="18"/>
              </w:rPr>
              <w:t>Importante para la entidad contratante</w:t>
            </w:r>
          </w:p>
        </w:tc>
      </w:tr>
      <w:tr w:rsidR="00E55E9D" w:rsidRPr="00710D28" w14:paraId="3416DECE" w14:textId="77777777" w:rsidTr="003C02B6">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1E3A7281" w14:textId="77777777" w:rsidR="00E55E9D" w:rsidRPr="00710D28" w:rsidRDefault="00E55E9D" w:rsidP="007626B9">
            <w:pPr>
              <w:widowControl w:val="0"/>
              <w:numPr>
                <w:ilvl w:val="0"/>
                <w:numId w:val="16"/>
              </w:numPr>
              <w:ind w:left="454"/>
              <w:contextualSpacing/>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En caso de procedimientos según relación de ítems, consignar lo siguiente:</w:t>
            </w:r>
          </w:p>
          <w:p w14:paraId="43478A51" w14:textId="77777777" w:rsidR="00E55E9D" w:rsidRPr="00710D28" w:rsidRDefault="00E55E9D" w:rsidP="00E55E9D">
            <w:pPr>
              <w:widowControl w:val="0"/>
              <w:ind w:left="454"/>
              <w:jc w:val="both"/>
              <w:rPr>
                <w:rFonts w:ascii="Arial" w:hAnsi="Arial" w:cs="Arial"/>
                <w:color w:val="0070C0"/>
                <w:sz w:val="18"/>
                <w:szCs w:val="18"/>
              </w:rPr>
            </w:pPr>
            <w:r w:rsidRPr="00710D28">
              <w:rPr>
                <w:rFonts w:ascii="Arial" w:hAnsi="Arial" w:cs="Arial"/>
                <w:b w:val="0"/>
                <w:bCs w:val="0"/>
                <w:color w:val="0070C0"/>
                <w:sz w:val="18"/>
                <w:szCs w:val="18"/>
              </w:rPr>
              <w:t>“El postor puede presentar el precio de su oferta en un solo documento o documentos independientes, en los ítems que se presente”.</w:t>
            </w:r>
          </w:p>
          <w:p w14:paraId="1795C58B" w14:textId="77777777" w:rsidR="00E356F1" w:rsidRPr="00710D28" w:rsidRDefault="00E356F1" w:rsidP="00EA27C1">
            <w:pPr>
              <w:widowControl w:val="0"/>
              <w:jc w:val="both"/>
              <w:rPr>
                <w:rFonts w:ascii="Arial" w:hAnsi="Arial" w:cs="Arial"/>
                <w:b w:val="0"/>
                <w:bCs w:val="0"/>
                <w:color w:val="0070C0"/>
                <w:sz w:val="18"/>
                <w:szCs w:val="18"/>
                <w:lang w:val="es-ES"/>
              </w:rPr>
            </w:pPr>
          </w:p>
          <w:p w14:paraId="2A921BE5" w14:textId="77777777" w:rsidR="00E55E9D" w:rsidRPr="00710D28" w:rsidRDefault="00E55E9D" w:rsidP="007626B9">
            <w:pPr>
              <w:widowControl w:val="0"/>
              <w:numPr>
                <w:ilvl w:val="0"/>
                <w:numId w:val="16"/>
              </w:numPr>
              <w:ind w:left="454"/>
              <w:contextualSpacing/>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En caso de contrataciones que conllevan la ejecución de prestaciones accesorias, consignar lo siguiente:</w:t>
            </w:r>
          </w:p>
          <w:p w14:paraId="68FFB02F" w14:textId="3ED2D634" w:rsidR="00E55E9D" w:rsidRPr="00710D28" w:rsidRDefault="00E55E9D" w:rsidP="00E5503C">
            <w:pPr>
              <w:widowControl w:val="0"/>
              <w:ind w:left="454"/>
              <w:contextualSpacing/>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 xml:space="preserve">“El postor debe detallar en el precio de su oferta, el monto correspondiente a la prestación principal y las prestaciones accesorias”. </w:t>
            </w:r>
          </w:p>
        </w:tc>
      </w:tr>
    </w:tbl>
    <w:p w14:paraId="5FD7142B" w14:textId="5883D045" w:rsidR="00E55E9D" w:rsidRPr="00710D28" w:rsidRDefault="00AF0E5F" w:rsidP="00E55E9D">
      <w:pPr>
        <w:rPr>
          <w:rFonts w:ascii="Arial" w:hAnsi="Arial" w:cs="Arial"/>
          <w:bCs/>
          <w:i/>
          <w:color w:val="000099"/>
          <w:sz w:val="16"/>
          <w:szCs w:val="16"/>
          <w:lang w:val="es-ES"/>
        </w:rPr>
      </w:pPr>
      <w:r w:rsidRPr="00710D28">
        <w:rPr>
          <w:rFonts w:ascii="Arial" w:hAnsi="Arial" w:cs="Arial"/>
          <w:b/>
          <w:color w:val="000099"/>
          <w:sz w:val="18"/>
          <w:szCs w:val="18"/>
          <w:lang w:val="es-ES"/>
        </w:rPr>
        <w:t xml:space="preserve">  </w:t>
      </w:r>
      <w:r w:rsidR="00E55E9D"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00E55E9D" w:rsidRPr="00710D28">
        <w:rPr>
          <w:rFonts w:ascii="Arial" w:hAnsi="Arial" w:cs="Arial"/>
          <w:bCs/>
          <w:color w:val="0070C0"/>
          <w:sz w:val="18"/>
          <w:szCs w:val="18"/>
        </w:rPr>
        <w:t xml:space="preserve"> ser eliminada una vez culminada la elaboración de las bases</w:t>
      </w:r>
      <w:bookmarkEnd w:id="69"/>
      <w:r w:rsidRPr="00710D28">
        <w:rPr>
          <w:rFonts w:ascii="Arial" w:hAnsi="Arial" w:cs="Arial"/>
          <w:bCs/>
          <w:color w:val="0070C0"/>
          <w:sz w:val="18"/>
          <w:szCs w:val="18"/>
        </w:rPr>
        <w:t>.</w:t>
      </w:r>
      <w:r w:rsidR="00E55E9D" w:rsidRPr="00710D28">
        <w:rPr>
          <w:rFonts w:ascii="Arial" w:hAnsi="Arial" w:cs="Arial"/>
          <w:bCs/>
          <w:i/>
          <w:color w:val="000099"/>
          <w:sz w:val="16"/>
          <w:szCs w:val="16"/>
        </w:rPr>
        <w:br w:type="page"/>
      </w: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55E9D" w:rsidRPr="00710D28" w14:paraId="43D43451"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tcBorders>
              <w:bottom w:val="none" w:sz="0" w:space="0" w:color="auto"/>
            </w:tcBorders>
            <w:vAlign w:val="center"/>
          </w:tcPr>
          <w:p w14:paraId="592D8F02" w14:textId="77777777" w:rsidR="00E55E9D" w:rsidRPr="00710D28" w:rsidRDefault="00E55E9D" w:rsidP="00E55E9D">
            <w:pPr>
              <w:jc w:val="both"/>
              <w:rPr>
                <w:rFonts w:ascii="Arial" w:hAnsi="Arial" w:cs="Arial"/>
                <w:color w:val="0070C0"/>
                <w:sz w:val="18"/>
                <w:szCs w:val="18"/>
                <w:lang w:val="es-ES"/>
              </w:rPr>
            </w:pPr>
            <w:r w:rsidRPr="00710D28">
              <w:rPr>
                <w:rFonts w:ascii="Arial" w:hAnsi="Arial" w:cs="Arial"/>
                <w:color w:val="0070C0"/>
                <w:sz w:val="18"/>
                <w:szCs w:val="18"/>
              </w:rPr>
              <w:lastRenderedPageBreak/>
              <w:t>Importante para la entidad contratante</w:t>
            </w:r>
          </w:p>
        </w:tc>
      </w:tr>
      <w:tr w:rsidR="00E55E9D" w:rsidRPr="00710D28" w14:paraId="5E9D57B0" w14:textId="77777777" w:rsidTr="003C02B6">
        <w:trPr>
          <w:trHeight w:val="457"/>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EE7D32E" w14:textId="77777777" w:rsidR="00E55E9D" w:rsidRPr="00710D28" w:rsidRDefault="00E55E9D" w:rsidP="00E55E9D">
            <w:pPr>
              <w:widowControl w:val="0"/>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En caso de la contratación de bienes bajo la modalidad de pago suma alzada incluir el siguiente anexo:</w:t>
            </w:r>
          </w:p>
        </w:tc>
      </w:tr>
    </w:tbl>
    <w:p w14:paraId="5539DBD2" w14:textId="5D97DC4D" w:rsidR="00E55E9D" w:rsidRPr="00710D28" w:rsidRDefault="00E55E9D" w:rsidP="00E55E9D">
      <w:pPr>
        <w:widowControl w:val="0"/>
        <w:jc w:val="both"/>
        <w:rPr>
          <w:rFonts w:ascii="Arial" w:hAnsi="Arial" w:cs="Arial"/>
          <w:bCs/>
          <w:strike/>
          <w:color w:val="0070C0"/>
          <w:sz w:val="18"/>
          <w:szCs w:val="18"/>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r w:rsidR="00166A1D" w:rsidRPr="00710D28">
        <w:rPr>
          <w:rFonts w:ascii="Arial" w:hAnsi="Arial" w:cs="Arial"/>
          <w:bCs/>
          <w:color w:val="0070C0"/>
          <w:sz w:val="18"/>
          <w:szCs w:val="18"/>
        </w:rPr>
        <w:t>.</w:t>
      </w:r>
    </w:p>
    <w:p w14:paraId="27B2DBCF" w14:textId="77777777" w:rsidR="00E55E9D" w:rsidRPr="00710D28" w:rsidRDefault="00E55E9D" w:rsidP="00E55E9D">
      <w:pPr>
        <w:widowControl w:val="0"/>
        <w:jc w:val="both"/>
        <w:rPr>
          <w:rFonts w:ascii="Arial" w:hAnsi="Arial" w:cs="Arial"/>
          <w:sz w:val="20"/>
          <w:szCs w:val="20"/>
          <w:lang w:eastAsia="en-US"/>
        </w:rPr>
      </w:pPr>
    </w:p>
    <w:p w14:paraId="13A769D8" w14:textId="3D060F4A" w:rsidR="00E55E9D" w:rsidRPr="00710D28" w:rsidRDefault="00E55E9D" w:rsidP="00CF555D">
      <w:pPr>
        <w:pStyle w:val="Ttulo2"/>
        <w:spacing w:before="0"/>
        <w:jc w:val="center"/>
        <w:rPr>
          <w:rFonts w:ascii="Arial" w:hAnsi="Arial" w:cs="Arial"/>
          <w:sz w:val="20"/>
          <w:szCs w:val="20"/>
        </w:rPr>
      </w:pPr>
      <w:bookmarkStart w:id="70" w:name="_Toc210240579"/>
      <w:r w:rsidRPr="00710D28">
        <w:rPr>
          <w:rFonts w:ascii="Arial" w:hAnsi="Arial" w:cs="Arial"/>
          <w:color w:val="auto"/>
          <w:sz w:val="20"/>
          <w:szCs w:val="20"/>
        </w:rPr>
        <w:t xml:space="preserve">ANEXO Nº </w:t>
      </w:r>
      <w:r w:rsidR="4FDBEDB4" w:rsidRPr="00710D28">
        <w:rPr>
          <w:rFonts w:ascii="Arial" w:hAnsi="Arial" w:cs="Arial"/>
          <w:color w:val="auto"/>
          <w:sz w:val="20"/>
          <w:szCs w:val="20"/>
        </w:rPr>
        <w:t>6</w:t>
      </w:r>
      <w:bookmarkEnd w:id="70"/>
    </w:p>
    <w:p w14:paraId="18944E8D" w14:textId="77777777" w:rsidR="00E55E9D" w:rsidRPr="00710D28" w:rsidRDefault="00E55E9D" w:rsidP="00E55E9D">
      <w:pPr>
        <w:widowControl w:val="0"/>
        <w:jc w:val="center"/>
        <w:rPr>
          <w:rFonts w:ascii="Arial" w:hAnsi="Arial" w:cs="Arial"/>
          <w:b/>
          <w:sz w:val="20"/>
          <w:szCs w:val="20"/>
          <w:lang w:val="es-ES" w:eastAsia="en-US"/>
        </w:rPr>
      </w:pPr>
    </w:p>
    <w:p w14:paraId="0C962ADA" w14:textId="77777777" w:rsidR="00E55E9D" w:rsidRPr="00710D28" w:rsidRDefault="00E55E9D" w:rsidP="00E55E9D">
      <w:pPr>
        <w:widowControl w:val="0"/>
        <w:jc w:val="center"/>
        <w:rPr>
          <w:rFonts w:ascii="Arial" w:hAnsi="Arial" w:cs="Arial"/>
          <w:b/>
          <w:sz w:val="20"/>
          <w:szCs w:val="20"/>
          <w:lang w:val="es-ES" w:eastAsia="en-US"/>
        </w:rPr>
      </w:pPr>
      <w:r w:rsidRPr="00710D28">
        <w:rPr>
          <w:rFonts w:ascii="Arial" w:hAnsi="Arial" w:cs="Arial"/>
          <w:b/>
          <w:sz w:val="20"/>
          <w:szCs w:val="20"/>
          <w:lang w:val="es-ES" w:eastAsia="en-US"/>
        </w:rPr>
        <w:t>PRECIO DE LA OFERTA</w:t>
      </w:r>
    </w:p>
    <w:p w14:paraId="77F6A670" w14:textId="77777777" w:rsidR="00E55E9D" w:rsidRPr="00710D28" w:rsidRDefault="00E55E9D" w:rsidP="00E55E9D">
      <w:pPr>
        <w:widowControl w:val="0"/>
        <w:rPr>
          <w:rFonts w:ascii="Arial" w:hAnsi="Arial" w:cs="Arial"/>
          <w:sz w:val="20"/>
          <w:szCs w:val="20"/>
          <w:lang w:val="es-ES" w:eastAsia="en-US"/>
        </w:rPr>
      </w:pPr>
    </w:p>
    <w:p w14:paraId="4C5C0E33" w14:textId="77777777" w:rsidR="00E55E9D" w:rsidRPr="00710D28" w:rsidRDefault="00E55E9D" w:rsidP="00E55E9D">
      <w:pPr>
        <w:widowControl w:val="0"/>
        <w:jc w:val="both"/>
        <w:rPr>
          <w:rFonts w:ascii="Arial" w:hAnsi="Arial" w:cs="Arial"/>
          <w:sz w:val="20"/>
          <w:szCs w:val="20"/>
          <w:lang w:val="es-ES" w:eastAsia="en-US"/>
        </w:rPr>
      </w:pPr>
      <w:r w:rsidRPr="00710D28">
        <w:rPr>
          <w:rFonts w:ascii="Arial" w:hAnsi="Arial" w:cs="Arial"/>
          <w:sz w:val="20"/>
          <w:szCs w:val="20"/>
          <w:lang w:val="es-ES" w:eastAsia="en-US"/>
        </w:rPr>
        <w:t>Señores</w:t>
      </w:r>
    </w:p>
    <w:p w14:paraId="02998995" w14:textId="77777777" w:rsidR="00E55E9D" w:rsidRPr="00710D28" w:rsidRDefault="00E55E9D" w:rsidP="00E55E9D">
      <w:pPr>
        <w:widowControl w:val="0"/>
        <w:spacing w:line="259" w:lineRule="auto"/>
        <w:jc w:val="both"/>
        <w:rPr>
          <w:rFonts w:ascii="Arial" w:hAnsi="Arial" w:cs="Arial"/>
          <w:b/>
          <w:bCs/>
          <w:sz w:val="20"/>
          <w:szCs w:val="20"/>
          <w:lang w:val="es-ES" w:eastAsia="en-US"/>
        </w:rPr>
      </w:pPr>
      <w:r w:rsidRPr="00710D28">
        <w:rPr>
          <w:rFonts w:ascii="Arial" w:hAnsi="Arial" w:cs="Arial"/>
          <w:b/>
          <w:bCs/>
          <w:sz w:val="20"/>
          <w:szCs w:val="20"/>
          <w:lang w:val="es-ES" w:eastAsia="en-US"/>
        </w:rPr>
        <w:t>EVALUADORES</w:t>
      </w:r>
    </w:p>
    <w:p w14:paraId="573FBE71" w14:textId="4D034C81" w:rsidR="00E55E9D" w:rsidRPr="00710D28" w:rsidRDefault="003D2724" w:rsidP="00E55E9D">
      <w:pPr>
        <w:widowControl w:val="0"/>
        <w:jc w:val="both"/>
        <w:rPr>
          <w:rFonts w:ascii="Arial" w:hAnsi="Arial" w:cs="Arial"/>
          <w:b/>
          <w:sz w:val="20"/>
          <w:szCs w:val="20"/>
          <w:u w:val="single"/>
          <w:lang w:val="es-ES" w:eastAsia="en-US"/>
        </w:rPr>
      </w:pPr>
      <w:r w:rsidRPr="00710D28">
        <w:rPr>
          <w:rFonts w:ascii="Arial" w:hAnsi="Arial" w:cs="Arial"/>
          <w:b/>
          <w:sz w:val="20"/>
          <w:szCs w:val="20"/>
          <w:lang w:val="es-ES" w:eastAsia="en-US"/>
        </w:rPr>
        <w:t xml:space="preserve">LICITACIÓN PÚBLICA ABREVIADA </w:t>
      </w:r>
      <w:r w:rsidR="006327A0" w:rsidRPr="00710D28">
        <w:rPr>
          <w:rFonts w:ascii="Arial" w:hAnsi="Arial" w:cs="Arial"/>
          <w:b/>
          <w:sz w:val="20"/>
          <w:szCs w:val="20"/>
          <w:lang w:val="es-ES" w:eastAsia="en-US"/>
        </w:rPr>
        <w:t xml:space="preserve">PARA </w:t>
      </w:r>
      <w:r w:rsidR="00E55E9D" w:rsidRPr="00710D28">
        <w:rPr>
          <w:rFonts w:ascii="Arial" w:hAnsi="Arial" w:cs="Arial"/>
          <w:b/>
          <w:sz w:val="20"/>
          <w:szCs w:val="20"/>
          <w:lang w:val="es-ES" w:eastAsia="en-US"/>
        </w:rPr>
        <w:t>BIENES</w:t>
      </w:r>
      <w:r w:rsidR="00E55E9D" w:rsidRPr="00710D28">
        <w:rPr>
          <w:rFonts w:ascii="Arial" w:hAnsi="Arial" w:cs="Arial"/>
          <w:b/>
          <w:color w:val="000000"/>
          <w:sz w:val="20"/>
          <w:szCs w:val="20"/>
          <w:lang w:val="es-ES" w:eastAsia="en-US"/>
        </w:rPr>
        <w:t xml:space="preserve"> Nº</w:t>
      </w:r>
      <w:r w:rsidR="00E55E9D" w:rsidRPr="00710D28">
        <w:rPr>
          <w:rFonts w:ascii="Arial" w:hAnsi="Arial" w:cs="Arial"/>
          <w:b/>
          <w:sz w:val="20"/>
          <w:szCs w:val="20"/>
          <w:lang w:val="es-ES" w:eastAsia="en-US"/>
        </w:rPr>
        <w:t xml:space="preserve"> </w:t>
      </w:r>
      <w:r w:rsidR="00E55E9D" w:rsidRPr="00710D28">
        <w:rPr>
          <w:rFonts w:ascii="Arial" w:hAnsi="Arial" w:cs="Arial"/>
          <w:b/>
          <w:color w:val="000000"/>
          <w:sz w:val="20"/>
          <w:szCs w:val="20"/>
          <w:u w:val="single"/>
          <w:lang w:val="es-ES" w:eastAsia="en-US"/>
        </w:rPr>
        <w:t>[CONSIGNAR NOMENCLATURA DEL PROCEDIMIENTO</w:t>
      </w:r>
      <w:r w:rsidR="006327A0" w:rsidRPr="00710D28">
        <w:rPr>
          <w:rFonts w:ascii="Arial" w:hAnsi="Arial" w:cs="Arial"/>
          <w:b/>
          <w:color w:val="000000"/>
          <w:sz w:val="20"/>
          <w:szCs w:val="20"/>
          <w:u w:val="single"/>
          <w:lang w:val="es-ES" w:eastAsia="en-US"/>
        </w:rPr>
        <w:t xml:space="preserve"> DE SELECCIÓN</w:t>
      </w:r>
      <w:r w:rsidR="00E55E9D" w:rsidRPr="00710D28">
        <w:rPr>
          <w:rFonts w:ascii="Arial" w:hAnsi="Arial" w:cs="Arial"/>
          <w:b/>
          <w:color w:val="000000"/>
          <w:sz w:val="20"/>
          <w:szCs w:val="20"/>
          <w:u w:val="single"/>
          <w:lang w:val="es-ES" w:eastAsia="en-US"/>
        </w:rPr>
        <w:t>]</w:t>
      </w:r>
    </w:p>
    <w:p w14:paraId="4379E06D" w14:textId="77777777" w:rsidR="00E55E9D" w:rsidRPr="00710D28" w:rsidRDefault="00E55E9D" w:rsidP="00E55E9D">
      <w:pPr>
        <w:widowControl w:val="0"/>
        <w:jc w:val="both"/>
        <w:rPr>
          <w:rFonts w:ascii="Arial" w:hAnsi="Arial" w:cs="Arial"/>
          <w:sz w:val="20"/>
          <w:szCs w:val="20"/>
          <w:u w:val="single"/>
          <w:lang w:val="es-ES" w:eastAsia="en-US"/>
        </w:rPr>
      </w:pPr>
      <w:r w:rsidRPr="00710D28">
        <w:rPr>
          <w:rFonts w:ascii="Arial" w:hAnsi="Arial" w:cs="Arial"/>
          <w:sz w:val="20"/>
          <w:szCs w:val="20"/>
          <w:u w:val="single"/>
          <w:lang w:val="es-ES" w:eastAsia="en-US"/>
        </w:rPr>
        <w:t>Presente</w:t>
      </w:r>
      <w:r w:rsidRPr="00710D28">
        <w:rPr>
          <w:rFonts w:ascii="Arial" w:hAnsi="Arial" w:cs="Arial"/>
          <w:sz w:val="20"/>
          <w:szCs w:val="20"/>
          <w:lang w:val="es-ES" w:eastAsia="en-US"/>
        </w:rPr>
        <w:t>.-</w:t>
      </w:r>
    </w:p>
    <w:p w14:paraId="35A38B3E" w14:textId="77777777" w:rsidR="00E55E9D" w:rsidRPr="00710D28" w:rsidRDefault="00E55E9D" w:rsidP="00E55E9D">
      <w:pPr>
        <w:widowControl w:val="0"/>
        <w:jc w:val="both"/>
        <w:rPr>
          <w:rFonts w:ascii="Arial" w:hAnsi="Arial" w:cs="Arial"/>
          <w:sz w:val="20"/>
          <w:szCs w:val="20"/>
          <w:lang w:val="es-ES" w:eastAsia="en-US"/>
        </w:rPr>
      </w:pPr>
    </w:p>
    <w:p w14:paraId="5E21949A" w14:textId="77777777" w:rsidR="00E55E9D" w:rsidRPr="00710D28" w:rsidRDefault="00E55E9D" w:rsidP="00E55E9D">
      <w:pPr>
        <w:widowControl w:val="0"/>
        <w:jc w:val="both"/>
        <w:rPr>
          <w:rFonts w:ascii="Arial" w:hAnsi="Arial" w:cs="Arial"/>
          <w:sz w:val="20"/>
          <w:szCs w:val="20"/>
        </w:rPr>
      </w:pPr>
      <w:r w:rsidRPr="00710D28">
        <w:rPr>
          <w:rFonts w:ascii="Arial" w:hAnsi="Arial" w:cs="Arial"/>
          <w:sz w:val="20"/>
          <w:szCs w:val="20"/>
        </w:rPr>
        <w:t>Es grato dirigirme a usted, para hacer de su conocimiento que, de acuerdo con las bases, mi oferta es la siguiente:</w:t>
      </w:r>
    </w:p>
    <w:p w14:paraId="494EB1EF" w14:textId="77777777" w:rsidR="00E55E9D" w:rsidRPr="00710D28" w:rsidRDefault="00E55E9D" w:rsidP="00E55E9D">
      <w:pPr>
        <w:widowControl w:val="0"/>
        <w:rPr>
          <w:rFonts w:ascii="Arial" w:hAnsi="Arial" w:cs="Arial"/>
          <w:sz w:val="20"/>
          <w:szCs w:val="20"/>
          <w:lang w:eastAsia="en-US"/>
        </w:rPr>
      </w:pPr>
    </w:p>
    <w:tbl>
      <w:tblPr>
        <w:tblW w:w="8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541"/>
        <w:gridCol w:w="2324"/>
      </w:tblGrid>
      <w:tr w:rsidR="00E55E9D" w:rsidRPr="00710D28" w14:paraId="3ADF5D02" w14:textId="77777777" w:rsidTr="00C73DAB">
        <w:trPr>
          <w:trHeight w:val="370"/>
          <w:jc w:val="center"/>
        </w:trPr>
        <w:tc>
          <w:tcPr>
            <w:tcW w:w="6541" w:type="dxa"/>
            <w:shd w:val="clear" w:color="auto" w:fill="D9D9D9" w:themeFill="background1" w:themeFillShade="D9"/>
            <w:vAlign w:val="center"/>
          </w:tcPr>
          <w:p w14:paraId="6B0CFD6E" w14:textId="77777777" w:rsidR="00E55E9D" w:rsidRPr="00710D28" w:rsidRDefault="00E55E9D" w:rsidP="00E55E9D">
            <w:pPr>
              <w:widowControl w:val="0"/>
              <w:jc w:val="center"/>
              <w:rPr>
                <w:rFonts w:ascii="Arial" w:hAnsi="Arial" w:cs="Arial"/>
                <w:b/>
                <w:sz w:val="18"/>
                <w:szCs w:val="18"/>
              </w:rPr>
            </w:pPr>
            <w:r w:rsidRPr="00710D28">
              <w:rPr>
                <w:rFonts w:ascii="Arial" w:hAnsi="Arial" w:cs="Arial"/>
                <w:b/>
                <w:sz w:val="18"/>
                <w:szCs w:val="18"/>
              </w:rPr>
              <w:t>CONCEPTO</w:t>
            </w:r>
          </w:p>
        </w:tc>
        <w:tc>
          <w:tcPr>
            <w:tcW w:w="2324" w:type="dxa"/>
            <w:shd w:val="clear" w:color="auto" w:fill="D9D9D9" w:themeFill="background1" w:themeFillShade="D9"/>
            <w:vAlign w:val="center"/>
          </w:tcPr>
          <w:p w14:paraId="6C635C78" w14:textId="77777777" w:rsidR="00E55E9D" w:rsidRPr="00710D28" w:rsidRDefault="00E55E9D" w:rsidP="00E55E9D">
            <w:pPr>
              <w:widowControl w:val="0"/>
              <w:jc w:val="center"/>
              <w:rPr>
                <w:rFonts w:ascii="Arial" w:hAnsi="Arial" w:cs="Arial"/>
                <w:b/>
                <w:sz w:val="18"/>
                <w:szCs w:val="18"/>
                <w:lang w:val="es-ES" w:eastAsia="en-US"/>
              </w:rPr>
            </w:pPr>
            <w:r w:rsidRPr="00710D28">
              <w:rPr>
                <w:rFonts w:ascii="Arial" w:hAnsi="Arial" w:cs="Arial"/>
                <w:b/>
                <w:sz w:val="18"/>
                <w:szCs w:val="18"/>
                <w:lang w:val="es-ES" w:eastAsia="en-US"/>
              </w:rPr>
              <w:t xml:space="preserve">PRECIO TOTAL </w:t>
            </w:r>
          </w:p>
        </w:tc>
      </w:tr>
      <w:tr w:rsidR="00E55E9D" w:rsidRPr="00710D28" w14:paraId="361EEF47" w14:textId="77777777" w:rsidTr="00F26022">
        <w:trPr>
          <w:trHeight w:val="386"/>
          <w:jc w:val="center"/>
        </w:trPr>
        <w:tc>
          <w:tcPr>
            <w:tcW w:w="6541" w:type="dxa"/>
            <w:vAlign w:val="center"/>
          </w:tcPr>
          <w:p w14:paraId="25FFE17B" w14:textId="77777777" w:rsidR="00E55E9D" w:rsidRPr="00710D28" w:rsidRDefault="00E55E9D" w:rsidP="00E55E9D">
            <w:pPr>
              <w:widowControl w:val="0"/>
              <w:jc w:val="both"/>
              <w:rPr>
                <w:rFonts w:ascii="Arial" w:hAnsi="Arial" w:cs="Arial"/>
                <w:sz w:val="20"/>
                <w:szCs w:val="20"/>
              </w:rPr>
            </w:pPr>
          </w:p>
        </w:tc>
        <w:tc>
          <w:tcPr>
            <w:tcW w:w="2324" w:type="dxa"/>
            <w:vAlign w:val="center"/>
          </w:tcPr>
          <w:p w14:paraId="6479F7A9" w14:textId="77777777" w:rsidR="00E55E9D" w:rsidRPr="00710D28" w:rsidRDefault="00E55E9D" w:rsidP="00E55E9D">
            <w:pPr>
              <w:widowControl w:val="0"/>
              <w:jc w:val="right"/>
              <w:rPr>
                <w:rFonts w:ascii="Arial" w:hAnsi="Arial" w:cs="Arial"/>
                <w:b/>
                <w:sz w:val="20"/>
                <w:szCs w:val="20"/>
                <w:lang w:val="es-ES" w:eastAsia="en-US"/>
              </w:rPr>
            </w:pPr>
          </w:p>
        </w:tc>
      </w:tr>
      <w:tr w:rsidR="00E55E9D" w:rsidRPr="00710D28" w14:paraId="79B017D4" w14:textId="77777777" w:rsidTr="00F26022">
        <w:trPr>
          <w:trHeight w:val="386"/>
          <w:jc w:val="center"/>
        </w:trPr>
        <w:tc>
          <w:tcPr>
            <w:tcW w:w="6541" w:type="dxa"/>
            <w:tcBorders>
              <w:top w:val="single" w:sz="4" w:space="0" w:color="auto"/>
              <w:left w:val="single" w:sz="4" w:space="0" w:color="auto"/>
              <w:bottom w:val="single" w:sz="4" w:space="0" w:color="auto"/>
              <w:right w:val="single" w:sz="4" w:space="0" w:color="auto"/>
            </w:tcBorders>
            <w:vAlign w:val="center"/>
          </w:tcPr>
          <w:p w14:paraId="5BCE4B50" w14:textId="77777777" w:rsidR="00E55E9D" w:rsidRPr="00710D28" w:rsidRDefault="00E55E9D" w:rsidP="00E55E9D">
            <w:pPr>
              <w:widowControl w:val="0"/>
              <w:rPr>
                <w:rFonts w:ascii="Arial" w:hAnsi="Arial" w:cs="Arial"/>
                <w:b/>
                <w:sz w:val="20"/>
                <w:szCs w:val="20"/>
              </w:rPr>
            </w:pPr>
            <w:r w:rsidRPr="00710D28">
              <w:rPr>
                <w:rFonts w:ascii="Arial" w:hAnsi="Arial" w:cs="Arial"/>
                <w:b/>
                <w:sz w:val="20"/>
                <w:szCs w:val="20"/>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142C11B5" w14:textId="77777777" w:rsidR="00E55E9D" w:rsidRPr="00710D28" w:rsidRDefault="00E55E9D" w:rsidP="00E55E9D">
            <w:pPr>
              <w:widowControl w:val="0"/>
              <w:jc w:val="right"/>
              <w:rPr>
                <w:rFonts w:ascii="Arial" w:hAnsi="Arial" w:cs="Arial"/>
                <w:b/>
                <w:sz w:val="20"/>
                <w:szCs w:val="20"/>
                <w:lang w:val="es-ES" w:eastAsia="en-US"/>
              </w:rPr>
            </w:pPr>
          </w:p>
        </w:tc>
      </w:tr>
    </w:tbl>
    <w:p w14:paraId="738F205D" w14:textId="77777777" w:rsidR="00E55E9D" w:rsidRPr="00710D28" w:rsidRDefault="00E55E9D" w:rsidP="00E55E9D">
      <w:pPr>
        <w:widowControl w:val="0"/>
        <w:jc w:val="both"/>
        <w:rPr>
          <w:rFonts w:ascii="Arial" w:hAnsi="Arial" w:cs="Arial"/>
          <w:color w:val="000000"/>
          <w:sz w:val="20"/>
          <w:szCs w:val="20"/>
          <w:lang w:val="es-ES" w:eastAsia="en-US"/>
        </w:rPr>
      </w:pPr>
    </w:p>
    <w:p w14:paraId="54D995D5" w14:textId="5FD5D3BA" w:rsidR="00E55E9D" w:rsidRPr="00710D28" w:rsidRDefault="00E55E9D" w:rsidP="00E55E9D">
      <w:pPr>
        <w:widowControl w:val="0"/>
        <w:ind w:left="142"/>
        <w:jc w:val="both"/>
        <w:rPr>
          <w:rFonts w:ascii="Arial" w:hAnsi="Arial" w:cs="Arial"/>
          <w:sz w:val="20"/>
          <w:szCs w:val="20"/>
          <w:lang w:val="es-ES" w:eastAsia="en-US"/>
        </w:rPr>
      </w:pPr>
      <w:r w:rsidRPr="00710D28">
        <w:rPr>
          <w:rFonts w:ascii="Arial" w:hAnsi="Arial" w:cs="Arial"/>
          <w:sz w:val="20"/>
          <w:szCs w:val="20"/>
          <w:lang w:val="es-ES" w:eastAsia="en-US"/>
        </w:rPr>
        <w:t xml:space="preserve">El precio de la oferta </w:t>
      </w:r>
      <w:r w:rsidR="00E356F1" w:rsidRPr="00710D28">
        <w:rPr>
          <w:rFonts w:ascii="Arial" w:hAnsi="Arial" w:cs="Arial"/>
          <w:sz w:val="20"/>
          <w:szCs w:val="20"/>
        </w:rPr>
        <w:t xml:space="preserve">corresponde a </w:t>
      </w:r>
      <w:r w:rsidR="00E356F1" w:rsidRPr="00710D28">
        <w:rPr>
          <w:rFonts w:ascii="Arial" w:hAnsi="Arial" w:cs="Arial"/>
          <w:b/>
          <w:sz w:val="20"/>
          <w:szCs w:val="20"/>
          <w:u w:val="single"/>
        </w:rPr>
        <w:t xml:space="preserve">[CONSIGNAR EL MONTO DE LA OFERTA ECONÓMICA EN LETRAS] </w:t>
      </w:r>
      <w:r w:rsidR="006327A0" w:rsidRPr="00710D28">
        <w:rPr>
          <w:rFonts w:ascii="Arial" w:hAnsi="Arial" w:cs="Arial"/>
          <w:sz w:val="20"/>
          <w:szCs w:val="20"/>
          <w:lang w:val="es-ES" w:eastAsia="en-US"/>
        </w:rPr>
        <w:t xml:space="preserve">en </w:t>
      </w:r>
      <w:r w:rsidRPr="00710D28">
        <w:rPr>
          <w:rFonts w:ascii="Arial" w:hAnsi="Arial" w:cs="Arial"/>
          <w:b/>
          <w:sz w:val="20"/>
          <w:szCs w:val="20"/>
          <w:u w:val="single"/>
          <w:lang w:val="es-ES" w:eastAsia="en-US"/>
        </w:rPr>
        <w:t>[CONSIGNAR LA MONEDA DE LA CONVOCATORIA]</w:t>
      </w:r>
      <w:r w:rsidR="00973A3F" w:rsidRPr="00710D28">
        <w:rPr>
          <w:rFonts w:ascii="Arial" w:hAnsi="Arial" w:cs="Arial"/>
          <w:sz w:val="20"/>
          <w:szCs w:val="20"/>
          <w:lang w:val="es-ES" w:eastAsia="en-US"/>
        </w:rPr>
        <w:t xml:space="preserve"> e</w:t>
      </w:r>
      <w:r w:rsidRPr="00710D28">
        <w:rPr>
          <w:rFonts w:ascii="Arial" w:hAnsi="Arial" w:cs="Arial"/>
          <w:b/>
          <w:sz w:val="20"/>
          <w:szCs w:val="20"/>
          <w:u w:val="single"/>
          <w:lang w:val="es-ES" w:eastAsia="en-US"/>
        </w:rPr>
        <w:t xml:space="preserve"> </w:t>
      </w:r>
      <w:r w:rsidRPr="00710D28">
        <w:rPr>
          <w:rFonts w:ascii="Arial" w:hAnsi="Arial" w:cs="Arial"/>
          <w:sz w:val="20"/>
          <w:szCs w:val="20"/>
          <w:lang w:val="es-ES" w:eastAsia="en-US"/>
        </w:rPr>
        <w:t xml:space="preserve">incluye todos los </w:t>
      </w:r>
      <w:r w:rsidR="00E3442A" w:rsidRPr="00710D28">
        <w:rPr>
          <w:rFonts w:ascii="Arial" w:hAnsi="Arial" w:cs="Arial"/>
          <w:sz w:val="20"/>
          <w:szCs w:val="20"/>
          <w:lang w:val="es-ES" w:eastAsia="en-US"/>
        </w:rPr>
        <w:t>impuestos</w:t>
      </w:r>
      <w:r w:rsidRPr="00710D28">
        <w:rPr>
          <w:rFonts w:ascii="Arial" w:hAnsi="Arial" w:cs="Arial"/>
          <w:sz w:val="20"/>
          <w:szCs w:val="20"/>
          <w:lang w:val="es-ES" w:eastAsia="en-US"/>
        </w:rPr>
        <w:t>, seguros, transporte, inspecciones, pruebas y, de ser el caso, los costos laborales conforme a la legislación vigente, así como cualquier otro concepto que pueda tener incidencia sobre el costo del bien a contratar.</w:t>
      </w:r>
    </w:p>
    <w:p w14:paraId="3A55E492" w14:textId="77777777" w:rsidR="00E55E9D" w:rsidRPr="00710D28" w:rsidRDefault="00E55E9D" w:rsidP="00E55E9D">
      <w:pPr>
        <w:widowControl w:val="0"/>
        <w:autoSpaceDE w:val="0"/>
        <w:autoSpaceDN w:val="0"/>
        <w:adjustRightInd w:val="0"/>
        <w:jc w:val="both"/>
        <w:rPr>
          <w:rFonts w:ascii="Arial" w:hAnsi="Arial" w:cs="Arial"/>
          <w:sz w:val="20"/>
          <w:szCs w:val="20"/>
          <w:lang w:val="es-ES"/>
        </w:rPr>
      </w:pPr>
    </w:p>
    <w:p w14:paraId="0C2E86DD" w14:textId="77777777" w:rsidR="00E55E9D" w:rsidRPr="00710D28" w:rsidRDefault="00E55E9D" w:rsidP="00E55E9D">
      <w:pPr>
        <w:widowControl w:val="0"/>
        <w:autoSpaceDE w:val="0"/>
        <w:autoSpaceDN w:val="0"/>
        <w:adjustRightInd w:val="0"/>
        <w:jc w:val="both"/>
        <w:rPr>
          <w:rFonts w:ascii="Arial" w:hAnsi="Arial" w:cs="Arial"/>
          <w:b/>
          <w:bCs/>
          <w:i/>
          <w:sz w:val="20"/>
          <w:szCs w:val="20"/>
          <w:u w:val="single"/>
        </w:rPr>
      </w:pPr>
      <w:r w:rsidRPr="00710D28">
        <w:rPr>
          <w:rFonts w:ascii="Arial" w:hAnsi="Arial" w:cs="Arial"/>
          <w:b/>
          <w:bCs/>
          <w:sz w:val="20"/>
          <w:szCs w:val="20"/>
          <w:u w:val="single"/>
        </w:rPr>
        <w:t>[CONSIGNAR CIUDAD Y FECHA]</w:t>
      </w:r>
    </w:p>
    <w:p w14:paraId="6FF88D3F"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617A7A68" w14:textId="77777777" w:rsidR="00273877" w:rsidRPr="00710D28" w:rsidRDefault="00273877" w:rsidP="00273877">
      <w:pPr>
        <w:widowControl w:val="0"/>
        <w:ind w:right="-1"/>
        <w:jc w:val="center"/>
        <w:rPr>
          <w:rFonts w:ascii="Arial" w:hAnsi="Arial" w:cs="Arial"/>
          <w:sz w:val="20"/>
          <w:szCs w:val="20"/>
        </w:rPr>
      </w:pPr>
      <w:r w:rsidRPr="00710D28">
        <w:rPr>
          <w:rFonts w:ascii="Arial" w:hAnsi="Arial" w:cs="Arial"/>
          <w:sz w:val="20"/>
          <w:szCs w:val="20"/>
        </w:rPr>
        <w:t>……..........................................................</w:t>
      </w:r>
    </w:p>
    <w:p w14:paraId="32B6CBA9" w14:textId="77777777" w:rsidR="00273877" w:rsidRPr="00710D28" w:rsidRDefault="00273877" w:rsidP="00273877">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29AFF11B" w14:textId="4897C869" w:rsidR="00273877" w:rsidRPr="00710D28" w:rsidRDefault="00273877" w:rsidP="00273877">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representante legal o </w:t>
      </w:r>
      <w:r w:rsidR="00130BBE" w:rsidRPr="00710D28">
        <w:rPr>
          <w:rFonts w:ascii="Arial" w:hAnsi="Arial" w:cs="Arial"/>
          <w:b/>
          <w:bCs/>
          <w:color w:val="000000"/>
          <w:sz w:val="20"/>
          <w:szCs w:val="20"/>
        </w:rPr>
        <w:t xml:space="preserve">representante </w:t>
      </w:r>
      <w:r w:rsidRPr="00710D28">
        <w:rPr>
          <w:rFonts w:ascii="Arial" w:hAnsi="Arial" w:cs="Arial"/>
          <w:b/>
          <w:bCs/>
          <w:color w:val="000000"/>
          <w:sz w:val="20"/>
          <w:szCs w:val="20"/>
        </w:rPr>
        <w:t>común, según corresponda</w:t>
      </w:r>
      <w:r w:rsidRPr="00710D28">
        <w:rPr>
          <w:rFonts w:ascii="Arial" w:hAnsi="Arial" w:cs="Arial"/>
          <w:color w:val="000000"/>
          <w:sz w:val="20"/>
          <w:szCs w:val="20"/>
          <w:lang w:val="es-ES"/>
        </w:rPr>
        <w:t> </w:t>
      </w:r>
    </w:p>
    <w:p w14:paraId="2D205419" w14:textId="77777777" w:rsidR="00E55E9D" w:rsidRPr="00710D28" w:rsidRDefault="00E55E9D" w:rsidP="00E55E9D">
      <w:pPr>
        <w:widowControl w:val="0"/>
        <w:jc w:val="both"/>
        <w:rPr>
          <w:rFonts w:ascii="Arial" w:hAnsi="Arial" w:cs="Arial"/>
          <w:sz w:val="20"/>
          <w:szCs w:val="20"/>
          <w:lang w:val="es-ES" w:eastAsia="en-US"/>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710D28" w14:paraId="5F109CB3"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4C471C2C" w14:textId="77777777" w:rsidR="00E55E9D" w:rsidRPr="00710D28" w:rsidRDefault="00E55E9D" w:rsidP="00E55E9D">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E55E9D" w:rsidRPr="00710D28" w14:paraId="61159F9B" w14:textId="77777777" w:rsidTr="003C02B6">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B89BF11" w14:textId="26B53D54" w:rsidR="001E4AB2" w:rsidRPr="00710D28" w:rsidRDefault="001E4AB2" w:rsidP="007626B9">
            <w:pPr>
              <w:widowControl w:val="0"/>
              <w:numPr>
                <w:ilvl w:val="0"/>
                <w:numId w:val="22"/>
              </w:numPr>
              <w:ind w:left="317" w:hanging="241"/>
              <w:contextualSpacing/>
              <w:jc w:val="both"/>
              <w:rPr>
                <w:rFonts w:ascii="Arial" w:hAnsi="Arial" w:cs="Arial"/>
                <w:b w:val="0"/>
                <w:bCs w:val="0"/>
                <w:color w:val="FF0000"/>
                <w:sz w:val="18"/>
                <w:szCs w:val="18"/>
                <w:lang w:val="es-ES"/>
              </w:rPr>
            </w:pPr>
            <w:r w:rsidRPr="00710D28">
              <w:rPr>
                <w:rFonts w:ascii="Arial" w:hAnsi="Arial" w:cs="Arial"/>
                <w:b w:val="0"/>
                <w:bCs w:val="0"/>
                <w:color w:val="FF0000"/>
                <w:sz w:val="18"/>
                <w:szCs w:val="18"/>
              </w:rPr>
              <w:t>En caso de que el postor reduzca su oferta, según lo previsto en el artículo 132 del Reglamento, debe presentar nuevamente este Anexo.</w:t>
            </w:r>
          </w:p>
          <w:p w14:paraId="2E73BA41" w14:textId="57DD7406" w:rsidR="001E4AB2" w:rsidRPr="00710D28" w:rsidRDefault="001E4AB2" w:rsidP="007626B9">
            <w:pPr>
              <w:widowControl w:val="0"/>
              <w:numPr>
                <w:ilvl w:val="0"/>
                <w:numId w:val="22"/>
              </w:numPr>
              <w:ind w:left="317" w:hanging="241"/>
              <w:contextualSpacing/>
              <w:jc w:val="both"/>
              <w:rPr>
                <w:rFonts w:ascii="Arial" w:hAnsi="Arial" w:cs="Arial"/>
                <w:b w:val="0"/>
                <w:bCs w:val="0"/>
                <w:color w:val="FF0000"/>
                <w:sz w:val="18"/>
                <w:szCs w:val="18"/>
                <w:lang w:val="es-ES"/>
              </w:rPr>
            </w:pPr>
            <w:r w:rsidRPr="00710D28">
              <w:rPr>
                <w:rFonts w:ascii="Arial" w:hAnsi="Arial" w:cs="Arial"/>
                <w:b w:val="0"/>
                <w:bCs w:val="0"/>
                <w:color w:val="FF0000"/>
                <w:sz w:val="18"/>
                <w:szCs w:val="18"/>
              </w:rPr>
              <w:t xml:space="preserve">El postor que goce de alguna exoneración legal debe indicar que su oferta no incluye el </w:t>
            </w:r>
            <w:r w:rsidR="00B91ACE" w:rsidRPr="00710D28">
              <w:rPr>
                <w:rFonts w:ascii="Arial" w:hAnsi="Arial" w:cs="Arial"/>
                <w:b w:val="0"/>
                <w:bCs w:val="0"/>
                <w:color w:val="FF0000"/>
                <w:sz w:val="18"/>
                <w:szCs w:val="18"/>
              </w:rPr>
              <w:t xml:space="preserve">impuesto </w:t>
            </w:r>
            <w:r w:rsidRPr="00710D28">
              <w:rPr>
                <w:rFonts w:ascii="Arial" w:hAnsi="Arial" w:cs="Arial"/>
                <w:b w:val="0"/>
                <w:bCs w:val="0"/>
                <w:color w:val="FF0000"/>
                <w:sz w:val="18"/>
                <w:szCs w:val="18"/>
              </w:rPr>
              <w:t>materia de la exoneración, debiendo incluir el siguiente texto:</w:t>
            </w:r>
          </w:p>
          <w:p w14:paraId="28BD299B" w14:textId="65B8DD20" w:rsidR="001E4AB2" w:rsidRPr="00710D28" w:rsidRDefault="001E4AB2" w:rsidP="001E4AB2">
            <w:pPr>
              <w:widowControl w:val="0"/>
              <w:ind w:left="317"/>
              <w:jc w:val="both"/>
              <w:rPr>
                <w:rFonts w:ascii="Arial" w:hAnsi="Arial" w:cs="Arial"/>
                <w:b w:val="0"/>
                <w:bCs w:val="0"/>
                <w:color w:val="FF0000"/>
                <w:sz w:val="18"/>
                <w:szCs w:val="18"/>
              </w:rPr>
            </w:pPr>
            <w:r w:rsidRPr="00710D28">
              <w:rPr>
                <w:rFonts w:ascii="Arial" w:hAnsi="Arial" w:cs="Arial"/>
                <w:b w:val="0"/>
                <w:bCs w:val="0"/>
                <w:color w:val="FF0000"/>
                <w:sz w:val="18"/>
                <w:szCs w:val="18"/>
              </w:rPr>
              <w:t xml:space="preserve">“Mi oferta no incluye </w:t>
            </w:r>
            <w:r w:rsidRPr="00710D28">
              <w:rPr>
                <w:rFonts w:ascii="Arial" w:hAnsi="Arial" w:cs="Arial"/>
                <w:color w:val="FF0000"/>
                <w:sz w:val="18"/>
                <w:szCs w:val="18"/>
                <w:u w:val="single"/>
              </w:rPr>
              <w:t xml:space="preserve">[CONSIGNAR EL </w:t>
            </w:r>
            <w:r w:rsidR="00111844" w:rsidRPr="00710D28">
              <w:rPr>
                <w:rFonts w:ascii="Arial" w:hAnsi="Arial" w:cs="Arial"/>
                <w:color w:val="FF0000"/>
                <w:sz w:val="18"/>
                <w:szCs w:val="18"/>
                <w:u w:val="single"/>
              </w:rPr>
              <w:t xml:space="preserve">IMPUESTO </w:t>
            </w:r>
            <w:r w:rsidRPr="00710D28">
              <w:rPr>
                <w:rFonts w:ascii="Arial" w:hAnsi="Arial" w:cs="Arial"/>
                <w:color w:val="FF0000"/>
                <w:sz w:val="18"/>
                <w:szCs w:val="18"/>
                <w:u w:val="single"/>
              </w:rPr>
              <w:t>MATERIA DE LA EXONERACIÓN]</w:t>
            </w:r>
            <w:r w:rsidRPr="00710D28">
              <w:rPr>
                <w:rFonts w:ascii="Arial" w:hAnsi="Arial" w:cs="Arial"/>
                <w:b w:val="0"/>
                <w:bCs w:val="0"/>
                <w:color w:val="FF0000"/>
                <w:sz w:val="18"/>
                <w:szCs w:val="18"/>
              </w:rPr>
              <w:t xml:space="preserve">”. </w:t>
            </w:r>
          </w:p>
          <w:p w14:paraId="7BF1D88D" w14:textId="395FBC85" w:rsidR="001E4AB2" w:rsidRPr="00710D28" w:rsidRDefault="001E4AB2" w:rsidP="007626B9">
            <w:pPr>
              <w:widowControl w:val="0"/>
              <w:numPr>
                <w:ilvl w:val="0"/>
                <w:numId w:val="22"/>
              </w:numPr>
              <w:ind w:left="317" w:hanging="241"/>
              <w:contextualSpacing/>
              <w:jc w:val="both"/>
              <w:rPr>
                <w:rFonts w:ascii="Arial" w:eastAsia="Arial" w:hAnsi="Arial" w:cs="Arial"/>
                <w:b w:val="0"/>
                <w:bCs w:val="0"/>
                <w:color w:val="FF0000"/>
                <w:sz w:val="18"/>
                <w:szCs w:val="18"/>
              </w:rPr>
            </w:pPr>
            <w:r w:rsidRPr="00710D28">
              <w:rPr>
                <w:rFonts w:ascii="Arial" w:eastAsia="Arial" w:hAnsi="Arial" w:cs="Arial"/>
                <w:b w:val="0"/>
                <w:bCs w:val="0"/>
                <w:color w:val="FF0000"/>
                <w:sz w:val="18"/>
                <w:szCs w:val="18"/>
                <w:lang w:val="es"/>
              </w:rPr>
              <w:t>En caso de divergencia entre el precio de la oferta en dígitos y en letras, prevalece este último.</w:t>
            </w:r>
          </w:p>
          <w:p w14:paraId="2E1119C0" w14:textId="40838C0C" w:rsidR="00E55E9D" w:rsidRPr="00710D28" w:rsidRDefault="00E55E9D" w:rsidP="00E55E9D">
            <w:pPr>
              <w:widowControl w:val="0"/>
              <w:ind w:left="360"/>
              <w:jc w:val="both"/>
              <w:rPr>
                <w:rFonts w:ascii="Arial" w:hAnsi="Arial" w:cs="Arial"/>
                <w:color w:val="FF0000"/>
                <w:sz w:val="18"/>
                <w:szCs w:val="18"/>
                <w:lang w:val="es-ES"/>
              </w:rPr>
            </w:pPr>
          </w:p>
        </w:tc>
      </w:tr>
    </w:tbl>
    <w:p w14:paraId="1598FABE" w14:textId="77777777" w:rsidR="00E55E9D" w:rsidRPr="00710D28" w:rsidRDefault="00E55E9D" w:rsidP="00E55E9D">
      <w:pPr>
        <w:widowControl w:val="0"/>
        <w:autoSpaceDE w:val="0"/>
        <w:autoSpaceDN w:val="0"/>
        <w:adjustRightInd w:val="0"/>
        <w:jc w:val="both"/>
        <w:rPr>
          <w:rFonts w:ascii="Arial" w:hAnsi="Arial" w:cs="Arial"/>
          <w:sz w:val="18"/>
          <w:szCs w:val="18"/>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E55E9D" w:rsidRPr="00710D28" w14:paraId="01AD01C7"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tcBorders>
              <w:bottom w:val="none" w:sz="0" w:space="0" w:color="auto"/>
            </w:tcBorders>
            <w:vAlign w:val="center"/>
          </w:tcPr>
          <w:p w14:paraId="28D8010C" w14:textId="77777777" w:rsidR="00E55E9D" w:rsidRPr="00710D28" w:rsidRDefault="00E55E9D" w:rsidP="00E55E9D">
            <w:pPr>
              <w:jc w:val="both"/>
              <w:rPr>
                <w:rFonts w:ascii="Arial" w:hAnsi="Arial" w:cs="Arial"/>
                <w:color w:val="0070C0"/>
                <w:sz w:val="18"/>
                <w:szCs w:val="18"/>
                <w:lang w:val="es-ES"/>
              </w:rPr>
            </w:pPr>
            <w:bookmarkStart w:id="71" w:name="_Hlk192615516"/>
            <w:r w:rsidRPr="00710D28">
              <w:rPr>
                <w:rFonts w:ascii="Arial" w:hAnsi="Arial" w:cs="Arial"/>
                <w:color w:val="0070C0"/>
                <w:sz w:val="18"/>
                <w:szCs w:val="18"/>
              </w:rPr>
              <w:t>Importante para la entidad contratante</w:t>
            </w:r>
          </w:p>
        </w:tc>
      </w:tr>
      <w:tr w:rsidR="00E55E9D" w:rsidRPr="00710D28" w14:paraId="07CAB38B" w14:textId="77777777" w:rsidTr="003C02B6">
        <w:trPr>
          <w:trHeight w:val="1583"/>
        </w:trPr>
        <w:tc>
          <w:tcPr>
            <w:cnfStyle w:val="001000000000" w:firstRow="0" w:lastRow="0" w:firstColumn="1" w:lastColumn="0" w:oddVBand="0" w:evenVBand="0" w:oddHBand="0" w:evenHBand="0" w:firstRowFirstColumn="0" w:firstRowLastColumn="0" w:lastRowFirstColumn="0" w:lastRowLastColumn="0"/>
            <w:tcW w:w="0" w:type="dxa"/>
            <w:vAlign w:val="center"/>
          </w:tcPr>
          <w:p w14:paraId="6529EFA8" w14:textId="77777777" w:rsidR="00E55E9D" w:rsidRPr="00710D28" w:rsidRDefault="00E55E9D" w:rsidP="007626B9">
            <w:pPr>
              <w:widowControl w:val="0"/>
              <w:numPr>
                <w:ilvl w:val="0"/>
                <w:numId w:val="16"/>
              </w:numPr>
              <w:ind w:left="454"/>
              <w:contextualSpacing/>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En caso de procedimientos según relación de ítems, consignar lo siguiente:</w:t>
            </w:r>
          </w:p>
          <w:p w14:paraId="14DBDB00" w14:textId="77777777" w:rsidR="00E55E9D" w:rsidRPr="00710D28" w:rsidRDefault="00E55E9D" w:rsidP="00E55E9D">
            <w:pPr>
              <w:widowControl w:val="0"/>
              <w:ind w:left="454"/>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“El postor puede presentar el precio de su oferta en un solo documento o documentos independientes, en los ítems que se presente”.</w:t>
            </w:r>
          </w:p>
          <w:p w14:paraId="516D46BF" w14:textId="77777777" w:rsidR="00E55E9D" w:rsidRPr="00710D28" w:rsidRDefault="00E55E9D" w:rsidP="00E55E9D">
            <w:pPr>
              <w:widowControl w:val="0"/>
              <w:ind w:left="454"/>
              <w:jc w:val="both"/>
              <w:rPr>
                <w:rFonts w:ascii="Arial" w:hAnsi="Arial" w:cs="Arial"/>
                <w:b w:val="0"/>
                <w:bCs w:val="0"/>
                <w:color w:val="0070C0"/>
                <w:sz w:val="18"/>
                <w:szCs w:val="18"/>
                <w:lang w:val="es-ES"/>
              </w:rPr>
            </w:pPr>
          </w:p>
          <w:p w14:paraId="683FEC9E" w14:textId="77777777" w:rsidR="00E55E9D" w:rsidRPr="00710D28" w:rsidRDefault="00E55E9D" w:rsidP="007626B9">
            <w:pPr>
              <w:widowControl w:val="0"/>
              <w:numPr>
                <w:ilvl w:val="0"/>
                <w:numId w:val="16"/>
              </w:numPr>
              <w:ind w:left="454"/>
              <w:contextualSpacing/>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En caso de contrataciones que conllevan la ejecución de prestaciones accesorias, consignar lo siguiente:</w:t>
            </w:r>
          </w:p>
          <w:p w14:paraId="7765646D" w14:textId="77777777" w:rsidR="00E55E9D" w:rsidRPr="00710D28" w:rsidRDefault="00E55E9D" w:rsidP="00E55E9D">
            <w:pPr>
              <w:widowControl w:val="0"/>
              <w:ind w:left="454"/>
              <w:contextualSpacing/>
              <w:jc w:val="both"/>
              <w:rPr>
                <w:rFonts w:ascii="Arial" w:hAnsi="Arial" w:cs="Arial"/>
                <w:b w:val="0"/>
                <w:bCs w:val="0"/>
                <w:color w:val="0070C0"/>
                <w:sz w:val="18"/>
                <w:szCs w:val="18"/>
                <w:lang w:val="es-ES"/>
              </w:rPr>
            </w:pPr>
            <w:r w:rsidRPr="00710D28">
              <w:rPr>
                <w:rFonts w:ascii="Arial" w:hAnsi="Arial" w:cs="Arial"/>
                <w:b w:val="0"/>
                <w:bCs w:val="0"/>
                <w:color w:val="0070C0"/>
                <w:sz w:val="18"/>
                <w:szCs w:val="18"/>
              </w:rPr>
              <w:t>“El postor debe detallar en el precio de su oferta, el monto correspondiente a la prestación principal y las prestaciones accesorias”.</w:t>
            </w:r>
            <w:r w:rsidRPr="00710D28">
              <w:rPr>
                <w:rFonts w:ascii="Arial" w:hAnsi="Arial" w:cs="Arial"/>
                <w:color w:val="0070C0"/>
                <w:sz w:val="18"/>
                <w:szCs w:val="18"/>
              </w:rPr>
              <w:t xml:space="preserve"> </w:t>
            </w:r>
          </w:p>
        </w:tc>
      </w:tr>
    </w:tbl>
    <w:p w14:paraId="29928526" w14:textId="7196708B" w:rsidR="00E55E9D" w:rsidRPr="00710D28" w:rsidRDefault="00E55E9D" w:rsidP="00BB58C4">
      <w:pPr>
        <w:widowControl w:val="0"/>
        <w:jc w:val="both"/>
        <w:rPr>
          <w:rFonts w:ascii="Arial" w:hAnsi="Arial" w:cs="Arial"/>
          <w:bCs/>
          <w:iCs/>
          <w:color w:val="0070C0"/>
          <w:sz w:val="18"/>
          <w:szCs w:val="18"/>
        </w:rPr>
      </w:pPr>
      <w:r w:rsidRPr="00710D28">
        <w:rPr>
          <w:rFonts w:ascii="Arial" w:hAnsi="Arial" w:cs="Arial"/>
          <w:bCs/>
          <w:color w:val="0070C0"/>
          <w:sz w:val="18"/>
          <w:szCs w:val="18"/>
        </w:rPr>
        <w:t xml:space="preserve">Esta nota </w:t>
      </w:r>
      <w:r w:rsidR="00A65AD1" w:rsidRPr="00710D28">
        <w:rPr>
          <w:rFonts w:ascii="Arial" w:hAnsi="Arial" w:cs="Arial"/>
          <w:bCs/>
          <w:color w:val="0070C0"/>
          <w:sz w:val="18"/>
          <w:szCs w:val="18"/>
        </w:rPr>
        <w:t>debe</w:t>
      </w:r>
      <w:r w:rsidRPr="00710D28">
        <w:rPr>
          <w:rFonts w:ascii="Arial" w:hAnsi="Arial" w:cs="Arial"/>
          <w:bCs/>
          <w:color w:val="0070C0"/>
          <w:sz w:val="18"/>
          <w:szCs w:val="18"/>
        </w:rPr>
        <w:t xml:space="preserve"> ser eliminada una vez culminada la elaboración de las bases</w:t>
      </w:r>
      <w:bookmarkEnd w:id="71"/>
      <w:r w:rsidR="00AF0E5F" w:rsidRPr="00710D28">
        <w:rPr>
          <w:rFonts w:ascii="Arial" w:hAnsi="Arial" w:cs="Arial"/>
          <w:bCs/>
          <w:iCs/>
          <w:color w:val="0070C0"/>
          <w:sz w:val="18"/>
          <w:szCs w:val="18"/>
        </w:rPr>
        <w:t>.</w:t>
      </w:r>
    </w:p>
    <w:p w14:paraId="470113EE" w14:textId="77777777" w:rsidR="00C31E25" w:rsidRPr="00710D28" w:rsidRDefault="00C31E25" w:rsidP="00BB58C4">
      <w:pPr>
        <w:widowControl w:val="0"/>
        <w:jc w:val="both"/>
        <w:rPr>
          <w:rFonts w:ascii="Arial" w:hAnsi="Arial" w:cs="Arial"/>
          <w:iCs/>
          <w:sz w:val="18"/>
          <w:szCs w:val="18"/>
        </w:rPr>
      </w:pPr>
    </w:p>
    <w:p w14:paraId="10172EEF" w14:textId="77777777" w:rsidR="00C31E25" w:rsidRPr="00710D28" w:rsidRDefault="00C31E25" w:rsidP="00BB58C4">
      <w:pPr>
        <w:widowControl w:val="0"/>
        <w:jc w:val="both"/>
        <w:rPr>
          <w:rFonts w:ascii="Arial" w:hAnsi="Arial" w:cs="Arial"/>
          <w:iCs/>
          <w:sz w:val="18"/>
          <w:szCs w:val="18"/>
        </w:rPr>
      </w:pPr>
    </w:p>
    <w:p w14:paraId="22462F33" w14:textId="05AB64B2" w:rsidR="00E55E9D" w:rsidRPr="00710D28" w:rsidDel="00170883" w:rsidRDefault="00E55E9D" w:rsidP="00E55E9D">
      <w:pPr>
        <w:widowControl w:val="0"/>
        <w:jc w:val="both"/>
        <w:rPr>
          <w:rFonts w:ascii="Arial" w:hAnsi="Arial" w:cs="Arial"/>
          <w:sz w:val="20"/>
          <w:szCs w:val="20"/>
          <w:lang w:val="es-ES" w:eastAsia="en-US"/>
        </w:rPr>
      </w:pPr>
    </w:p>
    <w:p w14:paraId="15074A2C" w14:textId="2FD0D464" w:rsidR="00E55E9D" w:rsidRPr="00710D28" w:rsidRDefault="00E55E9D" w:rsidP="00CF555D">
      <w:pPr>
        <w:pStyle w:val="Ttulo2"/>
        <w:spacing w:before="0"/>
        <w:jc w:val="center"/>
        <w:rPr>
          <w:rFonts w:ascii="Arial" w:hAnsi="Arial" w:cs="Arial"/>
          <w:sz w:val="20"/>
          <w:szCs w:val="20"/>
        </w:rPr>
      </w:pPr>
      <w:bookmarkStart w:id="72" w:name="_Toc210240581"/>
      <w:r w:rsidRPr="00710D28">
        <w:rPr>
          <w:rFonts w:ascii="Arial" w:hAnsi="Arial" w:cs="Arial"/>
          <w:color w:val="auto"/>
          <w:sz w:val="20"/>
          <w:szCs w:val="20"/>
        </w:rPr>
        <w:lastRenderedPageBreak/>
        <w:t xml:space="preserve">ANEXO N° </w:t>
      </w:r>
      <w:r w:rsidR="73747F44" w:rsidRPr="00710D28">
        <w:rPr>
          <w:rFonts w:ascii="Arial" w:hAnsi="Arial" w:cs="Arial"/>
          <w:color w:val="auto"/>
          <w:sz w:val="20"/>
          <w:szCs w:val="20"/>
        </w:rPr>
        <w:t>7</w:t>
      </w:r>
      <w:bookmarkEnd w:id="72"/>
    </w:p>
    <w:p w14:paraId="53B52884" w14:textId="77777777" w:rsidR="00E55E9D" w:rsidRPr="00710D28" w:rsidRDefault="00E55E9D" w:rsidP="00E55E9D">
      <w:pPr>
        <w:widowControl w:val="0"/>
        <w:jc w:val="center"/>
        <w:rPr>
          <w:rFonts w:ascii="Arial" w:hAnsi="Arial" w:cs="Arial"/>
          <w:b/>
          <w:sz w:val="20"/>
          <w:szCs w:val="20"/>
        </w:rPr>
      </w:pPr>
    </w:p>
    <w:p w14:paraId="67E02213" w14:textId="77777777" w:rsidR="00E55E9D" w:rsidRPr="00710D28" w:rsidRDefault="00E55E9D" w:rsidP="00E55E9D">
      <w:pPr>
        <w:ind w:firstLine="426"/>
        <w:jc w:val="center"/>
        <w:rPr>
          <w:rFonts w:ascii="Arial" w:hAnsi="Arial" w:cs="Arial"/>
          <w:b/>
          <w:sz w:val="20"/>
          <w:szCs w:val="20"/>
        </w:rPr>
      </w:pPr>
      <w:r w:rsidRPr="00710D28">
        <w:rPr>
          <w:rFonts w:ascii="Arial" w:hAnsi="Arial" w:cs="Arial"/>
          <w:b/>
          <w:sz w:val="20"/>
          <w:szCs w:val="20"/>
        </w:rPr>
        <w:t>AUTORIZACIÓN DE RETENCIÓN COMO GARANTÍA DE FIEL CUMPLIMIENTO DEL CONTRATO Y/O FIEL CUMPLIMIENTO DE PRESTACIONES ACCESORIAS – PROVEEDORES NO MYPES</w:t>
      </w:r>
    </w:p>
    <w:p w14:paraId="1C880FBE" w14:textId="77777777" w:rsidR="00E55E9D" w:rsidRPr="00710D28" w:rsidRDefault="00E55E9D" w:rsidP="00E55E9D">
      <w:pPr>
        <w:ind w:firstLine="426"/>
        <w:jc w:val="center"/>
        <w:rPr>
          <w:rFonts w:ascii="Arial" w:hAnsi="Arial" w:cs="Arial"/>
          <w:b/>
          <w:sz w:val="20"/>
          <w:szCs w:val="20"/>
        </w:rPr>
      </w:pPr>
    </w:p>
    <w:p w14:paraId="2AD0A186" w14:textId="27CC25FD" w:rsidR="00E55E9D" w:rsidRPr="00710D28" w:rsidRDefault="00C76204" w:rsidP="00E55E9D">
      <w:pPr>
        <w:ind w:firstLine="426"/>
        <w:jc w:val="center"/>
        <w:rPr>
          <w:rFonts w:ascii="Arial" w:hAnsi="Arial" w:cs="Arial"/>
          <w:b/>
          <w:sz w:val="20"/>
          <w:szCs w:val="20"/>
        </w:rPr>
      </w:pPr>
      <w:r w:rsidRPr="00710D28">
        <w:rPr>
          <w:rFonts w:ascii="Arial" w:hAnsi="Arial" w:cs="Arial"/>
          <w:b/>
          <w:sz w:val="20"/>
          <w:szCs w:val="20"/>
        </w:rPr>
        <w:t>(DOCUMENTO A PRESENTAR PARA EL PERFECCIONAMIENTO DEL CONTRATO)</w:t>
      </w:r>
    </w:p>
    <w:p w14:paraId="20D15FAF" w14:textId="77777777" w:rsidR="00E55E9D" w:rsidRPr="00710D28" w:rsidRDefault="00E55E9D" w:rsidP="00E55E9D">
      <w:pPr>
        <w:widowControl w:val="0"/>
        <w:rPr>
          <w:rFonts w:ascii="Arial" w:hAnsi="Arial" w:cs="Arial"/>
          <w:sz w:val="20"/>
          <w:szCs w:val="20"/>
        </w:rPr>
      </w:pPr>
    </w:p>
    <w:p w14:paraId="1B50736D" w14:textId="77777777" w:rsidR="00E55E9D" w:rsidRPr="00710D28" w:rsidRDefault="00E55E9D" w:rsidP="00E55E9D">
      <w:pPr>
        <w:widowControl w:val="0"/>
        <w:rPr>
          <w:rFonts w:ascii="Arial" w:hAnsi="Arial" w:cs="Arial"/>
          <w:sz w:val="20"/>
          <w:szCs w:val="20"/>
        </w:rPr>
      </w:pPr>
    </w:p>
    <w:p w14:paraId="7868CE92" w14:textId="77777777" w:rsidR="00E55E9D" w:rsidRPr="00710D28" w:rsidRDefault="00E55E9D" w:rsidP="00E55E9D">
      <w:pPr>
        <w:widowControl w:val="0"/>
        <w:rPr>
          <w:rFonts w:ascii="Arial" w:hAnsi="Arial" w:cs="Arial"/>
          <w:sz w:val="20"/>
          <w:szCs w:val="20"/>
        </w:rPr>
      </w:pPr>
    </w:p>
    <w:p w14:paraId="67C9BD29"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Señores</w:t>
      </w:r>
    </w:p>
    <w:p w14:paraId="416AAD21" w14:textId="76C73A1E" w:rsidR="00E55E9D" w:rsidRPr="00710D28" w:rsidRDefault="6283AAA3">
      <w:pPr>
        <w:widowControl w:val="0"/>
        <w:spacing w:line="259" w:lineRule="auto"/>
        <w:jc w:val="both"/>
        <w:rPr>
          <w:rFonts w:ascii="Arial" w:eastAsia="Arial" w:hAnsi="Arial" w:cs="Arial"/>
          <w:sz w:val="20"/>
          <w:szCs w:val="20"/>
        </w:rPr>
      </w:pPr>
      <w:r w:rsidRPr="00710D28">
        <w:rPr>
          <w:rFonts w:ascii="Arial" w:hAnsi="Arial" w:cs="Arial"/>
          <w:b/>
          <w:bCs/>
          <w:sz w:val="20"/>
          <w:szCs w:val="20"/>
        </w:rPr>
        <w:t>DEPENDENCIA ENCARGADA DE LAS CONTRATACIONES</w:t>
      </w:r>
    </w:p>
    <w:p w14:paraId="34809FA9" w14:textId="09465D17" w:rsidR="00E55E9D" w:rsidRPr="00710D28" w:rsidRDefault="003D2724" w:rsidP="00E55E9D">
      <w:pPr>
        <w:widowControl w:val="0"/>
        <w:jc w:val="both"/>
        <w:rPr>
          <w:rFonts w:ascii="Arial" w:hAnsi="Arial" w:cs="Arial"/>
          <w:b/>
          <w:bCs/>
          <w:sz w:val="20"/>
          <w:szCs w:val="20"/>
          <w:u w:val="single"/>
        </w:rPr>
      </w:pPr>
      <w:r w:rsidRPr="00710D28">
        <w:rPr>
          <w:rFonts w:ascii="Arial" w:hAnsi="Arial" w:cs="Arial"/>
          <w:b/>
          <w:bCs/>
          <w:sz w:val="20"/>
          <w:szCs w:val="20"/>
        </w:rPr>
        <w:t xml:space="preserve">LICITACIÓN PÚBLICA ABREVIADA </w:t>
      </w:r>
      <w:r w:rsidR="00973A3F" w:rsidRPr="00710D28">
        <w:rPr>
          <w:rFonts w:ascii="Arial" w:hAnsi="Arial" w:cs="Arial"/>
          <w:b/>
          <w:bCs/>
          <w:sz w:val="20"/>
          <w:szCs w:val="20"/>
        </w:rPr>
        <w:t xml:space="preserve">PARA </w:t>
      </w:r>
      <w:r w:rsidR="00E55E9D" w:rsidRPr="00710D28">
        <w:rPr>
          <w:rFonts w:ascii="Arial" w:hAnsi="Arial" w:cs="Arial"/>
          <w:b/>
          <w:bCs/>
          <w:sz w:val="20"/>
          <w:szCs w:val="20"/>
        </w:rPr>
        <w:t xml:space="preserve">BIENES Nº </w:t>
      </w:r>
      <w:r w:rsidR="00E55E9D" w:rsidRPr="00710D28">
        <w:rPr>
          <w:rFonts w:ascii="Arial" w:hAnsi="Arial" w:cs="Arial"/>
          <w:b/>
          <w:bCs/>
          <w:sz w:val="20"/>
          <w:szCs w:val="20"/>
          <w:u w:val="single"/>
        </w:rPr>
        <w:t>[CONSIGNAR NOMENCLATURA DEL PROCEDIMIENTO</w:t>
      </w:r>
      <w:r w:rsidR="00973A3F"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4579D39C"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6DB7F0DE" w14:textId="77777777" w:rsidR="00E55E9D" w:rsidRPr="00710D28" w:rsidRDefault="00E55E9D" w:rsidP="00E55E9D">
      <w:pPr>
        <w:widowControl w:val="0"/>
        <w:rPr>
          <w:rFonts w:ascii="Arial" w:hAnsi="Arial" w:cs="Arial"/>
          <w:sz w:val="20"/>
          <w:szCs w:val="20"/>
        </w:rPr>
      </w:pPr>
    </w:p>
    <w:p w14:paraId="44A075C0" w14:textId="11CAE5A8" w:rsidR="00E55E9D" w:rsidRPr="00710D28" w:rsidRDefault="00E55E9D" w:rsidP="00E55E9D">
      <w:pPr>
        <w:widowControl w:val="0"/>
        <w:ind w:right="-1"/>
        <w:jc w:val="both"/>
        <w:rPr>
          <w:rFonts w:ascii="Arial" w:hAnsi="Arial" w:cs="Arial"/>
          <w:sz w:val="20"/>
          <w:szCs w:val="20"/>
        </w:rPr>
      </w:pPr>
      <w:r w:rsidRPr="00710D28">
        <w:rPr>
          <w:rFonts w:ascii="Arial" w:hAnsi="Arial" w:cs="Arial"/>
          <w:sz w:val="20"/>
          <w:szCs w:val="20"/>
        </w:rPr>
        <w:t xml:space="preserve">El que se suscribe, [……………..], </w:t>
      </w:r>
      <w:r w:rsidR="00D362EB" w:rsidRPr="00710D28">
        <w:rPr>
          <w:rFonts w:ascii="Arial" w:hAnsi="Arial" w:cs="Arial"/>
          <w:sz w:val="20"/>
          <w:szCs w:val="20"/>
        </w:rPr>
        <w:t xml:space="preserve">postor adjudicado o representante legal o </w:t>
      </w:r>
      <w:r w:rsidR="00743030" w:rsidRPr="00710D28">
        <w:rPr>
          <w:rFonts w:ascii="Arial" w:hAnsi="Arial" w:cs="Arial"/>
          <w:sz w:val="20"/>
          <w:szCs w:val="20"/>
        </w:rPr>
        <w:t xml:space="preserve">representante </w:t>
      </w:r>
      <w:r w:rsidR="00D362EB" w:rsidRPr="00710D28">
        <w:rPr>
          <w:rFonts w:ascii="Arial" w:hAnsi="Arial" w:cs="Arial"/>
          <w:sz w:val="20"/>
          <w:szCs w:val="20"/>
        </w:rPr>
        <w:t xml:space="preserve">común de </w:t>
      </w:r>
      <w:r w:rsidRPr="00710D28">
        <w:rPr>
          <w:rFonts w:ascii="Arial" w:hAnsi="Arial" w:cs="Arial"/>
          <w:b/>
          <w:bCs/>
          <w:sz w:val="20"/>
          <w:szCs w:val="20"/>
          <w:u w:val="single"/>
        </w:rPr>
        <w:t xml:space="preserve">[CONSIGNAR </w:t>
      </w:r>
      <w:r w:rsidR="007F15BA" w:rsidRPr="00710D28">
        <w:rPr>
          <w:rFonts w:ascii="Arial" w:hAnsi="Arial" w:cs="Arial"/>
          <w:b/>
          <w:bCs/>
          <w:sz w:val="20"/>
          <w:szCs w:val="20"/>
          <w:u w:val="single"/>
        </w:rPr>
        <w:t>SEGÚN CORRESPONDA</w:t>
      </w:r>
      <w:r w:rsidRPr="00710D28">
        <w:rPr>
          <w:rFonts w:ascii="Arial" w:hAnsi="Arial" w:cs="Arial"/>
          <w:b/>
          <w:bCs/>
          <w:sz w:val="20"/>
          <w:szCs w:val="20"/>
          <w:u w:val="single"/>
        </w:rPr>
        <w:t>]</w:t>
      </w:r>
      <w:r w:rsidRPr="00710D28">
        <w:rPr>
          <w:rFonts w:ascii="Arial" w:hAnsi="Arial" w:cs="Arial"/>
          <w:sz w:val="20"/>
          <w:szCs w:val="20"/>
        </w:rPr>
        <w:t xml:space="preserve">, identificado con </w:t>
      </w:r>
      <w:r w:rsidRPr="00710D28">
        <w:rPr>
          <w:rFonts w:ascii="Arial" w:hAnsi="Arial" w:cs="Arial"/>
          <w:b/>
          <w:bCs/>
          <w:sz w:val="20"/>
          <w:szCs w:val="20"/>
          <w:u w:val="single"/>
        </w:rPr>
        <w:t>[CONSIGNAR TIPO DE DOCUMENTO DE IDENTIDAD]</w:t>
      </w:r>
      <w:r w:rsidRPr="00710D28">
        <w:rPr>
          <w:rFonts w:ascii="Arial" w:hAnsi="Arial" w:cs="Arial"/>
          <w:sz w:val="20"/>
          <w:szCs w:val="20"/>
        </w:rPr>
        <w:t xml:space="preserve"> N° </w:t>
      </w:r>
      <w:r w:rsidRPr="00710D28">
        <w:rPr>
          <w:rFonts w:ascii="Arial" w:hAnsi="Arial" w:cs="Arial"/>
          <w:b/>
          <w:bCs/>
          <w:sz w:val="20"/>
          <w:szCs w:val="20"/>
          <w:u w:val="single"/>
        </w:rPr>
        <w:t>[CONSIGNAR NÚMERO DE DOCUMENTO DE IDENTIDAD]</w:t>
      </w:r>
      <w:r w:rsidRPr="00710D28">
        <w:rPr>
          <w:rFonts w:ascii="Arial" w:hAnsi="Arial" w:cs="Arial"/>
          <w:sz w:val="20"/>
          <w:szCs w:val="20"/>
        </w:rPr>
        <w:t xml:space="preserve">, autorizo que </w:t>
      </w:r>
      <w:r w:rsidR="000B7370" w:rsidRPr="00710D28">
        <w:rPr>
          <w:rFonts w:ascii="Arial" w:hAnsi="Arial" w:cs="Arial"/>
          <w:sz w:val="20"/>
          <w:szCs w:val="20"/>
        </w:rPr>
        <w:t xml:space="preserve">se me aplique la retención de pago, como mecanismo de garantía de fiel cumplimiento de </w:t>
      </w:r>
      <w:r w:rsidR="000B7370" w:rsidRPr="00710D28">
        <w:rPr>
          <w:rFonts w:ascii="Arial" w:hAnsi="Arial" w:cs="Arial"/>
          <w:b/>
          <w:bCs/>
          <w:sz w:val="20"/>
          <w:szCs w:val="20"/>
          <w:u w:val="single"/>
        </w:rPr>
        <w:t>[PRECISAR SI ES FIEL CUMPLIMIENTO DEL CONTRATO Y/O FIEL CUMPLIMIENTO DE PRESTACIONES ACCESORIAS]</w:t>
      </w:r>
      <w:r w:rsidR="000B7370" w:rsidRPr="00710D28">
        <w:rPr>
          <w:rFonts w:ascii="Arial" w:hAnsi="Arial" w:cs="Arial"/>
          <w:sz w:val="20"/>
          <w:szCs w:val="20"/>
        </w:rPr>
        <w:t xml:space="preserve">, con cargo a ser devuelto al finalizar el contrato, </w:t>
      </w:r>
      <w:r w:rsidR="00792345" w:rsidRPr="00710D28">
        <w:rPr>
          <w:rFonts w:ascii="Arial" w:hAnsi="Arial" w:cs="Arial"/>
          <w:sz w:val="20"/>
          <w:szCs w:val="20"/>
        </w:rPr>
        <w:t>de conformidad con</w:t>
      </w:r>
      <w:r w:rsidR="000B7370" w:rsidRPr="00710D28">
        <w:rPr>
          <w:rFonts w:ascii="Arial" w:hAnsi="Arial" w:cs="Arial"/>
          <w:sz w:val="20"/>
          <w:szCs w:val="20"/>
        </w:rPr>
        <w:t xml:space="preserve"> lo dispuesto en el numeral 61.8 del artículo 61 de la Ley N° 32069, Ley General de Contrataciones Públicas, concordado con el numeral 114.2 del artículo 114 de su Reglamento, aprobado por Decreto Supremo N° 009-2025.</w:t>
      </w:r>
    </w:p>
    <w:p w14:paraId="5AD21F64" w14:textId="77777777" w:rsidR="00E55E9D" w:rsidRPr="00710D28" w:rsidRDefault="00E55E9D" w:rsidP="00E55E9D">
      <w:pPr>
        <w:widowControl w:val="0"/>
        <w:autoSpaceDE w:val="0"/>
        <w:autoSpaceDN w:val="0"/>
        <w:adjustRightInd w:val="0"/>
        <w:ind w:left="360"/>
        <w:contextualSpacing/>
        <w:jc w:val="both"/>
        <w:rPr>
          <w:rFonts w:ascii="Arial" w:hAnsi="Arial" w:cs="Arial"/>
          <w:sz w:val="20"/>
          <w:szCs w:val="20"/>
        </w:rPr>
      </w:pPr>
    </w:p>
    <w:p w14:paraId="4A0B1499"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2622002F"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016DD34F" w14:textId="77777777" w:rsidR="00E55E9D" w:rsidRPr="00710D28" w:rsidRDefault="00E55E9D" w:rsidP="00E55E9D">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u w:val="single"/>
        </w:rPr>
        <w:t>[CONSIGNAR CIUDAD Y FECHA]</w:t>
      </w:r>
    </w:p>
    <w:p w14:paraId="6D503512" w14:textId="77777777" w:rsidR="00E55E9D" w:rsidRPr="00710D28" w:rsidRDefault="00E55E9D" w:rsidP="00E55E9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55E9D" w:rsidRPr="00710D28" w14:paraId="45BD01C9" w14:textId="77777777">
        <w:trPr>
          <w:trHeight w:val="1099"/>
          <w:jc w:val="center"/>
        </w:trPr>
        <w:tc>
          <w:tcPr>
            <w:tcW w:w="4607" w:type="dxa"/>
          </w:tcPr>
          <w:p w14:paraId="3A5A310F" w14:textId="77777777" w:rsidR="00EE1E3E" w:rsidRPr="00710D28" w:rsidRDefault="00EE1E3E" w:rsidP="00EE1E3E">
            <w:pPr>
              <w:widowControl w:val="0"/>
              <w:ind w:right="-1"/>
              <w:jc w:val="center"/>
              <w:rPr>
                <w:rFonts w:ascii="Arial" w:hAnsi="Arial" w:cs="Arial"/>
                <w:sz w:val="20"/>
                <w:szCs w:val="20"/>
              </w:rPr>
            </w:pPr>
            <w:r w:rsidRPr="00710D28">
              <w:rPr>
                <w:rFonts w:ascii="Arial" w:hAnsi="Arial" w:cs="Arial"/>
                <w:sz w:val="20"/>
                <w:szCs w:val="20"/>
              </w:rPr>
              <w:t>……..........................................................</w:t>
            </w:r>
          </w:p>
          <w:p w14:paraId="3118E04C"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226180E7" w14:textId="336E2C33"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representante legal o </w:t>
            </w:r>
            <w:r w:rsidR="00743030" w:rsidRPr="00710D28">
              <w:rPr>
                <w:rFonts w:ascii="Arial" w:hAnsi="Arial" w:cs="Arial"/>
                <w:b/>
                <w:bCs/>
                <w:color w:val="000000"/>
                <w:sz w:val="20"/>
                <w:szCs w:val="20"/>
              </w:rPr>
              <w:t xml:space="preserve">representante </w:t>
            </w:r>
            <w:r w:rsidRPr="00710D28">
              <w:rPr>
                <w:rFonts w:ascii="Arial" w:hAnsi="Arial" w:cs="Arial"/>
                <w:b/>
                <w:bCs/>
                <w:color w:val="000000"/>
                <w:sz w:val="20"/>
                <w:szCs w:val="20"/>
              </w:rPr>
              <w:t>común, según corresponda</w:t>
            </w:r>
            <w:r w:rsidRPr="00710D28">
              <w:rPr>
                <w:rFonts w:ascii="Arial" w:hAnsi="Arial" w:cs="Arial"/>
                <w:color w:val="000000"/>
                <w:sz w:val="20"/>
                <w:szCs w:val="20"/>
                <w:lang w:val="es-ES"/>
              </w:rPr>
              <w:t> </w:t>
            </w:r>
          </w:p>
          <w:p w14:paraId="707B501B" w14:textId="3F4E1654" w:rsidR="00E55E9D" w:rsidRPr="00710D28" w:rsidRDefault="00E55E9D" w:rsidP="00E55E9D">
            <w:pPr>
              <w:widowControl w:val="0"/>
              <w:jc w:val="center"/>
              <w:rPr>
                <w:rFonts w:ascii="Arial" w:hAnsi="Arial" w:cs="Arial"/>
                <w:b/>
                <w:sz w:val="20"/>
                <w:szCs w:val="20"/>
                <w:lang w:val="es-ES"/>
              </w:rPr>
            </w:pPr>
          </w:p>
        </w:tc>
      </w:tr>
    </w:tbl>
    <w:p w14:paraId="7EFA5E19" w14:textId="77777777" w:rsidR="00E55E9D" w:rsidRPr="00710D28" w:rsidRDefault="00E55E9D" w:rsidP="00E55E9D">
      <w:pPr>
        <w:widowControl w:val="0"/>
        <w:jc w:val="center"/>
        <w:rPr>
          <w:rFonts w:ascii="Arial" w:hAnsi="Arial" w:cs="Arial"/>
          <w:b/>
        </w:rPr>
      </w:pPr>
    </w:p>
    <w:p w14:paraId="65F8DC5E" w14:textId="77777777" w:rsidR="00E55E9D" w:rsidRPr="00710D28" w:rsidRDefault="00E55E9D" w:rsidP="00E55E9D">
      <w:pPr>
        <w:widowControl w:val="0"/>
        <w:jc w:val="center"/>
        <w:rPr>
          <w:rFonts w:ascii="Arial" w:hAnsi="Arial" w:cs="Arial"/>
          <w:b/>
        </w:rPr>
      </w:pPr>
    </w:p>
    <w:p w14:paraId="15A3C163" w14:textId="77777777" w:rsidR="00E55E9D" w:rsidRPr="00710D28" w:rsidRDefault="00E55E9D" w:rsidP="00E55E9D">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710D28" w:rsidDel="00170883" w14:paraId="6FB469FE"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463EBBB8" w14:textId="77777777" w:rsidR="00E55E9D" w:rsidRPr="00710D28" w:rsidDel="00170883" w:rsidRDefault="00E55E9D" w:rsidP="00E55E9D">
            <w:pPr>
              <w:jc w:val="both"/>
              <w:rPr>
                <w:rFonts w:ascii="Arial" w:hAnsi="Arial" w:cs="Arial"/>
                <w:b w:val="0"/>
                <w:bCs w:val="0"/>
                <w:color w:val="3333CC"/>
                <w:sz w:val="18"/>
                <w:szCs w:val="18"/>
                <w:lang w:val="es-ES"/>
              </w:rPr>
            </w:pPr>
            <w:r w:rsidRPr="00710D28">
              <w:rPr>
                <w:rFonts w:ascii="Arial" w:hAnsi="Arial" w:cs="Arial"/>
                <w:color w:val="FF0000"/>
                <w:sz w:val="18"/>
                <w:szCs w:val="18"/>
              </w:rPr>
              <w:t>Advertencia</w:t>
            </w:r>
          </w:p>
        </w:tc>
      </w:tr>
      <w:tr w:rsidR="00E55E9D" w:rsidRPr="00710D28" w:rsidDel="00170883" w14:paraId="1341B17D" w14:textId="77777777" w:rsidTr="003C02B6">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753218B" w14:textId="5FDC62A7" w:rsidR="00E55E9D" w:rsidRPr="00710D28" w:rsidRDefault="00E55E9D" w:rsidP="00E55E9D">
            <w:pPr>
              <w:widowControl w:val="0"/>
              <w:jc w:val="both"/>
              <w:rPr>
                <w:rFonts w:ascii="Arial" w:hAnsi="Arial" w:cs="Arial"/>
                <w:b w:val="0"/>
                <w:bCs w:val="0"/>
                <w:iCs/>
                <w:color w:val="FF0000"/>
                <w:sz w:val="18"/>
                <w:szCs w:val="18"/>
                <w:lang w:val="es-ES"/>
              </w:rPr>
            </w:pPr>
            <w:r w:rsidRPr="00710D28">
              <w:rPr>
                <w:rFonts w:ascii="Arial" w:hAnsi="Arial" w:cs="Arial"/>
                <w:b w:val="0"/>
                <w:bCs w:val="0"/>
                <w:iCs/>
                <w:color w:val="FF0000"/>
                <w:sz w:val="18"/>
                <w:szCs w:val="18"/>
              </w:rPr>
              <w:t>La retención como mecanismo de garantía de fiel cumplimiento es aplicable, de acuerdo con los numerales 61.8 y 61.9 del artículo 61 de la Ley N° 32069</w:t>
            </w:r>
            <w:r w:rsidR="00281E39" w:rsidRPr="00710D28">
              <w:rPr>
                <w:rFonts w:ascii="Arial" w:hAnsi="Arial" w:cs="Arial"/>
                <w:b w:val="0"/>
                <w:bCs w:val="0"/>
                <w:iCs/>
                <w:color w:val="FF0000"/>
                <w:sz w:val="18"/>
                <w:szCs w:val="18"/>
              </w:rPr>
              <w:t>, Ley General de Contrataciones Públicas</w:t>
            </w:r>
            <w:r w:rsidRPr="00710D28">
              <w:rPr>
                <w:rFonts w:ascii="Arial" w:hAnsi="Arial" w:cs="Arial"/>
                <w:b w:val="0"/>
                <w:bCs w:val="0"/>
                <w:iCs/>
                <w:color w:val="FF0000"/>
                <w:sz w:val="18"/>
                <w:szCs w:val="18"/>
              </w:rPr>
              <w:t xml:space="preserve"> y el artículo 114 de su Reglamento</w:t>
            </w:r>
            <w:r w:rsidR="00281E39" w:rsidRPr="00710D28">
              <w:rPr>
                <w:rFonts w:ascii="Arial" w:hAnsi="Arial" w:cs="Arial"/>
                <w:b w:val="0"/>
                <w:bCs w:val="0"/>
                <w:iCs/>
                <w:color w:val="FF0000"/>
                <w:sz w:val="18"/>
                <w:szCs w:val="18"/>
              </w:rPr>
              <w:t xml:space="preserve">, aprobado </w:t>
            </w:r>
            <w:r w:rsidR="007D35FC" w:rsidRPr="00710D28">
              <w:rPr>
                <w:rFonts w:ascii="Arial" w:hAnsi="Arial" w:cs="Arial"/>
                <w:b w:val="0"/>
                <w:bCs w:val="0"/>
                <w:iCs/>
                <w:color w:val="FF0000"/>
                <w:sz w:val="18"/>
                <w:szCs w:val="18"/>
              </w:rPr>
              <w:t xml:space="preserve">mediante </w:t>
            </w:r>
            <w:r w:rsidR="00281E39" w:rsidRPr="00710D28">
              <w:rPr>
                <w:rFonts w:ascii="Arial" w:hAnsi="Arial" w:cs="Arial"/>
                <w:b w:val="0"/>
                <w:bCs w:val="0"/>
                <w:iCs/>
                <w:color w:val="FF0000"/>
                <w:sz w:val="18"/>
                <w:szCs w:val="18"/>
              </w:rPr>
              <w:t>Decreto Supremo N° 009-2025-EF,</w:t>
            </w:r>
            <w:r w:rsidRPr="00710D28">
              <w:rPr>
                <w:rFonts w:ascii="Arial" w:hAnsi="Arial" w:cs="Arial"/>
                <w:b w:val="0"/>
                <w:bCs w:val="0"/>
                <w:iCs/>
                <w:color w:val="FF0000"/>
                <w:sz w:val="18"/>
                <w:szCs w:val="18"/>
              </w:rPr>
              <w:t xml:space="preserve"> siempre que:</w:t>
            </w:r>
          </w:p>
          <w:p w14:paraId="4B3ABD78" w14:textId="77777777" w:rsidR="00E55E9D" w:rsidRPr="00710D28" w:rsidRDefault="00E55E9D" w:rsidP="00E55E9D">
            <w:pPr>
              <w:widowControl w:val="0"/>
              <w:ind w:left="360"/>
              <w:contextualSpacing/>
              <w:jc w:val="both"/>
              <w:rPr>
                <w:rFonts w:ascii="Arial" w:hAnsi="Arial" w:cs="Arial"/>
                <w:b w:val="0"/>
                <w:bCs w:val="0"/>
                <w:iCs/>
                <w:color w:val="FF0000"/>
                <w:sz w:val="18"/>
                <w:szCs w:val="18"/>
                <w:lang w:val="es-ES"/>
              </w:rPr>
            </w:pPr>
          </w:p>
          <w:p w14:paraId="278374B2" w14:textId="77777777" w:rsidR="00E55E9D" w:rsidRPr="00710D28" w:rsidRDefault="00E55E9D" w:rsidP="007626B9">
            <w:pPr>
              <w:widowControl w:val="0"/>
              <w:numPr>
                <w:ilvl w:val="0"/>
                <w:numId w:val="20"/>
              </w:numPr>
              <w:contextualSpacing/>
              <w:jc w:val="both"/>
              <w:rPr>
                <w:rFonts w:ascii="Arial" w:eastAsia="Batang" w:hAnsi="Arial" w:cs="Arial"/>
                <w:b w:val="0"/>
                <w:bCs w:val="0"/>
                <w:iCs/>
                <w:color w:val="FF0000"/>
                <w:sz w:val="18"/>
                <w:szCs w:val="18"/>
                <w:lang w:val="es-ES"/>
              </w:rPr>
            </w:pPr>
            <w:r w:rsidRPr="00710D28">
              <w:rPr>
                <w:rFonts w:ascii="Arial" w:eastAsia="Batang" w:hAnsi="Arial" w:cs="Arial"/>
                <w:b w:val="0"/>
                <w:bCs w:val="0"/>
                <w:iCs/>
                <w:color w:val="FF0000"/>
                <w:sz w:val="18"/>
                <w:szCs w:val="18"/>
                <w:lang w:val="es-ES"/>
              </w:rPr>
              <w:t>El plazo de la prestación sea igual o mayor de sesenta días calendario.</w:t>
            </w:r>
          </w:p>
          <w:p w14:paraId="79208ACE" w14:textId="5B505BA2" w:rsidR="00E55E9D" w:rsidRPr="00710D28" w:rsidRDefault="00E55E9D" w:rsidP="007626B9">
            <w:pPr>
              <w:widowControl w:val="0"/>
              <w:numPr>
                <w:ilvl w:val="0"/>
                <w:numId w:val="20"/>
              </w:numPr>
              <w:contextualSpacing/>
              <w:jc w:val="both"/>
              <w:rPr>
                <w:rFonts w:ascii="Arial" w:hAnsi="Arial" w:cs="Arial"/>
                <w:b w:val="0"/>
                <w:bCs w:val="0"/>
                <w:iCs/>
                <w:color w:val="FF0000"/>
                <w:sz w:val="18"/>
                <w:szCs w:val="18"/>
                <w:lang w:val="es-ES"/>
              </w:rPr>
            </w:pPr>
            <w:r w:rsidRPr="00710D28">
              <w:rPr>
                <w:rFonts w:ascii="Arial" w:eastAsia="Batang" w:hAnsi="Arial" w:cs="Arial"/>
                <w:b w:val="0"/>
                <w:bCs w:val="0"/>
                <w:iCs/>
                <w:color w:val="FF0000"/>
                <w:sz w:val="18"/>
                <w:szCs w:val="18"/>
                <w:lang w:val="es-ES"/>
              </w:rPr>
              <w:t>Se consideren, según corresponda, al menos dos pagos a favor del contratista</w:t>
            </w:r>
            <w:r w:rsidR="00D47882" w:rsidRPr="00710D28">
              <w:rPr>
                <w:rFonts w:ascii="Arial" w:eastAsia="Batang" w:hAnsi="Arial" w:cs="Arial"/>
                <w:b w:val="0"/>
                <w:bCs w:val="0"/>
                <w:iCs/>
                <w:color w:val="FF0000"/>
                <w:sz w:val="18"/>
                <w:szCs w:val="18"/>
                <w:lang w:val="es-ES"/>
              </w:rPr>
              <w:t>.</w:t>
            </w:r>
          </w:p>
          <w:p w14:paraId="7079FF3D" w14:textId="2DD05B8A" w:rsidR="00E55E9D" w:rsidRPr="00710D28" w:rsidDel="00170883" w:rsidRDefault="00E55E9D" w:rsidP="007626B9">
            <w:pPr>
              <w:widowControl w:val="0"/>
              <w:numPr>
                <w:ilvl w:val="0"/>
                <w:numId w:val="20"/>
              </w:numPr>
              <w:contextualSpacing/>
              <w:jc w:val="both"/>
              <w:rPr>
                <w:rFonts w:ascii="Arial" w:hAnsi="Arial" w:cs="Arial"/>
                <w:b w:val="0"/>
                <w:bCs w:val="0"/>
                <w:iCs/>
                <w:color w:val="0000FF"/>
                <w:sz w:val="18"/>
                <w:szCs w:val="18"/>
                <w:lang w:val="es-ES"/>
              </w:rPr>
            </w:pPr>
            <w:r w:rsidRPr="00710D28">
              <w:rPr>
                <w:rFonts w:ascii="Arial" w:hAnsi="Arial" w:cs="Arial"/>
                <w:b w:val="0"/>
                <w:bCs w:val="0"/>
                <w:iCs/>
                <w:color w:val="FF0000"/>
                <w:sz w:val="18"/>
                <w:szCs w:val="18"/>
                <w:lang w:val="es-ES"/>
              </w:rPr>
              <w:t>La</w:t>
            </w:r>
            <w:r w:rsidRPr="00710D28" w:rsidDel="00170883">
              <w:rPr>
                <w:rFonts w:ascii="Arial" w:hAnsi="Arial" w:cs="Arial"/>
                <w:b w:val="0"/>
                <w:bCs w:val="0"/>
                <w:iCs/>
                <w:color w:val="FF0000"/>
                <w:sz w:val="18"/>
                <w:szCs w:val="18"/>
              </w:rPr>
              <w:t xml:space="preserve"> </w:t>
            </w:r>
            <w:r w:rsidRPr="00710D28">
              <w:rPr>
                <w:rFonts w:ascii="Arial" w:hAnsi="Arial" w:cs="Arial"/>
                <w:b w:val="0"/>
                <w:bCs w:val="0"/>
                <w:iCs/>
                <w:color w:val="FF0000"/>
                <w:sz w:val="18"/>
                <w:szCs w:val="18"/>
              </w:rPr>
              <w:t>cuantía adjudicada sea igual o menor a S/ 480 000,00 (</w:t>
            </w:r>
            <w:r w:rsidR="007415C4" w:rsidRPr="00710D28">
              <w:rPr>
                <w:rFonts w:ascii="Arial" w:hAnsi="Arial" w:cs="Arial"/>
                <w:b w:val="0"/>
                <w:bCs w:val="0"/>
                <w:iCs/>
                <w:color w:val="FF0000"/>
                <w:sz w:val="18"/>
                <w:szCs w:val="18"/>
              </w:rPr>
              <w:t>C</w:t>
            </w:r>
            <w:r w:rsidRPr="00710D28">
              <w:rPr>
                <w:rFonts w:ascii="Arial" w:hAnsi="Arial" w:cs="Arial"/>
                <w:b w:val="0"/>
                <w:bCs w:val="0"/>
                <w:iCs/>
                <w:color w:val="FF0000"/>
                <w:sz w:val="18"/>
                <w:szCs w:val="18"/>
              </w:rPr>
              <w:t xml:space="preserve">uatrocientos ochenta mil y 00/100 </w:t>
            </w:r>
            <w:r w:rsidR="007415C4" w:rsidRPr="00710D28">
              <w:rPr>
                <w:rFonts w:ascii="Arial" w:hAnsi="Arial" w:cs="Arial"/>
                <w:b w:val="0"/>
                <w:bCs w:val="0"/>
                <w:iCs/>
                <w:color w:val="FF0000"/>
                <w:sz w:val="18"/>
                <w:szCs w:val="18"/>
              </w:rPr>
              <w:t>S</w:t>
            </w:r>
            <w:r w:rsidRPr="00710D28">
              <w:rPr>
                <w:rFonts w:ascii="Arial" w:hAnsi="Arial" w:cs="Arial"/>
                <w:b w:val="0"/>
                <w:bCs w:val="0"/>
                <w:iCs/>
                <w:color w:val="FF0000"/>
                <w:sz w:val="18"/>
                <w:szCs w:val="18"/>
              </w:rPr>
              <w:t>oles).</w:t>
            </w:r>
          </w:p>
        </w:tc>
      </w:tr>
    </w:tbl>
    <w:p w14:paraId="5A42B24B" w14:textId="77777777" w:rsidR="00E55E9D" w:rsidRPr="00710D28" w:rsidRDefault="00E55E9D" w:rsidP="00E55E9D">
      <w:pPr>
        <w:widowControl w:val="0"/>
        <w:jc w:val="center"/>
        <w:rPr>
          <w:rFonts w:ascii="Arial" w:hAnsi="Arial" w:cs="Arial"/>
          <w:b/>
          <w:iCs/>
        </w:rPr>
      </w:pPr>
    </w:p>
    <w:p w14:paraId="4BBED5B1" w14:textId="77777777" w:rsidR="00E55E9D" w:rsidRPr="00710D28" w:rsidRDefault="00E55E9D" w:rsidP="00E55E9D">
      <w:pPr>
        <w:widowControl w:val="0"/>
        <w:jc w:val="center"/>
        <w:rPr>
          <w:rFonts w:ascii="Arial" w:hAnsi="Arial" w:cs="Arial"/>
          <w:b/>
        </w:rPr>
      </w:pPr>
    </w:p>
    <w:p w14:paraId="7318B719" w14:textId="77777777" w:rsidR="00E55E9D" w:rsidRPr="00710D28" w:rsidRDefault="00E55E9D" w:rsidP="00E55E9D">
      <w:pPr>
        <w:widowControl w:val="0"/>
        <w:jc w:val="center"/>
        <w:rPr>
          <w:rFonts w:ascii="Arial" w:hAnsi="Arial" w:cs="Arial"/>
          <w:b/>
        </w:rPr>
      </w:pPr>
    </w:p>
    <w:p w14:paraId="16352515" w14:textId="77777777" w:rsidR="00E55E9D" w:rsidRPr="00710D28" w:rsidRDefault="00E55E9D" w:rsidP="00E55E9D">
      <w:pPr>
        <w:widowControl w:val="0"/>
        <w:jc w:val="center"/>
        <w:rPr>
          <w:rFonts w:ascii="Arial" w:hAnsi="Arial" w:cs="Arial"/>
          <w:b/>
        </w:rPr>
      </w:pPr>
    </w:p>
    <w:p w14:paraId="0FDC58CB" w14:textId="77777777" w:rsidR="00E55E9D" w:rsidRPr="00710D28" w:rsidRDefault="00E55E9D" w:rsidP="00E55E9D">
      <w:pPr>
        <w:widowControl w:val="0"/>
        <w:jc w:val="center"/>
        <w:rPr>
          <w:rFonts w:ascii="Arial" w:hAnsi="Arial" w:cs="Arial"/>
          <w:b/>
        </w:rPr>
      </w:pPr>
    </w:p>
    <w:p w14:paraId="64E10883" w14:textId="77777777" w:rsidR="00D47882" w:rsidRPr="00710D28" w:rsidRDefault="00D47882" w:rsidP="00E55E9D">
      <w:pPr>
        <w:widowControl w:val="0"/>
        <w:jc w:val="center"/>
        <w:rPr>
          <w:rFonts w:ascii="Arial" w:hAnsi="Arial" w:cs="Arial"/>
          <w:b/>
        </w:rPr>
      </w:pPr>
    </w:p>
    <w:p w14:paraId="476B0F17" w14:textId="77777777" w:rsidR="00D47882" w:rsidRPr="00710D28" w:rsidRDefault="00D47882" w:rsidP="00E55E9D">
      <w:pPr>
        <w:widowControl w:val="0"/>
        <w:jc w:val="center"/>
        <w:rPr>
          <w:rFonts w:ascii="Arial" w:hAnsi="Arial" w:cs="Arial"/>
          <w:b/>
        </w:rPr>
      </w:pPr>
    </w:p>
    <w:p w14:paraId="13472623" w14:textId="77777777" w:rsidR="00E55E9D" w:rsidRPr="00710D28" w:rsidRDefault="00E55E9D" w:rsidP="00E55E9D">
      <w:pPr>
        <w:widowControl w:val="0"/>
        <w:jc w:val="center"/>
        <w:rPr>
          <w:rFonts w:ascii="Arial" w:hAnsi="Arial" w:cs="Arial"/>
          <w:b/>
        </w:rPr>
      </w:pPr>
    </w:p>
    <w:p w14:paraId="2B8EBDA5" w14:textId="77777777" w:rsidR="00E55E9D" w:rsidRPr="00710D28" w:rsidRDefault="00E55E9D" w:rsidP="00E55E9D">
      <w:pPr>
        <w:widowControl w:val="0"/>
        <w:jc w:val="center"/>
        <w:rPr>
          <w:rFonts w:ascii="Arial" w:hAnsi="Arial" w:cs="Arial"/>
          <w:b/>
        </w:rPr>
      </w:pPr>
    </w:p>
    <w:p w14:paraId="1E0E2DDF" w14:textId="295D21A6" w:rsidR="00E55E9D" w:rsidRPr="00710D28" w:rsidRDefault="00E55E9D" w:rsidP="00E55E9D">
      <w:pPr>
        <w:widowControl w:val="0"/>
        <w:jc w:val="center"/>
        <w:rPr>
          <w:rFonts w:ascii="Arial" w:hAnsi="Arial" w:cs="Arial"/>
          <w:b/>
        </w:rPr>
      </w:pPr>
    </w:p>
    <w:p w14:paraId="347D1BA1" w14:textId="77777777" w:rsidR="00211506" w:rsidRPr="00710D28" w:rsidRDefault="00211506" w:rsidP="00E55E9D">
      <w:pPr>
        <w:widowControl w:val="0"/>
        <w:jc w:val="center"/>
        <w:rPr>
          <w:rFonts w:ascii="Arial" w:hAnsi="Arial" w:cs="Arial"/>
          <w:b/>
        </w:rPr>
      </w:pPr>
    </w:p>
    <w:p w14:paraId="21029011" w14:textId="7970D7EB" w:rsidR="00E55E9D" w:rsidRPr="00710D28" w:rsidRDefault="00E55E9D" w:rsidP="00CF555D">
      <w:pPr>
        <w:pStyle w:val="Ttulo2"/>
        <w:spacing w:before="0"/>
        <w:jc w:val="center"/>
        <w:rPr>
          <w:rFonts w:ascii="Arial" w:hAnsi="Arial" w:cs="Arial"/>
          <w:sz w:val="20"/>
          <w:szCs w:val="20"/>
        </w:rPr>
      </w:pPr>
      <w:bookmarkStart w:id="73" w:name="_Toc210240582"/>
      <w:r w:rsidRPr="00710D28">
        <w:rPr>
          <w:rFonts w:ascii="Arial" w:hAnsi="Arial" w:cs="Arial"/>
          <w:color w:val="auto"/>
          <w:sz w:val="20"/>
          <w:szCs w:val="20"/>
        </w:rPr>
        <w:lastRenderedPageBreak/>
        <w:t xml:space="preserve">ANEXO N° </w:t>
      </w:r>
      <w:r w:rsidR="2838B4AD" w:rsidRPr="00710D28">
        <w:rPr>
          <w:rFonts w:ascii="Arial" w:hAnsi="Arial" w:cs="Arial"/>
          <w:color w:val="auto"/>
          <w:sz w:val="20"/>
          <w:szCs w:val="20"/>
        </w:rPr>
        <w:t>7</w:t>
      </w:r>
      <w:bookmarkEnd w:id="73"/>
    </w:p>
    <w:p w14:paraId="0D5EEAF1" w14:textId="77777777" w:rsidR="00FB0711" w:rsidRPr="00710D28" w:rsidRDefault="00FB0711" w:rsidP="723999AC">
      <w:pPr>
        <w:widowControl w:val="0"/>
        <w:jc w:val="center"/>
        <w:rPr>
          <w:rFonts w:ascii="Arial" w:hAnsi="Arial" w:cs="Arial"/>
          <w:b/>
          <w:bCs/>
          <w:sz w:val="20"/>
          <w:szCs w:val="20"/>
        </w:rPr>
      </w:pPr>
    </w:p>
    <w:p w14:paraId="7A5D9DA9" w14:textId="6B565A27" w:rsidR="00E55E9D" w:rsidRPr="00710D28" w:rsidRDefault="00E55E9D" w:rsidP="00E55E9D">
      <w:pPr>
        <w:ind w:firstLine="426"/>
        <w:jc w:val="center"/>
        <w:rPr>
          <w:rFonts w:ascii="Arial" w:hAnsi="Arial" w:cs="Arial"/>
          <w:b/>
          <w:sz w:val="20"/>
          <w:szCs w:val="20"/>
        </w:rPr>
      </w:pPr>
      <w:r w:rsidRPr="00710D28">
        <w:rPr>
          <w:rFonts w:ascii="Arial" w:hAnsi="Arial" w:cs="Arial"/>
          <w:b/>
          <w:sz w:val="20"/>
          <w:szCs w:val="20"/>
        </w:rPr>
        <w:t>AUTORIZACIÓN DE RETENCIÓN COMO GARANTÍA DE FIEL CUMPLIMIENTO DEL CONTRATO Y/O FIEL CUMPLIMIENTO DE PRESTACIONES ACCESORIAS – PROVEEDORES MYPES</w:t>
      </w:r>
    </w:p>
    <w:p w14:paraId="74765327" w14:textId="6ACD6B33" w:rsidR="00E55E9D" w:rsidRPr="00710D28" w:rsidRDefault="00E55E9D" w:rsidP="00E55E9D">
      <w:pPr>
        <w:ind w:firstLine="426"/>
        <w:jc w:val="center"/>
        <w:rPr>
          <w:rFonts w:ascii="Arial" w:hAnsi="Arial" w:cs="Arial"/>
          <w:b/>
          <w:sz w:val="20"/>
          <w:szCs w:val="20"/>
        </w:rPr>
      </w:pPr>
    </w:p>
    <w:p w14:paraId="7A60FB9F" w14:textId="4A8B6D05" w:rsidR="00E55E9D" w:rsidRPr="00710D28" w:rsidRDefault="00C76204" w:rsidP="00E55E9D">
      <w:pPr>
        <w:ind w:firstLine="426"/>
        <w:jc w:val="center"/>
        <w:rPr>
          <w:rFonts w:ascii="Arial" w:hAnsi="Arial" w:cs="Arial"/>
          <w:b/>
          <w:sz w:val="20"/>
          <w:szCs w:val="20"/>
        </w:rPr>
      </w:pPr>
      <w:r w:rsidRPr="00710D28">
        <w:rPr>
          <w:rFonts w:ascii="Arial" w:hAnsi="Arial" w:cs="Arial"/>
          <w:b/>
          <w:sz w:val="20"/>
          <w:szCs w:val="20"/>
        </w:rPr>
        <w:t>(DOCUMENTO A PRESENTAR PARA EL PERFECCIONAMIENTO DEL CONTRATO)</w:t>
      </w:r>
    </w:p>
    <w:p w14:paraId="75A1F7B9" w14:textId="12DF1CDF" w:rsidR="00E55E9D" w:rsidRPr="00710D28" w:rsidRDefault="00E55E9D" w:rsidP="00E55E9D">
      <w:pPr>
        <w:widowControl w:val="0"/>
        <w:rPr>
          <w:rFonts w:ascii="Arial" w:hAnsi="Arial" w:cs="Arial"/>
          <w:sz w:val="20"/>
          <w:szCs w:val="20"/>
        </w:rPr>
      </w:pPr>
    </w:p>
    <w:p w14:paraId="61A962E0" w14:textId="14633FDA" w:rsidR="00E55E9D" w:rsidRPr="00710D28" w:rsidRDefault="00E55E9D" w:rsidP="00E55E9D">
      <w:pPr>
        <w:widowControl w:val="0"/>
        <w:rPr>
          <w:rFonts w:ascii="Arial" w:hAnsi="Arial" w:cs="Arial"/>
          <w:sz w:val="20"/>
          <w:szCs w:val="20"/>
        </w:rPr>
      </w:pPr>
    </w:p>
    <w:p w14:paraId="3A431027" w14:textId="3E954172" w:rsidR="00E55E9D" w:rsidRPr="00710D28" w:rsidRDefault="00E55E9D" w:rsidP="00E55E9D">
      <w:pPr>
        <w:widowControl w:val="0"/>
        <w:rPr>
          <w:rFonts w:ascii="Arial" w:hAnsi="Arial" w:cs="Arial"/>
          <w:sz w:val="20"/>
          <w:szCs w:val="20"/>
        </w:rPr>
      </w:pPr>
    </w:p>
    <w:p w14:paraId="39CF8DC5" w14:textId="3B01DB40" w:rsidR="00E55E9D" w:rsidRPr="00710D28" w:rsidRDefault="00E55E9D" w:rsidP="00E55E9D">
      <w:pPr>
        <w:widowControl w:val="0"/>
        <w:rPr>
          <w:rFonts w:ascii="Arial" w:hAnsi="Arial" w:cs="Arial"/>
          <w:sz w:val="20"/>
          <w:szCs w:val="20"/>
        </w:rPr>
      </w:pPr>
      <w:r w:rsidRPr="00710D28">
        <w:rPr>
          <w:rFonts w:ascii="Arial" w:hAnsi="Arial" w:cs="Arial"/>
          <w:sz w:val="20"/>
          <w:szCs w:val="20"/>
        </w:rPr>
        <w:t>Señores</w:t>
      </w:r>
    </w:p>
    <w:p w14:paraId="6A7EA418" w14:textId="540D96CB" w:rsidR="00E55E9D" w:rsidRPr="00710D28" w:rsidRDefault="4B255CD5">
      <w:pPr>
        <w:widowControl w:val="0"/>
        <w:spacing w:line="259" w:lineRule="auto"/>
        <w:jc w:val="both"/>
        <w:rPr>
          <w:rFonts w:ascii="Arial" w:eastAsia="Arial" w:hAnsi="Arial" w:cs="Arial"/>
          <w:sz w:val="20"/>
          <w:szCs w:val="20"/>
        </w:rPr>
      </w:pPr>
      <w:r w:rsidRPr="00710D28">
        <w:rPr>
          <w:rFonts w:ascii="Arial" w:hAnsi="Arial" w:cs="Arial"/>
          <w:b/>
          <w:bCs/>
          <w:sz w:val="20"/>
          <w:szCs w:val="20"/>
        </w:rPr>
        <w:t>DEPENDENCIA ENCARGADA DE LAS CONTRATACIONES</w:t>
      </w:r>
    </w:p>
    <w:p w14:paraId="176A0B48" w14:textId="3DE93A10" w:rsidR="00E55E9D" w:rsidRPr="00710D28" w:rsidRDefault="00E55E9D" w:rsidP="00E55E9D">
      <w:pPr>
        <w:widowControl w:val="0"/>
        <w:jc w:val="both"/>
        <w:rPr>
          <w:rFonts w:ascii="Arial" w:hAnsi="Arial" w:cs="Arial"/>
          <w:b/>
          <w:bCs/>
          <w:sz w:val="20"/>
          <w:szCs w:val="20"/>
          <w:u w:val="single"/>
        </w:rPr>
      </w:pPr>
      <w:r w:rsidRPr="00710D28">
        <w:rPr>
          <w:rFonts w:ascii="Arial" w:hAnsi="Arial" w:cs="Arial"/>
          <w:b/>
          <w:bCs/>
          <w:sz w:val="20"/>
          <w:szCs w:val="20"/>
        </w:rPr>
        <w:t xml:space="preserve">LICITACIÓN PÚBLICA </w:t>
      </w:r>
      <w:r w:rsidR="00973A3F" w:rsidRPr="00710D28">
        <w:rPr>
          <w:rFonts w:ascii="Arial" w:hAnsi="Arial" w:cs="Arial"/>
          <w:b/>
          <w:bCs/>
          <w:sz w:val="20"/>
          <w:szCs w:val="20"/>
        </w:rPr>
        <w:t>ABREAVIADA PARA BIENES</w:t>
      </w:r>
      <w:r w:rsidR="0064319C" w:rsidRPr="00710D28">
        <w:rPr>
          <w:rFonts w:ascii="Arial" w:hAnsi="Arial" w:cs="Arial"/>
          <w:b/>
          <w:bCs/>
          <w:sz w:val="20"/>
          <w:szCs w:val="20"/>
        </w:rPr>
        <w:t xml:space="preserve"> </w:t>
      </w:r>
      <w:r w:rsidRPr="00710D28">
        <w:rPr>
          <w:rFonts w:ascii="Arial" w:hAnsi="Arial" w:cs="Arial"/>
          <w:b/>
          <w:bCs/>
          <w:sz w:val="20"/>
          <w:szCs w:val="20"/>
        </w:rPr>
        <w:t xml:space="preserve">Nº </w:t>
      </w:r>
      <w:r w:rsidRPr="00710D28">
        <w:rPr>
          <w:rFonts w:ascii="Arial" w:hAnsi="Arial" w:cs="Arial"/>
          <w:b/>
          <w:bCs/>
          <w:sz w:val="20"/>
          <w:szCs w:val="20"/>
          <w:u w:val="single"/>
        </w:rPr>
        <w:t>[CONSIGNAR NOMENCLATURA DEL PROCEDIMIENTO</w:t>
      </w:r>
      <w:r w:rsidR="00973A3F" w:rsidRPr="00710D28">
        <w:rPr>
          <w:rFonts w:ascii="Arial" w:hAnsi="Arial" w:cs="Arial"/>
          <w:b/>
          <w:bCs/>
          <w:sz w:val="20"/>
          <w:szCs w:val="20"/>
          <w:u w:val="single"/>
        </w:rPr>
        <w:t xml:space="preserve"> DE SELECCIÓN</w:t>
      </w:r>
      <w:r w:rsidRPr="00710D28">
        <w:rPr>
          <w:rFonts w:ascii="Arial" w:hAnsi="Arial" w:cs="Arial"/>
          <w:b/>
          <w:bCs/>
          <w:sz w:val="20"/>
          <w:szCs w:val="20"/>
          <w:u w:val="single"/>
        </w:rPr>
        <w:t>]</w:t>
      </w:r>
    </w:p>
    <w:p w14:paraId="5A3F8579" w14:textId="2A331617" w:rsidR="00E55E9D" w:rsidRPr="00710D28" w:rsidRDefault="00E55E9D" w:rsidP="00E55E9D">
      <w:pPr>
        <w:widowControl w:val="0"/>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51F05543" w14:textId="04E33CB6" w:rsidR="00E55E9D" w:rsidRPr="00710D28" w:rsidRDefault="00E55E9D" w:rsidP="00E55E9D">
      <w:pPr>
        <w:widowControl w:val="0"/>
        <w:rPr>
          <w:rFonts w:ascii="Arial" w:hAnsi="Arial" w:cs="Arial"/>
          <w:sz w:val="20"/>
          <w:szCs w:val="20"/>
        </w:rPr>
      </w:pPr>
    </w:p>
    <w:p w14:paraId="53DA6C23" w14:textId="6DFEC834" w:rsidR="00F433C7" w:rsidRPr="00710D28" w:rsidRDefault="00E55E9D" w:rsidP="00F433C7">
      <w:pPr>
        <w:widowControl w:val="0"/>
        <w:ind w:right="-1"/>
        <w:jc w:val="both"/>
        <w:rPr>
          <w:rFonts w:ascii="Arial" w:hAnsi="Arial" w:cs="Arial"/>
          <w:b/>
          <w:sz w:val="20"/>
          <w:szCs w:val="20"/>
        </w:rPr>
      </w:pPr>
      <w:r w:rsidRPr="00710D28">
        <w:rPr>
          <w:rFonts w:ascii="Arial" w:hAnsi="Arial" w:cs="Arial"/>
          <w:sz w:val="20"/>
          <w:szCs w:val="20"/>
        </w:rPr>
        <w:t>El que se suscribe, [……………..],</w:t>
      </w:r>
      <w:r w:rsidR="00D362EB" w:rsidRPr="00710D28">
        <w:rPr>
          <w:rFonts w:ascii="Arial" w:hAnsi="Arial" w:cs="Arial"/>
          <w:sz w:val="20"/>
          <w:szCs w:val="20"/>
        </w:rPr>
        <w:t xml:space="preserve">representante legal o común de </w:t>
      </w:r>
      <w:r w:rsidRPr="00710D28">
        <w:rPr>
          <w:rFonts w:ascii="Arial" w:hAnsi="Arial" w:cs="Arial"/>
          <w:b/>
          <w:bCs/>
          <w:sz w:val="20"/>
          <w:szCs w:val="20"/>
          <w:u w:val="single"/>
        </w:rPr>
        <w:t>[CONSIGNAR PERSONA JURÍDICA</w:t>
      </w:r>
      <w:r w:rsidR="00252992" w:rsidRPr="00710D28">
        <w:rPr>
          <w:rFonts w:ascii="Arial" w:hAnsi="Arial" w:cs="Arial"/>
          <w:b/>
          <w:bCs/>
          <w:sz w:val="20"/>
          <w:szCs w:val="20"/>
          <w:u w:val="single"/>
        </w:rPr>
        <w:t xml:space="preserve"> O CONSORCIO</w:t>
      </w:r>
      <w:r w:rsidRPr="00710D28">
        <w:rPr>
          <w:rFonts w:ascii="Arial" w:hAnsi="Arial" w:cs="Arial"/>
          <w:b/>
          <w:bCs/>
          <w:sz w:val="20"/>
          <w:szCs w:val="20"/>
          <w:u w:val="single"/>
        </w:rPr>
        <w:t>],</w:t>
      </w:r>
      <w:r w:rsidRPr="00710D28">
        <w:rPr>
          <w:rFonts w:ascii="Arial" w:hAnsi="Arial" w:cs="Arial"/>
          <w:sz w:val="20"/>
          <w:szCs w:val="20"/>
        </w:rPr>
        <w:t xml:space="preserve"> identificado con </w:t>
      </w:r>
      <w:r w:rsidRPr="00710D28">
        <w:rPr>
          <w:rFonts w:ascii="Arial" w:hAnsi="Arial" w:cs="Arial"/>
          <w:b/>
          <w:bCs/>
          <w:sz w:val="20"/>
          <w:szCs w:val="20"/>
          <w:u w:val="single"/>
        </w:rPr>
        <w:t xml:space="preserve">[CONSIGNAR TIPO DE DOCUMENTO DE IDENTIDAD] </w:t>
      </w:r>
      <w:r w:rsidRPr="00710D28">
        <w:rPr>
          <w:rFonts w:ascii="Arial" w:hAnsi="Arial" w:cs="Arial"/>
          <w:sz w:val="20"/>
          <w:szCs w:val="20"/>
        </w:rPr>
        <w:t xml:space="preserve">N° </w:t>
      </w:r>
      <w:r w:rsidRPr="00710D28">
        <w:rPr>
          <w:rFonts w:ascii="Arial" w:hAnsi="Arial" w:cs="Arial"/>
          <w:b/>
          <w:bCs/>
          <w:sz w:val="20"/>
          <w:szCs w:val="20"/>
          <w:u w:val="single"/>
        </w:rPr>
        <w:t>[CONSIGNAR NÚMERO DE DOCUMENTO DE IDENTIDAD]</w:t>
      </w:r>
      <w:r w:rsidRPr="00710D28">
        <w:rPr>
          <w:rFonts w:ascii="Arial" w:hAnsi="Arial" w:cs="Arial"/>
          <w:sz w:val="20"/>
          <w:szCs w:val="20"/>
        </w:rPr>
        <w:t xml:space="preserve">, autorizo que </w:t>
      </w:r>
      <w:r w:rsidR="00F433C7" w:rsidRPr="00710D28">
        <w:rPr>
          <w:rFonts w:ascii="Arial" w:hAnsi="Arial" w:cs="Arial"/>
          <w:sz w:val="20"/>
          <w:szCs w:val="20"/>
        </w:rPr>
        <w:t xml:space="preserve">se me aplique la retención de pago, como mecanismo de garantía de fiel cumplimiento de </w:t>
      </w:r>
      <w:r w:rsidR="00F433C7" w:rsidRPr="00710D28">
        <w:rPr>
          <w:rFonts w:ascii="Arial" w:hAnsi="Arial" w:cs="Arial"/>
          <w:b/>
          <w:bCs/>
          <w:sz w:val="20"/>
          <w:szCs w:val="20"/>
          <w:u w:val="single"/>
        </w:rPr>
        <w:t>[PRECISAR SI ES FIEL CUMPLIMIENTO DEL CONTRATO Y/O FIEL CUMPLIMIENTO DE PRESTACIONES ACCESORIAS]</w:t>
      </w:r>
      <w:r w:rsidR="00F433C7" w:rsidRPr="00710D28">
        <w:rPr>
          <w:rFonts w:ascii="Arial" w:hAnsi="Arial" w:cs="Arial"/>
          <w:sz w:val="20"/>
          <w:szCs w:val="20"/>
        </w:rPr>
        <w:t xml:space="preserve">, con cargo a ser devuelto al finalizar el contrato, </w:t>
      </w:r>
      <w:r w:rsidR="00792345" w:rsidRPr="00710D28">
        <w:rPr>
          <w:rFonts w:ascii="Arial" w:hAnsi="Arial" w:cs="Arial"/>
          <w:sz w:val="20"/>
          <w:szCs w:val="20"/>
        </w:rPr>
        <w:t>de conformidad con</w:t>
      </w:r>
      <w:r w:rsidR="00F433C7" w:rsidRPr="00710D28">
        <w:rPr>
          <w:rFonts w:ascii="Arial" w:hAnsi="Arial" w:cs="Arial"/>
          <w:sz w:val="20"/>
          <w:szCs w:val="20"/>
        </w:rPr>
        <w:t xml:space="preserve"> lo dispuesto en el numeral 61.8 del artículo 61 de la Ley </w:t>
      </w:r>
      <w:r w:rsidR="00D466B6" w:rsidRPr="00710D28">
        <w:rPr>
          <w:rFonts w:ascii="Arial" w:hAnsi="Arial" w:cs="Arial"/>
          <w:sz w:val="20"/>
          <w:szCs w:val="20"/>
        </w:rPr>
        <w:t>Ni</w:t>
      </w:r>
      <w:r w:rsidR="00F433C7" w:rsidRPr="00710D28">
        <w:rPr>
          <w:rFonts w:ascii="Arial" w:hAnsi="Arial" w:cs="Arial"/>
          <w:sz w:val="20"/>
          <w:szCs w:val="20"/>
        </w:rPr>
        <w:t xml:space="preserve"> 32069, Ley General de Contrataciones Públicas, concordado con el numeral 114.2 del artículo 114 de su Reglamento, aprobado por Decreto Supremo N° 009-2025; así como el </w:t>
      </w:r>
      <w:r w:rsidR="00F433C7" w:rsidRPr="00710D28">
        <w:rPr>
          <w:rFonts w:ascii="Arial" w:hAnsi="Arial" w:cs="Arial"/>
          <w:b/>
          <w:sz w:val="20"/>
          <w:szCs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00F433C7" w:rsidRPr="00710D28">
        <w:rPr>
          <w:rFonts w:ascii="Arial" w:hAnsi="Arial" w:cs="Arial"/>
          <w:b/>
          <w:sz w:val="20"/>
          <w:szCs w:val="20"/>
        </w:rPr>
        <w:t>].</w:t>
      </w:r>
    </w:p>
    <w:p w14:paraId="0C03D12C" w14:textId="5798068D" w:rsidR="00E55E9D" w:rsidRPr="00710D28" w:rsidRDefault="00E55E9D" w:rsidP="00E55E9D">
      <w:pPr>
        <w:widowControl w:val="0"/>
        <w:ind w:right="-1"/>
        <w:jc w:val="both"/>
        <w:rPr>
          <w:rFonts w:ascii="Arial" w:hAnsi="Arial" w:cs="Arial"/>
          <w:sz w:val="20"/>
          <w:szCs w:val="20"/>
        </w:rPr>
      </w:pPr>
    </w:p>
    <w:p w14:paraId="097C32B2" w14:textId="3B8088BD" w:rsidR="00E55E9D" w:rsidRPr="00710D28" w:rsidRDefault="00E55E9D" w:rsidP="00E55E9D">
      <w:pPr>
        <w:widowControl w:val="0"/>
        <w:autoSpaceDE w:val="0"/>
        <w:autoSpaceDN w:val="0"/>
        <w:adjustRightInd w:val="0"/>
        <w:ind w:left="360"/>
        <w:contextualSpacing/>
        <w:jc w:val="both"/>
        <w:rPr>
          <w:rFonts w:ascii="Arial" w:hAnsi="Arial" w:cs="Arial"/>
          <w:sz w:val="20"/>
          <w:szCs w:val="20"/>
        </w:rPr>
      </w:pPr>
    </w:p>
    <w:p w14:paraId="7CB1827E" w14:textId="4D0A95FF" w:rsidR="00E55E9D" w:rsidRPr="00710D28" w:rsidRDefault="00E55E9D" w:rsidP="00E55E9D">
      <w:pPr>
        <w:widowControl w:val="0"/>
        <w:autoSpaceDE w:val="0"/>
        <w:autoSpaceDN w:val="0"/>
        <w:adjustRightInd w:val="0"/>
        <w:jc w:val="both"/>
        <w:rPr>
          <w:rFonts w:ascii="Arial" w:hAnsi="Arial" w:cs="Arial"/>
          <w:sz w:val="20"/>
          <w:szCs w:val="20"/>
        </w:rPr>
      </w:pPr>
    </w:p>
    <w:p w14:paraId="40E825F1" w14:textId="2A294196" w:rsidR="00E55E9D" w:rsidRPr="00710D28" w:rsidRDefault="00E55E9D" w:rsidP="00E55E9D">
      <w:pPr>
        <w:widowControl w:val="0"/>
        <w:autoSpaceDE w:val="0"/>
        <w:autoSpaceDN w:val="0"/>
        <w:adjustRightInd w:val="0"/>
        <w:jc w:val="both"/>
        <w:rPr>
          <w:rFonts w:ascii="Arial" w:hAnsi="Arial" w:cs="Arial"/>
          <w:sz w:val="20"/>
          <w:szCs w:val="20"/>
        </w:rPr>
      </w:pPr>
    </w:p>
    <w:p w14:paraId="2504664B" w14:textId="42DC6628" w:rsidR="00E55E9D" w:rsidRPr="00710D28" w:rsidRDefault="00E55E9D" w:rsidP="00E55E9D">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u w:val="single"/>
        </w:rPr>
        <w:t>[CONSIGNAR CIUDAD Y FECHA]</w:t>
      </w:r>
    </w:p>
    <w:p w14:paraId="34D5199F" w14:textId="1C47DE95" w:rsidR="00E55E9D" w:rsidRPr="00710D28" w:rsidRDefault="00E55E9D" w:rsidP="00E55E9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5273"/>
      </w:tblGrid>
      <w:tr w:rsidR="00E55E9D" w:rsidRPr="00710D28" w14:paraId="4BE2B834" w14:textId="440F2432" w:rsidTr="00CF555D">
        <w:trPr>
          <w:trHeight w:val="1232"/>
          <w:jc w:val="center"/>
        </w:trPr>
        <w:tc>
          <w:tcPr>
            <w:tcW w:w="5273" w:type="dxa"/>
          </w:tcPr>
          <w:p w14:paraId="44FF0EBC" w14:textId="77777777" w:rsidR="00EE1E3E" w:rsidRPr="00710D28" w:rsidRDefault="00EE1E3E" w:rsidP="00EE1E3E">
            <w:pPr>
              <w:widowControl w:val="0"/>
              <w:ind w:right="-1"/>
              <w:jc w:val="center"/>
              <w:rPr>
                <w:rFonts w:ascii="Arial" w:hAnsi="Arial" w:cs="Arial"/>
                <w:sz w:val="20"/>
                <w:szCs w:val="20"/>
              </w:rPr>
            </w:pPr>
            <w:r w:rsidRPr="00710D28">
              <w:rPr>
                <w:rFonts w:ascii="Arial" w:hAnsi="Arial" w:cs="Arial"/>
                <w:sz w:val="20"/>
                <w:szCs w:val="20"/>
              </w:rPr>
              <w:t>……..........................................................</w:t>
            </w:r>
          </w:p>
          <w:p w14:paraId="07E51E2A" w14:textId="32BBBC33"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Firma, nombres y apellidos del </w:t>
            </w:r>
          </w:p>
          <w:p w14:paraId="7BC2D8E4"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representante legal o común, según corresponda</w:t>
            </w:r>
            <w:r w:rsidRPr="00710D28">
              <w:rPr>
                <w:rFonts w:ascii="Arial" w:hAnsi="Arial" w:cs="Arial"/>
                <w:color w:val="000000"/>
                <w:sz w:val="20"/>
                <w:szCs w:val="20"/>
                <w:lang w:val="es-ES"/>
              </w:rPr>
              <w:t> </w:t>
            </w:r>
          </w:p>
          <w:p w14:paraId="03D63603" w14:textId="5E045078" w:rsidR="00E55E9D" w:rsidRPr="00710D28" w:rsidRDefault="00E55E9D" w:rsidP="00E55E9D">
            <w:pPr>
              <w:widowControl w:val="0"/>
              <w:jc w:val="center"/>
              <w:rPr>
                <w:rFonts w:ascii="Arial" w:hAnsi="Arial" w:cs="Arial"/>
                <w:b/>
                <w:sz w:val="20"/>
                <w:szCs w:val="20"/>
                <w:lang w:val="es-ES"/>
              </w:rPr>
            </w:pPr>
            <w:r w:rsidRPr="00710D28">
              <w:rPr>
                <w:rFonts w:ascii="Arial" w:hAnsi="Arial" w:cs="Arial"/>
                <w:b/>
                <w:sz w:val="20"/>
                <w:szCs w:val="20"/>
              </w:rPr>
              <w:t>según corresponda</w:t>
            </w:r>
          </w:p>
        </w:tc>
      </w:tr>
    </w:tbl>
    <w:p w14:paraId="53C175AF" w14:textId="13EC7333" w:rsidR="00E55E9D" w:rsidRPr="00710D28" w:rsidRDefault="00E55E9D" w:rsidP="00E55E9D">
      <w:pPr>
        <w:widowControl w:val="0"/>
        <w:jc w:val="center"/>
        <w:rPr>
          <w:rFonts w:ascii="Arial" w:hAnsi="Arial" w:cs="Arial"/>
          <w:b/>
        </w:rPr>
      </w:pPr>
    </w:p>
    <w:p w14:paraId="3FCCAFC3" w14:textId="710C279E" w:rsidR="00E55E9D" w:rsidRPr="00710D28" w:rsidRDefault="00E55E9D" w:rsidP="00E55E9D">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710D28" w14:paraId="7E825030" w14:textId="18C085E3"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2A7FA8FA" w14:textId="3B9D3329" w:rsidR="00E55E9D" w:rsidRPr="00710D28" w:rsidRDefault="00E55E9D" w:rsidP="00E55E9D">
            <w:pPr>
              <w:jc w:val="both"/>
              <w:rPr>
                <w:rFonts w:ascii="Arial" w:hAnsi="Arial" w:cs="Arial"/>
                <w:b w:val="0"/>
                <w:color w:val="FF0000"/>
                <w:sz w:val="18"/>
                <w:szCs w:val="18"/>
                <w:lang w:val="es-ES"/>
              </w:rPr>
            </w:pPr>
            <w:r w:rsidRPr="00710D28">
              <w:rPr>
                <w:rFonts w:ascii="Arial" w:hAnsi="Arial" w:cs="Arial"/>
                <w:color w:val="FF0000"/>
                <w:sz w:val="18"/>
                <w:szCs w:val="18"/>
              </w:rPr>
              <w:t>Advertencia</w:t>
            </w:r>
          </w:p>
        </w:tc>
      </w:tr>
      <w:tr w:rsidR="00E55E9D" w:rsidRPr="00710D28" w14:paraId="7FF888F0" w14:textId="53C9836B" w:rsidTr="003C02B6">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84B4BAE" w14:textId="4352DA6C" w:rsidR="00E55E9D" w:rsidRPr="00710D28" w:rsidRDefault="00E55E9D" w:rsidP="00E55E9D">
            <w:pPr>
              <w:widowControl w:val="0"/>
              <w:jc w:val="both"/>
              <w:rPr>
                <w:rFonts w:ascii="Arial" w:hAnsi="Arial" w:cs="Arial"/>
                <w:b w:val="0"/>
                <w:bCs w:val="0"/>
                <w:iCs/>
                <w:color w:val="FF0000"/>
                <w:sz w:val="18"/>
                <w:szCs w:val="18"/>
                <w:lang w:val="es-ES"/>
              </w:rPr>
            </w:pPr>
            <w:r w:rsidRPr="00710D28">
              <w:rPr>
                <w:rFonts w:ascii="Arial" w:hAnsi="Arial" w:cs="Arial"/>
                <w:b w:val="0"/>
                <w:bCs w:val="0"/>
                <w:iCs/>
                <w:color w:val="FF0000"/>
                <w:sz w:val="18"/>
                <w:szCs w:val="18"/>
              </w:rPr>
              <w:t>La retención como mecanismo de garantía de fiel cumplimiento es aplicable, de acuerdo con los numerales 61.8 y 61.9 del artículo 61 de la Ley N° 32069, Ley General de Contrataciones Públicas</w:t>
            </w:r>
            <w:r w:rsidR="00281E39" w:rsidRPr="00710D28">
              <w:rPr>
                <w:rFonts w:ascii="Arial" w:hAnsi="Arial" w:cs="Arial"/>
                <w:b w:val="0"/>
                <w:bCs w:val="0"/>
                <w:iCs/>
                <w:color w:val="FF0000"/>
                <w:sz w:val="18"/>
                <w:szCs w:val="18"/>
              </w:rPr>
              <w:t>,</w:t>
            </w:r>
            <w:r w:rsidRPr="00710D28">
              <w:rPr>
                <w:rFonts w:ascii="Arial" w:hAnsi="Arial" w:cs="Arial"/>
                <w:b w:val="0"/>
                <w:bCs w:val="0"/>
                <w:iCs/>
                <w:color w:val="FF0000"/>
                <w:sz w:val="18"/>
                <w:szCs w:val="18"/>
              </w:rPr>
              <w:t xml:space="preserve"> y el artículo 114 de</w:t>
            </w:r>
            <w:r w:rsidR="00281E39" w:rsidRPr="00710D28">
              <w:rPr>
                <w:rFonts w:ascii="Arial" w:hAnsi="Arial" w:cs="Arial"/>
                <w:b w:val="0"/>
                <w:bCs w:val="0"/>
                <w:iCs/>
                <w:color w:val="FF0000"/>
                <w:sz w:val="18"/>
                <w:szCs w:val="18"/>
              </w:rPr>
              <w:t xml:space="preserve"> su</w:t>
            </w:r>
            <w:r w:rsidRPr="00710D28">
              <w:rPr>
                <w:rFonts w:ascii="Arial" w:hAnsi="Arial" w:cs="Arial"/>
                <w:b w:val="0"/>
                <w:bCs w:val="0"/>
                <w:iCs/>
                <w:color w:val="FF0000"/>
                <w:sz w:val="18"/>
                <w:szCs w:val="18"/>
              </w:rPr>
              <w:t xml:space="preserve"> Reglamento</w:t>
            </w:r>
            <w:r w:rsidR="00281E39" w:rsidRPr="00710D28">
              <w:rPr>
                <w:rFonts w:ascii="Arial" w:hAnsi="Arial" w:cs="Arial"/>
                <w:b w:val="0"/>
                <w:bCs w:val="0"/>
                <w:iCs/>
                <w:color w:val="FF0000"/>
                <w:sz w:val="18"/>
                <w:szCs w:val="18"/>
              </w:rPr>
              <w:t>, aprobado por Decreto Supremo N° 009-2025-EF</w:t>
            </w:r>
            <w:r w:rsidRPr="00710D28">
              <w:rPr>
                <w:rFonts w:ascii="Arial" w:hAnsi="Arial" w:cs="Arial"/>
                <w:b w:val="0"/>
                <w:bCs w:val="0"/>
                <w:iCs/>
                <w:color w:val="FF0000"/>
                <w:sz w:val="18"/>
                <w:szCs w:val="18"/>
              </w:rPr>
              <w:t>, así como el artículo 3 de la Ley Nº 32077, Ley que establece un medio alternativo de garantías de cumplimiento en los procesos de contratación pública de las MYPE, siempre que:</w:t>
            </w:r>
          </w:p>
          <w:p w14:paraId="2BA330FF" w14:textId="5C924AF5" w:rsidR="00E55E9D" w:rsidRPr="00710D28" w:rsidRDefault="00E55E9D" w:rsidP="00E55E9D">
            <w:pPr>
              <w:widowControl w:val="0"/>
              <w:ind w:left="360"/>
              <w:contextualSpacing/>
              <w:jc w:val="both"/>
              <w:rPr>
                <w:rFonts w:ascii="Arial" w:hAnsi="Arial" w:cs="Arial"/>
                <w:b w:val="0"/>
                <w:bCs w:val="0"/>
                <w:iCs/>
                <w:color w:val="FF0000"/>
                <w:sz w:val="18"/>
                <w:szCs w:val="18"/>
                <w:lang w:val="es-ES"/>
              </w:rPr>
            </w:pPr>
          </w:p>
          <w:p w14:paraId="2E9B77DC" w14:textId="3EBEA69D" w:rsidR="00E55E9D" w:rsidRPr="00710D28" w:rsidRDefault="00E55E9D" w:rsidP="007626B9">
            <w:pPr>
              <w:widowControl w:val="0"/>
              <w:numPr>
                <w:ilvl w:val="0"/>
                <w:numId w:val="20"/>
              </w:numPr>
              <w:ind w:left="316" w:hanging="218"/>
              <w:contextualSpacing/>
              <w:jc w:val="both"/>
              <w:rPr>
                <w:rFonts w:ascii="Arial" w:hAnsi="Arial" w:cs="Arial"/>
                <w:b w:val="0"/>
                <w:bCs w:val="0"/>
                <w:iCs/>
                <w:color w:val="FF0000"/>
                <w:sz w:val="18"/>
                <w:szCs w:val="18"/>
                <w:lang w:val="es-ES"/>
              </w:rPr>
            </w:pPr>
            <w:r w:rsidRPr="00710D28">
              <w:rPr>
                <w:rFonts w:ascii="Arial" w:hAnsi="Arial" w:cs="Arial"/>
                <w:b w:val="0"/>
                <w:bCs w:val="0"/>
                <w:iCs/>
                <w:color w:val="FF0000"/>
                <w:sz w:val="18"/>
                <w:szCs w:val="18"/>
                <w:lang w:val="es-ES"/>
              </w:rPr>
              <w:t>El plazo de la prestación sea igual o mayor de sesenta días calendario.</w:t>
            </w:r>
          </w:p>
          <w:p w14:paraId="1D5208DE" w14:textId="500C8CFE" w:rsidR="00E55E9D" w:rsidRPr="00710D28" w:rsidRDefault="00E55E9D" w:rsidP="007626B9">
            <w:pPr>
              <w:widowControl w:val="0"/>
              <w:numPr>
                <w:ilvl w:val="0"/>
                <w:numId w:val="20"/>
              </w:numPr>
              <w:ind w:left="316" w:hanging="218"/>
              <w:contextualSpacing/>
              <w:jc w:val="both"/>
              <w:rPr>
                <w:rFonts w:ascii="Arial" w:hAnsi="Arial" w:cs="Arial"/>
                <w:b w:val="0"/>
                <w:bCs w:val="0"/>
                <w:iCs/>
                <w:color w:val="FF0000"/>
                <w:sz w:val="18"/>
                <w:szCs w:val="18"/>
                <w:lang w:val="es-ES"/>
              </w:rPr>
            </w:pPr>
            <w:r w:rsidRPr="00710D28">
              <w:rPr>
                <w:rFonts w:ascii="Arial" w:hAnsi="Arial" w:cs="Arial"/>
                <w:b w:val="0"/>
                <w:bCs w:val="0"/>
                <w:iCs/>
                <w:color w:val="FF0000"/>
                <w:sz w:val="18"/>
                <w:szCs w:val="18"/>
                <w:lang w:val="es-ES"/>
              </w:rPr>
              <w:t>Se consideren, según corresponda, al menos dos pagos a favor del contratista</w:t>
            </w:r>
            <w:r w:rsidR="0052787C" w:rsidRPr="00710D28">
              <w:rPr>
                <w:rFonts w:ascii="Arial" w:hAnsi="Arial" w:cs="Arial"/>
                <w:b w:val="0"/>
                <w:bCs w:val="0"/>
                <w:iCs/>
                <w:color w:val="FF0000"/>
                <w:sz w:val="18"/>
                <w:szCs w:val="18"/>
                <w:lang w:val="es-ES"/>
              </w:rPr>
              <w:t>.</w:t>
            </w:r>
          </w:p>
          <w:p w14:paraId="6F2AED3C" w14:textId="4CED49FA" w:rsidR="00E55E9D" w:rsidRPr="00710D28" w:rsidRDefault="00E55E9D" w:rsidP="007626B9">
            <w:pPr>
              <w:widowControl w:val="0"/>
              <w:numPr>
                <w:ilvl w:val="0"/>
                <w:numId w:val="20"/>
              </w:numPr>
              <w:ind w:left="316" w:hanging="218"/>
              <w:contextualSpacing/>
              <w:jc w:val="both"/>
              <w:rPr>
                <w:rFonts w:ascii="Arial" w:hAnsi="Arial" w:cs="Arial"/>
                <w:b w:val="0"/>
                <w:bCs w:val="0"/>
                <w:iCs/>
                <w:color w:val="FF0000"/>
                <w:sz w:val="18"/>
                <w:szCs w:val="18"/>
                <w:lang w:val="es-ES"/>
              </w:rPr>
            </w:pPr>
            <w:r w:rsidRPr="00710D28">
              <w:rPr>
                <w:rFonts w:ascii="Arial" w:hAnsi="Arial" w:cs="Arial"/>
                <w:b w:val="0"/>
                <w:bCs w:val="0"/>
                <w:iCs/>
                <w:color w:val="FF0000"/>
                <w:sz w:val="18"/>
                <w:szCs w:val="18"/>
                <w:lang w:val="es-ES"/>
              </w:rPr>
              <w:t>Cuando se adjudique la buena pro a un proveedor que califique como micro o pequeña empresa, procede la retención con independencia de</w:t>
            </w:r>
            <w:r w:rsidR="003464A3" w:rsidRPr="00710D28">
              <w:rPr>
                <w:rFonts w:ascii="Arial" w:hAnsi="Arial" w:cs="Arial"/>
                <w:b w:val="0"/>
                <w:bCs w:val="0"/>
                <w:iCs/>
                <w:color w:val="FF0000"/>
                <w:sz w:val="18"/>
                <w:szCs w:val="18"/>
                <w:lang w:val="es-ES"/>
              </w:rPr>
              <w:t xml:space="preserve"> la cuantía</w:t>
            </w:r>
            <w:r w:rsidRPr="00710D28">
              <w:rPr>
                <w:rFonts w:ascii="Arial" w:hAnsi="Arial" w:cs="Arial"/>
                <w:b w:val="0"/>
                <w:bCs w:val="0"/>
                <w:iCs/>
                <w:color w:val="FF0000"/>
                <w:sz w:val="18"/>
                <w:szCs w:val="18"/>
                <w:lang w:val="es-ES"/>
              </w:rPr>
              <w:t xml:space="preserve"> de la contratación.</w:t>
            </w:r>
          </w:p>
          <w:p w14:paraId="5CDC06AA" w14:textId="5645EE08" w:rsidR="00E55E9D" w:rsidRPr="00710D28" w:rsidRDefault="00E55E9D" w:rsidP="00E55E9D">
            <w:pPr>
              <w:widowControl w:val="0"/>
              <w:jc w:val="both"/>
              <w:rPr>
                <w:rFonts w:ascii="Arial" w:hAnsi="Arial" w:cs="Arial"/>
                <w:b w:val="0"/>
                <w:bCs w:val="0"/>
                <w:i/>
                <w:color w:val="FF0000"/>
                <w:sz w:val="18"/>
                <w:szCs w:val="18"/>
                <w:lang w:val="es-ES"/>
              </w:rPr>
            </w:pPr>
          </w:p>
        </w:tc>
      </w:tr>
    </w:tbl>
    <w:p w14:paraId="7CAA4F94" w14:textId="77777777" w:rsidR="00E55E9D" w:rsidRPr="00710D28" w:rsidRDefault="00E55E9D" w:rsidP="00E55E9D">
      <w:pPr>
        <w:widowControl w:val="0"/>
        <w:jc w:val="center"/>
        <w:rPr>
          <w:rFonts w:ascii="Arial" w:hAnsi="Arial" w:cs="Arial"/>
          <w:b/>
        </w:rPr>
      </w:pPr>
    </w:p>
    <w:p w14:paraId="2CBBCC4A" w14:textId="77777777" w:rsidR="00E55E9D" w:rsidRPr="00710D28" w:rsidRDefault="00E55E9D" w:rsidP="00E55E9D">
      <w:pPr>
        <w:widowControl w:val="0"/>
        <w:jc w:val="center"/>
        <w:rPr>
          <w:rFonts w:ascii="Arial" w:hAnsi="Arial" w:cs="Arial"/>
          <w:b/>
        </w:rPr>
      </w:pPr>
    </w:p>
    <w:p w14:paraId="3B98FF89" w14:textId="77777777" w:rsidR="00E55E9D" w:rsidRPr="00710D28" w:rsidRDefault="00E55E9D" w:rsidP="00E55E9D">
      <w:pPr>
        <w:widowControl w:val="0"/>
        <w:jc w:val="center"/>
        <w:rPr>
          <w:rFonts w:ascii="Arial" w:hAnsi="Arial" w:cs="Arial"/>
          <w:b/>
        </w:rPr>
      </w:pPr>
    </w:p>
    <w:p w14:paraId="3E53AD2F" w14:textId="77777777" w:rsidR="00D0642B" w:rsidRPr="00710D28" w:rsidRDefault="00D0642B" w:rsidP="00E55E9D">
      <w:pPr>
        <w:widowControl w:val="0"/>
        <w:jc w:val="center"/>
        <w:rPr>
          <w:rFonts w:ascii="Arial" w:hAnsi="Arial" w:cs="Arial"/>
          <w:b/>
        </w:rPr>
      </w:pPr>
    </w:p>
    <w:p w14:paraId="778FFDA3" w14:textId="77777777" w:rsidR="00E55E9D" w:rsidRPr="00710D28" w:rsidRDefault="00E55E9D" w:rsidP="00E55E9D">
      <w:pPr>
        <w:widowControl w:val="0"/>
        <w:jc w:val="center"/>
        <w:rPr>
          <w:rFonts w:ascii="Arial" w:hAnsi="Arial" w:cs="Arial"/>
          <w:b/>
        </w:rPr>
      </w:pPr>
    </w:p>
    <w:p w14:paraId="361B02A2" w14:textId="7918392B" w:rsidR="00E55E9D" w:rsidRPr="00710D28" w:rsidRDefault="00E55E9D" w:rsidP="00CF555D">
      <w:pPr>
        <w:pStyle w:val="Ttulo2"/>
        <w:spacing w:before="0"/>
        <w:jc w:val="center"/>
        <w:rPr>
          <w:rFonts w:ascii="Arial" w:hAnsi="Arial" w:cs="Arial"/>
          <w:sz w:val="20"/>
          <w:szCs w:val="20"/>
        </w:rPr>
      </w:pPr>
      <w:bookmarkStart w:id="74" w:name="_Toc210240583"/>
      <w:r w:rsidRPr="00710D28">
        <w:rPr>
          <w:rFonts w:ascii="Arial" w:hAnsi="Arial" w:cs="Arial"/>
          <w:color w:val="auto"/>
          <w:sz w:val="20"/>
          <w:szCs w:val="20"/>
        </w:rPr>
        <w:t xml:space="preserve">ANEXO N° </w:t>
      </w:r>
      <w:r w:rsidR="49FEEFAB" w:rsidRPr="00710D28">
        <w:rPr>
          <w:rFonts w:ascii="Arial" w:hAnsi="Arial" w:cs="Arial"/>
          <w:color w:val="auto"/>
          <w:sz w:val="20"/>
          <w:szCs w:val="20"/>
        </w:rPr>
        <w:t>8</w:t>
      </w:r>
      <w:bookmarkEnd w:id="74"/>
    </w:p>
    <w:p w14:paraId="4540CB55" w14:textId="77777777" w:rsidR="00E55E9D" w:rsidRPr="00710D28" w:rsidRDefault="00E55E9D" w:rsidP="00E55E9D">
      <w:pPr>
        <w:widowControl w:val="0"/>
        <w:jc w:val="center"/>
        <w:rPr>
          <w:rFonts w:ascii="Arial" w:hAnsi="Arial" w:cs="Arial"/>
          <w:b/>
          <w:sz w:val="20"/>
          <w:szCs w:val="20"/>
        </w:rPr>
      </w:pPr>
    </w:p>
    <w:p w14:paraId="61C5447C" w14:textId="77777777" w:rsidR="00E55E9D" w:rsidRPr="00710D28" w:rsidRDefault="00E55E9D" w:rsidP="00E55E9D">
      <w:pPr>
        <w:ind w:firstLine="426"/>
        <w:jc w:val="center"/>
        <w:rPr>
          <w:rFonts w:ascii="Arial" w:hAnsi="Arial" w:cs="Arial"/>
          <w:b/>
          <w:sz w:val="20"/>
          <w:szCs w:val="20"/>
        </w:rPr>
      </w:pPr>
      <w:r w:rsidRPr="00710D28">
        <w:rPr>
          <w:rFonts w:ascii="Arial" w:hAnsi="Arial" w:cs="Arial"/>
          <w:b/>
          <w:sz w:val="20"/>
          <w:szCs w:val="20"/>
        </w:rPr>
        <w:t xml:space="preserve">DECLARACIÓN JURADA DE PRESENTACIÓN DE FIDEICOMISO COMO GARANTÍA DE FIEL CUMPLIMIENTO DEL CONTRATO </w:t>
      </w:r>
    </w:p>
    <w:p w14:paraId="67E12342" w14:textId="77777777" w:rsidR="00E55E9D" w:rsidRPr="00710D28" w:rsidRDefault="00E55E9D" w:rsidP="00E55E9D">
      <w:pPr>
        <w:ind w:firstLine="426"/>
        <w:jc w:val="center"/>
        <w:rPr>
          <w:rFonts w:ascii="Arial" w:hAnsi="Arial" w:cs="Arial"/>
          <w:b/>
          <w:sz w:val="20"/>
          <w:szCs w:val="20"/>
        </w:rPr>
      </w:pPr>
    </w:p>
    <w:p w14:paraId="43128F7D" w14:textId="186E5EF9" w:rsidR="00E55E9D" w:rsidRPr="00710D28" w:rsidRDefault="00C76204" w:rsidP="00E55E9D">
      <w:pPr>
        <w:ind w:firstLine="426"/>
        <w:jc w:val="center"/>
        <w:rPr>
          <w:rFonts w:ascii="Arial" w:hAnsi="Arial" w:cs="Arial"/>
          <w:b/>
          <w:sz w:val="20"/>
          <w:szCs w:val="20"/>
        </w:rPr>
      </w:pPr>
      <w:r w:rsidRPr="00710D28">
        <w:rPr>
          <w:rFonts w:ascii="Arial" w:hAnsi="Arial" w:cs="Arial"/>
          <w:b/>
          <w:sz w:val="20"/>
          <w:szCs w:val="20"/>
        </w:rPr>
        <w:t>(DOCUMENTO A PRESENTAR PARA EL PERFECCIONAMIENTO DEL CONTRATO)</w:t>
      </w:r>
    </w:p>
    <w:p w14:paraId="3A17998F" w14:textId="77777777" w:rsidR="00E55E9D" w:rsidRPr="00710D28" w:rsidRDefault="00E55E9D" w:rsidP="00E55E9D">
      <w:pPr>
        <w:widowControl w:val="0"/>
        <w:rPr>
          <w:rFonts w:ascii="Arial" w:hAnsi="Arial" w:cs="Arial"/>
          <w:sz w:val="20"/>
          <w:szCs w:val="20"/>
        </w:rPr>
      </w:pPr>
    </w:p>
    <w:p w14:paraId="366AD30C" w14:textId="77777777" w:rsidR="00E55E9D" w:rsidRPr="00710D28" w:rsidRDefault="00E55E9D" w:rsidP="00E55E9D">
      <w:pPr>
        <w:widowControl w:val="0"/>
        <w:rPr>
          <w:rFonts w:ascii="Arial" w:hAnsi="Arial" w:cs="Arial"/>
          <w:sz w:val="20"/>
          <w:szCs w:val="20"/>
        </w:rPr>
      </w:pPr>
    </w:p>
    <w:p w14:paraId="3B2F53DE" w14:textId="77777777" w:rsidR="00E55E9D" w:rsidRPr="00710D28" w:rsidRDefault="00E55E9D" w:rsidP="00E55E9D">
      <w:pPr>
        <w:widowControl w:val="0"/>
        <w:rPr>
          <w:rFonts w:ascii="Arial" w:hAnsi="Arial" w:cs="Arial"/>
          <w:sz w:val="20"/>
          <w:szCs w:val="20"/>
        </w:rPr>
      </w:pPr>
    </w:p>
    <w:p w14:paraId="21B143B1"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Señores</w:t>
      </w:r>
    </w:p>
    <w:p w14:paraId="287EA130" w14:textId="285EDA5D" w:rsidR="00E55E9D" w:rsidRPr="00710D28" w:rsidRDefault="693E6920">
      <w:pPr>
        <w:widowControl w:val="0"/>
        <w:spacing w:line="259" w:lineRule="auto"/>
        <w:jc w:val="both"/>
        <w:rPr>
          <w:rFonts w:ascii="Arial" w:hAnsi="Arial" w:cs="Arial"/>
          <w:b/>
          <w:bCs/>
          <w:sz w:val="20"/>
          <w:szCs w:val="20"/>
        </w:rPr>
      </w:pPr>
      <w:r w:rsidRPr="00710D28">
        <w:rPr>
          <w:rFonts w:ascii="Arial" w:hAnsi="Arial" w:cs="Arial"/>
          <w:b/>
          <w:bCs/>
          <w:sz w:val="20"/>
          <w:szCs w:val="20"/>
        </w:rPr>
        <w:t>DEPENDENCIA ENCARGADA DE LAS CONTRATACIONES</w:t>
      </w:r>
    </w:p>
    <w:p w14:paraId="1CFA77A5" w14:textId="679A20C2" w:rsidR="00E55E9D" w:rsidRPr="00710D28" w:rsidRDefault="003D2724" w:rsidP="00E55E9D">
      <w:pPr>
        <w:widowControl w:val="0"/>
        <w:jc w:val="both"/>
        <w:rPr>
          <w:rFonts w:ascii="Arial" w:hAnsi="Arial" w:cs="Arial"/>
          <w:b/>
          <w:bCs/>
          <w:sz w:val="20"/>
          <w:szCs w:val="20"/>
          <w:u w:val="single"/>
        </w:rPr>
      </w:pPr>
      <w:r w:rsidRPr="00710D28">
        <w:rPr>
          <w:rFonts w:ascii="Arial" w:hAnsi="Arial" w:cs="Arial"/>
          <w:b/>
          <w:bCs/>
          <w:sz w:val="20"/>
          <w:szCs w:val="20"/>
        </w:rPr>
        <w:t xml:space="preserve">LICITACIÓN PÚBLICA ABREVIADA </w:t>
      </w:r>
      <w:r w:rsidR="006F35F0" w:rsidRPr="00710D28">
        <w:rPr>
          <w:rFonts w:ascii="Arial" w:hAnsi="Arial" w:cs="Arial"/>
          <w:b/>
          <w:bCs/>
          <w:sz w:val="20"/>
          <w:szCs w:val="20"/>
        </w:rPr>
        <w:t xml:space="preserve">PARA </w:t>
      </w:r>
      <w:r w:rsidR="00E55E9D" w:rsidRPr="00710D28">
        <w:rPr>
          <w:rFonts w:ascii="Arial" w:hAnsi="Arial" w:cs="Arial"/>
          <w:b/>
          <w:bCs/>
          <w:sz w:val="20"/>
          <w:szCs w:val="20"/>
        </w:rPr>
        <w:t xml:space="preserve">BIENES Nº </w:t>
      </w:r>
      <w:r w:rsidR="00E55E9D" w:rsidRPr="00710D28">
        <w:rPr>
          <w:rFonts w:ascii="Arial" w:hAnsi="Arial" w:cs="Arial"/>
          <w:b/>
          <w:bCs/>
          <w:sz w:val="20"/>
          <w:szCs w:val="20"/>
          <w:u w:val="single"/>
        </w:rPr>
        <w:t>[CONSIGNAR NOMENCLATURA DEL PROCEDIMIENTO</w:t>
      </w:r>
      <w:r w:rsidR="006F35F0"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4FCCBA2D"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7C0F23E4" w14:textId="77777777" w:rsidR="00E55E9D" w:rsidRPr="00710D28" w:rsidRDefault="00E55E9D" w:rsidP="00E55E9D">
      <w:pPr>
        <w:widowControl w:val="0"/>
        <w:rPr>
          <w:rFonts w:ascii="Arial" w:hAnsi="Arial" w:cs="Arial"/>
          <w:sz w:val="20"/>
          <w:szCs w:val="20"/>
        </w:rPr>
      </w:pPr>
    </w:p>
    <w:p w14:paraId="6BE0CFF8" w14:textId="2CD587F4" w:rsidR="00E55E9D" w:rsidRPr="00710D28" w:rsidRDefault="00E55E9D" w:rsidP="00E55E9D">
      <w:pPr>
        <w:widowControl w:val="0"/>
        <w:ind w:right="-1"/>
        <w:jc w:val="both"/>
        <w:rPr>
          <w:rFonts w:ascii="Arial" w:hAnsi="Arial" w:cs="Arial"/>
          <w:sz w:val="20"/>
          <w:szCs w:val="20"/>
        </w:rPr>
      </w:pPr>
      <w:r w:rsidRPr="00710D28">
        <w:rPr>
          <w:rFonts w:ascii="Arial" w:hAnsi="Arial" w:cs="Arial"/>
          <w:sz w:val="20"/>
          <w:szCs w:val="20"/>
        </w:rPr>
        <w:t xml:space="preserve">El que se suscribe, [……………..], </w:t>
      </w:r>
      <w:r w:rsidR="00D362EB" w:rsidRPr="00710D28">
        <w:rPr>
          <w:rFonts w:ascii="Arial" w:hAnsi="Arial" w:cs="Arial"/>
          <w:sz w:val="20"/>
          <w:szCs w:val="20"/>
        </w:rPr>
        <w:t xml:space="preserve">postor adjudicado o representante legal o </w:t>
      </w:r>
      <w:r w:rsidR="00AA0690" w:rsidRPr="00710D28">
        <w:rPr>
          <w:rFonts w:ascii="Arial" w:hAnsi="Arial" w:cs="Arial"/>
          <w:sz w:val="20"/>
          <w:szCs w:val="20"/>
        </w:rPr>
        <w:t xml:space="preserve">representante </w:t>
      </w:r>
      <w:r w:rsidR="00D362EB" w:rsidRPr="00710D28">
        <w:rPr>
          <w:rFonts w:ascii="Arial" w:hAnsi="Arial" w:cs="Arial"/>
          <w:sz w:val="20"/>
          <w:szCs w:val="20"/>
        </w:rPr>
        <w:t>común de</w:t>
      </w:r>
      <w:r w:rsidRPr="00710D28">
        <w:rPr>
          <w:rFonts w:ascii="Arial" w:hAnsi="Arial" w:cs="Arial"/>
          <w:sz w:val="20"/>
          <w:szCs w:val="20"/>
        </w:rPr>
        <w:t xml:space="preserve"> </w:t>
      </w:r>
      <w:r w:rsidRPr="00710D28">
        <w:rPr>
          <w:rFonts w:ascii="Arial" w:hAnsi="Arial" w:cs="Arial"/>
          <w:b/>
          <w:bCs/>
          <w:sz w:val="20"/>
          <w:szCs w:val="20"/>
          <w:u w:val="single"/>
        </w:rPr>
        <w:t xml:space="preserve">[CONSIGNAR </w:t>
      </w:r>
      <w:r w:rsidR="005A1159" w:rsidRPr="00710D28">
        <w:rPr>
          <w:rFonts w:ascii="Arial" w:hAnsi="Arial" w:cs="Arial"/>
          <w:b/>
          <w:bCs/>
          <w:sz w:val="20"/>
          <w:szCs w:val="20"/>
          <w:u w:val="single"/>
        </w:rPr>
        <w:t>SEGÚN CORRESPONDA</w:t>
      </w:r>
      <w:r w:rsidRPr="00710D28">
        <w:rPr>
          <w:rFonts w:ascii="Arial" w:hAnsi="Arial" w:cs="Arial"/>
          <w:b/>
          <w:bCs/>
          <w:sz w:val="20"/>
          <w:szCs w:val="20"/>
          <w:u w:val="single"/>
        </w:rPr>
        <w:t>]</w:t>
      </w:r>
      <w:r w:rsidRPr="00710D28">
        <w:rPr>
          <w:rFonts w:ascii="Arial" w:hAnsi="Arial" w:cs="Arial"/>
          <w:sz w:val="20"/>
          <w:szCs w:val="20"/>
        </w:rPr>
        <w:t xml:space="preserve">, identificado </w:t>
      </w:r>
      <w:r w:rsidRPr="00710D28">
        <w:rPr>
          <w:rFonts w:ascii="Arial" w:hAnsi="Arial" w:cs="Arial"/>
          <w:b/>
          <w:bCs/>
          <w:sz w:val="20"/>
          <w:szCs w:val="20"/>
          <w:u w:val="single"/>
        </w:rPr>
        <w:t>con [CONSIGNAR TIPO DE DOCUMENTO DE IDENTIDAD]</w:t>
      </w:r>
      <w:r w:rsidRPr="00710D28">
        <w:rPr>
          <w:rFonts w:ascii="Arial" w:hAnsi="Arial" w:cs="Arial"/>
          <w:sz w:val="20"/>
          <w:szCs w:val="20"/>
        </w:rPr>
        <w:t xml:space="preserve"> N° </w:t>
      </w:r>
      <w:r w:rsidRPr="00710D28">
        <w:rPr>
          <w:rFonts w:ascii="Arial" w:hAnsi="Arial" w:cs="Arial"/>
          <w:b/>
          <w:bCs/>
          <w:sz w:val="20"/>
          <w:szCs w:val="20"/>
          <w:u w:val="single"/>
        </w:rPr>
        <w:t>[CONSIGNAR NÚMERO DE DOCUMENTO DE IDENTIDAD]</w:t>
      </w:r>
      <w:r w:rsidRPr="00710D28">
        <w:rPr>
          <w:rFonts w:ascii="Arial" w:hAnsi="Arial" w:cs="Arial"/>
          <w:sz w:val="20"/>
          <w:szCs w:val="20"/>
        </w:rPr>
        <w:t>, declaro bajo juramento su compromiso de presentar la constitución de un fideicomiso como mecanismo de garantía de fiel cumplimiento del contrato, en un plazo no mayor a veinte días hábiles contabilizados desde el día siguiente de perfeccionado el mismo, en el marco de los artículos 116 y 138 del Reglamento</w:t>
      </w:r>
      <w:r w:rsidR="00281E39" w:rsidRPr="00710D28">
        <w:rPr>
          <w:rFonts w:ascii="Arial" w:hAnsi="Arial" w:cs="Arial"/>
          <w:sz w:val="20"/>
          <w:szCs w:val="20"/>
        </w:rPr>
        <w:t xml:space="preserve"> de la Ley N° 32069, Ley General de Contrataciones Públicas, aprobado por Decreto Supremo N° 009-2025-EF</w:t>
      </w:r>
      <w:r w:rsidRPr="00710D28">
        <w:rPr>
          <w:rFonts w:ascii="Arial" w:hAnsi="Arial" w:cs="Arial"/>
          <w:sz w:val="20"/>
          <w:szCs w:val="20"/>
        </w:rPr>
        <w:t xml:space="preserve">. </w:t>
      </w:r>
    </w:p>
    <w:p w14:paraId="2A975DE6" w14:textId="77777777" w:rsidR="00E55E9D" w:rsidRPr="00710D28" w:rsidRDefault="00E55E9D" w:rsidP="00E55E9D">
      <w:pPr>
        <w:widowControl w:val="0"/>
        <w:autoSpaceDE w:val="0"/>
        <w:autoSpaceDN w:val="0"/>
        <w:adjustRightInd w:val="0"/>
        <w:ind w:left="360"/>
        <w:contextualSpacing/>
        <w:jc w:val="both"/>
        <w:rPr>
          <w:rFonts w:ascii="Arial" w:hAnsi="Arial" w:cs="Arial"/>
          <w:sz w:val="20"/>
          <w:szCs w:val="20"/>
        </w:rPr>
      </w:pPr>
    </w:p>
    <w:p w14:paraId="0BF9FD53"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078188B"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6A525998" w14:textId="77777777" w:rsidR="00E55E9D" w:rsidRPr="00710D28" w:rsidRDefault="00E55E9D" w:rsidP="00E55E9D">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u w:val="single"/>
        </w:rPr>
        <w:t>[CONSIGNAR CIUDAD Y FECHA]</w:t>
      </w:r>
    </w:p>
    <w:p w14:paraId="744418E6"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737C12FB"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79F128E2"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33BA5020"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0DA0B65E"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6980E659" w14:textId="77777777" w:rsidR="00E55E9D" w:rsidRPr="00710D28" w:rsidRDefault="00E55E9D" w:rsidP="00E55E9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55E9D" w:rsidRPr="00710D28" w14:paraId="73147B1F" w14:textId="77777777">
        <w:trPr>
          <w:trHeight w:val="1099"/>
          <w:jc w:val="center"/>
        </w:trPr>
        <w:tc>
          <w:tcPr>
            <w:tcW w:w="4607" w:type="dxa"/>
          </w:tcPr>
          <w:p w14:paraId="2B671670" w14:textId="77777777" w:rsidR="00EE1E3E" w:rsidRPr="00710D28" w:rsidRDefault="00EE1E3E" w:rsidP="00EE1E3E">
            <w:pPr>
              <w:widowControl w:val="0"/>
              <w:ind w:right="-1"/>
              <w:jc w:val="center"/>
              <w:rPr>
                <w:rFonts w:ascii="Arial" w:hAnsi="Arial" w:cs="Arial"/>
                <w:sz w:val="20"/>
                <w:szCs w:val="20"/>
              </w:rPr>
            </w:pPr>
            <w:r w:rsidRPr="00710D28">
              <w:rPr>
                <w:rFonts w:ascii="Arial" w:hAnsi="Arial" w:cs="Arial"/>
                <w:sz w:val="20"/>
                <w:szCs w:val="20"/>
              </w:rPr>
              <w:t>……..........................................................</w:t>
            </w:r>
          </w:p>
          <w:p w14:paraId="2CD48ED8"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7178CB3C" w14:textId="553563E6"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representante legal o </w:t>
            </w:r>
            <w:r w:rsidR="005A1159" w:rsidRPr="00710D28">
              <w:rPr>
                <w:rFonts w:ascii="Arial" w:hAnsi="Arial" w:cs="Arial"/>
                <w:b/>
                <w:bCs/>
                <w:color w:val="000000"/>
                <w:sz w:val="20"/>
                <w:szCs w:val="20"/>
              </w:rPr>
              <w:t xml:space="preserve">representante </w:t>
            </w:r>
            <w:r w:rsidRPr="00710D28">
              <w:rPr>
                <w:rFonts w:ascii="Arial" w:hAnsi="Arial" w:cs="Arial"/>
                <w:b/>
                <w:bCs/>
                <w:color w:val="000000"/>
                <w:sz w:val="20"/>
                <w:szCs w:val="20"/>
              </w:rPr>
              <w:t>común, según corresponda</w:t>
            </w:r>
            <w:r w:rsidRPr="00710D28">
              <w:rPr>
                <w:rFonts w:ascii="Arial" w:hAnsi="Arial" w:cs="Arial"/>
                <w:color w:val="000000"/>
                <w:sz w:val="20"/>
                <w:szCs w:val="20"/>
                <w:lang w:val="es-ES"/>
              </w:rPr>
              <w:t> </w:t>
            </w:r>
          </w:p>
          <w:p w14:paraId="4B756E47" w14:textId="2ECCB139" w:rsidR="00E55E9D" w:rsidRPr="00710D28" w:rsidRDefault="00E55E9D" w:rsidP="00E55E9D">
            <w:pPr>
              <w:widowControl w:val="0"/>
              <w:jc w:val="center"/>
              <w:rPr>
                <w:rFonts w:ascii="Arial" w:hAnsi="Arial" w:cs="Arial"/>
                <w:b/>
                <w:sz w:val="20"/>
                <w:szCs w:val="20"/>
                <w:lang w:val="es-ES"/>
              </w:rPr>
            </w:pPr>
          </w:p>
        </w:tc>
      </w:tr>
    </w:tbl>
    <w:p w14:paraId="73C45297" w14:textId="77777777" w:rsidR="00E55E9D" w:rsidRPr="00710D28" w:rsidRDefault="00E55E9D" w:rsidP="00E55E9D">
      <w:pPr>
        <w:widowControl w:val="0"/>
        <w:jc w:val="center"/>
        <w:rPr>
          <w:rFonts w:ascii="Arial" w:hAnsi="Arial" w:cs="Arial"/>
          <w:b/>
        </w:rPr>
      </w:pPr>
    </w:p>
    <w:p w14:paraId="23A3B44F" w14:textId="77777777" w:rsidR="00E55E9D" w:rsidRPr="00710D28" w:rsidRDefault="00E55E9D" w:rsidP="00E55E9D">
      <w:pPr>
        <w:widowControl w:val="0"/>
        <w:jc w:val="center"/>
        <w:rPr>
          <w:rFonts w:ascii="Arial" w:hAnsi="Arial" w:cs="Arial"/>
          <w:b/>
        </w:rPr>
      </w:pPr>
    </w:p>
    <w:p w14:paraId="5A48F451" w14:textId="77777777" w:rsidR="00E55E9D" w:rsidRPr="00710D28" w:rsidRDefault="00E55E9D" w:rsidP="00E55E9D">
      <w:pPr>
        <w:widowControl w:val="0"/>
        <w:jc w:val="center"/>
        <w:rPr>
          <w:rFonts w:ascii="Arial" w:hAnsi="Arial" w:cs="Arial"/>
          <w:b/>
        </w:rPr>
      </w:pPr>
    </w:p>
    <w:p w14:paraId="3BD1BB6A" w14:textId="77777777" w:rsidR="00E55E9D" w:rsidRPr="00710D28" w:rsidRDefault="00E55E9D" w:rsidP="00E55E9D">
      <w:pPr>
        <w:widowControl w:val="0"/>
        <w:jc w:val="center"/>
        <w:rPr>
          <w:rFonts w:ascii="Arial" w:hAnsi="Arial" w:cs="Arial"/>
          <w:b/>
        </w:rPr>
      </w:pPr>
    </w:p>
    <w:p w14:paraId="780FB23D" w14:textId="77777777" w:rsidR="00E55E9D" w:rsidRPr="00710D28" w:rsidRDefault="00E55E9D" w:rsidP="00E55E9D">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710D28" w:rsidDel="00170883" w14:paraId="6157D8D8"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0D35BB1C" w14:textId="77777777" w:rsidR="00E55E9D" w:rsidRPr="00710D28" w:rsidDel="00170883" w:rsidRDefault="00E55E9D" w:rsidP="00E55E9D">
            <w:pPr>
              <w:jc w:val="both"/>
              <w:rPr>
                <w:rFonts w:ascii="Arial" w:hAnsi="Arial" w:cs="Arial"/>
                <w:color w:val="FF0000"/>
                <w:sz w:val="18"/>
                <w:szCs w:val="18"/>
                <w:lang w:val="es-ES"/>
              </w:rPr>
            </w:pPr>
            <w:r w:rsidRPr="00710D28">
              <w:rPr>
                <w:rFonts w:ascii="Arial" w:hAnsi="Arial" w:cs="Arial"/>
                <w:color w:val="FF0000"/>
                <w:sz w:val="18"/>
                <w:szCs w:val="18"/>
              </w:rPr>
              <w:t>Advertencia</w:t>
            </w:r>
          </w:p>
        </w:tc>
      </w:tr>
      <w:tr w:rsidR="00E55E9D" w:rsidRPr="00710D28" w:rsidDel="00170883" w14:paraId="210A3B17" w14:textId="77777777" w:rsidTr="003C02B6">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226AEBD" w14:textId="2D54781A" w:rsidR="00E55E9D" w:rsidRPr="00710D28" w:rsidDel="00170883" w:rsidRDefault="00E55E9D" w:rsidP="00E55E9D">
            <w:pPr>
              <w:widowControl w:val="0"/>
              <w:jc w:val="both"/>
              <w:rPr>
                <w:rFonts w:ascii="Arial" w:hAnsi="Arial" w:cs="Arial"/>
                <w:b w:val="0"/>
                <w:bCs w:val="0"/>
                <w:color w:val="FF0000"/>
                <w:sz w:val="18"/>
                <w:szCs w:val="18"/>
                <w:lang w:val="es-ES"/>
              </w:rPr>
            </w:pPr>
            <w:r w:rsidRPr="00710D28">
              <w:rPr>
                <w:rFonts w:ascii="Arial" w:hAnsi="Arial" w:cs="Arial"/>
                <w:b w:val="0"/>
                <w:bCs w:val="0"/>
                <w:color w:val="FF0000"/>
                <w:sz w:val="18"/>
                <w:szCs w:val="18"/>
              </w:rPr>
              <w:t xml:space="preserve">El fideicomiso es aplicable, de acuerdo con los artículos 116 y 138 del Reglamento </w:t>
            </w:r>
            <w:r w:rsidR="00281E39" w:rsidRPr="00710D28">
              <w:rPr>
                <w:rFonts w:ascii="Arial" w:hAnsi="Arial" w:cs="Arial"/>
                <w:b w:val="0"/>
                <w:bCs w:val="0"/>
                <w:color w:val="FF0000"/>
                <w:sz w:val="18"/>
                <w:szCs w:val="18"/>
              </w:rPr>
              <w:t xml:space="preserve">de la Ley N° 32069, Ley General de Contrataciones Públicas, aprobado </w:t>
            </w:r>
            <w:r w:rsidR="002F4F69" w:rsidRPr="00710D28">
              <w:rPr>
                <w:rFonts w:ascii="Arial" w:hAnsi="Arial" w:cs="Arial"/>
                <w:b w:val="0"/>
                <w:bCs w:val="0"/>
                <w:color w:val="FF0000"/>
                <w:sz w:val="18"/>
                <w:szCs w:val="18"/>
              </w:rPr>
              <w:t>mediante</w:t>
            </w:r>
            <w:r w:rsidR="00281E39" w:rsidRPr="00710D28">
              <w:rPr>
                <w:rFonts w:ascii="Arial" w:hAnsi="Arial" w:cs="Arial"/>
                <w:b w:val="0"/>
                <w:bCs w:val="0"/>
                <w:color w:val="FF0000"/>
                <w:sz w:val="18"/>
                <w:szCs w:val="18"/>
              </w:rPr>
              <w:t xml:space="preserve"> Decreto Supremo N° 009-2025-EF</w:t>
            </w:r>
            <w:r w:rsidRPr="00710D28">
              <w:rPr>
                <w:rFonts w:ascii="Arial" w:hAnsi="Arial" w:cs="Arial"/>
                <w:b w:val="0"/>
                <w:bCs w:val="0"/>
                <w:color w:val="FF0000"/>
                <w:sz w:val="18"/>
                <w:szCs w:val="18"/>
              </w:rPr>
              <w:t>, siempre que e</w:t>
            </w:r>
            <w:r w:rsidRPr="00710D28">
              <w:rPr>
                <w:rFonts w:ascii="Arial" w:eastAsia="Batang" w:hAnsi="Arial" w:cs="Arial"/>
                <w:b w:val="0"/>
                <w:bCs w:val="0"/>
                <w:color w:val="FF0000"/>
                <w:sz w:val="18"/>
                <w:szCs w:val="18"/>
                <w:lang w:val="es-ES"/>
              </w:rPr>
              <w:t>l plazo de la ejecución contractual sea mayor a noventa días calendario.</w:t>
            </w:r>
          </w:p>
        </w:tc>
      </w:tr>
    </w:tbl>
    <w:p w14:paraId="20899E34" w14:textId="77777777" w:rsidR="00E55E9D" w:rsidRPr="00710D28" w:rsidRDefault="00E55E9D" w:rsidP="00E55E9D">
      <w:pPr>
        <w:widowControl w:val="0"/>
        <w:jc w:val="center"/>
        <w:rPr>
          <w:rFonts w:ascii="Arial" w:hAnsi="Arial" w:cs="Arial"/>
          <w:b/>
        </w:rPr>
      </w:pPr>
    </w:p>
    <w:p w14:paraId="5A86E7E3" w14:textId="77777777" w:rsidR="00E55E9D" w:rsidRPr="00710D28" w:rsidRDefault="00E55E9D" w:rsidP="00E55E9D">
      <w:pPr>
        <w:widowControl w:val="0"/>
        <w:jc w:val="center"/>
        <w:rPr>
          <w:rFonts w:ascii="Arial" w:hAnsi="Arial" w:cs="Arial"/>
          <w:b/>
        </w:rPr>
      </w:pPr>
    </w:p>
    <w:p w14:paraId="047AD5BF" w14:textId="77777777" w:rsidR="00E55E9D" w:rsidRPr="00710D28" w:rsidRDefault="00E55E9D" w:rsidP="00E55E9D">
      <w:pPr>
        <w:widowControl w:val="0"/>
        <w:jc w:val="center"/>
        <w:rPr>
          <w:rFonts w:ascii="Arial" w:hAnsi="Arial" w:cs="Arial"/>
          <w:b/>
        </w:rPr>
      </w:pPr>
    </w:p>
    <w:p w14:paraId="2DCD41AE" w14:textId="77777777" w:rsidR="00211506" w:rsidRPr="00710D28" w:rsidRDefault="00211506" w:rsidP="00E55E9D">
      <w:pPr>
        <w:widowControl w:val="0"/>
        <w:jc w:val="center"/>
        <w:rPr>
          <w:rFonts w:ascii="Arial" w:hAnsi="Arial" w:cs="Arial"/>
          <w:b/>
        </w:rPr>
      </w:pPr>
    </w:p>
    <w:p w14:paraId="3A3BAC4A" w14:textId="77777777" w:rsidR="00211506" w:rsidRPr="00710D28" w:rsidRDefault="00211506" w:rsidP="00E55E9D">
      <w:pPr>
        <w:widowControl w:val="0"/>
        <w:jc w:val="center"/>
        <w:rPr>
          <w:rFonts w:ascii="Arial" w:hAnsi="Arial" w:cs="Arial"/>
          <w:b/>
        </w:rPr>
      </w:pPr>
    </w:p>
    <w:p w14:paraId="183A4A72" w14:textId="77777777" w:rsidR="00211506" w:rsidRPr="00710D28" w:rsidRDefault="00211506" w:rsidP="00E55E9D">
      <w:pPr>
        <w:widowControl w:val="0"/>
        <w:jc w:val="center"/>
        <w:rPr>
          <w:rFonts w:ascii="Arial" w:hAnsi="Arial" w:cs="Arial"/>
          <w:b/>
        </w:rPr>
      </w:pPr>
    </w:p>
    <w:p w14:paraId="35300E60" w14:textId="77777777" w:rsidR="00A23C36" w:rsidRPr="00710D28" w:rsidRDefault="00A23C36" w:rsidP="00E55E9D">
      <w:pPr>
        <w:widowControl w:val="0"/>
        <w:jc w:val="center"/>
        <w:rPr>
          <w:rFonts w:ascii="Arial" w:hAnsi="Arial" w:cs="Arial"/>
          <w:b/>
        </w:rPr>
      </w:pPr>
    </w:p>
    <w:p w14:paraId="7766B189" w14:textId="77777777" w:rsidR="00E55E9D" w:rsidRPr="00710D28" w:rsidRDefault="00E55E9D" w:rsidP="00E55E9D">
      <w:pPr>
        <w:widowControl w:val="0"/>
        <w:jc w:val="center"/>
        <w:rPr>
          <w:rFonts w:ascii="Arial" w:hAnsi="Arial" w:cs="Arial"/>
          <w:b/>
        </w:rPr>
      </w:pPr>
    </w:p>
    <w:p w14:paraId="39B5DAF8" w14:textId="31562EEB" w:rsidR="00E55E9D" w:rsidRPr="00710D28" w:rsidRDefault="00E55E9D" w:rsidP="00CF555D">
      <w:pPr>
        <w:pStyle w:val="Ttulo2"/>
        <w:spacing w:before="0"/>
        <w:jc w:val="center"/>
        <w:rPr>
          <w:rFonts w:ascii="Arial" w:hAnsi="Arial" w:cs="Arial"/>
          <w:b w:val="0"/>
          <w:bCs w:val="0"/>
          <w:sz w:val="20"/>
          <w:szCs w:val="20"/>
        </w:rPr>
      </w:pPr>
      <w:bookmarkStart w:id="75" w:name="_Toc210240584"/>
      <w:r w:rsidRPr="00710D28">
        <w:rPr>
          <w:rFonts w:ascii="Arial" w:hAnsi="Arial" w:cs="Arial"/>
          <w:color w:val="auto"/>
          <w:sz w:val="20"/>
          <w:szCs w:val="20"/>
        </w:rPr>
        <w:lastRenderedPageBreak/>
        <w:t xml:space="preserve">ANEXO Nº </w:t>
      </w:r>
      <w:r w:rsidR="34BD15BE" w:rsidRPr="00710D28">
        <w:rPr>
          <w:rFonts w:ascii="Arial" w:hAnsi="Arial" w:cs="Arial"/>
          <w:color w:val="auto"/>
          <w:sz w:val="20"/>
          <w:szCs w:val="20"/>
        </w:rPr>
        <w:t>9</w:t>
      </w:r>
      <w:bookmarkEnd w:id="75"/>
    </w:p>
    <w:p w14:paraId="109E1BDC" w14:textId="77777777" w:rsidR="00E55E9D" w:rsidRPr="00710D28" w:rsidRDefault="00E55E9D" w:rsidP="00E55E9D">
      <w:pPr>
        <w:widowControl w:val="0"/>
        <w:rPr>
          <w:rFonts w:ascii="Arial" w:hAnsi="Arial" w:cs="Arial"/>
          <w:sz w:val="20"/>
          <w:szCs w:val="20"/>
        </w:rPr>
      </w:pPr>
    </w:p>
    <w:p w14:paraId="1C9F9081" w14:textId="7EB00A25" w:rsidR="00E55E9D" w:rsidRPr="00710D28" w:rsidRDefault="00E55E9D" w:rsidP="00E55E9D">
      <w:pPr>
        <w:ind w:firstLine="426"/>
        <w:jc w:val="center"/>
        <w:rPr>
          <w:rFonts w:ascii="Arial" w:hAnsi="Arial" w:cs="Arial"/>
          <w:b/>
          <w:sz w:val="20"/>
          <w:szCs w:val="20"/>
        </w:rPr>
      </w:pPr>
      <w:r w:rsidRPr="00710D28">
        <w:rPr>
          <w:rFonts w:ascii="Arial" w:hAnsi="Arial" w:cs="Arial"/>
          <w:b/>
          <w:sz w:val="20"/>
          <w:szCs w:val="20"/>
        </w:rPr>
        <w:t>AUTORIZACIÓN DE NOTIFICACI</w:t>
      </w:r>
      <w:r w:rsidR="00EE5312" w:rsidRPr="00710D28">
        <w:rPr>
          <w:rFonts w:ascii="Arial" w:hAnsi="Arial" w:cs="Arial"/>
          <w:b/>
          <w:sz w:val="20"/>
          <w:szCs w:val="20"/>
        </w:rPr>
        <w:t>ONES</w:t>
      </w:r>
      <w:r w:rsidRPr="00710D28">
        <w:rPr>
          <w:rFonts w:ascii="Arial" w:hAnsi="Arial" w:cs="Arial"/>
          <w:b/>
          <w:sz w:val="20"/>
          <w:szCs w:val="20"/>
        </w:rPr>
        <w:t xml:space="preserve"> DURANTE LA EJECUCIÓN CONTRACTUAL MEDIANTE CORREO ELECTRÓNICO</w:t>
      </w:r>
    </w:p>
    <w:p w14:paraId="79F828F3" w14:textId="77777777" w:rsidR="000F198C" w:rsidRPr="00710D28" w:rsidRDefault="000F198C" w:rsidP="00E55E9D">
      <w:pPr>
        <w:ind w:firstLine="426"/>
        <w:jc w:val="center"/>
        <w:rPr>
          <w:rFonts w:ascii="Arial" w:hAnsi="Arial" w:cs="Arial"/>
          <w:b/>
          <w:sz w:val="20"/>
          <w:szCs w:val="20"/>
        </w:rPr>
      </w:pPr>
    </w:p>
    <w:p w14:paraId="6FA6FAB4" w14:textId="435C18F5" w:rsidR="00E55E9D" w:rsidRPr="00710D28" w:rsidRDefault="00C76204" w:rsidP="00E55E9D">
      <w:pPr>
        <w:ind w:firstLine="426"/>
        <w:jc w:val="center"/>
        <w:rPr>
          <w:rFonts w:ascii="Arial" w:hAnsi="Arial" w:cs="Arial"/>
          <w:b/>
          <w:sz w:val="20"/>
          <w:szCs w:val="20"/>
        </w:rPr>
      </w:pPr>
      <w:r w:rsidRPr="00710D28">
        <w:rPr>
          <w:rFonts w:ascii="Arial" w:hAnsi="Arial" w:cs="Arial"/>
          <w:b/>
          <w:sz w:val="20"/>
          <w:szCs w:val="20"/>
        </w:rPr>
        <w:t>(DOCUMENTO A PRESENTAR PARA EL PERFECCIONAMIENTO DEL CONTRATO)</w:t>
      </w:r>
    </w:p>
    <w:p w14:paraId="73ECBB68" w14:textId="77777777" w:rsidR="00E55E9D" w:rsidRPr="00710D28" w:rsidRDefault="00E55E9D" w:rsidP="00E55E9D">
      <w:pPr>
        <w:widowControl w:val="0"/>
        <w:rPr>
          <w:rFonts w:ascii="Arial" w:hAnsi="Arial" w:cs="Arial"/>
          <w:sz w:val="20"/>
          <w:szCs w:val="20"/>
        </w:rPr>
      </w:pPr>
    </w:p>
    <w:p w14:paraId="001126C9" w14:textId="77777777" w:rsidR="00E55E9D" w:rsidRPr="00710D28" w:rsidRDefault="00E55E9D" w:rsidP="00E55E9D">
      <w:pPr>
        <w:widowControl w:val="0"/>
        <w:rPr>
          <w:rFonts w:ascii="Arial" w:hAnsi="Arial" w:cs="Arial"/>
          <w:sz w:val="20"/>
          <w:szCs w:val="20"/>
        </w:rPr>
      </w:pPr>
    </w:p>
    <w:p w14:paraId="2D099389" w14:textId="511D7173" w:rsidR="00E55E9D" w:rsidRPr="00710D28" w:rsidRDefault="00E55E9D" w:rsidP="00E55E9D">
      <w:pPr>
        <w:widowControl w:val="0"/>
        <w:rPr>
          <w:rFonts w:ascii="Arial" w:hAnsi="Arial" w:cs="Arial"/>
          <w:sz w:val="20"/>
          <w:szCs w:val="20"/>
        </w:rPr>
      </w:pPr>
      <w:r w:rsidRPr="00710D28">
        <w:rPr>
          <w:rFonts w:ascii="Arial" w:hAnsi="Arial" w:cs="Arial"/>
          <w:sz w:val="20"/>
          <w:szCs w:val="20"/>
        </w:rPr>
        <w:t>Señores</w:t>
      </w:r>
    </w:p>
    <w:p w14:paraId="22CFABCF" w14:textId="4E7FD3D9" w:rsidR="3FCBB17D" w:rsidRPr="00710D28" w:rsidRDefault="6A37F025" w:rsidP="44F8E27A">
      <w:pPr>
        <w:widowControl w:val="0"/>
        <w:rPr>
          <w:rFonts w:ascii="Arial" w:hAnsi="Arial" w:cs="Arial"/>
          <w:b/>
          <w:bCs/>
          <w:sz w:val="20"/>
          <w:szCs w:val="20"/>
        </w:rPr>
      </w:pPr>
      <w:r w:rsidRPr="00710D28">
        <w:rPr>
          <w:rFonts w:ascii="Arial" w:hAnsi="Arial" w:cs="Arial"/>
          <w:b/>
          <w:bCs/>
          <w:sz w:val="20"/>
          <w:szCs w:val="20"/>
        </w:rPr>
        <w:t>DEPENDENCIA ENCARGADA DE LAS CONTRATACIONES</w:t>
      </w:r>
    </w:p>
    <w:p w14:paraId="636DB02E" w14:textId="63231655" w:rsidR="00E55E9D" w:rsidRPr="00710D28" w:rsidRDefault="00E55E9D" w:rsidP="00E55E9D">
      <w:pPr>
        <w:widowControl w:val="0"/>
        <w:spacing w:line="259" w:lineRule="auto"/>
        <w:jc w:val="both"/>
        <w:rPr>
          <w:rFonts w:ascii="Arial" w:eastAsia="Arial" w:hAnsi="Arial" w:cs="Arial"/>
          <w:sz w:val="20"/>
          <w:szCs w:val="20"/>
        </w:rPr>
      </w:pPr>
    </w:p>
    <w:p w14:paraId="020CD225" w14:textId="113039A4" w:rsidR="00E55E9D" w:rsidRPr="00710D28" w:rsidRDefault="003D2724" w:rsidP="00E55E9D">
      <w:pPr>
        <w:widowControl w:val="0"/>
        <w:jc w:val="both"/>
        <w:rPr>
          <w:rFonts w:ascii="Arial" w:hAnsi="Arial" w:cs="Arial"/>
          <w:b/>
          <w:bCs/>
          <w:sz w:val="20"/>
          <w:szCs w:val="20"/>
        </w:rPr>
      </w:pPr>
      <w:r w:rsidRPr="00710D28">
        <w:rPr>
          <w:rFonts w:ascii="Arial" w:hAnsi="Arial" w:cs="Arial"/>
          <w:b/>
          <w:bCs/>
          <w:sz w:val="20"/>
          <w:szCs w:val="20"/>
        </w:rPr>
        <w:t xml:space="preserve">LICITACIÓN PÚBLICA ABREVIADA </w:t>
      </w:r>
      <w:r w:rsidR="006F35F0" w:rsidRPr="00710D28">
        <w:rPr>
          <w:rFonts w:ascii="Arial" w:hAnsi="Arial" w:cs="Arial"/>
          <w:b/>
          <w:bCs/>
          <w:sz w:val="20"/>
          <w:szCs w:val="20"/>
        </w:rPr>
        <w:t>PARA</w:t>
      </w:r>
      <w:r w:rsidR="00E55E9D" w:rsidRPr="00710D28">
        <w:rPr>
          <w:rFonts w:ascii="Arial" w:hAnsi="Arial" w:cs="Arial"/>
          <w:b/>
          <w:bCs/>
          <w:sz w:val="20"/>
          <w:szCs w:val="20"/>
        </w:rPr>
        <w:t xml:space="preserve"> BIENES Nº </w:t>
      </w:r>
      <w:r w:rsidR="00E55E9D" w:rsidRPr="00710D28">
        <w:rPr>
          <w:rFonts w:ascii="Arial" w:hAnsi="Arial" w:cs="Arial"/>
          <w:b/>
          <w:bCs/>
          <w:sz w:val="20"/>
          <w:szCs w:val="20"/>
          <w:u w:val="single"/>
        </w:rPr>
        <w:t>[CONSIGNAR NOMENCLATURA DEL PROCEDIMIENTO</w:t>
      </w:r>
      <w:r w:rsidR="006F35F0"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40E68B77"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67812CA5" w14:textId="77777777" w:rsidR="00E55E9D" w:rsidRPr="00710D28" w:rsidRDefault="00E55E9D" w:rsidP="00E55E9D">
      <w:pPr>
        <w:widowControl w:val="0"/>
        <w:rPr>
          <w:rFonts w:ascii="Arial" w:hAnsi="Arial" w:cs="Arial"/>
          <w:sz w:val="20"/>
          <w:szCs w:val="20"/>
        </w:rPr>
      </w:pPr>
    </w:p>
    <w:p w14:paraId="0C285BA3" w14:textId="633AA031" w:rsidR="00E55E9D" w:rsidRPr="00710D28" w:rsidRDefault="00E55E9D" w:rsidP="00E55E9D">
      <w:pPr>
        <w:widowControl w:val="0"/>
        <w:autoSpaceDE w:val="0"/>
        <w:autoSpaceDN w:val="0"/>
        <w:adjustRightInd w:val="0"/>
        <w:jc w:val="both"/>
        <w:rPr>
          <w:rFonts w:ascii="Arial" w:hAnsi="Arial" w:cs="Arial"/>
          <w:sz w:val="20"/>
          <w:szCs w:val="20"/>
        </w:rPr>
      </w:pPr>
      <w:r w:rsidRPr="00710D28">
        <w:rPr>
          <w:rFonts w:ascii="Arial" w:hAnsi="Arial" w:cs="Arial"/>
          <w:sz w:val="20"/>
          <w:szCs w:val="20"/>
        </w:rPr>
        <w:t xml:space="preserve">El que se suscribe, [……………..], </w:t>
      </w:r>
      <w:r w:rsidR="00D362EB" w:rsidRPr="00710D28">
        <w:rPr>
          <w:rFonts w:ascii="Arial" w:hAnsi="Arial" w:cs="Arial"/>
          <w:sz w:val="20"/>
          <w:szCs w:val="20"/>
        </w:rPr>
        <w:t xml:space="preserve">postor adjudicado o representante legal o </w:t>
      </w:r>
      <w:r w:rsidR="00306A91" w:rsidRPr="00710D28">
        <w:rPr>
          <w:rFonts w:ascii="Arial" w:hAnsi="Arial" w:cs="Arial"/>
          <w:sz w:val="20"/>
          <w:szCs w:val="20"/>
        </w:rPr>
        <w:t xml:space="preserve">representante </w:t>
      </w:r>
      <w:r w:rsidR="00D362EB" w:rsidRPr="00710D28">
        <w:rPr>
          <w:rFonts w:ascii="Arial" w:hAnsi="Arial" w:cs="Arial"/>
          <w:sz w:val="20"/>
          <w:szCs w:val="20"/>
        </w:rPr>
        <w:t xml:space="preserve">común de </w:t>
      </w:r>
      <w:r w:rsidRPr="00710D28">
        <w:rPr>
          <w:rFonts w:ascii="Arial" w:hAnsi="Arial" w:cs="Arial"/>
          <w:b/>
          <w:bCs/>
          <w:sz w:val="20"/>
          <w:szCs w:val="20"/>
          <w:u w:val="single"/>
        </w:rPr>
        <w:t xml:space="preserve">[CONSIGNAR </w:t>
      </w:r>
      <w:r w:rsidR="00306A91" w:rsidRPr="00710D28">
        <w:rPr>
          <w:rFonts w:ascii="Arial" w:hAnsi="Arial" w:cs="Arial"/>
          <w:b/>
          <w:bCs/>
          <w:sz w:val="20"/>
          <w:szCs w:val="20"/>
          <w:u w:val="single"/>
        </w:rPr>
        <w:t>SEGÚN CORRESPONDA</w:t>
      </w:r>
      <w:r w:rsidRPr="00710D28">
        <w:rPr>
          <w:rFonts w:ascii="Arial" w:hAnsi="Arial" w:cs="Arial"/>
          <w:b/>
          <w:bCs/>
          <w:sz w:val="20"/>
          <w:szCs w:val="20"/>
          <w:u w:val="single"/>
        </w:rPr>
        <w:t xml:space="preserve">], </w:t>
      </w:r>
      <w:r w:rsidRPr="00710D28">
        <w:rPr>
          <w:rFonts w:ascii="Arial" w:hAnsi="Arial" w:cs="Arial"/>
          <w:sz w:val="20"/>
          <w:szCs w:val="20"/>
        </w:rPr>
        <w:t xml:space="preserve">identificado con </w:t>
      </w:r>
      <w:r w:rsidRPr="00710D28">
        <w:rPr>
          <w:rFonts w:ascii="Arial" w:hAnsi="Arial" w:cs="Arial"/>
          <w:b/>
          <w:bCs/>
          <w:sz w:val="20"/>
          <w:szCs w:val="20"/>
          <w:u w:val="single"/>
        </w:rPr>
        <w:t>[CONSIGNAR TIPO DE DOCUMENTO DE IDENTIDAD]</w:t>
      </w:r>
      <w:r w:rsidRPr="00710D28">
        <w:rPr>
          <w:rFonts w:ascii="Arial" w:hAnsi="Arial" w:cs="Arial"/>
          <w:sz w:val="20"/>
          <w:szCs w:val="20"/>
        </w:rPr>
        <w:t xml:space="preserve"> N° </w:t>
      </w:r>
      <w:r w:rsidRPr="00710D28">
        <w:rPr>
          <w:rFonts w:ascii="Arial" w:hAnsi="Arial" w:cs="Arial"/>
          <w:b/>
          <w:bCs/>
          <w:sz w:val="20"/>
          <w:szCs w:val="20"/>
          <w:u w:val="single"/>
        </w:rPr>
        <w:t>[CONSIGNAR NÚMERO DE DOCUMENTO DE IDENTIDAD],</w:t>
      </w:r>
      <w:r w:rsidRPr="00710D28">
        <w:rPr>
          <w:rFonts w:ascii="Arial" w:hAnsi="Arial" w:cs="Arial"/>
          <w:sz w:val="20"/>
          <w:szCs w:val="20"/>
        </w:rPr>
        <w:t xml:space="preserve"> autorizo que durante la ejecución del contrato se me notifique al correo electrónico </w:t>
      </w:r>
      <w:r w:rsidRPr="00710D28">
        <w:rPr>
          <w:rFonts w:ascii="Arial" w:hAnsi="Arial" w:cs="Arial"/>
          <w:b/>
          <w:bCs/>
          <w:sz w:val="20"/>
          <w:szCs w:val="20"/>
          <w:u w:val="single"/>
        </w:rPr>
        <w:t>[INDICAR EL CORREO ELECTRÓNICO]</w:t>
      </w:r>
      <w:r w:rsidR="00767468" w:rsidRPr="00710D28">
        <w:rPr>
          <w:rFonts w:ascii="Arial" w:hAnsi="Arial" w:cs="Arial"/>
          <w:b/>
          <w:bCs/>
          <w:sz w:val="20"/>
          <w:szCs w:val="20"/>
          <w:u w:val="single"/>
        </w:rPr>
        <w:t>.</w:t>
      </w:r>
      <w:r w:rsidRPr="00710D28">
        <w:rPr>
          <w:rFonts w:ascii="Arial" w:hAnsi="Arial" w:cs="Arial"/>
          <w:sz w:val="20"/>
          <w:szCs w:val="20"/>
        </w:rPr>
        <w:t xml:space="preserve"> </w:t>
      </w:r>
    </w:p>
    <w:p w14:paraId="035022BB"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34512159" w14:textId="77777777" w:rsidR="00E55E9D" w:rsidRPr="00710D28" w:rsidRDefault="00E55E9D" w:rsidP="00E55E9D">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u w:val="single"/>
        </w:rPr>
        <w:t>[CONSIGNAR CIUDAD Y FECHA]</w:t>
      </w:r>
    </w:p>
    <w:p w14:paraId="27791CC4" w14:textId="77777777" w:rsidR="00E55E9D" w:rsidRPr="00710D28" w:rsidRDefault="00E55E9D" w:rsidP="00E55E9D">
      <w:pPr>
        <w:widowControl w:val="0"/>
        <w:ind w:right="-1"/>
        <w:jc w:val="both"/>
        <w:rPr>
          <w:rFonts w:ascii="Arial" w:hAnsi="Arial" w:cs="Arial"/>
          <w:sz w:val="20"/>
          <w:szCs w:val="20"/>
        </w:rPr>
      </w:pPr>
    </w:p>
    <w:p w14:paraId="6C5155FB" w14:textId="77777777" w:rsidR="00E55E9D" w:rsidRPr="00710D28" w:rsidRDefault="00E55E9D" w:rsidP="00E55E9D">
      <w:pPr>
        <w:widowControl w:val="0"/>
        <w:ind w:right="-1"/>
        <w:jc w:val="both"/>
        <w:rPr>
          <w:rFonts w:ascii="Arial" w:hAnsi="Arial" w:cs="Arial"/>
          <w:sz w:val="20"/>
          <w:szCs w:val="20"/>
        </w:rPr>
      </w:pPr>
    </w:p>
    <w:p w14:paraId="075C62AB" w14:textId="77777777" w:rsidR="00E55E9D" w:rsidRPr="00710D28" w:rsidRDefault="00E55E9D" w:rsidP="00E55E9D">
      <w:pPr>
        <w:widowControl w:val="0"/>
        <w:ind w:right="-1"/>
        <w:jc w:val="both"/>
        <w:rPr>
          <w:rFonts w:ascii="Arial" w:hAnsi="Arial" w:cs="Arial"/>
          <w:sz w:val="20"/>
          <w:szCs w:val="20"/>
        </w:rPr>
      </w:pPr>
    </w:p>
    <w:p w14:paraId="7E41DD8F" w14:textId="77777777" w:rsidR="00E55E9D" w:rsidRPr="00710D28" w:rsidRDefault="00E55E9D" w:rsidP="00E55E9D">
      <w:pPr>
        <w:widowControl w:val="0"/>
        <w:ind w:right="-1"/>
        <w:jc w:val="both"/>
        <w:rPr>
          <w:rFonts w:ascii="Arial" w:hAnsi="Arial" w:cs="Arial"/>
          <w:sz w:val="20"/>
          <w:szCs w:val="20"/>
        </w:rPr>
      </w:pPr>
    </w:p>
    <w:p w14:paraId="3FDDB3EE" w14:textId="77777777" w:rsidR="00E55E9D" w:rsidRPr="00710D28" w:rsidRDefault="00E55E9D" w:rsidP="00E55E9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55E9D" w:rsidRPr="00710D28" w14:paraId="7C6359AB" w14:textId="77777777">
        <w:trPr>
          <w:trHeight w:val="1099"/>
          <w:jc w:val="center"/>
        </w:trPr>
        <w:tc>
          <w:tcPr>
            <w:tcW w:w="4607" w:type="dxa"/>
          </w:tcPr>
          <w:p w14:paraId="2ED29BFC" w14:textId="77777777" w:rsidR="00EE1E3E" w:rsidRPr="00710D28" w:rsidRDefault="00EE1E3E" w:rsidP="00EE1E3E">
            <w:pPr>
              <w:widowControl w:val="0"/>
              <w:ind w:right="-1"/>
              <w:jc w:val="center"/>
              <w:rPr>
                <w:rFonts w:ascii="Arial" w:hAnsi="Arial" w:cs="Arial"/>
                <w:sz w:val="20"/>
                <w:szCs w:val="20"/>
              </w:rPr>
            </w:pPr>
            <w:r w:rsidRPr="00710D28">
              <w:rPr>
                <w:rFonts w:ascii="Arial" w:hAnsi="Arial" w:cs="Arial"/>
                <w:sz w:val="20"/>
                <w:szCs w:val="20"/>
              </w:rPr>
              <w:t>……..........................................................</w:t>
            </w:r>
          </w:p>
          <w:p w14:paraId="60B6E8B6"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640A89F9" w14:textId="5574377D"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representante legal o</w:t>
            </w:r>
            <w:r w:rsidR="00306A91" w:rsidRPr="00710D28">
              <w:rPr>
                <w:rFonts w:ascii="Arial" w:hAnsi="Arial" w:cs="Arial"/>
                <w:b/>
                <w:bCs/>
                <w:color w:val="000000"/>
                <w:sz w:val="20"/>
                <w:szCs w:val="20"/>
              </w:rPr>
              <w:t xml:space="preserve"> representante</w:t>
            </w:r>
            <w:r w:rsidRPr="00710D28">
              <w:rPr>
                <w:rFonts w:ascii="Arial" w:hAnsi="Arial" w:cs="Arial"/>
                <w:b/>
                <w:bCs/>
                <w:color w:val="000000"/>
                <w:sz w:val="20"/>
                <w:szCs w:val="20"/>
              </w:rPr>
              <w:t xml:space="preserve"> común, según corresponda</w:t>
            </w:r>
            <w:r w:rsidRPr="00710D28">
              <w:rPr>
                <w:rFonts w:ascii="Arial" w:hAnsi="Arial" w:cs="Arial"/>
                <w:color w:val="000000"/>
                <w:sz w:val="20"/>
                <w:szCs w:val="20"/>
                <w:lang w:val="es-ES"/>
              </w:rPr>
              <w:t> </w:t>
            </w:r>
          </w:p>
          <w:p w14:paraId="07EBCEA6" w14:textId="061CBF54" w:rsidR="00E55E9D" w:rsidRPr="00710D28" w:rsidRDefault="00E55E9D" w:rsidP="00E55E9D">
            <w:pPr>
              <w:widowControl w:val="0"/>
              <w:jc w:val="center"/>
              <w:rPr>
                <w:rFonts w:ascii="Arial" w:hAnsi="Arial" w:cs="Arial"/>
                <w:b/>
                <w:sz w:val="20"/>
                <w:szCs w:val="20"/>
                <w:lang w:val="es-ES"/>
              </w:rPr>
            </w:pPr>
          </w:p>
        </w:tc>
      </w:tr>
    </w:tbl>
    <w:p w14:paraId="0A73EB23" w14:textId="77777777" w:rsidR="00E55E9D" w:rsidRPr="00710D28" w:rsidRDefault="00E55E9D" w:rsidP="00E55E9D">
      <w:pPr>
        <w:widowControl w:val="0"/>
        <w:rPr>
          <w:rFonts w:ascii="Arial" w:hAnsi="Arial" w:cs="Arial"/>
          <w:sz w:val="20"/>
          <w:szCs w:val="20"/>
          <w:lang w:val="es-ES"/>
        </w:rPr>
      </w:pPr>
    </w:p>
    <w:p w14:paraId="1C10547D" w14:textId="77777777" w:rsidR="00E55E9D" w:rsidRPr="00710D28" w:rsidRDefault="00E55E9D" w:rsidP="00E55E9D">
      <w:pPr>
        <w:widowControl w:val="0"/>
        <w:rPr>
          <w:rFonts w:ascii="Arial" w:hAnsi="Arial" w:cs="Arial"/>
          <w:sz w:val="20"/>
          <w:szCs w:val="20"/>
          <w:lang w:val="es-ES"/>
        </w:rPr>
      </w:pPr>
    </w:p>
    <w:p w14:paraId="398610C8" w14:textId="77777777" w:rsidR="00E55E9D" w:rsidRPr="00710D28" w:rsidRDefault="00E55E9D" w:rsidP="00E55E9D">
      <w:pPr>
        <w:widowControl w:val="0"/>
        <w:rPr>
          <w:rFonts w:ascii="Arial" w:hAnsi="Arial" w:cs="Arial"/>
          <w:sz w:val="20"/>
          <w:szCs w:val="20"/>
          <w:lang w:val="es-ES"/>
        </w:rPr>
      </w:pPr>
    </w:p>
    <w:p w14:paraId="673EAC89" w14:textId="77777777" w:rsidR="00E55E9D" w:rsidRPr="00710D28" w:rsidRDefault="00E55E9D" w:rsidP="00E55E9D">
      <w:pPr>
        <w:widowControl w:val="0"/>
        <w:rPr>
          <w:rFonts w:ascii="Arial" w:hAnsi="Arial" w:cs="Arial"/>
          <w:sz w:val="20"/>
          <w:szCs w:val="20"/>
          <w:lang w:val="es-ES"/>
        </w:rPr>
      </w:pPr>
    </w:p>
    <w:p w14:paraId="0886AE0C" w14:textId="77777777" w:rsidR="00E55E9D" w:rsidRPr="00710D28" w:rsidRDefault="00E55E9D" w:rsidP="00E55E9D">
      <w:pPr>
        <w:widowControl w:val="0"/>
        <w:jc w:val="center"/>
        <w:rPr>
          <w:rFonts w:ascii="Arial" w:hAnsi="Arial" w:cs="Arial"/>
          <w:strike/>
          <w:sz w:val="20"/>
          <w:szCs w:val="20"/>
        </w:rPr>
      </w:pPr>
    </w:p>
    <w:p w14:paraId="31CFAB59" w14:textId="77777777" w:rsidR="00E55E9D" w:rsidRPr="00710D28" w:rsidRDefault="00E55E9D" w:rsidP="00E55E9D">
      <w:pPr>
        <w:widowControl w:val="0"/>
        <w:jc w:val="center"/>
        <w:rPr>
          <w:rFonts w:ascii="Arial" w:hAnsi="Arial" w:cs="Arial"/>
          <w:b/>
        </w:rPr>
      </w:pPr>
    </w:p>
    <w:p w14:paraId="06ED3686" w14:textId="77777777" w:rsidR="00E55E9D" w:rsidRPr="00710D28" w:rsidRDefault="00E55E9D" w:rsidP="00E55E9D">
      <w:pPr>
        <w:widowControl w:val="0"/>
        <w:jc w:val="center"/>
        <w:rPr>
          <w:rFonts w:ascii="Arial" w:hAnsi="Arial" w:cs="Arial"/>
          <w:b/>
        </w:rPr>
      </w:pPr>
    </w:p>
    <w:p w14:paraId="55516734" w14:textId="77777777" w:rsidR="00E55E9D" w:rsidRPr="00710D28" w:rsidRDefault="00E55E9D" w:rsidP="00E55E9D">
      <w:pPr>
        <w:widowControl w:val="0"/>
        <w:jc w:val="center"/>
        <w:rPr>
          <w:rFonts w:ascii="Arial" w:hAnsi="Arial" w:cs="Arial"/>
          <w:b/>
        </w:rPr>
      </w:pPr>
    </w:p>
    <w:p w14:paraId="2EF11C65" w14:textId="77777777" w:rsidR="00E55E9D" w:rsidRPr="00710D28" w:rsidRDefault="00E55E9D" w:rsidP="00E55E9D">
      <w:pPr>
        <w:widowControl w:val="0"/>
        <w:jc w:val="center"/>
        <w:rPr>
          <w:rFonts w:ascii="Arial" w:hAnsi="Arial" w:cs="Arial"/>
          <w:b/>
        </w:rPr>
      </w:pPr>
    </w:p>
    <w:p w14:paraId="72DB14BF" w14:textId="77777777" w:rsidR="00E55E9D" w:rsidRPr="00710D28" w:rsidRDefault="00E55E9D" w:rsidP="00E55E9D">
      <w:pPr>
        <w:widowControl w:val="0"/>
        <w:jc w:val="center"/>
        <w:rPr>
          <w:rFonts w:ascii="Arial" w:hAnsi="Arial" w:cs="Arial"/>
          <w:b/>
        </w:rPr>
      </w:pPr>
    </w:p>
    <w:p w14:paraId="59B7DD38" w14:textId="77777777" w:rsidR="00E55E9D" w:rsidRPr="00710D28" w:rsidRDefault="00E55E9D" w:rsidP="00E55E9D">
      <w:pPr>
        <w:widowControl w:val="0"/>
        <w:jc w:val="center"/>
        <w:rPr>
          <w:rFonts w:ascii="Arial" w:hAnsi="Arial" w:cs="Arial"/>
          <w:b/>
        </w:rPr>
      </w:pPr>
    </w:p>
    <w:p w14:paraId="7DAE94AB" w14:textId="77777777" w:rsidR="00E55E9D" w:rsidRPr="00710D28" w:rsidRDefault="00E55E9D" w:rsidP="00E55E9D">
      <w:pPr>
        <w:widowControl w:val="0"/>
        <w:jc w:val="center"/>
        <w:rPr>
          <w:rFonts w:ascii="Arial" w:hAnsi="Arial" w:cs="Arial"/>
          <w:b/>
        </w:rPr>
      </w:pPr>
    </w:p>
    <w:p w14:paraId="2D8A5078" w14:textId="77777777" w:rsidR="00E55E9D" w:rsidRPr="00710D28" w:rsidRDefault="00E55E9D" w:rsidP="00E55E9D">
      <w:pPr>
        <w:widowControl w:val="0"/>
        <w:jc w:val="center"/>
        <w:rPr>
          <w:rFonts w:ascii="Arial" w:hAnsi="Arial" w:cs="Arial"/>
          <w:b/>
        </w:rPr>
      </w:pPr>
    </w:p>
    <w:p w14:paraId="2E3DD83F" w14:textId="77777777" w:rsidR="00E55E9D" w:rsidRPr="00710D28" w:rsidRDefault="00E55E9D" w:rsidP="00E55E9D">
      <w:pPr>
        <w:widowControl w:val="0"/>
        <w:jc w:val="center"/>
        <w:rPr>
          <w:rFonts w:ascii="Arial" w:hAnsi="Arial" w:cs="Arial"/>
          <w:b/>
        </w:rPr>
      </w:pPr>
    </w:p>
    <w:p w14:paraId="4785A5B6" w14:textId="77777777" w:rsidR="00EE5312" w:rsidRPr="00710D28" w:rsidRDefault="00EE5312" w:rsidP="00E55E9D">
      <w:pPr>
        <w:widowControl w:val="0"/>
        <w:jc w:val="center"/>
        <w:rPr>
          <w:rFonts w:ascii="Arial" w:hAnsi="Arial" w:cs="Arial"/>
          <w:b/>
        </w:rPr>
      </w:pPr>
    </w:p>
    <w:p w14:paraId="5F38D745" w14:textId="77777777" w:rsidR="00E55E9D" w:rsidRPr="00710D28" w:rsidRDefault="00E55E9D" w:rsidP="00CF555D">
      <w:pPr>
        <w:widowControl w:val="0"/>
        <w:rPr>
          <w:rFonts w:ascii="Arial" w:hAnsi="Arial" w:cs="Arial"/>
          <w:b/>
        </w:rPr>
      </w:pPr>
    </w:p>
    <w:p w14:paraId="22A74B15" w14:textId="77777777" w:rsidR="00E55E9D" w:rsidRPr="00710D28" w:rsidRDefault="00E55E9D" w:rsidP="00E55E9D">
      <w:pPr>
        <w:widowControl w:val="0"/>
        <w:jc w:val="center"/>
        <w:rPr>
          <w:rFonts w:ascii="Arial" w:hAnsi="Arial" w:cs="Arial"/>
          <w:b/>
        </w:rPr>
      </w:pPr>
    </w:p>
    <w:p w14:paraId="6D0CF501" w14:textId="77777777" w:rsidR="00BA0309" w:rsidRPr="00710D28" w:rsidRDefault="00BA0309" w:rsidP="00E55E9D">
      <w:pPr>
        <w:widowControl w:val="0"/>
        <w:jc w:val="center"/>
        <w:rPr>
          <w:rFonts w:ascii="Arial" w:hAnsi="Arial" w:cs="Arial"/>
          <w:b/>
        </w:rPr>
      </w:pPr>
    </w:p>
    <w:p w14:paraId="466B4A79" w14:textId="77777777" w:rsidR="00BA0309" w:rsidRPr="00710D28" w:rsidRDefault="00BA0309" w:rsidP="00E55E9D">
      <w:pPr>
        <w:widowControl w:val="0"/>
        <w:jc w:val="center"/>
        <w:rPr>
          <w:rFonts w:ascii="Arial" w:hAnsi="Arial" w:cs="Arial"/>
          <w:b/>
        </w:rPr>
      </w:pPr>
    </w:p>
    <w:p w14:paraId="4053140E" w14:textId="77777777" w:rsidR="00BA0309" w:rsidRPr="00710D28" w:rsidRDefault="00BA0309" w:rsidP="00E55E9D">
      <w:pPr>
        <w:widowControl w:val="0"/>
        <w:jc w:val="center"/>
        <w:rPr>
          <w:rFonts w:ascii="Arial" w:hAnsi="Arial" w:cs="Arial"/>
          <w:b/>
        </w:rPr>
      </w:pPr>
    </w:p>
    <w:p w14:paraId="74A9AB28" w14:textId="77777777" w:rsidR="00BA0309" w:rsidRPr="00710D28" w:rsidRDefault="00BA0309" w:rsidP="00E55E9D">
      <w:pPr>
        <w:widowControl w:val="0"/>
        <w:jc w:val="center"/>
        <w:rPr>
          <w:rFonts w:ascii="Arial" w:hAnsi="Arial" w:cs="Arial"/>
          <w:b/>
        </w:rPr>
      </w:pPr>
    </w:p>
    <w:p w14:paraId="4E1939C4" w14:textId="77777777" w:rsidR="00BA0309" w:rsidRPr="00710D28" w:rsidRDefault="00BA0309" w:rsidP="00E55E9D">
      <w:pPr>
        <w:widowControl w:val="0"/>
        <w:jc w:val="center"/>
        <w:rPr>
          <w:rFonts w:ascii="Arial" w:hAnsi="Arial" w:cs="Arial"/>
          <w:b/>
        </w:rPr>
      </w:pPr>
    </w:p>
    <w:p w14:paraId="7988AD6C" w14:textId="77777777" w:rsidR="00BA0309" w:rsidRPr="00710D28" w:rsidRDefault="00BA0309" w:rsidP="00E55E9D">
      <w:pPr>
        <w:widowControl w:val="0"/>
        <w:jc w:val="center"/>
        <w:rPr>
          <w:rFonts w:ascii="Arial" w:hAnsi="Arial" w:cs="Arial"/>
          <w:b/>
        </w:rPr>
      </w:pPr>
    </w:p>
    <w:p w14:paraId="2BFDFE40" w14:textId="77777777" w:rsidR="00C76204" w:rsidRPr="00710D28" w:rsidRDefault="00C76204" w:rsidP="00CF555D">
      <w:pPr>
        <w:pStyle w:val="Ttulo2"/>
        <w:spacing w:before="0"/>
        <w:jc w:val="center"/>
        <w:rPr>
          <w:rFonts w:ascii="Arial" w:hAnsi="Arial" w:cs="Arial"/>
          <w:color w:val="auto"/>
        </w:rPr>
      </w:pPr>
      <w:bookmarkStart w:id="76" w:name="_Toc210240585"/>
    </w:p>
    <w:p w14:paraId="06F83661" w14:textId="7CC5D063" w:rsidR="00E55E9D" w:rsidRPr="00710D28" w:rsidRDefault="00E55E9D" w:rsidP="00CF555D">
      <w:pPr>
        <w:pStyle w:val="Ttulo2"/>
        <w:spacing w:before="0"/>
        <w:jc w:val="center"/>
        <w:rPr>
          <w:rFonts w:ascii="Arial" w:hAnsi="Arial" w:cs="Arial"/>
          <w:sz w:val="20"/>
          <w:szCs w:val="20"/>
        </w:rPr>
      </w:pPr>
      <w:r w:rsidRPr="00710D28">
        <w:rPr>
          <w:rFonts w:ascii="Arial" w:hAnsi="Arial" w:cs="Arial"/>
          <w:color w:val="auto"/>
          <w:sz w:val="20"/>
          <w:szCs w:val="20"/>
        </w:rPr>
        <w:lastRenderedPageBreak/>
        <w:t xml:space="preserve">ANEXO N° </w:t>
      </w:r>
      <w:r w:rsidR="00B87568" w:rsidRPr="00710D28">
        <w:rPr>
          <w:rFonts w:ascii="Arial" w:hAnsi="Arial" w:cs="Arial"/>
          <w:color w:val="auto"/>
          <w:sz w:val="20"/>
          <w:szCs w:val="20"/>
        </w:rPr>
        <w:t>10</w:t>
      </w:r>
      <w:bookmarkEnd w:id="76"/>
    </w:p>
    <w:p w14:paraId="7B4AE13B" w14:textId="77777777" w:rsidR="00E55E9D" w:rsidRPr="00710D28" w:rsidRDefault="00E55E9D" w:rsidP="00E55E9D">
      <w:pPr>
        <w:widowControl w:val="0"/>
        <w:rPr>
          <w:rFonts w:ascii="Arial" w:hAnsi="Arial" w:cs="Arial"/>
          <w:sz w:val="20"/>
          <w:szCs w:val="20"/>
        </w:rPr>
      </w:pPr>
    </w:p>
    <w:p w14:paraId="394678F8" w14:textId="415C4878" w:rsidR="00D11E25" w:rsidRPr="00710D28" w:rsidRDefault="00E55E9D" w:rsidP="00D11E25">
      <w:pPr>
        <w:ind w:firstLine="426"/>
        <w:jc w:val="center"/>
        <w:rPr>
          <w:rFonts w:ascii="Arial" w:hAnsi="Arial" w:cs="Arial"/>
          <w:b/>
          <w:sz w:val="20"/>
          <w:szCs w:val="20"/>
        </w:rPr>
      </w:pPr>
      <w:r w:rsidRPr="00710D28">
        <w:rPr>
          <w:rFonts w:ascii="Arial" w:hAnsi="Arial" w:cs="Arial"/>
          <w:b/>
          <w:sz w:val="20"/>
          <w:szCs w:val="20"/>
        </w:rPr>
        <w:t xml:space="preserve">ELECCIÓN DE INSTITUCIÓN </w:t>
      </w:r>
      <w:r w:rsidR="00D11E25" w:rsidRPr="00710D28">
        <w:rPr>
          <w:rFonts w:ascii="Arial" w:hAnsi="Arial" w:cs="Arial"/>
          <w:b/>
          <w:bCs/>
          <w:sz w:val="20"/>
          <w:szCs w:val="20"/>
        </w:rPr>
        <w:t>ARBITRAL</w:t>
      </w:r>
      <w:r w:rsidR="00D11E25" w:rsidRPr="00710D28">
        <w:rPr>
          <w:rStyle w:val="Refdenotaalpie"/>
          <w:rFonts w:ascii="Arial" w:hAnsi="Arial" w:cs="Arial"/>
          <w:b/>
          <w:bCs/>
          <w:sz w:val="20"/>
          <w:szCs w:val="20"/>
        </w:rPr>
        <w:footnoteReference w:id="62"/>
      </w:r>
    </w:p>
    <w:p w14:paraId="02AF84E8" w14:textId="5F9B96C3" w:rsidR="00E55E9D" w:rsidRPr="00710D28" w:rsidRDefault="00E55E9D" w:rsidP="00E55E9D">
      <w:pPr>
        <w:ind w:firstLine="426"/>
        <w:jc w:val="center"/>
        <w:rPr>
          <w:rFonts w:ascii="Arial" w:hAnsi="Arial" w:cs="Arial"/>
          <w:b/>
          <w:sz w:val="20"/>
          <w:szCs w:val="20"/>
        </w:rPr>
      </w:pPr>
    </w:p>
    <w:p w14:paraId="228A5E1F" w14:textId="77777777" w:rsidR="00E55E9D" w:rsidRPr="00710D28" w:rsidRDefault="00E55E9D" w:rsidP="00E55E9D">
      <w:pPr>
        <w:ind w:firstLine="426"/>
        <w:jc w:val="center"/>
        <w:rPr>
          <w:rFonts w:ascii="Arial" w:hAnsi="Arial" w:cs="Arial"/>
          <w:b/>
          <w:sz w:val="20"/>
          <w:szCs w:val="20"/>
        </w:rPr>
      </w:pPr>
    </w:p>
    <w:p w14:paraId="31499AB0" w14:textId="7A51807F" w:rsidR="00E55E9D" w:rsidRPr="00710D28" w:rsidRDefault="00C76204" w:rsidP="00E55E9D">
      <w:pPr>
        <w:ind w:firstLine="426"/>
        <w:jc w:val="center"/>
        <w:rPr>
          <w:rFonts w:ascii="Arial" w:hAnsi="Arial" w:cs="Arial"/>
          <w:sz w:val="20"/>
          <w:szCs w:val="20"/>
        </w:rPr>
      </w:pPr>
      <w:r w:rsidRPr="00710D28">
        <w:rPr>
          <w:rFonts w:ascii="Arial" w:hAnsi="Arial" w:cs="Arial"/>
          <w:b/>
          <w:sz w:val="20"/>
          <w:szCs w:val="20"/>
        </w:rPr>
        <w:t>(DOCUMENTO A PRESENTAR PARA EL PERFECCIONAMIENTO DEL CONTRATO)</w:t>
      </w:r>
    </w:p>
    <w:p w14:paraId="3B2859C9" w14:textId="77777777" w:rsidR="00E55E9D" w:rsidRPr="00710D28" w:rsidRDefault="00E55E9D" w:rsidP="00E55E9D">
      <w:pPr>
        <w:widowControl w:val="0"/>
        <w:rPr>
          <w:rFonts w:ascii="Arial" w:hAnsi="Arial" w:cs="Arial"/>
          <w:sz w:val="20"/>
          <w:szCs w:val="20"/>
        </w:rPr>
      </w:pPr>
    </w:p>
    <w:p w14:paraId="1609356F" w14:textId="77777777" w:rsidR="00E55E9D" w:rsidRPr="00710D28" w:rsidRDefault="00E55E9D" w:rsidP="00E55E9D">
      <w:pPr>
        <w:widowControl w:val="0"/>
        <w:rPr>
          <w:rFonts w:ascii="Arial" w:hAnsi="Arial" w:cs="Arial"/>
          <w:sz w:val="20"/>
          <w:szCs w:val="20"/>
        </w:rPr>
      </w:pPr>
    </w:p>
    <w:p w14:paraId="7A53ACC0"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Señores</w:t>
      </w:r>
    </w:p>
    <w:p w14:paraId="77174240" w14:textId="541CA26E" w:rsidR="00E55E9D" w:rsidRPr="00710D28" w:rsidRDefault="19911D03">
      <w:pPr>
        <w:widowControl w:val="0"/>
        <w:spacing w:line="259" w:lineRule="auto"/>
        <w:jc w:val="both"/>
        <w:rPr>
          <w:rFonts w:ascii="Arial" w:hAnsi="Arial" w:cs="Arial"/>
          <w:b/>
          <w:bCs/>
          <w:sz w:val="20"/>
          <w:szCs w:val="20"/>
        </w:rPr>
      </w:pPr>
      <w:r w:rsidRPr="00710D28">
        <w:rPr>
          <w:rFonts w:ascii="Arial" w:hAnsi="Arial" w:cs="Arial"/>
          <w:b/>
          <w:bCs/>
          <w:sz w:val="20"/>
          <w:szCs w:val="20"/>
        </w:rPr>
        <w:t xml:space="preserve">DEPENDENCIA ENCARGADA DE LAS CONTRATACIONES </w:t>
      </w:r>
    </w:p>
    <w:p w14:paraId="52557EDF" w14:textId="6589B911" w:rsidR="00E55E9D" w:rsidRPr="00710D28" w:rsidRDefault="003D2724" w:rsidP="00E55E9D">
      <w:pPr>
        <w:widowControl w:val="0"/>
        <w:jc w:val="both"/>
        <w:rPr>
          <w:rFonts w:ascii="Arial" w:hAnsi="Arial" w:cs="Arial"/>
          <w:b/>
          <w:bCs/>
          <w:sz w:val="20"/>
          <w:szCs w:val="20"/>
          <w:u w:val="single"/>
        </w:rPr>
      </w:pPr>
      <w:r w:rsidRPr="00710D28">
        <w:rPr>
          <w:rFonts w:ascii="Arial" w:hAnsi="Arial" w:cs="Arial"/>
          <w:b/>
          <w:bCs/>
          <w:sz w:val="20"/>
          <w:szCs w:val="20"/>
        </w:rPr>
        <w:t xml:space="preserve">LICITACIÓN PÚBLICA ABREVIADA </w:t>
      </w:r>
      <w:r w:rsidR="00FF7241" w:rsidRPr="00710D28">
        <w:rPr>
          <w:rFonts w:ascii="Arial" w:hAnsi="Arial" w:cs="Arial"/>
          <w:b/>
          <w:bCs/>
          <w:sz w:val="20"/>
          <w:szCs w:val="20"/>
        </w:rPr>
        <w:t xml:space="preserve">PARA </w:t>
      </w:r>
      <w:r w:rsidR="00E55E9D" w:rsidRPr="00710D28">
        <w:rPr>
          <w:rFonts w:ascii="Arial" w:hAnsi="Arial" w:cs="Arial"/>
          <w:b/>
          <w:bCs/>
          <w:sz w:val="20"/>
          <w:szCs w:val="20"/>
        </w:rPr>
        <w:t xml:space="preserve">BIENES Nº </w:t>
      </w:r>
      <w:r w:rsidR="00E55E9D" w:rsidRPr="00710D28">
        <w:rPr>
          <w:rFonts w:ascii="Arial" w:hAnsi="Arial" w:cs="Arial"/>
          <w:b/>
          <w:bCs/>
          <w:sz w:val="20"/>
          <w:szCs w:val="20"/>
          <w:u w:val="single"/>
        </w:rPr>
        <w:t>[CONSIGNAR NOMENCLATURA DEL PROCEDIMIENTO</w:t>
      </w:r>
      <w:r w:rsidR="00FF7241"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r w:rsidR="00FF7241" w:rsidRPr="00710D28">
        <w:rPr>
          <w:rFonts w:ascii="Arial" w:hAnsi="Arial" w:cs="Arial"/>
          <w:b/>
          <w:bCs/>
          <w:sz w:val="20"/>
          <w:szCs w:val="20"/>
          <w:u w:val="single"/>
        </w:rPr>
        <w:t xml:space="preserve"> </w:t>
      </w:r>
    </w:p>
    <w:p w14:paraId="34F100F6"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1CBEAFF1" w14:textId="77777777" w:rsidR="00E55E9D" w:rsidRPr="00710D28" w:rsidRDefault="00E55E9D" w:rsidP="00E55E9D">
      <w:pPr>
        <w:widowControl w:val="0"/>
        <w:rPr>
          <w:rFonts w:ascii="Arial" w:hAnsi="Arial" w:cs="Arial"/>
          <w:sz w:val="20"/>
          <w:szCs w:val="20"/>
        </w:rPr>
      </w:pPr>
    </w:p>
    <w:p w14:paraId="5A706A78" w14:textId="020870D5" w:rsidR="00E55E9D" w:rsidRPr="00710D28" w:rsidRDefault="00E55E9D" w:rsidP="00E55E9D">
      <w:pPr>
        <w:widowControl w:val="0"/>
        <w:ind w:right="-1"/>
        <w:jc w:val="both"/>
        <w:rPr>
          <w:rFonts w:ascii="Arial" w:hAnsi="Arial" w:cs="Arial"/>
          <w:sz w:val="20"/>
          <w:szCs w:val="20"/>
        </w:rPr>
      </w:pPr>
      <w:r w:rsidRPr="00710D28">
        <w:rPr>
          <w:rFonts w:ascii="Arial" w:hAnsi="Arial" w:cs="Arial"/>
          <w:sz w:val="20"/>
          <w:szCs w:val="20"/>
        </w:rPr>
        <w:t xml:space="preserve">El que se suscribe, [……………..], </w:t>
      </w:r>
      <w:r w:rsidR="00D362EB" w:rsidRPr="00710D28">
        <w:rPr>
          <w:rFonts w:ascii="Arial" w:hAnsi="Arial" w:cs="Arial"/>
          <w:sz w:val="20"/>
          <w:szCs w:val="20"/>
        </w:rPr>
        <w:t xml:space="preserve">postor adjudicado o representante legal o </w:t>
      </w:r>
      <w:r w:rsidR="00187FDE" w:rsidRPr="00710D28">
        <w:rPr>
          <w:rFonts w:ascii="Arial" w:hAnsi="Arial" w:cs="Arial"/>
          <w:sz w:val="20"/>
          <w:szCs w:val="20"/>
        </w:rPr>
        <w:t xml:space="preserve">representante </w:t>
      </w:r>
      <w:r w:rsidR="00D362EB" w:rsidRPr="00710D28">
        <w:rPr>
          <w:rFonts w:ascii="Arial" w:hAnsi="Arial" w:cs="Arial"/>
          <w:sz w:val="20"/>
          <w:szCs w:val="20"/>
        </w:rPr>
        <w:t xml:space="preserve">común de </w:t>
      </w:r>
      <w:r w:rsidRPr="00710D28">
        <w:rPr>
          <w:rFonts w:ascii="Arial" w:hAnsi="Arial" w:cs="Arial"/>
          <w:sz w:val="20"/>
          <w:szCs w:val="20"/>
        </w:rPr>
        <w:t>[</w:t>
      </w:r>
      <w:r w:rsidRPr="00710D28">
        <w:rPr>
          <w:rFonts w:ascii="Arial" w:hAnsi="Arial" w:cs="Arial"/>
          <w:b/>
          <w:bCs/>
          <w:sz w:val="20"/>
          <w:szCs w:val="20"/>
          <w:u w:val="single"/>
        </w:rPr>
        <w:t xml:space="preserve">CONSIGNAR </w:t>
      </w:r>
      <w:r w:rsidR="00187FDE" w:rsidRPr="00710D28">
        <w:rPr>
          <w:rFonts w:ascii="Arial" w:hAnsi="Arial" w:cs="Arial"/>
          <w:b/>
          <w:bCs/>
          <w:sz w:val="20"/>
          <w:szCs w:val="20"/>
          <w:u w:val="single"/>
        </w:rPr>
        <w:t>SEGÚN CORRESPONDA</w:t>
      </w:r>
      <w:r w:rsidRPr="00710D28">
        <w:rPr>
          <w:rFonts w:ascii="Arial" w:hAnsi="Arial" w:cs="Arial"/>
          <w:b/>
          <w:bCs/>
          <w:sz w:val="20"/>
          <w:szCs w:val="20"/>
          <w:u w:val="single"/>
        </w:rPr>
        <w:t>],</w:t>
      </w:r>
      <w:r w:rsidRPr="00710D28">
        <w:rPr>
          <w:rFonts w:ascii="Arial" w:hAnsi="Arial" w:cs="Arial"/>
          <w:sz w:val="20"/>
          <w:szCs w:val="20"/>
        </w:rPr>
        <w:t xml:space="preserve"> identificado con [</w:t>
      </w:r>
      <w:r w:rsidRPr="00710D28">
        <w:rPr>
          <w:rFonts w:ascii="Arial" w:hAnsi="Arial" w:cs="Arial"/>
          <w:b/>
          <w:bCs/>
          <w:sz w:val="20"/>
          <w:szCs w:val="20"/>
          <w:u w:val="single"/>
        </w:rPr>
        <w:t>CONSIGNAR TIPO DE DOCUMENTO DE IDENTIDAD]</w:t>
      </w:r>
      <w:r w:rsidRPr="00710D28">
        <w:rPr>
          <w:rFonts w:ascii="Arial" w:hAnsi="Arial" w:cs="Arial"/>
          <w:b/>
          <w:sz w:val="20"/>
          <w:szCs w:val="20"/>
        </w:rPr>
        <w:t xml:space="preserve"> N° </w:t>
      </w:r>
      <w:r w:rsidRPr="00710D28">
        <w:rPr>
          <w:rFonts w:ascii="Arial" w:hAnsi="Arial" w:cs="Arial"/>
          <w:b/>
          <w:bCs/>
          <w:sz w:val="20"/>
          <w:szCs w:val="20"/>
          <w:u w:val="single"/>
        </w:rPr>
        <w:t>[CONSIGNAR NÚMERO DE DOCUMENTO DE IDENTIDAD]</w:t>
      </w:r>
      <w:r w:rsidRPr="00710D28">
        <w:rPr>
          <w:rFonts w:ascii="Arial" w:hAnsi="Arial" w:cs="Arial"/>
          <w:sz w:val="20"/>
          <w:szCs w:val="20"/>
        </w:rPr>
        <w:t>, elijo la institución arbitral del listado proporcionado por la entidad contratante:</w:t>
      </w:r>
    </w:p>
    <w:p w14:paraId="25B16718" w14:textId="77777777" w:rsidR="00E55E9D" w:rsidRPr="00710D28" w:rsidRDefault="00E55E9D" w:rsidP="00E55E9D">
      <w:pPr>
        <w:widowControl w:val="0"/>
        <w:ind w:right="-1"/>
        <w:jc w:val="both"/>
        <w:rPr>
          <w:rFonts w:ascii="Arial" w:hAnsi="Arial" w:cs="Arial"/>
          <w:sz w:val="20"/>
          <w:szCs w:val="20"/>
        </w:rPr>
      </w:pPr>
    </w:p>
    <w:p w14:paraId="21CCD3F8" w14:textId="6F8DBBD5" w:rsidR="00E55E9D" w:rsidRPr="00710D28" w:rsidRDefault="00E55E9D" w:rsidP="00E55E9D">
      <w:pPr>
        <w:widowControl w:val="0"/>
        <w:ind w:right="-1"/>
        <w:jc w:val="both"/>
        <w:rPr>
          <w:rFonts w:ascii="Arial" w:hAnsi="Arial" w:cs="Arial"/>
          <w:b/>
          <w:bCs/>
          <w:sz w:val="20"/>
          <w:szCs w:val="20"/>
          <w:u w:val="single"/>
        </w:rPr>
      </w:pPr>
      <w:r w:rsidRPr="00710D28">
        <w:rPr>
          <w:rFonts w:ascii="Arial" w:hAnsi="Arial" w:cs="Arial"/>
          <w:b/>
          <w:bCs/>
          <w:sz w:val="20"/>
          <w:szCs w:val="20"/>
          <w:u w:val="single"/>
        </w:rPr>
        <w:t>[</w:t>
      </w:r>
      <w:r w:rsidR="00FF7241" w:rsidRPr="00710D28">
        <w:rPr>
          <w:rFonts w:ascii="Arial" w:hAnsi="Arial" w:cs="Arial"/>
          <w:b/>
          <w:bCs/>
          <w:sz w:val="20"/>
          <w:szCs w:val="20"/>
          <w:u w:val="single"/>
        </w:rPr>
        <w:t xml:space="preserve">INDICAR </w:t>
      </w:r>
      <w:r w:rsidRPr="00710D28">
        <w:rPr>
          <w:rFonts w:ascii="Arial" w:hAnsi="Arial" w:cs="Arial"/>
          <w:b/>
          <w:bCs/>
          <w:sz w:val="20"/>
          <w:szCs w:val="20"/>
          <w:u w:val="single"/>
        </w:rPr>
        <w:t>LA RAZON SOCIAL DE LA INSTITUCIÓN ARBITRAL ELEGIDA, DE ACUERDO AL LISTADO DEL NUMERAL 3.3 DEL CAPÍTULO III DE LA SECCIÓN ESPECÍFICA DE LAS BASES]</w:t>
      </w:r>
    </w:p>
    <w:p w14:paraId="49EC992D" w14:textId="77777777" w:rsidR="00E55E9D" w:rsidRPr="00710D28" w:rsidRDefault="00E55E9D" w:rsidP="00E55E9D">
      <w:pPr>
        <w:widowControl w:val="0"/>
        <w:ind w:right="-1"/>
        <w:jc w:val="both"/>
        <w:rPr>
          <w:rFonts w:ascii="Arial" w:hAnsi="Arial" w:cs="Arial"/>
          <w:sz w:val="20"/>
          <w:szCs w:val="20"/>
        </w:rPr>
      </w:pPr>
    </w:p>
    <w:tbl>
      <w:tblPr>
        <w:tblStyle w:val="Tabladecuadrcula1clara-nfasis310"/>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5F3D85" w:rsidRPr="00710D28" w:rsidDel="00170883" w14:paraId="00C8524E" w14:textId="77777777" w:rsidTr="002C15D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47040889" w14:textId="62A873D6" w:rsidR="005F3D85" w:rsidRPr="00710D28" w:rsidDel="00170883" w:rsidRDefault="00E01C01">
            <w:pPr>
              <w:jc w:val="both"/>
              <w:rPr>
                <w:rFonts w:ascii="Arial" w:hAnsi="Arial" w:cs="Arial"/>
                <w:color w:val="EE0000"/>
                <w:sz w:val="18"/>
                <w:szCs w:val="18"/>
                <w:lang w:val="es-ES"/>
              </w:rPr>
            </w:pPr>
            <w:r w:rsidRPr="00710D28">
              <w:rPr>
                <w:rFonts w:ascii="Arial" w:hAnsi="Arial" w:cs="Arial"/>
                <w:color w:val="EE0000"/>
                <w:sz w:val="18"/>
                <w:szCs w:val="18"/>
              </w:rPr>
              <w:t>Advertencia</w:t>
            </w:r>
          </w:p>
        </w:tc>
      </w:tr>
      <w:tr w:rsidR="005F3D85" w:rsidRPr="00710D28" w:rsidDel="00170883" w14:paraId="1038C770" w14:textId="77777777" w:rsidTr="002C15D3">
        <w:trPr>
          <w:trHeight w:val="537"/>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200A2858" w14:textId="77777777" w:rsidR="005F3D85" w:rsidRPr="00710D28" w:rsidDel="00170883" w:rsidRDefault="005F3D85" w:rsidP="002C15D3">
            <w:pPr>
              <w:widowControl w:val="0"/>
              <w:contextualSpacing/>
              <w:jc w:val="both"/>
              <w:rPr>
                <w:rFonts w:ascii="Arial" w:hAnsi="Arial" w:cs="Arial"/>
                <w:b w:val="0"/>
                <w:color w:val="EE0000"/>
                <w:sz w:val="18"/>
                <w:szCs w:val="18"/>
                <w:lang w:val="es-ES"/>
              </w:rPr>
            </w:pPr>
            <w:r w:rsidRPr="00710D28" w:rsidDel="00170883">
              <w:rPr>
                <w:rFonts w:ascii="Arial" w:hAnsi="Arial" w:cs="Arial"/>
                <w:b w:val="0"/>
                <w:color w:val="EE0000"/>
                <w:sz w:val="18"/>
                <w:szCs w:val="18"/>
              </w:rPr>
              <w:t xml:space="preserve">En caso </w:t>
            </w:r>
            <w:r w:rsidRPr="00710D28">
              <w:rPr>
                <w:rFonts w:ascii="Arial" w:hAnsi="Arial" w:cs="Arial"/>
                <w:b w:val="0"/>
                <w:color w:val="EE0000"/>
                <w:sz w:val="18"/>
                <w:szCs w:val="18"/>
              </w:rPr>
              <w:t>el postor no esté de acuerdo con ninguna de las opciones del listado de instituciones arbitrales propuesto por la entidad contratante en el numeral 3.3 del Capítulo III de la sección especifica de las bases, debe reemplazar el texto por lo siguiente:</w:t>
            </w:r>
          </w:p>
          <w:p w14:paraId="1EE1479E" w14:textId="77777777" w:rsidR="005F3D85" w:rsidRPr="00710D28" w:rsidRDefault="005F3D85" w:rsidP="002C15D3">
            <w:pPr>
              <w:widowControl w:val="0"/>
              <w:jc w:val="both"/>
              <w:rPr>
                <w:rFonts w:ascii="Arial" w:hAnsi="Arial" w:cs="Arial"/>
                <w:b w:val="0"/>
                <w:color w:val="EE0000"/>
                <w:sz w:val="18"/>
                <w:szCs w:val="18"/>
              </w:rPr>
            </w:pPr>
          </w:p>
          <w:p w14:paraId="4DC0EEAB" w14:textId="79981B26" w:rsidR="005F3D85" w:rsidRPr="00710D28" w:rsidRDefault="004E499A" w:rsidP="002C15D3">
            <w:pPr>
              <w:widowControl w:val="0"/>
              <w:jc w:val="both"/>
              <w:rPr>
                <w:rFonts w:ascii="Arial" w:hAnsi="Arial" w:cs="Arial"/>
                <w:b w:val="0"/>
                <w:color w:val="EE0000"/>
                <w:sz w:val="18"/>
                <w:szCs w:val="18"/>
              </w:rPr>
            </w:pPr>
            <w:r w:rsidRPr="00710D28">
              <w:rPr>
                <w:rFonts w:ascii="Arial" w:hAnsi="Arial" w:cs="Arial"/>
                <w:b w:val="0"/>
                <w:bCs w:val="0"/>
                <w:color w:val="EE0000"/>
                <w:sz w:val="18"/>
                <w:szCs w:val="18"/>
              </w:rPr>
              <w:t>“</w:t>
            </w:r>
            <w:r w:rsidR="005F3D85" w:rsidRPr="00710D28">
              <w:rPr>
                <w:rFonts w:ascii="Arial" w:hAnsi="Arial" w:cs="Arial"/>
                <w:b w:val="0"/>
                <w:color w:val="EE0000"/>
                <w:sz w:val="18"/>
                <w:szCs w:val="18"/>
              </w:rPr>
              <w:t xml:space="preserve">El que suscribe, </w:t>
            </w:r>
            <w:r w:rsidR="005F3D85" w:rsidRPr="00710D28">
              <w:rPr>
                <w:rFonts w:ascii="Arial" w:hAnsi="Arial" w:cs="Arial"/>
                <w:b w:val="0"/>
                <w:bCs w:val="0"/>
                <w:color w:val="EE0000"/>
                <w:sz w:val="18"/>
                <w:szCs w:val="18"/>
              </w:rPr>
              <w:t>[……</w:t>
            </w:r>
            <w:r w:rsidRPr="00710D28">
              <w:rPr>
                <w:rFonts w:ascii="Arial" w:hAnsi="Arial" w:cs="Arial"/>
                <w:b w:val="0"/>
                <w:bCs w:val="0"/>
                <w:color w:val="EE0000"/>
                <w:sz w:val="18"/>
                <w:szCs w:val="18"/>
              </w:rPr>
              <w:t>..</w:t>
            </w:r>
            <w:r w:rsidR="005F3D85" w:rsidRPr="00710D28">
              <w:rPr>
                <w:rFonts w:ascii="Arial" w:hAnsi="Arial" w:cs="Arial"/>
                <w:b w:val="0"/>
                <w:bCs w:val="0"/>
                <w:color w:val="EE0000"/>
                <w:sz w:val="18"/>
                <w:szCs w:val="18"/>
              </w:rPr>
              <w:t>.],</w:t>
            </w:r>
            <w:r w:rsidR="005F3D85" w:rsidRPr="00710D28">
              <w:rPr>
                <w:rFonts w:ascii="Arial" w:hAnsi="Arial" w:cs="Arial"/>
                <w:b w:val="0"/>
                <w:color w:val="EE0000"/>
                <w:sz w:val="18"/>
                <w:szCs w:val="18"/>
              </w:rPr>
              <w:t xml:space="preserve"> postor adjudicado o representante legal o </w:t>
            </w:r>
            <w:r w:rsidR="00187FDE" w:rsidRPr="00710D28">
              <w:rPr>
                <w:rFonts w:ascii="Arial" w:hAnsi="Arial" w:cs="Arial"/>
                <w:b w:val="0"/>
                <w:color w:val="EE0000"/>
                <w:sz w:val="18"/>
                <w:szCs w:val="18"/>
              </w:rPr>
              <w:t xml:space="preserve">representante </w:t>
            </w:r>
            <w:r w:rsidR="005F3D85" w:rsidRPr="00710D28">
              <w:rPr>
                <w:rFonts w:ascii="Arial" w:hAnsi="Arial" w:cs="Arial"/>
                <w:b w:val="0"/>
                <w:color w:val="EE0000"/>
                <w:sz w:val="18"/>
                <w:szCs w:val="18"/>
              </w:rPr>
              <w:t xml:space="preserve">común de </w:t>
            </w:r>
            <w:r w:rsidR="005F3D85" w:rsidRPr="00710D28">
              <w:rPr>
                <w:rFonts w:ascii="Arial" w:hAnsi="Arial" w:cs="Arial"/>
                <w:color w:val="EE0000"/>
                <w:sz w:val="18"/>
                <w:szCs w:val="18"/>
              </w:rPr>
              <w:t>[</w:t>
            </w:r>
            <w:r w:rsidR="005F3D85" w:rsidRPr="00710D28">
              <w:rPr>
                <w:rFonts w:ascii="Arial" w:hAnsi="Arial" w:cs="Arial"/>
                <w:color w:val="EE0000"/>
                <w:sz w:val="18"/>
                <w:szCs w:val="18"/>
                <w:u w:val="single"/>
              </w:rPr>
              <w:t xml:space="preserve">CONSIGNAR </w:t>
            </w:r>
            <w:r w:rsidR="00187FDE" w:rsidRPr="00710D28">
              <w:rPr>
                <w:rFonts w:ascii="Arial" w:hAnsi="Arial" w:cs="Arial"/>
                <w:color w:val="EE0000"/>
                <w:sz w:val="18"/>
                <w:szCs w:val="18"/>
                <w:u w:val="single"/>
              </w:rPr>
              <w:t>SEGÚN CORRESPONDA</w:t>
            </w:r>
            <w:r w:rsidR="005F3D85" w:rsidRPr="00710D28">
              <w:rPr>
                <w:rFonts w:ascii="Arial" w:hAnsi="Arial" w:cs="Arial"/>
                <w:color w:val="EE0000"/>
                <w:sz w:val="18"/>
                <w:szCs w:val="18"/>
              </w:rPr>
              <w:t>]</w:t>
            </w:r>
            <w:r w:rsidR="005F3D85" w:rsidRPr="00710D28">
              <w:rPr>
                <w:rFonts w:ascii="Arial" w:hAnsi="Arial" w:cs="Arial"/>
                <w:b w:val="0"/>
                <w:color w:val="EE0000"/>
                <w:sz w:val="18"/>
                <w:szCs w:val="18"/>
              </w:rPr>
              <w:t xml:space="preserve">, identificado con </w:t>
            </w:r>
            <w:r w:rsidR="005F3D85" w:rsidRPr="00710D28">
              <w:rPr>
                <w:rFonts w:ascii="Arial" w:hAnsi="Arial" w:cs="Arial"/>
                <w:color w:val="EE0000"/>
                <w:sz w:val="18"/>
                <w:szCs w:val="18"/>
              </w:rPr>
              <w:t>[</w:t>
            </w:r>
            <w:r w:rsidR="005F3D85" w:rsidRPr="00710D28">
              <w:rPr>
                <w:rFonts w:ascii="Arial" w:hAnsi="Arial" w:cs="Arial"/>
                <w:color w:val="EE0000"/>
                <w:sz w:val="18"/>
                <w:szCs w:val="18"/>
                <w:u w:val="single"/>
              </w:rPr>
              <w:t>CONSIGNAR TIPO DE DOCUMENTO DE IDENTIDAD</w:t>
            </w:r>
            <w:r w:rsidR="005F3D85" w:rsidRPr="00710D28">
              <w:rPr>
                <w:rFonts w:ascii="Arial" w:hAnsi="Arial" w:cs="Arial"/>
                <w:color w:val="EE0000"/>
                <w:sz w:val="18"/>
                <w:szCs w:val="18"/>
              </w:rPr>
              <w:t>] N° [</w:t>
            </w:r>
            <w:r w:rsidR="005F3D85" w:rsidRPr="00710D28">
              <w:rPr>
                <w:rFonts w:ascii="Arial" w:hAnsi="Arial" w:cs="Arial"/>
                <w:color w:val="EE0000"/>
                <w:sz w:val="18"/>
                <w:szCs w:val="18"/>
                <w:u w:val="single"/>
              </w:rPr>
              <w:t>CONSIGNAR NÚMERO DE DOCUMENTO DE IDENTIDAD</w:t>
            </w:r>
            <w:r w:rsidR="005F3D85" w:rsidRPr="00710D28">
              <w:rPr>
                <w:rFonts w:ascii="Arial" w:hAnsi="Arial" w:cs="Arial"/>
                <w:color w:val="EE0000"/>
                <w:sz w:val="18"/>
                <w:szCs w:val="18"/>
              </w:rPr>
              <w:t>]</w:t>
            </w:r>
            <w:r w:rsidR="005F3D85" w:rsidRPr="00710D28">
              <w:rPr>
                <w:rFonts w:ascii="Arial" w:hAnsi="Arial" w:cs="Arial"/>
                <w:b w:val="0"/>
                <w:color w:val="EE0000"/>
                <w:sz w:val="18"/>
                <w:szCs w:val="18"/>
              </w:rPr>
              <w:t>, propongo el siguiente listado de Instituciones Arbitrales adicionales:</w:t>
            </w:r>
          </w:p>
          <w:p w14:paraId="7D90FDF8" w14:textId="77777777" w:rsidR="005F3D85" w:rsidRPr="00710D28" w:rsidRDefault="005F3D85">
            <w:pPr>
              <w:widowControl w:val="0"/>
              <w:ind w:left="454"/>
              <w:jc w:val="both"/>
              <w:rPr>
                <w:rFonts w:ascii="Arial" w:hAnsi="Arial" w:cs="Arial"/>
                <w:b w:val="0"/>
                <w:color w:val="EE0000"/>
                <w:sz w:val="18"/>
                <w:szCs w:val="18"/>
                <w:lang w:val="es-ES"/>
              </w:rPr>
            </w:pPr>
          </w:p>
          <w:p w14:paraId="3E6C09DB" w14:textId="77777777" w:rsidR="005F3D85" w:rsidRPr="00710D28" w:rsidRDefault="005F3D85" w:rsidP="002C15D3">
            <w:pPr>
              <w:widowControl w:val="0"/>
              <w:ind w:left="31"/>
              <w:jc w:val="both"/>
              <w:rPr>
                <w:rFonts w:ascii="Arial" w:hAnsi="Arial" w:cs="Arial"/>
                <w:color w:val="EE0000"/>
                <w:sz w:val="18"/>
                <w:szCs w:val="18"/>
                <w:lang w:val="es-ES"/>
              </w:rPr>
            </w:pPr>
            <w:r w:rsidRPr="00710D28">
              <w:rPr>
                <w:rFonts w:ascii="Arial" w:hAnsi="Arial" w:cs="Arial"/>
                <w:color w:val="EE0000"/>
                <w:sz w:val="18"/>
                <w:szCs w:val="18"/>
                <w:lang w:val="es-ES"/>
              </w:rPr>
              <w:t>[</w:t>
            </w:r>
            <w:r w:rsidRPr="00710D28">
              <w:rPr>
                <w:rFonts w:ascii="Arial" w:hAnsi="Arial" w:cs="Arial"/>
                <w:color w:val="EE0000"/>
                <w:sz w:val="18"/>
                <w:szCs w:val="18"/>
                <w:u w:val="single"/>
                <w:lang w:val="es-ES"/>
              </w:rPr>
              <w:t>INDICAR TRES (3) INSTITUCIONES ARBITRALES</w:t>
            </w:r>
            <w:r w:rsidRPr="00710D28">
              <w:rPr>
                <w:rFonts w:ascii="Arial" w:hAnsi="Arial" w:cs="Arial"/>
                <w:color w:val="EE0000"/>
                <w:sz w:val="18"/>
                <w:szCs w:val="18"/>
                <w:lang w:val="es-ES"/>
              </w:rPr>
              <w:t>:</w:t>
            </w:r>
          </w:p>
          <w:p w14:paraId="51C2ECA7" w14:textId="77777777" w:rsidR="005F3D85" w:rsidRPr="00710D28" w:rsidRDefault="005F3D85">
            <w:pPr>
              <w:widowControl w:val="0"/>
              <w:jc w:val="both"/>
              <w:rPr>
                <w:rFonts w:ascii="Arial" w:hAnsi="Arial" w:cs="Arial"/>
                <w:b w:val="0"/>
                <w:i/>
                <w:color w:val="EE0000"/>
                <w:sz w:val="18"/>
                <w:szCs w:val="18"/>
                <w:lang w:val="es-ES"/>
              </w:rPr>
            </w:pPr>
          </w:p>
          <w:tbl>
            <w:tblPr>
              <w:tblStyle w:val="Tablaconcuadrcula"/>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41"/>
              <w:gridCol w:w="2539"/>
            </w:tblGrid>
            <w:tr w:rsidR="005F3D85" w:rsidRPr="00710D28" w14:paraId="53898B85" w14:textId="77777777" w:rsidTr="002C15D3">
              <w:tc>
                <w:tcPr>
                  <w:tcW w:w="709" w:type="dxa"/>
                </w:tcPr>
                <w:p w14:paraId="3DFD9131" w14:textId="77777777" w:rsidR="005F3D85" w:rsidRPr="00710D28" w:rsidRDefault="005F3D85">
                  <w:pPr>
                    <w:pStyle w:val="Prrafodelista"/>
                    <w:widowControl w:val="0"/>
                    <w:ind w:left="0"/>
                    <w:jc w:val="center"/>
                    <w:rPr>
                      <w:rFonts w:ascii="Arial" w:hAnsi="Arial" w:cs="Arial"/>
                      <w:color w:val="EE0000"/>
                      <w:sz w:val="18"/>
                      <w:szCs w:val="18"/>
                      <w:lang w:val="es-ES"/>
                    </w:rPr>
                  </w:pPr>
                  <w:r w:rsidRPr="00710D28">
                    <w:rPr>
                      <w:rFonts w:ascii="Arial" w:hAnsi="Arial" w:cs="Arial"/>
                      <w:color w:val="EE0000"/>
                      <w:sz w:val="18"/>
                      <w:szCs w:val="18"/>
                      <w:lang w:val="es-ES"/>
                    </w:rPr>
                    <w:t>N.º</w:t>
                  </w:r>
                </w:p>
              </w:tc>
              <w:tc>
                <w:tcPr>
                  <w:tcW w:w="5541" w:type="dxa"/>
                </w:tcPr>
                <w:p w14:paraId="43B7EC6D" w14:textId="77777777" w:rsidR="005F3D85" w:rsidRPr="00710D28" w:rsidRDefault="005F3D85">
                  <w:pPr>
                    <w:pStyle w:val="Prrafodelista"/>
                    <w:widowControl w:val="0"/>
                    <w:ind w:left="0"/>
                    <w:jc w:val="center"/>
                    <w:rPr>
                      <w:rFonts w:ascii="Arial" w:hAnsi="Arial" w:cs="Arial"/>
                      <w:color w:val="EE0000"/>
                      <w:sz w:val="18"/>
                      <w:szCs w:val="18"/>
                      <w:lang w:val="es-ES"/>
                    </w:rPr>
                  </w:pPr>
                  <w:r w:rsidRPr="00710D28">
                    <w:rPr>
                      <w:rFonts w:ascii="Arial" w:hAnsi="Arial" w:cs="Arial"/>
                      <w:color w:val="EE0000"/>
                      <w:sz w:val="18"/>
                      <w:szCs w:val="18"/>
                      <w:lang w:val="es-ES"/>
                    </w:rPr>
                    <w:t>INSTITUCIONES ARBITRALES</w:t>
                  </w:r>
                </w:p>
              </w:tc>
              <w:tc>
                <w:tcPr>
                  <w:tcW w:w="2539" w:type="dxa"/>
                </w:tcPr>
                <w:p w14:paraId="01F5F375" w14:textId="77777777" w:rsidR="005F3D85" w:rsidRPr="00710D28" w:rsidRDefault="005F3D85">
                  <w:pPr>
                    <w:pStyle w:val="Prrafodelista"/>
                    <w:widowControl w:val="0"/>
                    <w:ind w:left="0"/>
                    <w:jc w:val="center"/>
                    <w:rPr>
                      <w:rFonts w:ascii="Arial" w:hAnsi="Arial" w:cs="Arial"/>
                      <w:color w:val="EE0000"/>
                      <w:sz w:val="18"/>
                      <w:szCs w:val="18"/>
                      <w:lang w:val="es-ES"/>
                    </w:rPr>
                  </w:pPr>
                  <w:r w:rsidRPr="00710D28">
                    <w:rPr>
                      <w:rFonts w:ascii="Arial" w:hAnsi="Arial" w:cs="Arial"/>
                      <w:color w:val="EE0000"/>
                      <w:sz w:val="18"/>
                      <w:szCs w:val="18"/>
                      <w:lang w:val="es-ES"/>
                    </w:rPr>
                    <w:t>RUC</w:t>
                  </w:r>
                </w:p>
              </w:tc>
            </w:tr>
            <w:tr w:rsidR="005F3D85" w:rsidRPr="00710D28" w14:paraId="3E3C1F1E" w14:textId="77777777" w:rsidTr="002C15D3">
              <w:tc>
                <w:tcPr>
                  <w:tcW w:w="709" w:type="dxa"/>
                </w:tcPr>
                <w:p w14:paraId="5EBA5A1D" w14:textId="77777777" w:rsidR="005F3D85" w:rsidRPr="00710D28" w:rsidRDefault="005F3D85">
                  <w:pPr>
                    <w:pStyle w:val="Prrafodelista"/>
                    <w:widowControl w:val="0"/>
                    <w:ind w:left="0"/>
                    <w:jc w:val="center"/>
                    <w:rPr>
                      <w:rFonts w:ascii="Arial" w:hAnsi="Arial" w:cs="Arial"/>
                      <w:color w:val="EE0000"/>
                      <w:sz w:val="18"/>
                      <w:szCs w:val="18"/>
                      <w:lang w:val="es-ES"/>
                    </w:rPr>
                  </w:pPr>
                  <w:r w:rsidRPr="00710D28">
                    <w:rPr>
                      <w:rFonts w:ascii="Arial" w:hAnsi="Arial" w:cs="Arial"/>
                      <w:color w:val="EE0000"/>
                      <w:sz w:val="18"/>
                      <w:szCs w:val="18"/>
                      <w:lang w:val="es-ES"/>
                    </w:rPr>
                    <w:t>1</w:t>
                  </w:r>
                </w:p>
              </w:tc>
              <w:tc>
                <w:tcPr>
                  <w:tcW w:w="5541" w:type="dxa"/>
                </w:tcPr>
                <w:p w14:paraId="2E1FF17D" w14:textId="77777777" w:rsidR="005F3D85" w:rsidRPr="00710D28" w:rsidRDefault="005F3D85">
                  <w:pPr>
                    <w:pStyle w:val="Prrafodelista"/>
                    <w:widowControl w:val="0"/>
                    <w:ind w:left="0"/>
                    <w:jc w:val="center"/>
                    <w:rPr>
                      <w:rFonts w:ascii="Arial" w:hAnsi="Arial" w:cs="Arial"/>
                      <w:b/>
                      <w:color w:val="EE0000"/>
                      <w:sz w:val="18"/>
                      <w:szCs w:val="18"/>
                      <w:u w:val="single"/>
                      <w:lang w:val="es-ES"/>
                    </w:rPr>
                  </w:pPr>
                  <w:r w:rsidRPr="00710D28">
                    <w:rPr>
                      <w:rFonts w:ascii="Arial" w:hAnsi="Arial" w:cs="Arial"/>
                      <w:b/>
                      <w:color w:val="EE0000"/>
                      <w:sz w:val="18"/>
                      <w:szCs w:val="18"/>
                      <w:u w:val="single"/>
                      <w:lang w:val="es-ES"/>
                    </w:rPr>
                    <w:t>[CONSIGNAR LA INSTITUCIÓN ARBITRAL]</w:t>
                  </w:r>
                </w:p>
              </w:tc>
              <w:tc>
                <w:tcPr>
                  <w:tcW w:w="2539" w:type="dxa"/>
                </w:tcPr>
                <w:p w14:paraId="1A8011EB" w14:textId="1CF51E93" w:rsidR="005F3D85" w:rsidRPr="00710D28" w:rsidRDefault="00145A55">
                  <w:pPr>
                    <w:pStyle w:val="Prrafodelista"/>
                    <w:widowControl w:val="0"/>
                    <w:ind w:left="0"/>
                    <w:jc w:val="both"/>
                    <w:rPr>
                      <w:rFonts w:ascii="Arial" w:hAnsi="Arial" w:cs="Arial"/>
                      <w:b/>
                      <w:color w:val="EE0000"/>
                      <w:sz w:val="18"/>
                      <w:szCs w:val="18"/>
                      <w:u w:val="single"/>
                      <w:lang w:val="es-ES"/>
                    </w:rPr>
                  </w:pPr>
                  <w:r w:rsidRPr="00710D28">
                    <w:rPr>
                      <w:rFonts w:ascii="Arial" w:hAnsi="Arial" w:cs="Arial"/>
                      <w:b/>
                      <w:color w:val="EE0000"/>
                      <w:sz w:val="18"/>
                      <w:szCs w:val="18"/>
                      <w:u w:val="single"/>
                      <w:lang w:val="es-ES"/>
                    </w:rPr>
                    <w:t>[CONSIGNAR N° DE RUC]</w:t>
                  </w:r>
                </w:p>
              </w:tc>
            </w:tr>
            <w:tr w:rsidR="005F3D85" w:rsidRPr="00710D28" w14:paraId="5F8DB0A6" w14:textId="77777777" w:rsidTr="002C15D3">
              <w:tc>
                <w:tcPr>
                  <w:tcW w:w="709" w:type="dxa"/>
                </w:tcPr>
                <w:p w14:paraId="238284F6" w14:textId="77777777" w:rsidR="005F3D85" w:rsidRPr="00710D28" w:rsidRDefault="005F3D85">
                  <w:pPr>
                    <w:pStyle w:val="Prrafodelista"/>
                    <w:widowControl w:val="0"/>
                    <w:ind w:left="0"/>
                    <w:jc w:val="center"/>
                    <w:rPr>
                      <w:rFonts w:ascii="Arial" w:hAnsi="Arial" w:cs="Arial"/>
                      <w:color w:val="EE0000"/>
                      <w:sz w:val="18"/>
                      <w:szCs w:val="18"/>
                      <w:lang w:val="es-ES"/>
                    </w:rPr>
                  </w:pPr>
                  <w:r w:rsidRPr="00710D28">
                    <w:rPr>
                      <w:rFonts w:ascii="Arial" w:hAnsi="Arial" w:cs="Arial"/>
                      <w:color w:val="EE0000"/>
                      <w:sz w:val="18"/>
                      <w:szCs w:val="18"/>
                      <w:lang w:val="es-ES"/>
                    </w:rPr>
                    <w:t>2</w:t>
                  </w:r>
                </w:p>
              </w:tc>
              <w:tc>
                <w:tcPr>
                  <w:tcW w:w="5541" w:type="dxa"/>
                </w:tcPr>
                <w:p w14:paraId="61339AA5" w14:textId="7F6E068B" w:rsidR="005F3D85" w:rsidRPr="00710D28" w:rsidRDefault="00A71152">
                  <w:pPr>
                    <w:pStyle w:val="Prrafodelista"/>
                    <w:widowControl w:val="0"/>
                    <w:ind w:left="0"/>
                    <w:jc w:val="both"/>
                    <w:rPr>
                      <w:rFonts w:ascii="Arial" w:hAnsi="Arial" w:cs="Arial"/>
                      <w:color w:val="EE0000"/>
                      <w:sz w:val="18"/>
                      <w:szCs w:val="18"/>
                      <w:lang w:val="es-ES"/>
                    </w:rPr>
                  </w:pPr>
                  <w:r w:rsidRPr="00710D28">
                    <w:rPr>
                      <w:rFonts w:ascii="Arial" w:hAnsi="Arial" w:cs="Arial"/>
                      <w:color w:val="EE0000"/>
                      <w:sz w:val="18"/>
                      <w:szCs w:val="18"/>
                      <w:lang w:val="es-ES"/>
                    </w:rPr>
                    <w:t xml:space="preserve">                                   […]</w:t>
                  </w:r>
                </w:p>
              </w:tc>
              <w:tc>
                <w:tcPr>
                  <w:tcW w:w="2539" w:type="dxa"/>
                </w:tcPr>
                <w:p w14:paraId="13C09E83" w14:textId="0E707DBE" w:rsidR="005F3D85" w:rsidRPr="00710D28" w:rsidRDefault="00A71152">
                  <w:pPr>
                    <w:pStyle w:val="Prrafodelista"/>
                    <w:widowControl w:val="0"/>
                    <w:ind w:left="0"/>
                    <w:jc w:val="both"/>
                    <w:rPr>
                      <w:rFonts w:ascii="Arial" w:hAnsi="Arial" w:cs="Arial"/>
                      <w:color w:val="EE0000"/>
                      <w:sz w:val="18"/>
                      <w:szCs w:val="18"/>
                      <w:lang w:val="es-ES"/>
                    </w:rPr>
                  </w:pPr>
                  <w:r w:rsidRPr="00710D28">
                    <w:rPr>
                      <w:rFonts w:ascii="Arial" w:hAnsi="Arial" w:cs="Arial"/>
                      <w:color w:val="EE0000"/>
                      <w:sz w:val="18"/>
                      <w:szCs w:val="18"/>
                      <w:lang w:val="es-ES"/>
                    </w:rPr>
                    <w:t xml:space="preserve">                 […]</w:t>
                  </w:r>
                </w:p>
              </w:tc>
            </w:tr>
            <w:tr w:rsidR="005F3D85" w:rsidRPr="00710D28" w14:paraId="1298EE4A" w14:textId="77777777" w:rsidTr="002C15D3">
              <w:tc>
                <w:tcPr>
                  <w:tcW w:w="709" w:type="dxa"/>
                </w:tcPr>
                <w:p w14:paraId="59BEBED3" w14:textId="77777777" w:rsidR="005F3D85" w:rsidRPr="00710D28" w:rsidRDefault="005F3D85">
                  <w:pPr>
                    <w:pStyle w:val="Prrafodelista"/>
                    <w:widowControl w:val="0"/>
                    <w:ind w:left="0"/>
                    <w:jc w:val="center"/>
                    <w:rPr>
                      <w:rFonts w:ascii="Arial" w:hAnsi="Arial" w:cs="Arial"/>
                      <w:color w:val="EE0000"/>
                      <w:sz w:val="18"/>
                      <w:szCs w:val="18"/>
                      <w:lang w:val="es-ES"/>
                    </w:rPr>
                  </w:pPr>
                  <w:r w:rsidRPr="00710D28">
                    <w:rPr>
                      <w:rFonts w:ascii="Arial" w:hAnsi="Arial" w:cs="Arial"/>
                      <w:color w:val="EE0000"/>
                      <w:sz w:val="18"/>
                      <w:szCs w:val="18"/>
                      <w:lang w:val="es-ES"/>
                    </w:rPr>
                    <w:t>3</w:t>
                  </w:r>
                </w:p>
              </w:tc>
              <w:tc>
                <w:tcPr>
                  <w:tcW w:w="5541" w:type="dxa"/>
                </w:tcPr>
                <w:p w14:paraId="05AB7B6C" w14:textId="67DF6118" w:rsidR="005F3D85" w:rsidRPr="00710D28" w:rsidRDefault="00A71152">
                  <w:pPr>
                    <w:pStyle w:val="Prrafodelista"/>
                    <w:widowControl w:val="0"/>
                    <w:ind w:left="0"/>
                    <w:jc w:val="both"/>
                    <w:rPr>
                      <w:rFonts w:ascii="Arial" w:hAnsi="Arial" w:cs="Arial"/>
                      <w:color w:val="EE0000"/>
                      <w:sz w:val="18"/>
                      <w:szCs w:val="18"/>
                      <w:lang w:val="es-ES"/>
                    </w:rPr>
                  </w:pPr>
                  <w:r w:rsidRPr="00710D28">
                    <w:rPr>
                      <w:rFonts w:ascii="Arial" w:hAnsi="Arial" w:cs="Arial"/>
                      <w:color w:val="EE0000"/>
                      <w:sz w:val="18"/>
                      <w:szCs w:val="18"/>
                      <w:lang w:val="es-ES"/>
                    </w:rPr>
                    <w:t xml:space="preserve">                                   […]</w:t>
                  </w:r>
                </w:p>
              </w:tc>
              <w:tc>
                <w:tcPr>
                  <w:tcW w:w="2539" w:type="dxa"/>
                </w:tcPr>
                <w:p w14:paraId="1EAA9EC0" w14:textId="68DB53D6" w:rsidR="005F3D85" w:rsidRPr="00710D28" w:rsidRDefault="00A71152">
                  <w:pPr>
                    <w:pStyle w:val="Prrafodelista"/>
                    <w:widowControl w:val="0"/>
                    <w:ind w:left="0"/>
                    <w:jc w:val="both"/>
                    <w:rPr>
                      <w:rFonts w:ascii="Arial" w:hAnsi="Arial" w:cs="Arial"/>
                      <w:color w:val="EE0000"/>
                      <w:sz w:val="18"/>
                      <w:szCs w:val="18"/>
                      <w:lang w:val="es-ES"/>
                    </w:rPr>
                  </w:pPr>
                  <w:r w:rsidRPr="00710D28">
                    <w:rPr>
                      <w:rFonts w:ascii="Arial" w:hAnsi="Arial" w:cs="Arial"/>
                      <w:color w:val="EE0000"/>
                      <w:sz w:val="18"/>
                      <w:szCs w:val="18"/>
                      <w:lang w:val="es-ES"/>
                    </w:rPr>
                    <w:t xml:space="preserve">                 […]</w:t>
                  </w:r>
                </w:p>
              </w:tc>
            </w:tr>
          </w:tbl>
          <w:p w14:paraId="0FFA4BC0" w14:textId="71C4FF09" w:rsidR="005F3D85" w:rsidRPr="00710D28" w:rsidDel="00170883" w:rsidRDefault="005F3D85">
            <w:pPr>
              <w:widowControl w:val="0"/>
              <w:jc w:val="right"/>
              <w:rPr>
                <w:rFonts w:ascii="Arial" w:hAnsi="Arial" w:cs="Arial"/>
                <w:b w:val="0"/>
                <w:i/>
                <w:color w:val="EE0000"/>
                <w:sz w:val="18"/>
                <w:szCs w:val="18"/>
                <w:lang w:val="es-ES"/>
              </w:rPr>
            </w:pPr>
            <w:r w:rsidRPr="00710D28">
              <w:rPr>
                <w:rFonts w:ascii="Arial" w:hAnsi="Arial" w:cs="Arial"/>
                <w:color w:val="EE0000"/>
                <w:sz w:val="18"/>
                <w:szCs w:val="18"/>
                <w:lang w:val="es-ES"/>
              </w:rPr>
              <w:t>]</w:t>
            </w:r>
            <w:r w:rsidR="004E499A" w:rsidRPr="00710D28">
              <w:rPr>
                <w:rFonts w:ascii="Arial" w:hAnsi="Arial" w:cs="Arial"/>
                <w:color w:val="EE0000"/>
                <w:sz w:val="18"/>
                <w:szCs w:val="18"/>
                <w:lang w:val="es-ES"/>
              </w:rPr>
              <w:t>”</w:t>
            </w:r>
          </w:p>
        </w:tc>
      </w:tr>
    </w:tbl>
    <w:p w14:paraId="36FA2D71"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4DCAA25E" w14:textId="77777777" w:rsidR="00E55E9D" w:rsidRPr="00710D28" w:rsidRDefault="00E55E9D" w:rsidP="00E55E9D">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u w:val="single"/>
        </w:rPr>
        <w:t>[CONSIGNAR CIUDAD Y FECHA]</w:t>
      </w:r>
    </w:p>
    <w:p w14:paraId="71C3C770"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5C374692"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B37A2BA" w14:textId="77777777" w:rsidR="00E55E9D" w:rsidRPr="00710D28" w:rsidRDefault="00E55E9D" w:rsidP="00E55E9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55E9D" w:rsidRPr="00710D28" w14:paraId="5DC38F7D" w14:textId="77777777">
        <w:trPr>
          <w:trHeight w:val="1099"/>
          <w:jc w:val="center"/>
        </w:trPr>
        <w:tc>
          <w:tcPr>
            <w:tcW w:w="4607" w:type="dxa"/>
          </w:tcPr>
          <w:p w14:paraId="6395FFDC" w14:textId="77777777" w:rsidR="00EE1E3E" w:rsidRPr="00710D28" w:rsidRDefault="00EE1E3E" w:rsidP="00EE1E3E">
            <w:pPr>
              <w:widowControl w:val="0"/>
              <w:ind w:right="-1"/>
              <w:jc w:val="center"/>
              <w:rPr>
                <w:rFonts w:ascii="Arial" w:hAnsi="Arial" w:cs="Arial"/>
                <w:sz w:val="20"/>
                <w:szCs w:val="20"/>
              </w:rPr>
            </w:pPr>
            <w:r w:rsidRPr="00710D28">
              <w:rPr>
                <w:rFonts w:ascii="Arial" w:hAnsi="Arial" w:cs="Arial"/>
                <w:sz w:val="20"/>
                <w:szCs w:val="20"/>
              </w:rPr>
              <w:t>……..........................................................</w:t>
            </w:r>
          </w:p>
          <w:p w14:paraId="0C8575B3"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77011CDB" w14:textId="118A035E"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representante legal o</w:t>
            </w:r>
            <w:r w:rsidR="00187FDE" w:rsidRPr="00710D28">
              <w:rPr>
                <w:rFonts w:ascii="Arial" w:hAnsi="Arial" w:cs="Arial"/>
                <w:b/>
                <w:bCs/>
                <w:color w:val="000000"/>
                <w:sz w:val="20"/>
                <w:szCs w:val="20"/>
              </w:rPr>
              <w:t xml:space="preserve"> representante</w:t>
            </w:r>
            <w:r w:rsidRPr="00710D28">
              <w:rPr>
                <w:rFonts w:ascii="Arial" w:hAnsi="Arial" w:cs="Arial"/>
                <w:b/>
                <w:bCs/>
                <w:color w:val="000000"/>
                <w:sz w:val="20"/>
                <w:szCs w:val="20"/>
              </w:rPr>
              <w:t xml:space="preserve"> común, según corresponda</w:t>
            </w:r>
            <w:r w:rsidRPr="00710D28">
              <w:rPr>
                <w:rFonts w:ascii="Arial" w:hAnsi="Arial" w:cs="Arial"/>
                <w:color w:val="000000"/>
                <w:sz w:val="20"/>
                <w:szCs w:val="20"/>
                <w:lang w:val="es-ES"/>
              </w:rPr>
              <w:t> </w:t>
            </w:r>
          </w:p>
          <w:p w14:paraId="3528153D" w14:textId="1910133A" w:rsidR="00E55E9D" w:rsidRPr="00710D28" w:rsidRDefault="00E55E9D" w:rsidP="00E55E9D">
            <w:pPr>
              <w:widowControl w:val="0"/>
              <w:jc w:val="center"/>
              <w:rPr>
                <w:rFonts w:ascii="Arial" w:hAnsi="Arial" w:cs="Arial"/>
                <w:b/>
                <w:sz w:val="20"/>
                <w:szCs w:val="20"/>
                <w:lang w:val="es-ES"/>
              </w:rPr>
            </w:pPr>
          </w:p>
        </w:tc>
      </w:tr>
    </w:tbl>
    <w:p w14:paraId="32648F72" w14:textId="77777777" w:rsidR="00E55E9D" w:rsidRPr="00710D28" w:rsidRDefault="00E55E9D" w:rsidP="00E55E9D">
      <w:pPr>
        <w:widowControl w:val="0"/>
        <w:rPr>
          <w:rFonts w:ascii="Arial" w:hAnsi="Arial" w:cs="Arial"/>
          <w:sz w:val="20"/>
          <w:szCs w:val="20"/>
          <w:lang w:val="es-ES"/>
        </w:rPr>
      </w:pPr>
    </w:p>
    <w:p w14:paraId="56DFC481" w14:textId="77777777" w:rsidR="00E55E9D" w:rsidRPr="00710D28" w:rsidRDefault="00E55E9D" w:rsidP="00E55E9D">
      <w:pPr>
        <w:widowControl w:val="0"/>
        <w:rPr>
          <w:rFonts w:ascii="Arial" w:hAnsi="Arial" w:cs="Arial"/>
          <w:b/>
          <w:sz w:val="20"/>
          <w:szCs w:val="20"/>
          <w:lang w:val="es-ES" w:eastAsia="en-US"/>
        </w:rPr>
        <w:sectPr w:rsidR="00E55E9D" w:rsidRPr="00710D28" w:rsidSect="00E55E9D">
          <w:headerReference w:type="even" r:id="rId34"/>
          <w:headerReference w:type="default" r:id="rId35"/>
          <w:footerReference w:type="even" r:id="rId36"/>
          <w:footerReference w:type="default" r:id="rId37"/>
          <w:headerReference w:type="first" r:id="rId38"/>
          <w:pgSz w:w="11907" w:h="16840" w:code="9"/>
          <w:pgMar w:top="1418" w:right="1418" w:bottom="1701" w:left="1418" w:header="567" w:footer="567" w:gutter="0"/>
          <w:cols w:space="720"/>
          <w:docGrid w:linePitch="360"/>
        </w:sectPr>
      </w:pPr>
    </w:p>
    <w:p w14:paraId="61827CA0" w14:textId="49475B9B" w:rsidR="00E55E9D" w:rsidRPr="00710D28" w:rsidRDefault="00E55E9D" w:rsidP="00CF555D">
      <w:pPr>
        <w:pStyle w:val="Ttulo2"/>
        <w:spacing w:before="0"/>
        <w:jc w:val="center"/>
        <w:rPr>
          <w:rFonts w:ascii="Arial" w:hAnsi="Arial" w:cs="Arial"/>
          <w:b w:val="0"/>
          <w:bCs w:val="0"/>
          <w:sz w:val="20"/>
          <w:szCs w:val="20"/>
        </w:rPr>
      </w:pPr>
      <w:bookmarkStart w:id="77" w:name="_Toc210240586"/>
      <w:r w:rsidRPr="00710D28">
        <w:rPr>
          <w:rFonts w:ascii="Arial" w:hAnsi="Arial" w:cs="Arial"/>
          <w:color w:val="auto"/>
          <w:sz w:val="20"/>
          <w:szCs w:val="20"/>
        </w:rPr>
        <w:lastRenderedPageBreak/>
        <w:t>ANEXO Nº 1</w:t>
      </w:r>
      <w:r w:rsidR="043F2309" w:rsidRPr="00710D28">
        <w:rPr>
          <w:rFonts w:ascii="Arial" w:hAnsi="Arial" w:cs="Arial"/>
          <w:color w:val="auto"/>
          <w:sz w:val="20"/>
          <w:szCs w:val="20"/>
        </w:rPr>
        <w:t>1</w:t>
      </w:r>
      <w:bookmarkEnd w:id="77"/>
    </w:p>
    <w:p w14:paraId="65F3F850" w14:textId="77777777" w:rsidR="00E55E9D" w:rsidRPr="00710D28" w:rsidRDefault="00E55E9D" w:rsidP="00E55E9D">
      <w:pPr>
        <w:widowControl w:val="0"/>
        <w:jc w:val="center"/>
        <w:rPr>
          <w:rFonts w:ascii="Arial" w:hAnsi="Arial" w:cs="Arial"/>
          <w:b/>
          <w:sz w:val="20"/>
          <w:szCs w:val="20"/>
          <w:lang w:val="es-ES" w:eastAsia="en-US"/>
        </w:rPr>
      </w:pPr>
    </w:p>
    <w:p w14:paraId="5B8A0E5F" w14:textId="77777777" w:rsidR="00E55E9D" w:rsidRPr="00710D28" w:rsidRDefault="00E55E9D" w:rsidP="00E55E9D">
      <w:pPr>
        <w:widowControl w:val="0"/>
        <w:jc w:val="center"/>
        <w:rPr>
          <w:rFonts w:ascii="Arial" w:hAnsi="Arial" w:cs="Arial"/>
          <w:b/>
          <w:bCs/>
          <w:sz w:val="20"/>
          <w:szCs w:val="20"/>
        </w:rPr>
      </w:pPr>
      <w:r w:rsidRPr="00710D28">
        <w:rPr>
          <w:rFonts w:ascii="Arial" w:hAnsi="Arial" w:cs="Arial"/>
          <w:b/>
          <w:bCs/>
          <w:sz w:val="20"/>
          <w:szCs w:val="20"/>
        </w:rPr>
        <w:t xml:space="preserve">EXPERIENCIA DEL POSTOR EN LA ESPECIALIDAD </w:t>
      </w:r>
    </w:p>
    <w:p w14:paraId="5A562F46" w14:textId="77777777" w:rsidR="00E55E9D" w:rsidRPr="00710D28" w:rsidRDefault="00E55E9D" w:rsidP="00E55E9D">
      <w:pPr>
        <w:widowControl w:val="0"/>
        <w:jc w:val="both"/>
        <w:rPr>
          <w:rFonts w:ascii="Arial" w:hAnsi="Arial" w:cs="Arial"/>
          <w:b/>
          <w:iCs/>
          <w:color w:val="000000"/>
          <w:sz w:val="20"/>
          <w:szCs w:val="20"/>
          <w:u w:val="single"/>
          <w:lang w:val="es-ES" w:eastAsia="es-ES"/>
        </w:rPr>
      </w:pPr>
    </w:p>
    <w:p w14:paraId="37606553" w14:textId="77777777" w:rsidR="00E55E9D" w:rsidRPr="00710D28" w:rsidRDefault="00E55E9D" w:rsidP="00E55E9D">
      <w:pPr>
        <w:widowControl w:val="0"/>
        <w:autoSpaceDE w:val="0"/>
        <w:autoSpaceDN w:val="0"/>
        <w:adjustRightInd w:val="0"/>
        <w:jc w:val="both"/>
        <w:rPr>
          <w:rFonts w:ascii="Arial" w:hAnsi="Arial" w:cs="Arial"/>
          <w:sz w:val="20"/>
          <w:szCs w:val="20"/>
        </w:rPr>
      </w:pPr>
      <w:r w:rsidRPr="00710D28">
        <w:rPr>
          <w:rFonts w:ascii="Arial" w:hAnsi="Arial" w:cs="Arial"/>
          <w:sz w:val="20"/>
          <w:szCs w:val="20"/>
        </w:rPr>
        <w:t>Señores</w:t>
      </w:r>
    </w:p>
    <w:p w14:paraId="081BF347" w14:textId="77777777" w:rsidR="00E55E9D" w:rsidRPr="00710D28" w:rsidRDefault="00E55E9D" w:rsidP="00E55E9D">
      <w:pPr>
        <w:widowControl w:val="0"/>
        <w:spacing w:line="259" w:lineRule="auto"/>
        <w:jc w:val="both"/>
        <w:rPr>
          <w:rFonts w:ascii="Arial" w:eastAsia="Arial" w:hAnsi="Arial" w:cs="Arial"/>
          <w:sz w:val="20"/>
          <w:szCs w:val="20"/>
        </w:rPr>
      </w:pPr>
      <w:r w:rsidRPr="00710D28">
        <w:rPr>
          <w:rFonts w:ascii="Arial" w:hAnsi="Arial" w:cs="Arial"/>
          <w:b/>
          <w:sz w:val="20"/>
          <w:szCs w:val="20"/>
        </w:rPr>
        <w:t>EVALUADORES</w:t>
      </w:r>
    </w:p>
    <w:p w14:paraId="3350A144" w14:textId="7470C422" w:rsidR="00E55E9D" w:rsidRPr="00710D28" w:rsidRDefault="003D2724" w:rsidP="00E55E9D">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rPr>
        <w:t xml:space="preserve">LICITACIÓN PÚBLICA ABREVIADA </w:t>
      </w:r>
      <w:r w:rsidR="00AB16DE" w:rsidRPr="00710D28">
        <w:rPr>
          <w:rFonts w:ascii="Arial" w:hAnsi="Arial" w:cs="Arial"/>
          <w:b/>
          <w:bCs/>
          <w:sz w:val="20"/>
          <w:szCs w:val="20"/>
        </w:rPr>
        <w:t xml:space="preserve">PARA </w:t>
      </w:r>
      <w:r w:rsidR="00E55E9D" w:rsidRPr="00710D28">
        <w:rPr>
          <w:rFonts w:ascii="Arial" w:hAnsi="Arial" w:cs="Arial"/>
          <w:b/>
          <w:bCs/>
          <w:sz w:val="20"/>
          <w:szCs w:val="20"/>
        </w:rPr>
        <w:t xml:space="preserve">BIENES Nº </w:t>
      </w:r>
      <w:r w:rsidR="00E55E9D" w:rsidRPr="00710D28">
        <w:rPr>
          <w:rFonts w:ascii="Arial" w:hAnsi="Arial" w:cs="Arial"/>
          <w:b/>
          <w:bCs/>
          <w:sz w:val="20"/>
          <w:szCs w:val="20"/>
          <w:u w:val="single"/>
        </w:rPr>
        <w:t>[CONSIGNAR NOMENCLATURA DEL PROCEDIMIENTO</w:t>
      </w:r>
      <w:r w:rsidR="00AB16DE" w:rsidRPr="00710D28">
        <w:rPr>
          <w:rFonts w:ascii="Arial" w:hAnsi="Arial" w:cs="Arial"/>
          <w:b/>
          <w:bCs/>
          <w:sz w:val="20"/>
          <w:szCs w:val="20"/>
          <w:u w:val="single"/>
        </w:rPr>
        <w:t xml:space="preserve"> DE SELECCIÓN</w:t>
      </w:r>
      <w:r w:rsidR="00E55E9D" w:rsidRPr="00710D28">
        <w:rPr>
          <w:rFonts w:ascii="Arial" w:hAnsi="Arial" w:cs="Arial"/>
          <w:b/>
          <w:bCs/>
          <w:sz w:val="20"/>
          <w:szCs w:val="20"/>
          <w:u w:val="single"/>
        </w:rPr>
        <w:t>]</w:t>
      </w:r>
    </w:p>
    <w:p w14:paraId="37478991" w14:textId="77777777" w:rsidR="00E55E9D" w:rsidRPr="00710D28" w:rsidRDefault="00E55E9D" w:rsidP="00E55E9D">
      <w:pPr>
        <w:widowControl w:val="0"/>
        <w:autoSpaceDE w:val="0"/>
        <w:autoSpaceDN w:val="0"/>
        <w:adjustRightInd w:val="0"/>
        <w:jc w:val="both"/>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4E754DAD" w14:textId="77777777" w:rsidR="00E55E9D" w:rsidRPr="00710D28" w:rsidRDefault="00E55E9D" w:rsidP="00E55E9D">
      <w:pPr>
        <w:widowControl w:val="0"/>
        <w:rPr>
          <w:rFonts w:ascii="Arial" w:hAnsi="Arial" w:cs="Arial"/>
          <w:sz w:val="20"/>
          <w:szCs w:val="20"/>
        </w:rPr>
      </w:pPr>
    </w:p>
    <w:p w14:paraId="0531C310" w14:textId="77777777" w:rsidR="00E55E9D" w:rsidRPr="00710D28" w:rsidRDefault="00E55E9D" w:rsidP="00E55E9D">
      <w:pPr>
        <w:widowControl w:val="0"/>
        <w:rPr>
          <w:rFonts w:ascii="Arial" w:hAnsi="Arial" w:cs="Arial"/>
          <w:sz w:val="20"/>
          <w:szCs w:val="20"/>
        </w:rPr>
      </w:pPr>
    </w:p>
    <w:p w14:paraId="6114EECA" w14:textId="7F3F8226" w:rsidR="00E55E9D" w:rsidRPr="00710D28" w:rsidRDefault="00E55E9D" w:rsidP="00E55E9D">
      <w:pPr>
        <w:widowControl w:val="0"/>
        <w:jc w:val="both"/>
        <w:rPr>
          <w:rFonts w:ascii="Arial" w:hAnsi="Arial" w:cs="Arial"/>
          <w:i/>
          <w:sz w:val="20"/>
          <w:szCs w:val="20"/>
        </w:rPr>
      </w:pPr>
      <w:r w:rsidRPr="00710D28">
        <w:rPr>
          <w:rFonts w:ascii="Arial" w:hAnsi="Arial" w:cs="Arial"/>
          <w:sz w:val="20"/>
          <w:szCs w:val="20"/>
        </w:rPr>
        <w:t xml:space="preserve">Mediante el presente, </w:t>
      </w:r>
      <w:r w:rsidR="008C6928" w:rsidRPr="00710D28">
        <w:rPr>
          <w:rFonts w:ascii="Arial" w:hAnsi="Arial" w:cs="Arial"/>
          <w:sz w:val="20"/>
          <w:szCs w:val="20"/>
        </w:rPr>
        <w:t>se</w:t>
      </w:r>
      <w:r w:rsidRPr="00710D28">
        <w:rPr>
          <w:rFonts w:ascii="Arial" w:hAnsi="Arial" w:cs="Arial"/>
          <w:sz w:val="20"/>
          <w:szCs w:val="20"/>
        </w:rPr>
        <w:t xml:space="preserve"> detalla la siguiente EXPERIENCIA EN LA ESPECIALIDAD</w:t>
      </w:r>
      <w:r w:rsidRPr="00710D28">
        <w:rPr>
          <w:rFonts w:ascii="Arial" w:hAnsi="Arial" w:cs="Arial"/>
          <w:i/>
          <w:sz w:val="20"/>
          <w:szCs w:val="20"/>
        </w:rPr>
        <w:t>:</w:t>
      </w:r>
    </w:p>
    <w:p w14:paraId="7B199B23" w14:textId="77777777" w:rsidR="00E55E9D" w:rsidRPr="00710D28" w:rsidRDefault="00E55E9D" w:rsidP="00E55E9D">
      <w:pPr>
        <w:widowControl w:val="0"/>
        <w:jc w:val="both"/>
        <w:rPr>
          <w:rFonts w:ascii="Arial" w:hAnsi="Arial" w:cs="Arial"/>
          <w:i/>
          <w:sz w:val="20"/>
          <w:szCs w:val="20"/>
        </w:rPr>
      </w:pPr>
    </w:p>
    <w:tbl>
      <w:tblPr>
        <w:tblW w:w="14627" w:type="dxa"/>
        <w:tblInd w:w="-457" w:type="dxa"/>
        <w:tblLayout w:type="fixed"/>
        <w:tblCellMar>
          <w:left w:w="0" w:type="dxa"/>
          <w:right w:w="0" w:type="dxa"/>
        </w:tblCellMar>
        <w:tblLook w:val="0000" w:firstRow="0" w:lastRow="0" w:firstColumn="0" w:lastColumn="0" w:noHBand="0" w:noVBand="0"/>
      </w:tblPr>
      <w:tblGrid>
        <w:gridCol w:w="588"/>
        <w:gridCol w:w="238"/>
        <w:gridCol w:w="902"/>
        <w:gridCol w:w="232"/>
        <w:gridCol w:w="902"/>
        <w:gridCol w:w="1701"/>
        <w:gridCol w:w="1418"/>
        <w:gridCol w:w="1701"/>
        <w:gridCol w:w="1559"/>
        <w:gridCol w:w="1417"/>
        <w:gridCol w:w="1418"/>
        <w:gridCol w:w="1276"/>
        <w:gridCol w:w="1275"/>
      </w:tblGrid>
      <w:tr w:rsidR="00E55E9D" w:rsidRPr="00710D28" w14:paraId="792C0095" w14:textId="77777777" w:rsidTr="435E314E">
        <w:trPr>
          <w:trHeight w:val="636"/>
          <w:tblHeader/>
        </w:trPr>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061932A" w14:textId="77777777" w:rsidR="00E55E9D" w:rsidRPr="00710D28" w:rsidRDefault="00E55E9D" w:rsidP="00E55E9D">
            <w:pPr>
              <w:widowControl w:val="0"/>
              <w:jc w:val="center"/>
              <w:rPr>
                <w:rFonts w:ascii="Arial" w:hAnsi="Arial" w:cs="Arial"/>
                <w:b/>
                <w:bCs/>
                <w:sz w:val="16"/>
                <w:szCs w:val="16"/>
              </w:rPr>
            </w:pPr>
            <w:r w:rsidRPr="00710D28">
              <w:rPr>
                <w:rFonts w:ascii="Arial" w:hAnsi="Arial" w:cs="Arial"/>
                <w:b/>
                <w:bCs/>
                <w:sz w:val="16"/>
                <w:szCs w:val="16"/>
              </w:rPr>
              <w:t>Nº</w:t>
            </w:r>
          </w:p>
        </w:tc>
        <w:tc>
          <w:tcPr>
            <w:tcW w:w="1140"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5A577910" w14:textId="77777777" w:rsidR="00E55E9D" w:rsidRPr="00710D28" w:rsidRDefault="00E55E9D" w:rsidP="00E55E9D">
            <w:pPr>
              <w:widowControl w:val="0"/>
              <w:jc w:val="center"/>
              <w:rPr>
                <w:rFonts w:ascii="Arial" w:hAnsi="Arial" w:cs="Arial"/>
                <w:b/>
                <w:sz w:val="16"/>
                <w:szCs w:val="16"/>
              </w:rPr>
            </w:pPr>
            <w:r w:rsidRPr="00710D28">
              <w:rPr>
                <w:rFonts w:ascii="Arial" w:hAnsi="Arial" w:cs="Arial"/>
                <w:b/>
                <w:sz w:val="16"/>
                <w:szCs w:val="16"/>
              </w:rPr>
              <w:t>CLIENTE</w:t>
            </w:r>
          </w:p>
        </w:tc>
        <w:tc>
          <w:tcPr>
            <w:tcW w:w="1134"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8CC4D9A" w14:textId="77777777" w:rsidR="00E55E9D" w:rsidRPr="00710D28" w:rsidRDefault="00E55E9D" w:rsidP="00E55E9D">
            <w:pPr>
              <w:widowControl w:val="0"/>
              <w:jc w:val="center"/>
              <w:rPr>
                <w:rFonts w:ascii="Arial" w:hAnsi="Arial" w:cs="Arial"/>
                <w:b/>
                <w:sz w:val="16"/>
                <w:szCs w:val="16"/>
              </w:rPr>
            </w:pPr>
            <w:r w:rsidRPr="00710D28">
              <w:rPr>
                <w:rFonts w:ascii="Arial" w:hAnsi="Arial" w:cs="Arial"/>
                <w:b/>
                <w:sz w:val="16"/>
                <w:szCs w:val="16"/>
              </w:rPr>
              <w:t>OBJETO DEL CONTRATO</w:t>
            </w:r>
          </w:p>
        </w:tc>
        <w:tc>
          <w:tcPr>
            <w:tcW w:w="1701"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00C9F147" w14:textId="5DE6CE53" w:rsidR="00E55E9D" w:rsidRPr="00710D28" w:rsidRDefault="00E55E9D" w:rsidP="00E55E9D">
            <w:pPr>
              <w:widowControl w:val="0"/>
              <w:jc w:val="center"/>
              <w:rPr>
                <w:rFonts w:ascii="Arial" w:hAnsi="Arial" w:cs="Arial"/>
                <w:b/>
                <w:sz w:val="16"/>
                <w:szCs w:val="16"/>
                <w:lang w:val="pt-BR"/>
              </w:rPr>
            </w:pPr>
            <w:r w:rsidRPr="00710D28">
              <w:rPr>
                <w:rFonts w:ascii="Arial" w:hAnsi="Arial" w:cs="Arial"/>
                <w:b/>
                <w:sz w:val="16"/>
                <w:szCs w:val="16"/>
                <w:lang w:val="pt-PT"/>
              </w:rPr>
              <w:t xml:space="preserve">N° CONTRATO O COMPROBANTE DE PAGO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39EC96" w14:textId="7A8628C1" w:rsidR="00E55E9D" w:rsidRPr="00710D28" w:rsidRDefault="00E55E9D" w:rsidP="00E55E9D">
            <w:pPr>
              <w:widowControl w:val="0"/>
              <w:jc w:val="center"/>
              <w:rPr>
                <w:rFonts w:ascii="Arial" w:hAnsi="Arial" w:cs="Arial"/>
                <w:b/>
                <w:sz w:val="16"/>
                <w:szCs w:val="16"/>
              </w:rPr>
            </w:pPr>
            <w:r w:rsidRPr="00710D28">
              <w:rPr>
                <w:rFonts w:ascii="Arial" w:hAnsi="Arial" w:cs="Arial"/>
                <w:b/>
                <w:bCs/>
                <w:sz w:val="16"/>
                <w:szCs w:val="16"/>
              </w:rPr>
              <w:t>FECHA DEL CONTRATO O C</w:t>
            </w:r>
            <w:r w:rsidR="00E01D82" w:rsidRPr="00710D28">
              <w:rPr>
                <w:rFonts w:ascii="Arial" w:hAnsi="Arial" w:cs="Arial"/>
                <w:b/>
                <w:bCs/>
                <w:sz w:val="16"/>
                <w:szCs w:val="16"/>
              </w:rPr>
              <w:t>OMPROBANTE DE PAGO</w:t>
            </w:r>
            <w:r w:rsidRPr="00710D28">
              <w:rPr>
                <w:rFonts w:ascii="Arial" w:hAnsi="Arial" w:cs="Arial"/>
                <w:b/>
                <w:bCs/>
                <w:sz w:val="16"/>
                <w:szCs w:val="16"/>
              </w:rPr>
              <w:t xml:space="preserve"> </w:t>
            </w:r>
            <w:r w:rsidRPr="00710D28">
              <w:rPr>
                <w:rFonts w:ascii="Arial" w:hAnsi="Arial" w:cs="Arial"/>
                <w:b/>
                <w:bCs/>
                <w:sz w:val="16"/>
                <w:szCs w:val="16"/>
                <w:vertAlign w:val="superscript"/>
              </w:rPr>
              <w:footnoteReference w:id="63"/>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F360E62" w14:textId="77777777" w:rsidR="00E55E9D" w:rsidRPr="00710D28" w:rsidRDefault="00E55E9D" w:rsidP="00E55E9D">
            <w:pPr>
              <w:widowControl w:val="0"/>
              <w:jc w:val="center"/>
              <w:rPr>
                <w:rFonts w:ascii="Arial" w:hAnsi="Arial" w:cs="Arial"/>
                <w:b/>
                <w:bCs/>
                <w:sz w:val="16"/>
                <w:szCs w:val="16"/>
              </w:rPr>
            </w:pPr>
            <w:r w:rsidRPr="00710D28">
              <w:rPr>
                <w:rFonts w:ascii="Arial" w:hAnsi="Arial" w:cs="Arial"/>
                <w:b/>
                <w:bCs/>
                <w:sz w:val="16"/>
                <w:szCs w:val="16"/>
              </w:rPr>
              <w:t>FECHA DE LA CONFORMIDAD DE SER EL CASO</w:t>
            </w:r>
            <w:r w:rsidRPr="00710D28">
              <w:rPr>
                <w:rFonts w:ascii="Arial" w:hAnsi="Arial" w:cs="Arial"/>
                <w:b/>
                <w:bCs/>
                <w:sz w:val="16"/>
                <w:szCs w:val="16"/>
                <w:vertAlign w:val="superscript"/>
              </w:rPr>
              <w:footnoteReference w:id="64"/>
            </w:r>
          </w:p>
        </w:tc>
        <w:tc>
          <w:tcPr>
            <w:tcW w:w="1559"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07D2AD62" w14:textId="77777777" w:rsidR="00E55E9D" w:rsidRPr="00710D28" w:rsidRDefault="00E55E9D" w:rsidP="00E55E9D">
            <w:pPr>
              <w:widowControl w:val="0"/>
              <w:jc w:val="center"/>
              <w:rPr>
                <w:rFonts w:ascii="Arial" w:hAnsi="Arial" w:cs="Arial"/>
                <w:b/>
                <w:bCs/>
                <w:sz w:val="16"/>
                <w:szCs w:val="16"/>
              </w:rPr>
            </w:pPr>
            <w:r w:rsidRPr="00710D28">
              <w:rPr>
                <w:rFonts w:ascii="Arial" w:hAnsi="Arial" w:cs="Arial"/>
                <w:b/>
                <w:bCs/>
                <w:sz w:val="16"/>
                <w:szCs w:val="16"/>
              </w:rPr>
              <w:t>EXPERIENCIA PROVENIENTE DE:</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38522BBE" w14:textId="77777777" w:rsidR="00E55E9D" w:rsidRPr="00710D28" w:rsidRDefault="00E55E9D" w:rsidP="00E55E9D">
            <w:pPr>
              <w:widowControl w:val="0"/>
              <w:jc w:val="center"/>
              <w:rPr>
                <w:rFonts w:ascii="Arial" w:hAnsi="Arial" w:cs="Arial"/>
                <w:b/>
                <w:sz w:val="16"/>
                <w:szCs w:val="16"/>
              </w:rPr>
            </w:pPr>
            <w:r w:rsidRPr="00710D28">
              <w:rPr>
                <w:rFonts w:ascii="Arial" w:hAnsi="Arial" w:cs="Arial"/>
                <w:b/>
                <w:sz w:val="16"/>
                <w:szCs w:val="16"/>
              </w:rPr>
              <w:t>MONEDA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64F921" w14:textId="77777777" w:rsidR="00E55E9D" w:rsidRPr="00710D28" w:rsidRDefault="00E55E9D" w:rsidP="00E55E9D">
            <w:pPr>
              <w:widowControl w:val="0"/>
              <w:jc w:val="center"/>
              <w:rPr>
                <w:rFonts w:ascii="Arial" w:hAnsi="Arial" w:cs="Arial"/>
                <w:b/>
                <w:sz w:val="16"/>
                <w:szCs w:val="16"/>
              </w:rPr>
            </w:pPr>
            <w:r w:rsidRPr="00710D28">
              <w:rPr>
                <w:rFonts w:ascii="Arial" w:hAnsi="Arial" w:cs="Arial"/>
                <w:b/>
                <w:bCs/>
                <w:sz w:val="16"/>
                <w:szCs w:val="16"/>
              </w:rPr>
              <w:t>IMPORTE</w:t>
            </w:r>
            <w:r w:rsidRPr="00710D28">
              <w:rPr>
                <w:rFonts w:ascii="Arial" w:hAnsi="Arial" w:cs="Arial"/>
                <w:b/>
                <w:bCs/>
                <w:sz w:val="16"/>
                <w:szCs w:val="16"/>
                <w:vertAlign w:val="superscript"/>
              </w:rPr>
              <w:footnoteReference w:id="65"/>
            </w:r>
            <w:r w:rsidRPr="00710D28">
              <w:rPr>
                <w:rFonts w:ascii="Arial" w:hAnsi="Arial" w:cs="Arial"/>
                <w:b/>
                <w:bCs/>
                <w:sz w:val="16"/>
                <w:szCs w:val="16"/>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3B6506A" w14:textId="77777777" w:rsidR="00E55E9D" w:rsidRPr="00710D28" w:rsidRDefault="00E55E9D" w:rsidP="00E55E9D">
            <w:pPr>
              <w:widowControl w:val="0"/>
              <w:jc w:val="center"/>
              <w:rPr>
                <w:rFonts w:ascii="Arial" w:hAnsi="Arial" w:cs="Arial"/>
                <w:b/>
                <w:sz w:val="16"/>
                <w:szCs w:val="16"/>
              </w:rPr>
            </w:pPr>
            <w:r w:rsidRPr="00710D28">
              <w:rPr>
                <w:rFonts w:ascii="Arial" w:hAnsi="Arial" w:cs="Arial"/>
                <w:b/>
                <w:bCs/>
                <w:sz w:val="16"/>
                <w:szCs w:val="16"/>
              </w:rPr>
              <w:t>TIPO DE CAMBIO VENTA</w:t>
            </w:r>
            <w:r w:rsidRPr="00710D28">
              <w:rPr>
                <w:rFonts w:ascii="Arial" w:hAnsi="Arial" w:cs="Arial"/>
                <w:b/>
                <w:bCs/>
                <w:sz w:val="16"/>
                <w:szCs w:val="16"/>
                <w:vertAlign w:val="superscript"/>
              </w:rPr>
              <w:footnoteReference w:id="66"/>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437BBC9" w14:textId="77777777" w:rsidR="00E55E9D" w:rsidRPr="00710D28" w:rsidRDefault="00E55E9D" w:rsidP="00E55E9D">
            <w:pPr>
              <w:widowControl w:val="0"/>
              <w:jc w:val="center"/>
              <w:rPr>
                <w:rFonts w:ascii="Arial" w:hAnsi="Arial" w:cs="Arial"/>
                <w:b/>
                <w:sz w:val="16"/>
                <w:szCs w:val="16"/>
              </w:rPr>
            </w:pPr>
            <w:r w:rsidRPr="00710D28">
              <w:rPr>
                <w:rFonts w:ascii="Arial" w:hAnsi="Arial" w:cs="Arial"/>
                <w:b/>
                <w:bCs/>
                <w:sz w:val="16"/>
                <w:szCs w:val="16"/>
              </w:rPr>
              <w:t>MONTO FACTURADO ACUMULADO</w:t>
            </w:r>
            <w:r w:rsidRPr="00710D28">
              <w:rPr>
                <w:rFonts w:ascii="Arial" w:hAnsi="Arial" w:cs="Arial"/>
                <w:b/>
                <w:bCs/>
                <w:sz w:val="16"/>
                <w:szCs w:val="16"/>
                <w:vertAlign w:val="superscript"/>
              </w:rPr>
              <w:footnoteReference w:id="67"/>
            </w:r>
            <w:r w:rsidRPr="00710D28">
              <w:rPr>
                <w:rFonts w:ascii="Arial" w:hAnsi="Arial" w:cs="Arial"/>
                <w:b/>
                <w:bCs/>
                <w:sz w:val="16"/>
                <w:szCs w:val="16"/>
              </w:rPr>
              <w:t xml:space="preserve"> </w:t>
            </w:r>
          </w:p>
        </w:tc>
      </w:tr>
      <w:tr w:rsidR="00E55E9D" w:rsidRPr="00710D28" w14:paraId="3ECDFB68"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281F49EB"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1</w:t>
            </w:r>
          </w:p>
        </w:tc>
        <w:tc>
          <w:tcPr>
            <w:tcW w:w="1140" w:type="dxa"/>
            <w:gridSpan w:val="2"/>
            <w:tcBorders>
              <w:top w:val="nil"/>
              <w:left w:val="nil"/>
              <w:bottom w:val="single" w:sz="4" w:space="0" w:color="000000" w:themeColor="text1"/>
              <w:right w:val="single" w:sz="4" w:space="0" w:color="000000" w:themeColor="text1"/>
            </w:tcBorders>
            <w:vAlign w:val="center"/>
          </w:tcPr>
          <w:p w14:paraId="53638487" w14:textId="77777777" w:rsidR="00E55E9D" w:rsidRPr="00710D28" w:rsidRDefault="00E55E9D" w:rsidP="00E55E9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BE005D0"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4C4BBD13"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16ACE"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B1FB4" w14:textId="77777777" w:rsidR="00E55E9D" w:rsidRPr="00710D28" w:rsidRDefault="00E55E9D" w:rsidP="00E55E9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34BFF14" w14:textId="77777777" w:rsidR="00E55E9D" w:rsidRPr="00710D28" w:rsidRDefault="00E55E9D" w:rsidP="00E55E9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5856F11"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02BFFB" w14:textId="77777777" w:rsidR="00E55E9D" w:rsidRPr="00710D28" w:rsidRDefault="00E55E9D" w:rsidP="00E55E9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BF419" w14:textId="77777777" w:rsidR="00E55E9D" w:rsidRPr="00710D28" w:rsidRDefault="00E55E9D" w:rsidP="00E55E9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03CEC" w14:textId="77777777" w:rsidR="00E55E9D" w:rsidRPr="00710D28" w:rsidRDefault="00E55E9D" w:rsidP="00E55E9D">
            <w:pPr>
              <w:widowControl w:val="0"/>
              <w:jc w:val="right"/>
              <w:rPr>
                <w:rFonts w:ascii="Arial" w:hAnsi="Arial" w:cs="Arial"/>
                <w:sz w:val="20"/>
                <w:szCs w:val="20"/>
              </w:rPr>
            </w:pPr>
          </w:p>
        </w:tc>
      </w:tr>
      <w:tr w:rsidR="00E55E9D" w:rsidRPr="00710D28" w14:paraId="02384F6F"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7F329E2B"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2</w:t>
            </w:r>
          </w:p>
        </w:tc>
        <w:tc>
          <w:tcPr>
            <w:tcW w:w="1140" w:type="dxa"/>
            <w:gridSpan w:val="2"/>
            <w:tcBorders>
              <w:top w:val="nil"/>
              <w:left w:val="nil"/>
              <w:bottom w:val="single" w:sz="4" w:space="0" w:color="000000" w:themeColor="text1"/>
              <w:right w:val="single" w:sz="4" w:space="0" w:color="000000" w:themeColor="text1"/>
            </w:tcBorders>
            <w:vAlign w:val="center"/>
          </w:tcPr>
          <w:p w14:paraId="53EACC35" w14:textId="77777777" w:rsidR="00E55E9D" w:rsidRPr="00710D28" w:rsidRDefault="00E55E9D" w:rsidP="00E55E9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71A8FF5E"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B59AB7C"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BB71"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7C095" w14:textId="77777777" w:rsidR="00E55E9D" w:rsidRPr="00710D28" w:rsidRDefault="00E55E9D" w:rsidP="00E55E9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F53E87F" w14:textId="77777777" w:rsidR="00E55E9D" w:rsidRPr="00710D28" w:rsidRDefault="00E55E9D" w:rsidP="00E55E9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10B3E34"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5E4A94" w14:textId="77777777" w:rsidR="00E55E9D" w:rsidRPr="00710D28" w:rsidRDefault="00E55E9D" w:rsidP="00E55E9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5FC2A4" w14:textId="77777777" w:rsidR="00E55E9D" w:rsidRPr="00710D28" w:rsidRDefault="00E55E9D" w:rsidP="00E55E9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AF43B" w14:textId="77777777" w:rsidR="00E55E9D" w:rsidRPr="00710D28" w:rsidRDefault="00E55E9D" w:rsidP="00E55E9D">
            <w:pPr>
              <w:widowControl w:val="0"/>
              <w:jc w:val="right"/>
              <w:rPr>
                <w:rFonts w:ascii="Arial" w:hAnsi="Arial" w:cs="Arial"/>
                <w:sz w:val="20"/>
                <w:szCs w:val="20"/>
              </w:rPr>
            </w:pPr>
          </w:p>
        </w:tc>
      </w:tr>
      <w:tr w:rsidR="00E55E9D" w:rsidRPr="00710D28" w14:paraId="7301C538"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54BFA30"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3</w:t>
            </w:r>
          </w:p>
        </w:tc>
        <w:tc>
          <w:tcPr>
            <w:tcW w:w="1140" w:type="dxa"/>
            <w:gridSpan w:val="2"/>
            <w:tcBorders>
              <w:top w:val="nil"/>
              <w:left w:val="nil"/>
              <w:bottom w:val="single" w:sz="4" w:space="0" w:color="000000" w:themeColor="text1"/>
              <w:right w:val="single" w:sz="4" w:space="0" w:color="000000" w:themeColor="text1"/>
            </w:tcBorders>
            <w:vAlign w:val="center"/>
          </w:tcPr>
          <w:p w14:paraId="0EC9EB5E" w14:textId="77777777" w:rsidR="00E55E9D" w:rsidRPr="00710D28" w:rsidRDefault="00E55E9D" w:rsidP="00E55E9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73573D27"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4D1F05C"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EE88B"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BDE5C" w14:textId="77777777" w:rsidR="00E55E9D" w:rsidRPr="00710D28" w:rsidRDefault="00E55E9D" w:rsidP="00E55E9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7FE3C4C" w14:textId="77777777" w:rsidR="00E55E9D" w:rsidRPr="00710D28" w:rsidRDefault="00E55E9D" w:rsidP="00E55E9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F5C1762"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F9FA66" w14:textId="77777777" w:rsidR="00E55E9D" w:rsidRPr="00710D28" w:rsidRDefault="00E55E9D" w:rsidP="00E55E9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7CED6" w14:textId="77777777" w:rsidR="00E55E9D" w:rsidRPr="00710D28" w:rsidRDefault="00E55E9D" w:rsidP="00E55E9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96888F" w14:textId="77777777" w:rsidR="00E55E9D" w:rsidRPr="00710D28" w:rsidRDefault="00E55E9D" w:rsidP="00E55E9D">
            <w:pPr>
              <w:widowControl w:val="0"/>
              <w:jc w:val="right"/>
              <w:rPr>
                <w:rFonts w:ascii="Arial" w:hAnsi="Arial" w:cs="Arial"/>
                <w:sz w:val="20"/>
                <w:szCs w:val="20"/>
              </w:rPr>
            </w:pPr>
          </w:p>
        </w:tc>
      </w:tr>
      <w:tr w:rsidR="00E55E9D" w:rsidRPr="00710D28" w14:paraId="2246D03E"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25F7DC13"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4</w:t>
            </w:r>
          </w:p>
        </w:tc>
        <w:tc>
          <w:tcPr>
            <w:tcW w:w="1140" w:type="dxa"/>
            <w:gridSpan w:val="2"/>
            <w:tcBorders>
              <w:top w:val="nil"/>
              <w:left w:val="nil"/>
              <w:bottom w:val="single" w:sz="4" w:space="0" w:color="000000" w:themeColor="text1"/>
              <w:right w:val="single" w:sz="4" w:space="0" w:color="000000" w:themeColor="text1"/>
            </w:tcBorders>
            <w:vAlign w:val="center"/>
          </w:tcPr>
          <w:p w14:paraId="30C27994" w14:textId="77777777" w:rsidR="00E55E9D" w:rsidRPr="00710D28" w:rsidRDefault="00E55E9D" w:rsidP="00E55E9D">
            <w:pPr>
              <w:widowControl w:val="0"/>
              <w:ind w:left="419" w:hanging="419"/>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FBEF0D8"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4B2A4C49"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D60BD"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512CA" w14:textId="77777777" w:rsidR="00E55E9D" w:rsidRPr="00710D28" w:rsidRDefault="00E55E9D" w:rsidP="00E55E9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B1ED14F" w14:textId="77777777" w:rsidR="00E55E9D" w:rsidRPr="00710D28" w:rsidRDefault="00E55E9D" w:rsidP="00E55E9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8509C56"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8A8AE0" w14:textId="77777777" w:rsidR="00E55E9D" w:rsidRPr="00710D28" w:rsidRDefault="00E55E9D" w:rsidP="00E55E9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FE8220" w14:textId="77777777" w:rsidR="00E55E9D" w:rsidRPr="00710D28" w:rsidRDefault="00E55E9D" w:rsidP="00E55E9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2DBCB" w14:textId="77777777" w:rsidR="00E55E9D" w:rsidRPr="00710D28" w:rsidRDefault="00E55E9D" w:rsidP="00E55E9D">
            <w:pPr>
              <w:widowControl w:val="0"/>
              <w:jc w:val="right"/>
              <w:rPr>
                <w:rFonts w:ascii="Arial" w:hAnsi="Arial" w:cs="Arial"/>
                <w:sz w:val="20"/>
                <w:szCs w:val="20"/>
              </w:rPr>
            </w:pPr>
          </w:p>
        </w:tc>
      </w:tr>
      <w:tr w:rsidR="00E55E9D" w:rsidRPr="00710D28" w14:paraId="242A9348"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11AF97AB"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5</w:t>
            </w:r>
          </w:p>
        </w:tc>
        <w:tc>
          <w:tcPr>
            <w:tcW w:w="1140" w:type="dxa"/>
            <w:gridSpan w:val="2"/>
            <w:tcBorders>
              <w:top w:val="nil"/>
              <w:left w:val="nil"/>
              <w:bottom w:val="single" w:sz="4" w:space="0" w:color="000000" w:themeColor="text1"/>
              <w:right w:val="single" w:sz="4" w:space="0" w:color="000000" w:themeColor="text1"/>
            </w:tcBorders>
            <w:vAlign w:val="center"/>
          </w:tcPr>
          <w:p w14:paraId="185A36FE" w14:textId="77777777" w:rsidR="00E55E9D" w:rsidRPr="00710D28" w:rsidRDefault="00E55E9D" w:rsidP="00E55E9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7FC66C5"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8FF6BC3"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5C34C"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B221F0" w14:textId="77777777" w:rsidR="00E55E9D" w:rsidRPr="00710D28" w:rsidRDefault="00E55E9D" w:rsidP="00E55E9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4CCBA2B" w14:textId="77777777" w:rsidR="00E55E9D" w:rsidRPr="00710D28" w:rsidRDefault="00E55E9D" w:rsidP="00E55E9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D0EF67C"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12DE58" w14:textId="77777777" w:rsidR="00E55E9D" w:rsidRPr="00710D28" w:rsidRDefault="00E55E9D" w:rsidP="00E55E9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E8B401" w14:textId="77777777" w:rsidR="00E55E9D" w:rsidRPr="00710D28" w:rsidRDefault="00E55E9D" w:rsidP="00E55E9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E62A1" w14:textId="77777777" w:rsidR="00E55E9D" w:rsidRPr="00710D28" w:rsidRDefault="00E55E9D" w:rsidP="00E55E9D">
            <w:pPr>
              <w:widowControl w:val="0"/>
              <w:jc w:val="right"/>
              <w:rPr>
                <w:rFonts w:ascii="Arial" w:hAnsi="Arial" w:cs="Arial"/>
                <w:sz w:val="20"/>
                <w:szCs w:val="20"/>
              </w:rPr>
            </w:pPr>
          </w:p>
        </w:tc>
      </w:tr>
      <w:tr w:rsidR="00E55E9D" w:rsidRPr="00710D28" w14:paraId="5CC2A95A"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1060EE00"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6</w:t>
            </w:r>
          </w:p>
        </w:tc>
        <w:tc>
          <w:tcPr>
            <w:tcW w:w="1140" w:type="dxa"/>
            <w:gridSpan w:val="2"/>
            <w:tcBorders>
              <w:top w:val="nil"/>
              <w:left w:val="nil"/>
              <w:bottom w:val="single" w:sz="4" w:space="0" w:color="000000" w:themeColor="text1"/>
              <w:right w:val="single" w:sz="4" w:space="0" w:color="000000" w:themeColor="text1"/>
            </w:tcBorders>
            <w:vAlign w:val="center"/>
          </w:tcPr>
          <w:p w14:paraId="71973C5B" w14:textId="77777777" w:rsidR="00E55E9D" w:rsidRPr="00710D28" w:rsidRDefault="00E55E9D" w:rsidP="00E55E9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1F35E67"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0796C44"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B0DD2"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E1611" w14:textId="77777777" w:rsidR="00E55E9D" w:rsidRPr="00710D28" w:rsidRDefault="00E55E9D" w:rsidP="00E55E9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EF17B3D" w14:textId="77777777" w:rsidR="00E55E9D" w:rsidRPr="00710D28" w:rsidRDefault="00E55E9D" w:rsidP="00E55E9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111D71D"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62210" w14:textId="77777777" w:rsidR="00E55E9D" w:rsidRPr="00710D28" w:rsidRDefault="00E55E9D" w:rsidP="00E55E9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5B84B" w14:textId="77777777" w:rsidR="00E55E9D" w:rsidRPr="00710D28" w:rsidRDefault="00E55E9D" w:rsidP="00E55E9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7C1872" w14:textId="77777777" w:rsidR="00E55E9D" w:rsidRPr="00710D28" w:rsidRDefault="00E55E9D" w:rsidP="00E55E9D">
            <w:pPr>
              <w:widowControl w:val="0"/>
              <w:jc w:val="right"/>
              <w:rPr>
                <w:rFonts w:ascii="Arial" w:hAnsi="Arial" w:cs="Arial"/>
                <w:sz w:val="20"/>
                <w:szCs w:val="20"/>
              </w:rPr>
            </w:pPr>
          </w:p>
        </w:tc>
      </w:tr>
      <w:tr w:rsidR="00E55E9D" w:rsidRPr="00710D28" w14:paraId="1C410D04"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1BE6C02D"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w:t>
            </w:r>
          </w:p>
        </w:tc>
        <w:tc>
          <w:tcPr>
            <w:tcW w:w="1140" w:type="dxa"/>
            <w:gridSpan w:val="2"/>
            <w:tcBorders>
              <w:top w:val="nil"/>
              <w:left w:val="nil"/>
              <w:bottom w:val="single" w:sz="4" w:space="0" w:color="000000" w:themeColor="text1"/>
              <w:right w:val="single" w:sz="4" w:space="0" w:color="000000" w:themeColor="text1"/>
            </w:tcBorders>
            <w:vAlign w:val="center"/>
          </w:tcPr>
          <w:p w14:paraId="7E6740E2" w14:textId="77777777" w:rsidR="00E55E9D" w:rsidRPr="00710D28" w:rsidRDefault="00E55E9D" w:rsidP="00E55E9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A310ED4"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2712D2D4"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ED381"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74B016" w14:textId="77777777" w:rsidR="00E55E9D" w:rsidRPr="00710D28" w:rsidRDefault="00E55E9D" w:rsidP="00E55E9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32942CFC" w14:textId="77777777" w:rsidR="00E55E9D" w:rsidRPr="00710D28" w:rsidRDefault="00E55E9D" w:rsidP="00E55E9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98E9616"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0C253" w14:textId="77777777" w:rsidR="00E55E9D" w:rsidRPr="00710D28" w:rsidRDefault="00E55E9D" w:rsidP="00E55E9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BDF90" w14:textId="77777777" w:rsidR="00E55E9D" w:rsidRPr="00710D28" w:rsidRDefault="00E55E9D" w:rsidP="00E55E9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4C896E" w14:textId="77777777" w:rsidR="00E55E9D" w:rsidRPr="00710D28" w:rsidRDefault="00E55E9D" w:rsidP="00E55E9D">
            <w:pPr>
              <w:widowControl w:val="0"/>
              <w:jc w:val="right"/>
              <w:rPr>
                <w:rFonts w:ascii="Arial" w:hAnsi="Arial" w:cs="Arial"/>
                <w:sz w:val="20"/>
                <w:szCs w:val="20"/>
              </w:rPr>
            </w:pPr>
          </w:p>
        </w:tc>
      </w:tr>
      <w:tr w:rsidR="00E55E9D" w:rsidRPr="00710D28" w14:paraId="14939F15"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069D13F2"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20</w:t>
            </w:r>
          </w:p>
        </w:tc>
        <w:tc>
          <w:tcPr>
            <w:tcW w:w="1140" w:type="dxa"/>
            <w:gridSpan w:val="2"/>
            <w:tcBorders>
              <w:top w:val="nil"/>
              <w:left w:val="nil"/>
              <w:bottom w:val="single" w:sz="4" w:space="0" w:color="000000" w:themeColor="text1"/>
              <w:right w:val="single" w:sz="4" w:space="0" w:color="000000" w:themeColor="text1"/>
            </w:tcBorders>
            <w:vAlign w:val="center"/>
          </w:tcPr>
          <w:p w14:paraId="5312D4F3" w14:textId="77777777" w:rsidR="00E55E9D" w:rsidRPr="00710D28" w:rsidRDefault="00E55E9D" w:rsidP="00E55E9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1480444C"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17C8DF2B"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63A02" w14:textId="77777777" w:rsidR="00E55E9D" w:rsidRPr="00710D28" w:rsidRDefault="00E55E9D" w:rsidP="00E55E9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C19D9" w14:textId="77777777" w:rsidR="00E55E9D" w:rsidRPr="00710D28" w:rsidRDefault="00E55E9D" w:rsidP="00E55E9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0AC85960" w14:textId="77777777" w:rsidR="00E55E9D" w:rsidRPr="00710D28" w:rsidRDefault="00E55E9D" w:rsidP="00E55E9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3196C8D" w14:textId="77777777" w:rsidR="00E55E9D" w:rsidRPr="00710D28" w:rsidRDefault="00E55E9D" w:rsidP="00E55E9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62B4C" w14:textId="77777777" w:rsidR="00E55E9D" w:rsidRPr="00710D28" w:rsidRDefault="00E55E9D" w:rsidP="00E55E9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97E6CB" w14:textId="77777777" w:rsidR="00E55E9D" w:rsidRPr="00710D28" w:rsidRDefault="00E55E9D" w:rsidP="00E55E9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DA79A" w14:textId="77777777" w:rsidR="00E55E9D" w:rsidRPr="00710D28" w:rsidRDefault="00E55E9D" w:rsidP="00E55E9D">
            <w:pPr>
              <w:widowControl w:val="0"/>
              <w:jc w:val="right"/>
              <w:rPr>
                <w:rFonts w:ascii="Arial" w:hAnsi="Arial" w:cs="Arial"/>
                <w:sz w:val="20"/>
                <w:szCs w:val="20"/>
              </w:rPr>
            </w:pPr>
          </w:p>
        </w:tc>
      </w:tr>
      <w:tr w:rsidR="00E55E9D" w:rsidRPr="00710D28" w14:paraId="0CE8A10E" w14:textId="77777777" w:rsidTr="435E314E">
        <w:trPr>
          <w:cantSplit/>
          <w:trHeight w:val="561"/>
        </w:trPr>
        <w:tc>
          <w:tcPr>
            <w:tcW w:w="588" w:type="dxa"/>
            <w:tcBorders>
              <w:top w:val="nil"/>
              <w:left w:val="single" w:sz="4" w:space="0" w:color="000000" w:themeColor="text1"/>
              <w:bottom w:val="single" w:sz="4" w:space="0" w:color="000000" w:themeColor="text1"/>
              <w:right w:val="nil"/>
            </w:tcBorders>
          </w:tcPr>
          <w:p w14:paraId="7E4A9DD3" w14:textId="77777777" w:rsidR="00E55E9D" w:rsidRPr="00710D28" w:rsidRDefault="00E55E9D" w:rsidP="00E55E9D">
            <w:pPr>
              <w:widowControl w:val="0"/>
              <w:jc w:val="center"/>
              <w:rPr>
                <w:rFonts w:ascii="Arial" w:hAnsi="Arial" w:cs="Arial"/>
                <w:b/>
              </w:rPr>
            </w:pPr>
          </w:p>
        </w:tc>
        <w:tc>
          <w:tcPr>
            <w:tcW w:w="238" w:type="dxa"/>
            <w:tcBorders>
              <w:top w:val="nil"/>
              <w:left w:val="nil"/>
              <w:bottom w:val="single" w:sz="4" w:space="0" w:color="000000" w:themeColor="text1"/>
              <w:right w:val="nil"/>
            </w:tcBorders>
          </w:tcPr>
          <w:p w14:paraId="0F95A682" w14:textId="77777777" w:rsidR="00E55E9D" w:rsidRPr="00710D28" w:rsidRDefault="00E55E9D" w:rsidP="00E55E9D">
            <w:pPr>
              <w:widowControl w:val="0"/>
              <w:rPr>
                <w:rFonts w:ascii="Arial" w:hAnsi="Arial" w:cs="Arial"/>
                <w:b/>
              </w:rPr>
            </w:pPr>
          </w:p>
        </w:tc>
        <w:tc>
          <w:tcPr>
            <w:tcW w:w="1134" w:type="dxa"/>
            <w:gridSpan w:val="2"/>
            <w:tcBorders>
              <w:top w:val="nil"/>
              <w:left w:val="nil"/>
              <w:bottom w:val="single" w:sz="4" w:space="0" w:color="000000" w:themeColor="text1"/>
              <w:right w:val="nil"/>
            </w:tcBorders>
          </w:tcPr>
          <w:p w14:paraId="7B2190A1" w14:textId="77777777" w:rsidR="00E55E9D" w:rsidRPr="00710D28" w:rsidRDefault="00E55E9D" w:rsidP="00E55E9D">
            <w:pPr>
              <w:widowControl w:val="0"/>
              <w:rPr>
                <w:rFonts w:ascii="Arial" w:hAnsi="Arial" w:cs="Arial"/>
                <w:b/>
              </w:rPr>
            </w:pPr>
          </w:p>
        </w:tc>
        <w:tc>
          <w:tcPr>
            <w:tcW w:w="11392" w:type="dxa"/>
            <w:gridSpan w:val="8"/>
            <w:tcBorders>
              <w:top w:val="nil"/>
              <w:left w:val="nil"/>
              <w:bottom w:val="single" w:sz="4" w:space="0" w:color="000000" w:themeColor="text1"/>
              <w:right w:val="single" w:sz="4" w:space="0" w:color="000000" w:themeColor="text1"/>
            </w:tcBorders>
            <w:vAlign w:val="center"/>
          </w:tcPr>
          <w:p w14:paraId="51B674A9" w14:textId="77777777" w:rsidR="00E55E9D" w:rsidRPr="00710D28" w:rsidRDefault="00E55E9D" w:rsidP="00620A5F">
            <w:pPr>
              <w:widowControl w:val="0"/>
              <w:rPr>
                <w:rFonts w:ascii="Arial" w:hAnsi="Arial" w:cs="Arial"/>
                <w:b/>
              </w:rPr>
            </w:pPr>
            <w:r w:rsidRPr="00710D28">
              <w:rPr>
                <w:rFonts w:ascii="Arial" w:hAnsi="Arial" w:cs="Arial"/>
                <w:b/>
              </w:rPr>
              <w:t>TOTAL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6611E" w14:textId="77777777" w:rsidR="00E55E9D" w:rsidRPr="00710D28" w:rsidRDefault="00E55E9D" w:rsidP="00E55E9D">
            <w:pPr>
              <w:widowControl w:val="0"/>
              <w:jc w:val="right"/>
              <w:rPr>
                <w:rFonts w:ascii="Arial" w:hAnsi="Arial" w:cs="Arial"/>
                <w:b/>
              </w:rPr>
            </w:pPr>
          </w:p>
        </w:tc>
      </w:tr>
    </w:tbl>
    <w:p w14:paraId="537751CE" w14:textId="77777777" w:rsidR="00E55E9D" w:rsidRPr="00710D28" w:rsidRDefault="00E55E9D" w:rsidP="00E55E9D">
      <w:pPr>
        <w:widowControl w:val="0"/>
        <w:jc w:val="both"/>
        <w:rPr>
          <w:rFonts w:ascii="Arial" w:hAnsi="Arial" w:cs="Arial"/>
          <w:sz w:val="20"/>
          <w:szCs w:val="20"/>
        </w:rPr>
      </w:pPr>
    </w:p>
    <w:p w14:paraId="238A1CC3" w14:textId="77777777" w:rsidR="00E55E9D" w:rsidRPr="00710D28" w:rsidRDefault="00E55E9D" w:rsidP="00E55E9D">
      <w:pPr>
        <w:widowControl w:val="0"/>
        <w:jc w:val="both"/>
        <w:rPr>
          <w:rFonts w:ascii="Arial" w:hAnsi="Arial" w:cs="Arial"/>
          <w:sz w:val="20"/>
          <w:szCs w:val="20"/>
        </w:rPr>
      </w:pPr>
    </w:p>
    <w:p w14:paraId="047E1EEA" w14:textId="77777777" w:rsidR="00E55E9D" w:rsidRPr="00710D28" w:rsidRDefault="00E55E9D" w:rsidP="00E55E9D">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u w:val="single"/>
        </w:rPr>
        <w:t>[CONSIGNAR CIUDAD Y FECHA]</w:t>
      </w:r>
    </w:p>
    <w:p w14:paraId="7574A1B7"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66CD7DA"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68A18F19"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8FBA82C"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096F5DA7"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06895F4" w14:textId="77777777" w:rsidR="00E55E9D" w:rsidRPr="00710D28" w:rsidRDefault="00E55E9D" w:rsidP="00E55E9D">
      <w:pPr>
        <w:widowControl w:val="0"/>
        <w:ind w:right="-1"/>
        <w:jc w:val="center"/>
        <w:rPr>
          <w:rFonts w:ascii="Arial" w:hAnsi="Arial" w:cs="Arial"/>
          <w:sz w:val="20"/>
          <w:szCs w:val="20"/>
        </w:rPr>
      </w:pPr>
      <w:r w:rsidRPr="00710D28">
        <w:rPr>
          <w:rFonts w:ascii="Arial" w:hAnsi="Arial" w:cs="Arial"/>
          <w:sz w:val="20"/>
          <w:szCs w:val="20"/>
        </w:rPr>
        <w:t>………..........................................................</w:t>
      </w:r>
    </w:p>
    <w:p w14:paraId="7B3E1C5A"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18D29A11" w14:textId="61F70AB6"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representante legal o </w:t>
      </w:r>
      <w:r w:rsidR="006C1FA2" w:rsidRPr="00710D28">
        <w:rPr>
          <w:rFonts w:ascii="Arial" w:hAnsi="Arial" w:cs="Arial"/>
          <w:b/>
          <w:bCs/>
          <w:color w:val="000000"/>
          <w:sz w:val="20"/>
          <w:szCs w:val="20"/>
        </w:rPr>
        <w:t xml:space="preserve">representante </w:t>
      </w:r>
      <w:r w:rsidRPr="00710D28">
        <w:rPr>
          <w:rFonts w:ascii="Arial" w:hAnsi="Arial" w:cs="Arial"/>
          <w:b/>
          <w:bCs/>
          <w:color w:val="000000"/>
          <w:sz w:val="20"/>
          <w:szCs w:val="20"/>
        </w:rPr>
        <w:t>común, según corresponda</w:t>
      </w:r>
      <w:r w:rsidRPr="00710D28">
        <w:rPr>
          <w:rFonts w:ascii="Arial" w:hAnsi="Arial" w:cs="Arial"/>
          <w:color w:val="000000"/>
          <w:sz w:val="20"/>
          <w:szCs w:val="20"/>
          <w:lang w:val="es-ES"/>
        </w:rPr>
        <w:t> </w:t>
      </w:r>
    </w:p>
    <w:p w14:paraId="5DFE5637" w14:textId="77777777" w:rsidR="00E55E9D" w:rsidRPr="00710D28" w:rsidRDefault="00E55E9D" w:rsidP="00E55E9D">
      <w:pPr>
        <w:widowControl w:val="0"/>
        <w:jc w:val="center"/>
        <w:rPr>
          <w:rFonts w:ascii="Arial" w:hAnsi="Arial" w:cs="Arial"/>
          <w:b/>
          <w:sz w:val="20"/>
          <w:szCs w:val="20"/>
        </w:rPr>
      </w:pPr>
    </w:p>
    <w:tbl>
      <w:tblPr>
        <w:tblStyle w:val="Tablaconcuadrcula"/>
        <w:tblW w:w="0" w:type="auto"/>
        <w:tblInd w:w="135"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13995"/>
      </w:tblGrid>
      <w:tr w:rsidR="00E55E9D" w:rsidRPr="00710D28" w14:paraId="52D623C6" w14:textId="77777777">
        <w:trPr>
          <w:trHeight w:val="285"/>
        </w:trPr>
        <w:tc>
          <w:tcPr>
            <w:tcW w:w="13995" w:type="dxa"/>
            <w:tcBorders>
              <w:top w:val="single" w:sz="6" w:space="0" w:color="B4C6E7" w:themeColor="accent5" w:themeTint="66"/>
              <w:left w:val="single" w:sz="6" w:space="0" w:color="B4C6E7" w:themeColor="accent5" w:themeTint="66"/>
              <w:bottom w:val="single" w:sz="12" w:space="0" w:color="8EAADB" w:themeColor="accent5" w:themeTint="99"/>
              <w:right w:val="single" w:sz="6" w:space="0" w:color="B4C6E7" w:themeColor="accent5" w:themeTint="66"/>
            </w:tcBorders>
            <w:tcMar>
              <w:left w:w="105" w:type="dxa"/>
              <w:right w:w="105" w:type="dxa"/>
            </w:tcMar>
            <w:vAlign w:val="center"/>
          </w:tcPr>
          <w:p w14:paraId="013E6C87" w14:textId="77777777" w:rsidR="00E55E9D" w:rsidRPr="00710D28" w:rsidRDefault="00E55E9D" w:rsidP="00E55E9D">
            <w:pPr>
              <w:jc w:val="both"/>
              <w:rPr>
                <w:rFonts w:ascii="Arial" w:eastAsia="Arial" w:hAnsi="Arial" w:cs="Arial"/>
                <w:b/>
                <w:color w:val="FF0000"/>
                <w:sz w:val="18"/>
                <w:szCs w:val="18"/>
              </w:rPr>
            </w:pPr>
            <w:r w:rsidRPr="00710D28">
              <w:rPr>
                <w:rFonts w:ascii="Arial" w:eastAsia="Arial" w:hAnsi="Arial" w:cs="Arial"/>
                <w:b/>
                <w:color w:val="FF0000"/>
                <w:sz w:val="18"/>
                <w:szCs w:val="18"/>
              </w:rPr>
              <w:t>Advertencia</w:t>
            </w:r>
          </w:p>
        </w:tc>
      </w:tr>
      <w:tr w:rsidR="00E55E9D" w:rsidRPr="00710D28" w14:paraId="0AF21A58" w14:textId="77777777" w:rsidTr="00B80CE3">
        <w:trPr>
          <w:trHeight w:val="1726"/>
        </w:trPr>
        <w:tc>
          <w:tcPr>
            <w:tcW w:w="13995" w:type="dxa"/>
            <w:tcBorders>
              <w:top w:val="single" w:sz="6"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66169229" w14:textId="6C501203" w:rsidR="00E55E9D" w:rsidRPr="00710D28" w:rsidRDefault="00E55E9D" w:rsidP="00B80CE3">
            <w:pPr>
              <w:widowControl w:val="0"/>
              <w:jc w:val="both"/>
              <w:rPr>
                <w:rFonts w:ascii="Arial" w:eastAsia="Arial" w:hAnsi="Arial" w:cs="Arial"/>
                <w:b/>
                <w:color w:val="FF0000"/>
                <w:sz w:val="18"/>
                <w:szCs w:val="18"/>
              </w:rPr>
            </w:pPr>
            <w:r w:rsidRPr="00710D28">
              <w:rPr>
                <w:rFonts w:ascii="Arial" w:eastAsia="Arial" w:hAnsi="Arial" w:cs="Arial"/>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w:t>
            </w:r>
            <w:r w:rsidR="00562F91" w:rsidRPr="00710D28">
              <w:rPr>
                <w:rFonts w:ascii="Arial" w:eastAsia="Arial" w:hAnsi="Arial" w:cs="Arial"/>
                <w:color w:val="FF0000"/>
                <w:sz w:val="18"/>
                <w:szCs w:val="18"/>
              </w:rPr>
              <w:t>uede</w:t>
            </w:r>
            <w:r w:rsidRPr="00710D28">
              <w:rPr>
                <w:rFonts w:ascii="Arial" w:eastAsia="Arial" w:hAnsi="Arial" w:cs="Arial"/>
                <w:color w:val="FF0000"/>
                <w:sz w:val="18"/>
                <w:szCs w:val="18"/>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w:t>
            </w:r>
            <w:r w:rsidR="00562F91" w:rsidRPr="00710D28">
              <w:rPr>
                <w:rFonts w:ascii="Arial" w:eastAsia="Arial" w:hAnsi="Arial" w:cs="Arial"/>
                <w:color w:val="FF0000"/>
                <w:sz w:val="18"/>
                <w:szCs w:val="18"/>
              </w:rPr>
              <w:t>uede</w:t>
            </w:r>
            <w:r w:rsidRPr="00710D28">
              <w:rPr>
                <w:rFonts w:ascii="Arial" w:eastAsia="Arial" w:hAnsi="Arial" w:cs="Arial"/>
                <w:color w:val="FF0000"/>
                <w:sz w:val="18"/>
                <w:szCs w:val="18"/>
              </w:rPr>
              <w:t xml:space="preserve"> acreditar como suya la experiencia de la sociedad escindida, correspondiente a la línea de negocio transmitida. De esta manera, la sociedad resultante p</w:t>
            </w:r>
            <w:r w:rsidR="00562F91" w:rsidRPr="00710D28">
              <w:rPr>
                <w:rFonts w:ascii="Arial" w:eastAsia="Arial" w:hAnsi="Arial" w:cs="Arial"/>
                <w:color w:val="FF0000"/>
                <w:sz w:val="18"/>
                <w:szCs w:val="18"/>
              </w:rPr>
              <w:t>uede</w:t>
            </w:r>
            <w:r w:rsidRPr="00710D28">
              <w:rPr>
                <w:rFonts w:ascii="Arial" w:eastAsia="Arial" w:hAnsi="Arial" w:cs="Arial"/>
                <w:color w:val="FF0000"/>
                <w:sz w:val="18"/>
                <w:szCs w:val="18"/>
              </w:rPr>
              <w:t xml:space="preserve"> emplear la experiencia transmitida, como consecuencia de la reorganización societaria antes descrita, en los futuros procesos de selección en los que participe.</w:t>
            </w:r>
          </w:p>
        </w:tc>
      </w:tr>
    </w:tbl>
    <w:p w14:paraId="04E96795" w14:textId="77777777" w:rsidR="00E55E9D" w:rsidRPr="00710D28" w:rsidRDefault="00E55E9D" w:rsidP="00E55E9D">
      <w:pPr>
        <w:widowControl w:val="0"/>
        <w:rPr>
          <w:rFonts w:ascii="Arial" w:hAnsi="Arial" w:cs="Arial"/>
          <w:b/>
          <w:sz w:val="20"/>
          <w:szCs w:val="20"/>
        </w:rPr>
        <w:sectPr w:rsidR="00E55E9D" w:rsidRPr="00710D28" w:rsidSect="00E55E9D">
          <w:headerReference w:type="even" r:id="rId39"/>
          <w:headerReference w:type="default" r:id="rId40"/>
          <w:footerReference w:type="default" r:id="rId41"/>
          <w:headerReference w:type="first" r:id="rId42"/>
          <w:pgSz w:w="16840" w:h="11907" w:orient="landscape" w:code="9"/>
          <w:pgMar w:top="1418" w:right="1418" w:bottom="1701" w:left="1418" w:header="567" w:footer="567" w:gutter="0"/>
          <w:cols w:space="720"/>
          <w:docGrid w:linePitch="360"/>
        </w:sectPr>
      </w:pPr>
    </w:p>
    <w:p w14:paraId="3CD2BE52"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6F1DCD37" w14:textId="5AD44EFD" w:rsidR="00E55E9D" w:rsidRPr="00710D28" w:rsidRDefault="00E55E9D" w:rsidP="00CF555D">
      <w:pPr>
        <w:pStyle w:val="Ttulo2"/>
        <w:spacing w:before="0"/>
        <w:jc w:val="center"/>
        <w:rPr>
          <w:rFonts w:ascii="Arial" w:hAnsi="Arial" w:cs="Arial"/>
          <w:sz w:val="20"/>
          <w:szCs w:val="20"/>
        </w:rPr>
      </w:pPr>
      <w:bookmarkStart w:id="78" w:name="_Toc210240588"/>
      <w:r w:rsidRPr="00710D28">
        <w:rPr>
          <w:rFonts w:ascii="Arial" w:hAnsi="Arial" w:cs="Arial"/>
          <w:color w:val="auto"/>
          <w:sz w:val="20"/>
          <w:szCs w:val="20"/>
        </w:rPr>
        <w:t xml:space="preserve">ANEXO Nº </w:t>
      </w:r>
      <w:bookmarkEnd w:id="78"/>
      <w:r w:rsidRPr="00710D28">
        <w:rPr>
          <w:rFonts w:ascii="Arial" w:hAnsi="Arial" w:cs="Arial"/>
          <w:color w:val="auto"/>
          <w:sz w:val="20"/>
          <w:szCs w:val="20"/>
        </w:rPr>
        <w:t>1</w:t>
      </w:r>
      <w:r w:rsidR="002858DF" w:rsidRPr="00710D28">
        <w:rPr>
          <w:rFonts w:ascii="Arial" w:hAnsi="Arial" w:cs="Arial"/>
          <w:color w:val="auto"/>
          <w:sz w:val="20"/>
          <w:szCs w:val="20"/>
        </w:rPr>
        <w:t>2</w:t>
      </w:r>
    </w:p>
    <w:p w14:paraId="65569E4E" w14:textId="77777777" w:rsidR="00E55E9D" w:rsidRPr="00710D28" w:rsidRDefault="00E55E9D" w:rsidP="00E55E9D">
      <w:pPr>
        <w:widowControl w:val="0"/>
        <w:jc w:val="center"/>
        <w:rPr>
          <w:rFonts w:ascii="Arial" w:hAnsi="Arial" w:cs="Arial"/>
          <w:b/>
          <w:sz w:val="20"/>
          <w:szCs w:val="20"/>
        </w:rPr>
      </w:pPr>
    </w:p>
    <w:p w14:paraId="470402C2" w14:textId="77777777" w:rsidR="00E55E9D" w:rsidRPr="00710D28" w:rsidRDefault="00E55E9D" w:rsidP="00E55E9D">
      <w:pPr>
        <w:widowControl w:val="0"/>
        <w:jc w:val="center"/>
        <w:rPr>
          <w:rFonts w:ascii="Arial" w:hAnsi="Arial" w:cs="Arial"/>
          <w:b/>
          <w:sz w:val="20"/>
          <w:szCs w:val="20"/>
        </w:rPr>
      </w:pPr>
      <w:bookmarkStart w:id="79" w:name="_Hlk191737154"/>
      <w:r w:rsidRPr="00710D28">
        <w:rPr>
          <w:rFonts w:ascii="Arial" w:hAnsi="Arial" w:cs="Arial"/>
          <w:b/>
          <w:sz w:val="20"/>
          <w:szCs w:val="20"/>
        </w:rPr>
        <w:t>DECLARACIÓN JURADA DE CUMPLIMIENTO DE CONDICIONES PARA LA APLICACIÓN DE LA EXONERACIÓN DEL IGV</w:t>
      </w:r>
    </w:p>
    <w:bookmarkEnd w:id="79"/>
    <w:p w14:paraId="7FEA9FF1" w14:textId="77777777" w:rsidR="00E55E9D" w:rsidRPr="00710D28" w:rsidRDefault="00E55E9D" w:rsidP="00E55E9D">
      <w:pPr>
        <w:widowControl w:val="0"/>
        <w:jc w:val="both"/>
        <w:rPr>
          <w:rFonts w:ascii="Arial" w:hAnsi="Arial" w:cs="Arial"/>
          <w:sz w:val="20"/>
          <w:szCs w:val="20"/>
        </w:rPr>
      </w:pPr>
    </w:p>
    <w:p w14:paraId="6706EE17" w14:textId="77777777" w:rsidR="00E55E9D" w:rsidRPr="00710D28" w:rsidRDefault="00E55E9D" w:rsidP="00E55E9D">
      <w:pPr>
        <w:widowControl w:val="0"/>
        <w:jc w:val="both"/>
        <w:rPr>
          <w:rFonts w:ascii="Arial" w:hAnsi="Arial" w:cs="Arial"/>
          <w:sz w:val="20"/>
          <w:szCs w:val="20"/>
        </w:rPr>
      </w:pPr>
    </w:p>
    <w:p w14:paraId="0FE8C6D8" w14:textId="77777777" w:rsidR="00E55E9D" w:rsidRPr="00710D28" w:rsidRDefault="00E55E9D" w:rsidP="00E55E9D">
      <w:pPr>
        <w:widowControl w:val="0"/>
        <w:jc w:val="both"/>
        <w:rPr>
          <w:rFonts w:ascii="Arial" w:hAnsi="Arial" w:cs="Arial"/>
          <w:sz w:val="20"/>
          <w:szCs w:val="20"/>
          <w:lang w:val="es-ES" w:eastAsia="en-US"/>
        </w:rPr>
      </w:pPr>
      <w:r w:rsidRPr="00710D28">
        <w:rPr>
          <w:rFonts w:ascii="Arial" w:hAnsi="Arial" w:cs="Arial"/>
          <w:sz w:val="20"/>
          <w:szCs w:val="20"/>
          <w:lang w:val="es-ES" w:eastAsia="en-US"/>
        </w:rPr>
        <w:t>Señores</w:t>
      </w:r>
    </w:p>
    <w:p w14:paraId="702101D1" w14:textId="77777777" w:rsidR="00E55E9D" w:rsidRPr="00710D28" w:rsidRDefault="00E55E9D" w:rsidP="00E55E9D">
      <w:pPr>
        <w:widowControl w:val="0"/>
        <w:spacing w:line="259" w:lineRule="auto"/>
        <w:jc w:val="both"/>
        <w:rPr>
          <w:rFonts w:ascii="Arial" w:hAnsi="Arial" w:cs="Arial"/>
          <w:b/>
          <w:bCs/>
          <w:sz w:val="20"/>
          <w:szCs w:val="20"/>
          <w:lang w:val="es-ES" w:eastAsia="en-US"/>
        </w:rPr>
      </w:pPr>
      <w:r w:rsidRPr="00710D28">
        <w:rPr>
          <w:rFonts w:ascii="Arial" w:hAnsi="Arial" w:cs="Arial"/>
          <w:b/>
          <w:bCs/>
          <w:sz w:val="20"/>
          <w:szCs w:val="20"/>
          <w:lang w:val="es-ES" w:eastAsia="en-US"/>
        </w:rPr>
        <w:t xml:space="preserve">EVALUADORES </w:t>
      </w:r>
    </w:p>
    <w:p w14:paraId="3D4F955A" w14:textId="337052EE" w:rsidR="00E55E9D" w:rsidRPr="00710D28" w:rsidRDefault="00E55E9D" w:rsidP="00E55E9D">
      <w:pPr>
        <w:widowControl w:val="0"/>
        <w:jc w:val="both"/>
        <w:rPr>
          <w:rFonts w:ascii="Arial" w:hAnsi="Arial" w:cs="Arial"/>
          <w:b/>
          <w:sz w:val="20"/>
          <w:szCs w:val="20"/>
          <w:u w:val="single"/>
          <w:lang w:val="es-ES" w:eastAsia="en-US"/>
        </w:rPr>
      </w:pPr>
      <w:r w:rsidRPr="00710D28">
        <w:rPr>
          <w:rFonts w:ascii="Arial" w:hAnsi="Arial" w:cs="Arial"/>
          <w:b/>
          <w:sz w:val="20"/>
          <w:szCs w:val="20"/>
          <w:lang w:val="es-ES" w:eastAsia="en-US"/>
        </w:rPr>
        <w:t>LICITACIÓN PÚBLICA</w:t>
      </w:r>
      <w:r w:rsidR="00B01084" w:rsidRPr="00710D28">
        <w:rPr>
          <w:rFonts w:ascii="Arial" w:hAnsi="Arial" w:cs="Arial"/>
          <w:b/>
          <w:sz w:val="20"/>
          <w:szCs w:val="20"/>
          <w:lang w:val="es-ES" w:eastAsia="en-US"/>
        </w:rPr>
        <w:t xml:space="preserve"> </w:t>
      </w:r>
      <w:r w:rsidR="00C63BB3" w:rsidRPr="00710D28">
        <w:rPr>
          <w:rFonts w:ascii="Arial" w:hAnsi="Arial" w:cs="Arial"/>
          <w:b/>
          <w:color w:val="000000"/>
          <w:sz w:val="20"/>
          <w:szCs w:val="20"/>
          <w:lang w:val="es-ES" w:eastAsia="en-US"/>
        </w:rPr>
        <w:t xml:space="preserve">ABREVIADA PARA BIENES </w:t>
      </w:r>
      <w:r w:rsidRPr="00710D28">
        <w:rPr>
          <w:rFonts w:ascii="Arial" w:hAnsi="Arial" w:cs="Arial"/>
          <w:b/>
          <w:color w:val="000000"/>
          <w:sz w:val="20"/>
          <w:szCs w:val="20"/>
          <w:lang w:val="es-ES" w:eastAsia="en-US"/>
        </w:rPr>
        <w:t>Nº</w:t>
      </w:r>
      <w:r w:rsidRPr="00710D28">
        <w:rPr>
          <w:rFonts w:ascii="Arial" w:hAnsi="Arial" w:cs="Arial"/>
          <w:b/>
          <w:sz w:val="20"/>
          <w:szCs w:val="20"/>
          <w:lang w:val="es-ES" w:eastAsia="en-US"/>
        </w:rPr>
        <w:t xml:space="preserve"> </w:t>
      </w:r>
      <w:r w:rsidRPr="00710D28">
        <w:rPr>
          <w:rFonts w:ascii="Arial" w:hAnsi="Arial" w:cs="Arial"/>
          <w:bCs/>
          <w:color w:val="000000"/>
          <w:sz w:val="20"/>
          <w:szCs w:val="20"/>
          <w:lang w:val="es-ES" w:eastAsia="en-US"/>
        </w:rPr>
        <w:t>[</w:t>
      </w:r>
      <w:r w:rsidRPr="00710D28">
        <w:rPr>
          <w:rFonts w:ascii="Arial" w:hAnsi="Arial" w:cs="Arial"/>
          <w:b/>
          <w:color w:val="000000"/>
          <w:sz w:val="20"/>
          <w:szCs w:val="20"/>
          <w:u w:val="single"/>
          <w:lang w:val="es-ES" w:eastAsia="en-US"/>
        </w:rPr>
        <w:t>CONSIGNAR NOMENCLATURA DEL PROCEDIMIENTO</w:t>
      </w:r>
      <w:r w:rsidR="00540D8C" w:rsidRPr="00710D28">
        <w:rPr>
          <w:rFonts w:ascii="Arial" w:hAnsi="Arial" w:cs="Arial"/>
          <w:b/>
          <w:color w:val="000000"/>
          <w:sz w:val="20"/>
          <w:szCs w:val="20"/>
          <w:u w:val="single"/>
          <w:lang w:val="es-ES" w:eastAsia="en-US"/>
        </w:rPr>
        <w:t xml:space="preserve"> DE SELECCION</w:t>
      </w:r>
      <w:r w:rsidRPr="00710D28">
        <w:rPr>
          <w:rFonts w:ascii="Arial" w:hAnsi="Arial" w:cs="Arial"/>
          <w:b/>
          <w:color w:val="000000"/>
          <w:sz w:val="20"/>
          <w:szCs w:val="20"/>
          <w:u w:val="single"/>
          <w:lang w:val="es-ES" w:eastAsia="en-US"/>
        </w:rPr>
        <w:t>]</w:t>
      </w:r>
    </w:p>
    <w:p w14:paraId="31218339" w14:textId="77777777" w:rsidR="00E55E9D" w:rsidRPr="00710D28" w:rsidRDefault="00E55E9D" w:rsidP="00E55E9D">
      <w:pPr>
        <w:widowControl w:val="0"/>
        <w:jc w:val="both"/>
        <w:rPr>
          <w:rFonts w:ascii="Arial" w:hAnsi="Arial" w:cs="Arial"/>
          <w:sz w:val="20"/>
          <w:szCs w:val="20"/>
          <w:u w:val="single"/>
          <w:lang w:val="es-ES" w:eastAsia="en-US"/>
        </w:rPr>
      </w:pPr>
      <w:r w:rsidRPr="00710D28">
        <w:rPr>
          <w:rFonts w:ascii="Arial" w:hAnsi="Arial" w:cs="Arial"/>
          <w:sz w:val="20"/>
          <w:szCs w:val="20"/>
          <w:u w:val="single"/>
          <w:lang w:val="es-ES" w:eastAsia="en-US"/>
        </w:rPr>
        <w:t>Presente</w:t>
      </w:r>
      <w:r w:rsidRPr="00710D28">
        <w:rPr>
          <w:rFonts w:ascii="Arial" w:hAnsi="Arial" w:cs="Arial"/>
          <w:sz w:val="20"/>
          <w:szCs w:val="20"/>
          <w:lang w:val="es-ES" w:eastAsia="en-US"/>
        </w:rPr>
        <w:t>.-</w:t>
      </w:r>
    </w:p>
    <w:p w14:paraId="6DB40044" w14:textId="77777777" w:rsidR="00E55E9D" w:rsidRPr="00710D28" w:rsidRDefault="00E55E9D" w:rsidP="00E55E9D">
      <w:pPr>
        <w:widowControl w:val="0"/>
        <w:jc w:val="both"/>
        <w:rPr>
          <w:rFonts w:ascii="Arial" w:hAnsi="Arial" w:cs="Arial"/>
          <w:b/>
          <w:sz w:val="20"/>
          <w:szCs w:val="20"/>
        </w:rPr>
      </w:pPr>
    </w:p>
    <w:p w14:paraId="2D7B1363" w14:textId="77777777" w:rsidR="00E55E9D" w:rsidRPr="00710D28" w:rsidRDefault="00E55E9D" w:rsidP="00E55E9D">
      <w:pPr>
        <w:widowControl w:val="0"/>
        <w:jc w:val="both"/>
        <w:rPr>
          <w:rFonts w:ascii="Arial" w:hAnsi="Arial" w:cs="Arial"/>
          <w:sz w:val="20"/>
          <w:szCs w:val="20"/>
        </w:rPr>
      </w:pPr>
    </w:p>
    <w:p w14:paraId="65A378FB" w14:textId="633C7720" w:rsidR="00E55E9D" w:rsidRPr="00710D28" w:rsidRDefault="00E55E9D" w:rsidP="00E55E9D">
      <w:pPr>
        <w:widowControl w:val="0"/>
        <w:jc w:val="both"/>
        <w:rPr>
          <w:rFonts w:ascii="Arial" w:hAnsi="Arial" w:cs="Arial"/>
          <w:sz w:val="20"/>
          <w:szCs w:val="20"/>
          <w:lang w:val="es-ES" w:eastAsia="en-US"/>
        </w:rPr>
      </w:pPr>
      <w:r w:rsidRPr="00710D28">
        <w:rPr>
          <w:rFonts w:ascii="Arial" w:hAnsi="Arial" w:cs="Arial"/>
          <w:sz w:val="20"/>
          <w:szCs w:val="20"/>
          <w:lang w:val="es-ES" w:eastAsia="en-US"/>
        </w:rPr>
        <w:t xml:space="preserve">Mediante el presente el suscrito, postor o </w:t>
      </w:r>
      <w:r w:rsidR="00283D87" w:rsidRPr="00710D28">
        <w:rPr>
          <w:rFonts w:ascii="Arial" w:hAnsi="Arial" w:cs="Arial"/>
          <w:sz w:val="20"/>
          <w:szCs w:val="20"/>
        </w:rPr>
        <w:t xml:space="preserve">representante legal o </w:t>
      </w:r>
      <w:r w:rsidR="001B53CC" w:rsidRPr="00710D28">
        <w:rPr>
          <w:rFonts w:ascii="Arial" w:hAnsi="Arial" w:cs="Arial"/>
          <w:sz w:val="20"/>
          <w:szCs w:val="20"/>
        </w:rPr>
        <w:t xml:space="preserve">representante </w:t>
      </w:r>
      <w:r w:rsidR="00283D87" w:rsidRPr="00710D28">
        <w:rPr>
          <w:rFonts w:ascii="Arial" w:hAnsi="Arial" w:cs="Arial"/>
          <w:sz w:val="20"/>
          <w:szCs w:val="20"/>
        </w:rPr>
        <w:t xml:space="preserve">común de </w:t>
      </w:r>
      <w:r w:rsidRPr="00710D28">
        <w:rPr>
          <w:rFonts w:ascii="Arial" w:hAnsi="Arial" w:cs="Arial"/>
          <w:b/>
          <w:bCs/>
          <w:sz w:val="20"/>
          <w:szCs w:val="20"/>
          <w:u w:val="single"/>
          <w:lang w:val="es-ES" w:eastAsia="en-US"/>
        </w:rPr>
        <w:t xml:space="preserve">[CONSIGNAR </w:t>
      </w:r>
      <w:r w:rsidR="001B53CC" w:rsidRPr="00710D28">
        <w:rPr>
          <w:rFonts w:ascii="Arial" w:hAnsi="Arial" w:cs="Arial"/>
          <w:b/>
          <w:bCs/>
          <w:sz w:val="20"/>
          <w:szCs w:val="20"/>
          <w:u w:val="single"/>
          <w:lang w:val="es-ES" w:eastAsia="en-US"/>
        </w:rPr>
        <w:t>SEGÚN CORRESPONDA</w:t>
      </w:r>
      <w:r w:rsidRPr="00710D28">
        <w:rPr>
          <w:rFonts w:ascii="Arial" w:hAnsi="Arial" w:cs="Arial"/>
          <w:b/>
          <w:bCs/>
          <w:sz w:val="20"/>
          <w:szCs w:val="20"/>
          <w:u w:val="single"/>
          <w:lang w:val="es-ES" w:eastAsia="en-US"/>
        </w:rPr>
        <w:t>],</w:t>
      </w:r>
      <w:r w:rsidRPr="00710D28">
        <w:rPr>
          <w:rFonts w:ascii="Arial" w:hAnsi="Arial" w:cs="Arial"/>
          <w:sz w:val="20"/>
          <w:szCs w:val="20"/>
          <w:lang w:val="es-ES" w:eastAsia="en-US"/>
        </w:rPr>
        <w:t xml:space="preserve"> declaro bajo juramento que gozo del beneficio de la exoneración del IGV previsto en la Ley Nº 27037, Ley de Promoción de la Inversión en la Amazonía, dado que cumplo con las condiciones siguientes: </w:t>
      </w:r>
    </w:p>
    <w:p w14:paraId="4B6521FB" w14:textId="77777777" w:rsidR="00E55E9D" w:rsidRPr="00710D28" w:rsidRDefault="00E55E9D" w:rsidP="00E55E9D">
      <w:pPr>
        <w:widowControl w:val="0"/>
        <w:ind w:left="705" w:hanging="705"/>
        <w:jc w:val="both"/>
        <w:rPr>
          <w:rFonts w:ascii="Arial" w:hAnsi="Arial" w:cs="Arial"/>
          <w:sz w:val="20"/>
          <w:szCs w:val="20"/>
          <w:lang w:val="es-ES" w:eastAsia="en-US"/>
        </w:rPr>
      </w:pPr>
    </w:p>
    <w:p w14:paraId="01D56A23" w14:textId="77777777" w:rsidR="00E55E9D" w:rsidRPr="00710D28" w:rsidRDefault="00E55E9D" w:rsidP="00E55E9D">
      <w:pPr>
        <w:widowControl w:val="0"/>
        <w:ind w:left="284" w:hanging="284"/>
        <w:jc w:val="both"/>
        <w:rPr>
          <w:rFonts w:ascii="Arial" w:hAnsi="Arial" w:cs="Arial"/>
          <w:sz w:val="20"/>
          <w:szCs w:val="20"/>
          <w:lang w:val="es-ES" w:eastAsia="en-US"/>
        </w:rPr>
      </w:pPr>
      <w:r w:rsidRPr="00710D28">
        <w:rPr>
          <w:rFonts w:ascii="Arial" w:hAnsi="Arial" w:cs="Arial"/>
          <w:sz w:val="20"/>
          <w:szCs w:val="20"/>
          <w:lang w:val="es-ES" w:eastAsia="en-US"/>
        </w:rPr>
        <w:t>1.-</w:t>
      </w:r>
      <w:r w:rsidRPr="00710D28">
        <w:rPr>
          <w:rFonts w:ascii="Arial" w:hAnsi="Arial" w:cs="Arial"/>
          <w:sz w:val="20"/>
          <w:lang w:val="es-ES" w:eastAsia="en-US"/>
        </w:rPr>
        <w:tab/>
      </w:r>
      <w:r w:rsidRPr="00710D28">
        <w:rPr>
          <w:rFonts w:ascii="Arial" w:hAnsi="Arial" w:cs="Arial"/>
          <w:sz w:val="20"/>
          <w:szCs w:val="20"/>
          <w:lang w:val="es-ES" w:eastAsia="en-US"/>
        </w:rPr>
        <w:t>Que el domicilio fiscal de la empresa</w:t>
      </w:r>
      <w:r w:rsidRPr="00710D28">
        <w:rPr>
          <w:rFonts w:ascii="Arial" w:hAnsi="Arial" w:cs="Arial"/>
          <w:vertAlign w:val="superscript"/>
          <w:lang w:val="es-ES" w:eastAsia="en-US"/>
        </w:rPr>
        <w:footnoteReference w:id="68"/>
      </w:r>
      <w:r w:rsidRPr="00710D28">
        <w:rPr>
          <w:rFonts w:ascii="Arial" w:hAnsi="Arial" w:cs="Arial"/>
          <w:sz w:val="20"/>
          <w:szCs w:val="20"/>
          <w:lang w:val="es-ES" w:eastAsia="en-US"/>
        </w:rPr>
        <w:t xml:space="preserve"> se encuentra ubicada en la Amazonía y coincide con el lugar establecido como sede central (donde tiene su administración y lleva su contabilidad);</w:t>
      </w:r>
    </w:p>
    <w:p w14:paraId="73556CEB" w14:textId="77777777" w:rsidR="00E55E9D" w:rsidRPr="00710D28" w:rsidRDefault="00E55E9D" w:rsidP="00E55E9D">
      <w:pPr>
        <w:widowControl w:val="0"/>
        <w:ind w:left="284" w:hanging="284"/>
        <w:jc w:val="both"/>
        <w:rPr>
          <w:rFonts w:ascii="Arial" w:hAnsi="Arial" w:cs="Arial"/>
          <w:sz w:val="20"/>
          <w:szCs w:val="20"/>
          <w:lang w:val="es-ES" w:eastAsia="en-US"/>
        </w:rPr>
      </w:pPr>
    </w:p>
    <w:p w14:paraId="2F407A05" w14:textId="77777777" w:rsidR="00E55E9D" w:rsidRPr="00710D28" w:rsidRDefault="00E55E9D" w:rsidP="00E55E9D">
      <w:pPr>
        <w:widowControl w:val="0"/>
        <w:ind w:left="284" w:hanging="284"/>
        <w:jc w:val="both"/>
        <w:rPr>
          <w:rFonts w:ascii="Arial" w:hAnsi="Arial" w:cs="Arial"/>
          <w:sz w:val="20"/>
          <w:szCs w:val="20"/>
          <w:lang w:val="es-ES" w:eastAsia="en-US"/>
        </w:rPr>
      </w:pPr>
      <w:r w:rsidRPr="00710D28">
        <w:rPr>
          <w:rFonts w:ascii="Arial" w:hAnsi="Arial" w:cs="Arial"/>
          <w:sz w:val="20"/>
          <w:szCs w:val="20"/>
          <w:lang w:val="es-ES" w:eastAsia="en-US"/>
        </w:rPr>
        <w:t>2.-</w:t>
      </w:r>
      <w:r w:rsidRPr="00710D28">
        <w:rPr>
          <w:rFonts w:ascii="Calibri" w:hAnsi="Calibri"/>
          <w:lang w:val="es-ES" w:eastAsia="en-US"/>
        </w:rPr>
        <w:tab/>
      </w:r>
      <w:r w:rsidRPr="00710D28">
        <w:rPr>
          <w:rFonts w:ascii="Arial" w:hAnsi="Arial" w:cs="Arial"/>
          <w:sz w:val="20"/>
          <w:szCs w:val="20"/>
          <w:lang w:val="es-ES" w:eastAsia="en-US"/>
        </w:rPr>
        <w:t>Que la empresa se encuentra inscrita en las Oficinas Registrales de la Amazonía (exigible en caso de personas jurídicas);</w:t>
      </w:r>
    </w:p>
    <w:p w14:paraId="5795EBF4" w14:textId="77777777" w:rsidR="00E55E9D" w:rsidRPr="00710D28" w:rsidRDefault="00E55E9D" w:rsidP="00E55E9D">
      <w:pPr>
        <w:widowControl w:val="0"/>
        <w:ind w:left="284" w:hanging="284"/>
        <w:jc w:val="both"/>
        <w:rPr>
          <w:rFonts w:ascii="Arial" w:hAnsi="Arial" w:cs="Arial"/>
          <w:sz w:val="20"/>
          <w:szCs w:val="20"/>
          <w:lang w:val="es-ES" w:eastAsia="en-US"/>
        </w:rPr>
      </w:pPr>
    </w:p>
    <w:p w14:paraId="2D89DD30" w14:textId="77777777" w:rsidR="00E55E9D" w:rsidRPr="00710D28" w:rsidRDefault="00E55E9D" w:rsidP="00E55E9D">
      <w:pPr>
        <w:widowControl w:val="0"/>
        <w:ind w:left="284" w:hanging="284"/>
        <w:jc w:val="both"/>
        <w:rPr>
          <w:rFonts w:ascii="Arial" w:hAnsi="Arial" w:cs="Arial"/>
          <w:sz w:val="20"/>
          <w:szCs w:val="20"/>
          <w:lang w:val="es-ES" w:eastAsia="en-US"/>
        </w:rPr>
      </w:pPr>
      <w:r w:rsidRPr="00710D28">
        <w:rPr>
          <w:rFonts w:ascii="Arial" w:hAnsi="Arial" w:cs="Arial"/>
          <w:sz w:val="20"/>
          <w:szCs w:val="20"/>
          <w:lang w:val="es-ES" w:eastAsia="en-US"/>
        </w:rPr>
        <w:t>3.-</w:t>
      </w:r>
      <w:r w:rsidRPr="00710D28">
        <w:rPr>
          <w:rFonts w:ascii="Calibri" w:hAnsi="Calibri"/>
          <w:lang w:val="es-ES" w:eastAsia="en-US"/>
        </w:rPr>
        <w:tab/>
      </w:r>
      <w:r w:rsidRPr="00710D28">
        <w:rPr>
          <w:rFonts w:ascii="Arial" w:hAnsi="Arial" w:cs="Arial"/>
          <w:sz w:val="20"/>
          <w:szCs w:val="20"/>
          <w:lang w:val="es-ES" w:eastAsia="en-US"/>
        </w:rPr>
        <w:t>Que, al menos el setenta por ciento (70%) de los activos fijos de la empresa se encuentran en la Amazonía; y</w:t>
      </w:r>
    </w:p>
    <w:p w14:paraId="1CF74358" w14:textId="77777777" w:rsidR="00E55E9D" w:rsidRPr="00710D28" w:rsidRDefault="00E55E9D" w:rsidP="00E55E9D">
      <w:pPr>
        <w:widowControl w:val="0"/>
        <w:ind w:left="284" w:hanging="284"/>
        <w:jc w:val="both"/>
        <w:rPr>
          <w:rFonts w:ascii="Arial" w:hAnsi="Arial" w:cs="Arial"/>
          <w:sz w:val="20"/>
          <w:szCs w:val="20"/>
          <w:lang w:val="es-ES" w:eastAsia="en-US"/>
        </w:rPr>
      </w:pPr>
    </w:p>
    <w:p w14:paraId="54DF56B1" w14:textId="77777777" w:rsidR="00E55E9D" w:rsidRPr="00710D28" w:rsidRDefault="00E55E9D" w:rsidP="00E55E9D">
      <w:pPr>
        <w:widowControl w:val="0"/>
        <w:ind w:left="284" w:hanging="284"/>
        <w:jc w:val="both"/>
        <w:rPr>
          <w:rFonts w:ascii="Arial" w:hAnsi="Arial" w:cs="Arial"/>
          <w:sz w:val="20"/>
          <w:szCs w:val="20"/>
          <w:lang w:val="es-ES" w:eastAsia="en-US"/>
        </w:rPr>
      </w:pPr>
      <w:r w:rsidRPr="00710D28">
        <w:rPr>
          <w:rFonts w:ascii="Arial" w:hAnsi="Arial" w:cs="Arial"/>
          <w:sz w:val="20"/>
          <w:szCs w:val="20"/>
          <w:lang w:val="es-ES" w:eastAsia="en-US"/>
        </w:rPr>
        <w:t>4.-</w:t>
      </w:r>
      <w:r w:rsidRPr="00710D28">
        <w:rPr>
          <w:rFonts w:ascii="Arial" w:hAnsi="Arial" w:cs="Arial"/>
          <w:sz w:val="20"/>
          <w:szCs w:val="20"/>
          <w:lang w:val="es-ES" w:eastAsia="en-US"/>
        </w:rPr>
        <w:tab/>
        <w:t>Que la empresa no tiene producción fuera de la Amazonía.</w:t>
      </w:r>
      <w:r w:rsidRPr="00710D28">
        <w:rPr>
          <w:rFonts w:ascii="Arial" w:hAnsi="Arial" w:cs="Arial"/>
          <w:sz w:val="20"/>
          <w:szCs w:val="20"/>
          <w:vertAlign w:val="superscript"/>
          <w:lang w:val="es-ES" w:eastAsia="en-US"/>
        </w:rPr>
        <w:footnoteReference w:id="69"/>
      </w:r>
    </w:p>
    <w:p w14:paraId="170DA855" w14:textId="77777777" w:rsidR="00E55E9D" w:rsidRPr="00710D28" w:rsidRDefault="00E55E9D" w:rsidP="00E55E9D">
      <w:pPr>
        <w:widowControl w:val="0"/>
        <w:ind w:left="284" w:hanging="284"/>
        <w:jc w:val="both"/>
        <w:rPr>
          <w:rFonts w:ascii="Arial" w:hAnsi="Arial" w:cs="Arial"/>
          <w:sz w:val="20"/>
          <w:szCs w:val="20"/>
          <w:lang w:val="es-ES" w:eastAsia="en-US"/>
        </w:rPr>
      </w:pPr>
    </w:p>
    <w:p w14:paraId="01FF8B2A"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438A8C45" w14:textId="77777777" w:rsidR="00E55E9D" w:rsidRPr="00710D28" w:rsidRDefault="00E55E9D" w:rsidP="00E55E9D">
      <w:pPr>
        <w:widowControl w:val="0"/>
        <w:autoSpaceDE w:val="0"/>
        <w:autoSpaceDN w:val="0"/>
        <w:adjustRightInd w:val="0"/>
        <w:jc w:val="both"/>
        <w:rPr>
          <w:rFonts w:ascii="Arial" w:hAnsi="Arial" w:cs="Arial"/>
          <w:b/>
          <w:bCs/>
          <w:i/>
          <w:sz w:val="20"/>
          <w:szCs w:val="20"/>
          <w:u w:val="single"/>
        </w:rPr>
      </w:pPr>
      <w:r w:rsidRPr="00710D28">
        <w:rPr>
          <w:rFonts w:ascii="Arial" w:hAnsi="Arial" w:cs="Arial"/>
          <w:b/>
          <w:bCs/>
          <w:sz w:val="20"/>
          <w:szCs w:val="20"/>
          <w:u w:val="single"/>
        </w:rPr>
        <w:t>[CONSIGNAR CIUDAD Y FECHA]</w:t>
      </w:r>
    </w:p>
    <w:p w14:paraId="35340DE2"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29056747"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w:t>
      </w:r>
    </w:p>
    <w:p w14:paraId="6694FC7D"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7CA72358" w14:textId="71548795"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representante legal o </w:t>
      </w:r>
      <w:r w:rsidR="001B53CC" w:rsidRPr="00710D28">
        <w:rPr>
          <w:rFonts w:ascii="Arial" w:hAnsi="Arial" w:cs="Arial"/>
          <w:b/>
          <w:bCs/>
          <w:color w:val="000000"/>
          <w:sz w:val="20"/>
          <w:szCs w:val="20"/>
        </w:rPr>
        <w:t xml:space="preserve">representante </w:t>
      </w:r>
      <w:r w:rsidRPr="00710D28">
        <w:rPr>
          <w:rFonts w:ascii="Arial" w:hAnsi="Arial" w:cs="Arial"/>
          <w:b/>
          <w:bCs/>
          <w:color w:val="000000"/>
          <w:sz w:val="20"/>
          <w:szCs w:val="20"/>
        </w:rPr>
        <w:t>común, según corresponda</w:t>
      </w:r>
      <w:r w:rsidRPr="00710D28">
        <w:rPr>
          <w:rFonts w:ascii="Arial" w:hAnsi="Arial" w:cs="Arial"/>
          <w:color w:val="000000"/>
          <w:sz w:val="20"/>
          <w:szCs w:val="20"/>
          <w:lang w:val="es-ES"/>
        </w:rPr>
        <w:t> </w:t>
      </w:r>
    </w:p>
    <w:p w14:paraId="1CB34E27" w14:textId="77777777" w:rsidR="00E55E9D" w:rsidRPr="00710D28" w:rsidRDefault="00E55E9D" w:rsidP="00E55E9D">
      <w:pPr>
        <w:widowControl w:val="0"/>
        <w:jc w:val="both"/>
        <w:rPr>
          <w:rFonts w:ascii="Arial" w:hAnsi="Arial" w:cs="Arial"/>
          <w:strike/>
          <w:sz w:val="20"/>
          <w:szCs w:val="20"/>
        </w:rPr>
      </w:pPr>
    </w:p>
    <w:p w14:paraId="25C9F3EE" w14:textId="77777777" w:rsidR="00E55E9D" w:rsidRPr="00710D28" w:rsidRDefault="00E55E9D" w:rsidP="00E55E9D">
      <w:pPr>
        <w:widowControl w:val="0"/>
        <w:jc w:val="both"/>
        <w:rPr>
          <w:rFonts w:ascii="Arial" w:hAnsi="Arial" w:cs="Arial"/>
          <w:strike/>
          <w:sz w:val="18"/>
          <w:szCs w:val="18"/>
        </w:rPr>
      </w:pPr>
    </w:p>
    <w:tbl>
      <w:tblPr>
        <w:tblStyle w:val="Tabladecuadrcula1clara-nfasis510"/>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E55E9D" w:rsidRPr="00710D28" w14:paraId="3B2575BF" w14:textId="77777777" w:rsidTr="00221D4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214" w:type="dxa"/>
            <w:tcBorders>
              <w:bottom w:val="none" w:sz="0" w:space="0" w:color="auto"/>
            </w:tcBorders>
            <w:vAlign w:val="center"/>
          </w:tcPr>
          <w:p w14:paraId="4F9FA90F" w14:textId="77777777" w:rsidR="00E55E9D" w:rsidRPr="00710D28" w:rsidRDefault="00E55E9D" w:rsidP="00E55E9D">
            <w:pPr>
              <w:jc w:val="both"/>
              <w:rPr>
                <w:rFonts w:ascii="Arial" w:hAnsi="Arial" w:cs="Arial"/>
                <w:color w:val="3333CC"/>
                <w:sz w:val="18"/>
                <w:szCs w:val="18"/>
                <w:lang w:val="es-ES"/>
              </w:rPr>
            </w:pPr>
            <w:r w:rsidRPr="00710D28">
              <w:rPr>
                <w:rFonts w:ascii="Arial" w:hAnsi="Arial" w:cs="Arial"/>
                <w:color w:val="FF0000"/>
                <w:sz w:val="18"/>
                <w:szCs w:val="18"/>
              </w:rPr>
              <w:t>Advertencia</w:t>
            </w:r>
          </w:p>
        </w:tc>
      </w:tr>
      <w:tr w:rsidR="00E55E9D" w:rsidRPr="00710D28" w14:paraId="045C2F72" w14:textId="77777777" w:rsidTr="00221D43">
        <w:trPr>
          <w:trHeight w:val="648"/>
        </w:trPr>
        <w:tc>
          <w:tcPr>
            <w:cnfStyle w:val="001000000000" w:firstRow="0" w:lastRow="0" w:firstColumn="1" w:lastColumn="0" w:oddVBand="0" w:evenVBand="0" w:oddHBand="0" w:evenHBand="0" w:firstRowFirstColumn="0" w:firstRowLastColumn="0" w:lastRowFirstColumn="0" w:lastRowLastColumn="0"/>
            <w:tcW w:w="9214" w:type="dxa"/>
            <w:vAlign w:val="center"/>
          </w:tcPr>
          <w:p w14:paraId="2722FD4D" w14:textId="77777777" w:rsidR="00E55E9D" w:rsidRPr="00710D28" w:rsidRDefault="00E55E9D" w:rsidP="00E55E9D">
            <w:pPr>
              <w:widowControl w:val="0"/>
              <w:jc w:val="both"/>
              <w:rPr>
                <w:rFonts w:ascii="Arial" w:hAnsi="Arial" w:cs="Arial"/>
                <w:b w:val="0"/>
                <w:bCs w:val="0"/>
                <w:iCs/>
                <w:sz w:val="18"/>
                <w:szCs w:val="18"/>
              </w:rPr>
            </w:pPr>
            <w:r w:rsidRPr="00710D28">
              <w:rPr>
                <w:rFonts w:ascii="Arial" w:hAnsi="Arial" w:cs="Arial"/>
                <w:b w:val="0"/>
                <w:bCs w:val="0"/>
                <w:iCs/>
                <w:color w:val="FF0000"/>
                <w:sz w:val="18"/>
                <w:szCs w:val="18"/>
              </w:rPr>
              <w:t xml:space="preserve">Cuando se trate de consorcios, esta declaración jurada será presentada por cada uno de los integrantes del consorcio, salvo que se trate de consorcios con contabilidad independiente, en cuyo caso debe ser suscrita por el representante común, debiendo indicar su condición de consorcio con contabilidad independiente y el número de RUC del consorcio. </w:t>
            </w:r>
          </w:p>
        </w:tc>
      </w:tr>
    </w:tbl>
    <w:p w14:paraId="5F94CBEE" w14:textId="77777777" w:rsidR="00E55E9D" w:rsidRPr="00710D28" w:rsidRDefault="00E55E9D" w:rsidP="00E55E9D">
      <w:pPr>
        <w:widowControl w:val="0"/>
        <w:tabs>
          <w:tab w:val="left" w:pos="284"/>
        </w:tabs>
        <w:jc w:val="both"/>
        <w:rPr>
          <w:rFonts w:ascii="Arial" w:hAnsi="Arial" w:cs="Arial"/>
          <w:sz w:val="20"/>
          <w:szCs w:val="20"/>
        </w:rPr>
        <w:sectPr w:rsidR="00E55E9D" w:rsidRPr="00710D28" w:rsidSect="00E55E9D">
          <w:headerReference w:type="even" r:id="rId43"/>
          <w:headerReference w:type="default" r:id="rId44"/>
          <w:footerReference w:type="even" r:id="rId45"/>
          <w:footerReference w:type="default" r:id="rId46"/>
          <w:headerReference w:type="first" r:id="rId47"/>
          <w:pgSz w:w="11907" w:h="16839" w:code="9"/>
          <w:pgMar w:top="1418" w:right="1418" w:bottom="1701" w:left="1418" w:header="567" w:footer="567" w:gutter="0"/>
          <w:cols w:space="720"/>
          <w:docGrid w:linePitch="360"/>
        </w:sectPr>
      </w:pPr>
    </w:p>
    <w:p w14:paraId="58015E3E" w14:textId="5A12561E" w:rsidR="00E55E9D" w:rsidRPr="00710D28" w:rsidRDefault="00E55E9D" w:rsidP="00CF555D">
      <w:pPr>
        <w:pStyle w:val="Ttulo2"/>
        <w:spacing w:before="0"/>
        <w:jc w:val="center"/>
        <w:rPr>
          <w:rFonts w:ascii="Arial" w:hAnsi="Arial" w:cs="Arial"/>
          <w:sz w:val="20"/>
          <w:szCs w:val="20"/>
        </w:rPr>
      </w:pPr>
      <w:bookmarkStart w:id="80" w:name="_Toc210240589"/>
      <w:r w:rsidRPr="00710D28">
        <w:rPr>
          <w:rFonts w:ascii="Arial" w:hAnsi="Arial" w:cs="Arial"/>
          <w:color w:val="auto"/>
          <w:sz w:val="20"/>
          <w:szCs w:val="20"/>
        </w:rPr>
        <w:lastRenderedPageBreak/>
        <w:t xml:space="preserve">ANEXO Nº </w:t>
      </w:r>
      <w:bookmarkEnd w:id="80"/>
      <w:r w:rsidRPr="00710D28">
        <w:rPr>
          <w:rFonts w:ascii="Arial" w:hAnsi="Arial" w:cs="Arial"/>
          <w:color w:val="auto"/>
          <w:sz w:val="20"/>
          <w:szCs w:val="20"/>
        </w:rPr>
        <w:t>1</w:t>
      </w:r>
      <w:r w:rsidR="002858DF" w:rsidRPr="00710D28">
        <w:rPr>
          <w:rFonts w:ascii="Arial" w:hAnsi="Arial" w:cs="Arial"/>
          <w:color w:val="auto"/>
          <w:sz w:val="20"/>
          <w:szCs w:val="20"/>
        </w:rPr>
        <w:t>3</w:t>
      </w:r>
    </w:p>
    <w:p w14:paraId="47894C03" w14:textId="77777777" w:rsidR="00E55E9D" w:rsidRPr="00710D28" w:rsidRDefault="00E55E9D" w:rsidP="00E55E9D">
      <w:pPr>
        <w:widowControl w:val="0"/>
        <w:jc w:val="center"/>
        <w:rPr>
          <w:rFonts w:ascii="Arial" w:hAnsi="Arial" w:cs="Arial"/>
          <w:b/>
          <w:sz w:val="20"/>
          <w:szCs w:val="20"/>
        </w:rPr>
      </w:pPr>
    </w:p>
    <w:p w14:paraId="7935E09C" w14:textId="77777777" w:rsidR="00E55E9D" w:rsidRPr="00710D28" w:rsidRDefault="00E55E9D" w:rsidP="00E55E9D">
      <w:pPr>
        <w:widowControl w:val="0"/>
        <w:jc w:val="center"/>
        <w:rPr>
          <w:rFonts w:ascii="Arial" w:hAnsi="Arial" w:cs="Arial"/>
          <w:b/>
          <w:bCs/>
          <w:sz w:val="20"/>
          <w:szCs w:val="20"/>
          <w:lang w:val="es-ES" w:eastAsia="es-ES"/>
        </w:rPr>
      </w:pPr>
      <w:r w:rsidRPr="00710D28">
        <w:rPr>
          <w:rFonts w:ascii="Arial" w:hAnsi="Arial" w:cs="Arial"/>
          <w:b/>
          <w:bCs/>
          <w:sz w:val="20"/>
          <w:szCs w:val="20"/>
          <w:lang w:val="es-ES" w:eastAsia="es-ES"/>
        </w:rPr>
        <w:t xml:space="preserve">DECLARACIÓN JURADA </w:t>
      </w:r>
    </w:p>
    <w:p w14:paraId="40073C8E" w14:textId="77777777" w:rsidR="00D0075E" w:rsidRPr="00710D28" w:rsidRDefault="00D0075E" w:rsidP="00E55E9D">
      <w:pPr>
        <w:widowControl w:val="0"/>
        <w:jc w:val="center"/>
        <w:rPr>
          <w:rFonts w:ascii="Arial" w:hAnsi="Arial" w:cs="Arial"/>
          <w:b/>
          <w:bCs/>
          <w:sz w:val="20"/>
          <w:szCs w:val="20"/>
          <w:lang w:val="es-ES" w:eastAsia="es-ES"/>
        </w:rPr>
      </w:pPr>
    </w:p>
    <w:p w14:paraId="22F6B27D" w14:textId="15349BD4" w:rsidR="00E55E9D" w:rsidRPr="00710D28" w:rsidRDefault="00E55E9D" w:rsidP="00E55E9D">
      <w:pPr>
        <w:widowControl w:val="0"/>
        <w:jc w:val="center"/>
        <w:rPr>
          <w:rFonts w:ascii="Arial" w:hAnsi="Arial" w:cs="Arial"/>
          <w:b/>
          <w:bCs/>
          <w:sz w:val="20"/>
          <w:szCs w:val="20"/>
          <w:lang w:val="es-ES" w:eastAsia="es-ES"/>
        </w:rPr>
      </w:pPr>
      <w:r w:rsidRPr="00710D28">
        <w:rPr>
          <w:rFonts w:ascii="Arial" w:hAnsi="Arial" w:cs="Arial"/>
          <w:b/>
          <w:bCs/>
          <w:sz w:val="20"/>
          <w:szCs w:val="20"/>
          <w:lang w:val="es-ES" w:eastAsia="es-ES"/>
        </w:rPr>
        <w:t xml:space="preserve"> </w:t>
      </w:r>
    </w:p>
    <w:p w14:paraId="0A126EAC"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rPr>
        <w:t>Señores</w:t>
      </w:r>
    </w:p>
    <w:p w14:paraId="002C817F" w14:textId="77777777" w:rsidR="00E55E9D" w:rsidRPr="00710D28" w:rsidRDefault="00E55E9D" w:rsidP="00E55E9D">
      <w:pPr>
        <w:widowControl w:val="0"/>
        <w:jc w:val="both"/>
        <w:rPr>
          <w:rFonts w:ascii="Arial" w:hAnsi="Arial" w:cs="Arial"/>
          <w:b/>
          <w:sz w:val="20"/>
          <w:szCs w:val="20"/>
        </w:rPr>
      </w:pPr>
      <w:r w:rsidRPr="00710D28">
        <w:rPr>
          <w:rFonts w:ascii="Arial" w:hAnsi="Arial" w:cs="Arial"/>
          <w:b/>
          <w:bCs/>
          <w:sz w:val="20"/>
          <w:szCs w:val="20"/>
        </w:rPr>
        <w:t>EVALUADORES</w:t>
      </w:r>
    </w:p>
    <w:p w14:paraId="4670A3C7" w14:textId="61DC0F3D" w:rsidR="00E55E9D" w:rsidRPr="00710D28" w:rsidRDefault="00E55E9D" w:rsidP="00E55E9D">
      <w:pPr>
        <w:widowControl w:val="0"/>
        <w:jc w:val="both"/>
        <w:rPr>
          <w:rFonts w:ascii="Arial" w:hAnsi="Arial" w:cs="Arial"/>
          <w:b/>
          <w:bCs/>
          <w:sz w:val="20"/>
          <w:szCs w:val="20"/>
          <w:u w:val="single"/>
        </w:rPr>
      </w:pPr>
      <w:r w:rsidRPr="00710D28">
        <w:rPr>
          <w:rFonts w:ascii="Arial" w:hAnsi="Arial" w:cs="Arial"/>
          <w:b/>
          <w:bCs/>
          <w:sz w:val="20"/>
          <w:szCs w:val="20"/>
        </w:rPr>
        <w:t>LICITACIÓN PÚBLICA</w:t>
      </w:r>
      <w:r w:rsidR="000220C6" w:rsidRPr="00710D28">
        <w:rPr>
          <w:rFonts w:ascii="Arial" w:hAnsi="Arial" w:cs="Arial"/>
          <w:b/>
          <w:bCs/>
          <w:sz w:val="20"/>
          <w:szCs w:val="20"/>
        </w:rPr>
        <w:t xml:space="preserve"> ABREVIADA PARA BIENES</w:t>
      </w:r>
      <w:r w:rsidRPr="00710D28">
        <w:rPr>
          <w:rFonts w:ascii="Arial" w:hAnsi="Arial" w:cs="Arial"/>
          <w:b/>
          <w:bCs/>
          <w:sz w:val="20"/>
          <w:szCs w:val="20"/>
        </w:rPr>
        <w:t xml:space="preserve"> Nº </w:t>
      </w:r>
      <w:r w:rsidRPr="00710D28">
        <w:rPr>
          <w:rFonts w:ascii="Arial" w:hAnsi="Arial" w:cs="Arial"/>
          <w:b/>
          <w:bCs/>
          <w:sz w:val="20"/>
          <w:szCs w:val="20"/>
          <w:u w:val="single"/>
        </w:rPr>
        <w:t>[CONSIGNAR NOMENCLATURA DEL PROCEDIMIENTO</w:t>
      </w:r>
      <w:r w:rsidR="000220C6" w:rsidRPr="00710D28">
        <w:rPr>
          <w:rFonts w:ascii="Arial" w:hAnsi="Arial" w:cs="Arial"/>
          <w:b/>
          <w:bCs/>
          <w:sz w:val="20"/>
          <w:szCs w:val="20"/>
          <w:u w:val="single"/>
        </w:rPr>
        <w:t xml:space="preserve"> DE SELECCIÓN</w:t>
      </w:r>
      <w:r w:rsidRPr="00710D28">
        <w:rPr>
          <w:rFonts w:ascii="Arial" w:hAnsi="Arial" w:cs="Arial"/>
          <w:b/>
          <w:bCs/>
          <w:sz w:val="20"/>
          <w:szCs w:val="20"/>
          <w:u w:val="single"/>
        </w:rPr>
        <w:t>]</w:t>
      </w:r>
    </w:p>
    <w:p w14:paraId="6A47DD70" w14:textId="77777777" w:rsidR="00E55E9D" w:rsidRPr="00710D28" w:rsidRDefault="00E55E9D" w:rsidP="00E55E9D">
      <w:pPr>
        <w:widowControl w:val="0"/>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6206F93D" w14:textId="77777777" w:rsidR="00E55E9D" w:rsidRPr="00710D28" w:rsidRDefault="00E55E9D" w:rsidP="00E55E9D">
      <w:pPr>
        <w:widowControl w:val="0"/>
        <w:rPr>
          <w:rFonts w:ascii="Arial" w:hAnsi="Arial" w:cs="Arial"/>
          <w:sz w:val="20"/>
          <w:szCs w:val="20"/>
        </w:rPr>
      </w:pPr>
    </w:p>
    <w:p w14:paraId="4094740C" w14:textId="77777777" w:rsidR="00E55E9D" w:rsidRPr="00710D28" w:rsidRDefault="00E55E9D" w:rsidP="00E55E9D">
      <w:pPr>
        <w:widowControl w:val="0"/>
        <w:rPr>
          <w:rFonts w:ascii="Arial" w:hAnsi="Arial" w:cs="Arial"/>
          <w:sz w:val="20"/>
          <w:szCs w:val="20"/>
        </w:rPr>
      </w:pPr>
    </w:p>
    <w:p w14:paraId="1A34D6DD" w14:textId="67562CE6" w:rsidR="00E55E9D" w:rsidRPr="00710D28" w:rsidRDefault="00E55E9D" w:rsidP="00E55E9D">
      <w:pPr>
        <w:widowControl w:val="0"/>
        <w:rPr>
          <w:rFonts w:ascii="Arial" w:hAnsi="Arial" w:cs="Arial"/>
          <w:sz w:val="20"/>
          <w:szCs w:val="20"/>
        </w:rPr>
      </w:pPr>
    </w:p>
    <w:p w14:paraId="2DF4884D" w14:textId="1DAD2234" w:rsidR="001C54B4" w:rsidRPr="00710D28" w:rsidRDefault="001C54B4" w:rsidP="001C54B4">
      <w:pPr>
        <w:pStyle w:val="Textoindependiente"/>
        <w:widowControl w:val="0"/>
        <w:spacing w:after="0"/>
        <w:jc w:val="both"/>
        <w:rPr>
          <w:rFonts w:ascii="Arial" w:hAnsi="Arial" w:cs="Arial"/>
          <w:sz w:val="20"/>
          <w:szCs w:val="20"/>
        </w:rPr>
      </w:pPr>
      <w:r w:rsidRPr="00710D28">
        <w:rPr>
          <w:rFonts w:ascii="Arial" w:hAnsi="Arial" w:cs="Arial"/>
          <w:sz w:val="20"/>
          <w:szCs w:val="20"/>
        </w:rPr>
        <w:t xml:space="preserve">Mediante el presente el suscrito, </w:t>
      </w:r>
      <w:r w:rsidR="00283D87" w:rsidRPr="00710D28">
        <w:rPr>
          <w:rFonts w:ascii="Arial" w:hAnsi="Arial" w:cs="Arial"/>
          <w:sz w:val="20"/>
          <w:szCs w:val="20"/>
        </w:rPr>
        <w:t xml:space="preserve">representante legal o común de </w:t>
      </w:r>
      <w:r w:rsidRPr="00710D28">
        <w:rPr>
          <w:rFonts w:ascii="Arial" w:hAnsi="Arial" w:cs="Arial"/>
          <w:b/>
          <w:bCs/>
          <w:sz w:val="20"/>
          <w:szCs w:val="20"/>
          <w:u w:val="single"/>
        </w:rPr>
        <w:t>[CONSIGNAR PERSONA JURÍDICA</w:t>
      </w:r>
      <w:r w:rsidR="007D452D" w:rsidRPr="00710D28">
        <w:rPr>
          <w:rFonts w:ascii="Arial" w:hAnsi="Arial" w:cs="Arial"/>
          <w:b/>
          <w:bCs/>
          <w:sz w:val="20"/>
          <w:szCs w:val="20"/>
          <w:u w:val="single"/>
        </w:rPr>
        <w:t xml:space="preserve"> O CONSORCIO</w:t>
      </w:r>
      <w:r w:rsidRPr="00710D28">
        <w:rPr>
          <w:rFonts w:ascii="Arial" w:hAnsi="Arial" w:cs="Arial"/>
          <w:b/>
          <w:bCs/>
          <w:sz w:val="20"/>
          <w:szCs w:val="20"/>
          <w:u w:val="single"/>
        </w:rPr>
        <w:t>],</w:t>
      </w:r>
      <w:r w:rsidRPr="00710D28">
        <w:rPr>
          <w:rFonts w:ascii="Arial" w:hAnsi="Arial" w:cs="Arial"/>
          <w:sz w:val="20"/>
          <w:szCs w:val="20"/>
        </w:rPr>
        <w:t xml:space="preserve"> declaro que la experiencia que acredito de la </w:t>
      </w:r>
      <w:r w:rsidRPr="00710D28">
        <w:rPr>
          <w:rFonts w:ascii="Arial" w:hAnsi="Arial" w:cs="Arial"/>
          <w:b/>
          <w:bCs/>
          <w:sz w:val="20"/>
          <w:szCs w:val="20"/>
          <w:u w:val="single"/>
        </w:rPr>
        <w:t>empresa [CONSIGNAR LA DENOMINACIÓN DE LA PERSONA JURÍDICA]</w:t>
      </w:r>
      <w:r w:rsidRPr="00710D28">
        <w:rPr>
          <w:rFonts w:ascii="Arial" w:hAnsi="Arial" w:cs="Arial"/>
          <w:sz w:val="20"/>
          <w:szCs w:val="20"/>
        </w:rPr>
        <w:t xml:space="preserve"> como consecuencia de una reorganización societaria, no se encuentra en el supuesto establecido en el </w:t>
      </w:r>
      <w:r w:rsidR="00FE1A89" w:rsidRPr="00710D28">
        <w:rPr>
          <w:rFonts w:ascii="Arial" w:hAnsi="Arial" w:cs="Arial"/>
          <w:sz w:val="20"/>
          <w:szCs w:val="20"/>
        </w:rPr>
        <w:t xml:space="preserve">literal c) del </w:t>
      </w:r>
      <w:r w:rsidRPr="00710D28">
        <w:rPr>
          <w:rFonts w:ascii="Arial" w:hAnsi="Arial" w:cs="Arial"/>
          <w:sz w:val="20"/>
          <w:szCs w:val="20"/>
        </w:rPr>
        <w:t xml:space="preserve">numeral 72.3 del artículo 72 del Reglamento de la Ley N° 32069, Ley General de Contrataciones Públicas, aprobado mediante Decreto Supremo N° 009-2025-EF.   </w:t>
      </w:r>
    </w:p>
    <w:p w14:paraId="0A17DD71" w14:textId="77777777" w:rsidR="00E55E9D" w:rsidRPr="00710D28" w:rsidRDefault="00E55E9D" w:rsidP="00E55E9D">
      <w:pPr>
        <w:widowControl w:val="0"/>
        <w:ind w:left="284" w:hanging="284"/>
        <w:jc w:val="both"/>
        <w:rPr>
          <w:rFonts w:ascii="Arial" w:hAnsi="Arial" w:cs="Arial"/>
          <w:sz w:val="20"/>
          <w:szCs w:val="20"/>
          <w:lang w:val="es-ES" w:eastAsia="en-US"/>
        </w:rPr>
      </w:pPr>
      <w:r w:rsidRPr="00710D28">
        <w:rPr>
          <w:rFonts w:ascii="Arial" w:hAnsi="Arial" w:cs="Arial"/>
          <w:sz w:val="20"/>
          <w:szCs w:val="20"/>
          <w:lang w:val="es-ES" w:eastAsia="en-US"/>
        </w:rPr>
        <w:t xml:space="preserve"> </w:t>
      </w:r>
    </w:p>
    <w:p w14:paraId="5096F903" w14:textId="77777777" w:rsidR="00E55E9D" w:rsidRPr="00710D28" w:rsidRDefault="00E55E9D" w:rsidP="00E55E9D">
      <w:pPr>
        <w:widowControl w:val="0"/>
        <w:autoSpaceDE w:val="0"/>
        <w:autoSpaceDN w:val="0"/>
        <w:adjustRightInd w:val="0"/>
        <w:jc w:val="both"/>
        <w:rPr>
          <w:rFonts w:ascii="Arial" w:hAnsi="Arial" w:cs="Arial"/>
          <w:sz w:val="20"/>
          <w:szCs w:val="20"/>
          <w:lang w:val="es-ES"/>
        </w:rPr>
      </w:pPr>
    </w:p>
    <w:p w14:paraId="4ADBD470"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6E719930"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70EB1BD" w14:textId="77777777" w:rsidR="00E55E9D" w:rsidRPr="00710D28" w:rsidRDefault="00E55E9D" w:rsidP="00E55E9D">
      <w:pPr>
        <w:widowControl w:val="0"/>
        <w:autoSpaceDE w:val="0"/>
        <w:autoSpaceDN w:val="0"/>
        <w:adjustRightInd w:val="0"/>
        <w:jc w:val="both"/>
        <w:rPr>
          <w:rFonts w:ascii="Arial" w:hAnsi="Arial" w:cs="Arial"/>
          <w:b/>
          <w:bCs/>
          <w:i/>
          <w:sz w:val="20"/>
          <w:szCs w:val="20"/>
        </w:rPr>
      </w:pPr>
      <w:r w:rsidRPr="00710D28">
        <w:rPr>
          <w:rFonts w:ascii="Arial" w:hAnsi="Arial" w:cs="Arial"/>
          <w:b/>
          <w:bCs/>
          <w:sz w:val="20"/>
          <w:szCs w:val="20"/>
        </w:rPr>
        <w:t>[</w:t>
      </w:r>
      <w:r w:rsidRPr="00710D28">
        <w:rPr>
          <w:rFonts w:ascii="Arial" w:hAnsi="Arial" w:cs="Arial"/>
          <w:b/>
          <w:bCs/>
          <w:sz w:val="20"/>
          <w:szCs w:val="20"/>
          <w:u w:val="single"/>
        </w:rPr>
        <w:t>CONSIGNAR CIUDAD Y FECHA</w:t>
      </w:r>
      <w:r w:rsidRPr="00710D28">
        <w:rPr>
          <w:rFonts w:ascii="Arial" w:hAnsi="Arial" w:cs="Arial"/>
          <w:b/>
          <w:bCs/>
          <w:sz w:val="20"/>
          <w:szCs w:val="20"/>
        </w:rPr>
        <w:t>]</w:t>
      </w:r>
    </w:p>
    <w:p w14:paraId="29C55755"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12B43026"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25A7D43C"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3285BEA4"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4FEF5FEF" w14:textId="77777777" w:rsidR="00E55E9D" w:rsidRPr="00710D28" w:rsidRDefault="00E55E9D" w:rsidP="00E55E9D">
      <w:pPr>
        <w:widowControl w:val="0"/>
        <w:autoSpaceDE w:val="0"/>
        <w:autoSpaceDN w:val="0"/>
        <w:adjustRightInd w:val="0"/>
        <w:jc w:val="both"/>
        <w:rPr>
          <w:rFonts w:ascii="Arial" w:hAnsi="Arial" w:cs="Arial"/>
          <w:sz w:val="20"/>
          <w:szCs w:val="20"/>
        </w:rPr>
      </w:pPr>
    </w:p>
    <w:p w14:paraId="2D40432B" w14:textId="77777777" w:rsidR="00E55E9D" w:rsidRPr="00710D28" w:rsidRDefault="00E55E9D" w:rsidP="00E55E9D">
      <w:pPr>
        <w:widowControl w:val="0"/>
        <w:jc w:val="center"/>
        <w:rPr>
          <w:rFonts w:ascii="Arial" w:hAnsi="Arial" w:cs="Arial"/>
          <w:sz w:val="20"/>
          <w:szCs w:val="20"/>
        </w:rPr>
      </w:pPr>
      <w:r w:rsidRPr="00710D28">
        <w:rPr>
          <w:rFonts w:ascii="Arial" w:hAnsi="Arial" w:cs="Arial"/>
          <w:sz w:val="20"/>
          <w:szCs w:val="20"/>
        </w:rPr>
        <w:t>………………………….………………………..</w:t>
      </w:r>
    </w:p>
    <w:p w14:paraId="4568962E" w14:textId="55914410"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Firma, nombres y apellidos del </w:t>
      </w:r>
    </w:p>
    <w:p w14:paraId="58564517"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representante legal o común, según corresponda</w:t>
      </w:r>
      <w:r w:rsidRPr="00710D28">
        <w:rPr>
          <w:rFonts w:ascii="Arial" w:hAnsi="Arial" w:cs="Arial"/>
          <w:color w:val="000000"/>
          <w:sz w:val="20"/>
          <w:szCs w:val="20"/>
          <w:lang w:val="es-ES"/>
        </w:rPr>
        <w:t> </w:t>
      </w:r>
    </w:p>
    <w:p w14:paraId="29C6DA1E" w14:textId="77777777" w:rsidR="00E55E9D" w:rsidRPr="00710D28" w:rsidRDefault="00E55E9D" w:rsidP="00E55E9D">
      <w:pPr>
        <w:widowControl w:val="0"/>
        <w:jc w:val="both"/>
        <w:rPr>
          <w:rFonts w:ascii="Arial" w:hAnsi="Arial" w:cs="Arial"/>
          <w:sz w:val="20"/>
          <w:szCs w:val="20"/>
        </w:rPr>
      </w:pPr>
    </w:p>
    <w:p w14:paraId="4CAA6F63" w14:textId="77777777" w:rsidR="00E55E9D" w:rsidRPr="00710D28" w:rsidRDefault="00E55E9D" w:rsidP="00E55E9D">
      <w:pPr>
        <w:widowControl w:val="0"/>
        <w:jc w:val="both"/>
        <w:rPr>
          <w:rFonts w:ascii="Arial" w:hAnsi="Arial" w:cs="Arial"/>
          <w:sz w:val="20"/>
          <w:szCs w:val="20"/>
        </w:rPr>
      </w:pPr>
    </w:p>
    <w:p w14:paraId="41801589" w14:textId="77777777" w:rsidR="00E55E9D" w:rsidRPr="00710D28" w:rsidRDefault="00E55E9D" w:rsidP="00E55E9D">
      <w:pPr>
        <w:widowControl w:val="0"/>
        <w:jc w:val="both"/>
        <w:rPr>
          <w:rFonts w:ascii="Arial" w:hAnsi="Arial" w:cs="Arial"/>
          <w:sz w:val="20"/>
          <w:szCs w:val="20"/>
        </w:rPr>
      </w:pPr>
    </w:p>
    <w:p w14:paraId="69C70A2D" w14:textId="77777777" w:rsidR="00E55E9D" w:rsidRPr="00710D28" w:rsidRDefault="00E55E9D" w:rsidP="00E55E9D">
      <w:pPr>
        <w:widowControl w:val="0"/>
        <w:jc w:val="both"/>
        <w:rPr>
          <w:rFonts w:ascii="Arial" w:hAnsi="Arial" w:cs="Arial"/>
          <w:sz w:val="20"/>
          <w:szCs w:val="20"/>
        </w:rPr>
      </w:pPr>
    </w:p>
    <w:p w14:paraId="13DE3F49" w14:textId="77777777" w:rsidR="00E55E9D" w:rsidRPr="00710D28" w:rsidRDefault="00E55E9D" w:rsidP="00E55E9D">
      <w:pPr>
        <w:widowControl w:val="0"/>
        <w:jc w:val="both"/>
        <w:rPr>
          <w:rFonts w:ascii="Arial" w:hAnsi="Arial" w:cs="Arial"/>
          <w:sz w:val="20"/>
          <w:szCs w:val="20"/>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710D28" w14:paraId="24C9CD21" w14:textId="77777777" w:rsidTr="003C02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502E8C51" w14:textId="77777777" w:rsidR="00E55E9D" w:rsidRPr="00710D28" w:rsidRDefault="00E55E9D" w:rsidP="00E55E9D">
            <w:pPr>
              <w:jc w:val="both"/>
              <w:rPr>
                <w:rFonts w:ascii="Arial" w:hAnsi="Arial" w:cs="Arial"/>
                <w:color w:val="FF0000"/>
                <w:sz w:val="18"/>
                <w:szCs w:val="18"/>
                <w:lang w:val="es-ES"/>
              </w:rPr>
            </w:pPr>
            <w:r w:rsidRPr="00710D28">
              <w:rPr>
                <w:rFonts w:ascii="Arial" w:hAnsi="Arial" w:cs="Arial"/>
                <w:iCs/>
                <w:color w:val="FF0000"/>
                <w:sz w:val="18"/>
                <w:szCs w:val="18"/>
              </w:rPr>
              <w:t>Advertencia</w:t>
            </w:r>
          </w:p>
        </w:tc>
      </w:tr>
      <w:tr w:rsidR="00E55E9D" w:rsidRPr="00710D28" w14:paraId="6C9CD927" w14:textId="77777777" w:rsidTr="005520AB">
        <w:trPr>
          <w:trHeight w:val="1288"/>
        </w:trPr>
        <w:tc>
          <w:tcPr>
            <w:cnfStyle w:val="001000000000" w:firstRow="0" w:lastRow="0" w:firstColumn="1" w:lastColumn="0" w:oddVBand="0" w:evenVBand="0" w:oddHBand="0" w:evenHBand="0" w:firstRowFirstColumn="0" w:firstRowLastColumn="0" w:lastRowFirstColumn="0" w:lastRowLastColumn="0"/>
            <w:tcW w:w="8930" w:type="dxa"/>
          </w:tcPr>
          <w:p w14:paraId="6CCF2C53" w14:textId="5E2391B7" w:rsidR="00E55E9D" w:rsidRPr="00710D28" w:rsidRDefault="00E55E9D" w:rsidP="005520AB">
            <w:pPr>
              <w:widowControl w:val="0"/>
              <w:ind w:left="34"/>
              <w:jc w:val="both"/>
              <w:rPr>
                <w:rFonts w:ascii="Arial" w:hAnsi="Arial" w:cs="Arial"/>
                <w:color w:val="FF0000"/>
                <w:sz w:val="18"/>
                <w:szCs w:val="18"/>
              </w:rPr>
            </w:pPr>
            <w:r w:rsidRPr="00710D28">
              <w:rPr>
                <w:rFonts w:ascii="Arial" w:hAnsi="Arial" w:cs="Arial"/>
                <w:b w:val="0"/>
                <w:bCs w:val="0"/>
                <w:iCs/>
                <w:color w:val="FF0000"/>
                <w:sz w:val="18"/>
                <w:szCs w:val="18"/>
              </w:rPr>
              <w:t xml:space="preserve">A efectos de cautelar la veracidad de esta declaración, el postor puede verificar la información de la Relación de Proveedores Sancionados por el Tribunal de Contrataciones Públicas con Sanción Vigente en </w:t>
            </w:r>
            <w:hyperlink r:id="rId48" w:history="1">
              <w:r w:rsidR="007C2752" w:rsidRPr="00710D28">
                <w:rPr>
                  <w:rStyle w:val="Hipervnculo"/>
                  <w:rFonts w:ascii="Arial" w:hAnsi="Arial" w:cs="Arial"/>
                  <w:sz w:val="18"/>
                  <w:szCs w:val="18"/>
                </w:rPr>
                <w:t>https://www.gob.pe/689-relacion-de-proveedores-sancionados-para-contratar-con-elestado</w:t>
              </w:r>
            </w:hyperlink>
          </w:p>
          <w:p w14:paraId="62E454FA" w14:textId="77777777" w:rsidR="00E55E9D" w:rsidRPr="00710D28" w:rsidRDefault="00E55E9D" w:rsidP="005520AB">
            <w:pPr>
              <w:widowControl w:val="0"/>
              <w:ind w:left="34"/>
              <w:jc w:val="both"/>
              <w:rPr>
                <w:rFonts w:ascii="Arial" w:hAnsi="Arial" w:cs="Arial"/>
                <w:color w:val="FF0000"/>
                <w:sz w:val="18"/>
                <w:szCs w:val="18"/>
                <w:lang w:val="es-ES"/>
              </w:rPr>
            </w:pPr>
            <w:r w:rsidRPr="00710D28">
              <w:rPr>
                <w:rFonts w:ascii="Arial" w:hAnsi="Arial" w:cs="Arial"/>
                <w:b w:val="0"/>
                <w:bCs w:val="0"/>
                <w:iCs/>
                <w:color w:val="FF0000"/>
                <w:sz w:val="18"/>
                <w:szCs w:val="18"/>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843A14E" w14:textId="77777777" w:rsidR="00E55E9D" w:rsidRPr="00710D28" w:rsidRDefault="00E55E9D" w:rsidP="00E55E9D">
      <w:pPr>
        <w:widowControl w:val="0"/>
        <w:jc w:val="both"/>
        <w:rPr>
          <w:rFonts w:ascii="Arial" w:hAnsi="Arial" w:cs="Arial"/>
          <w:sz w:val="20"/>
          <w:szCs w:val="20"/>
        </w:rPr>
      </w:pPr>
    </w:p>
    <w:p w14:paraId="35901C28" w14:textId="77777777" w:rsidR="00E55E9D" w:rsidRPr="00710D28" w:rsidRDefault="00E55E9D" w:rsidP="00E55E9D">
      <w:pPr>
        <w:rPr>
          <w:rFonts w:ascii="Arial" w:hAnsi="Arial" w:cs="Arial"/>
          <w:strike/>
          <w:sz w:val="20"/>
          <w:szCs w:val="20"/>
          <w:lang w:val="es-ES"/>
        </w:rPr>
      </w:pPr>
      <w:r w:rsidRPr="00710D28">
        <w:rPr>
          <w:rFonts w:ascii="Arial" w:hAnsi="Arial" w:cs="Arial"/>
          <w:strike/>
          <w:sz w:val="20"/>
          <w:szCs w:val="20"/>
        </w:rPr>
        <w:br w:type="page"/>
      </w:r>
    </w:p>
    <w:p w14:paraId="7494F6CE" w14:textId="24BEE798" w:rsidR="00E55E9D" w:rsidRPr="00710D28" w:rsidRDefault="00E55E9D" w:rsidP="00CF555D">
      <w:pPr>
        <w:pStyle w:val="Ttulo2"/>
        <w:spacing w:before="0"/>
        <w:jc w:val="center"/>
        <w:rPr>
          <w:rFonts w:ascii="Arial" w:eastAsia="Arial" w:hAnsi="Arial" w:cs="Arial"/>
          <w:b w:val="0"/>
          <w:bCs w:val="0"/>
          <w:color w:val="auto"/>
          <w:sz w:val="20"/>
          <w:szCs w:val="20"/>
        </w:rPr>
      </w:pPr>
      <w:bookmarkStart w:id="81" w:name="_Toc210240590"/>
      <w:r w:rsidRPr="00710D28">
        <w:rPr>
          <w:rFonts w:ascii="Arial" w:eastAsia="Arial" w:hAnsi="Arial" w:cs="Arial"/>
          <w:color w:val="auto"/>
          <w:sz w:val="20"/>
          <w:szCs w:val="20"/>
        </w:rPr>
        <w:lastRenderedPageBreak/>
        <w:t xml:space="preserve">ANEXO Nº </w:t>
      </w:r>
      <w:bookmarkEnd w:id="81"/>
      <w:r w:rsidRPr="00710D28">
        <w:rPr>
          <w:rFonts w:ascii="Arial" w:eastAsia="Arial" w:hAnsi="Arial" w:cs="Arial"/>
          <w:color w:val="auto"/>
          <w:sz w:val="20"/>
          <w:szCs w:val="20"/>
        </w:rPr>
        <w:t>1</w:t>
      </w:r>
      <w:r w:rsidR="002858DF" w:rsidRPr="00710D28">
        <w:rPr>
          <w:rFonts w:ascii="Arial" w:eastAsia="Arial" w:hAnsi="Arial" w:cs="Arial"/>
          <w:color w:val="auto"/>
          <w:sz w:val="20"/>
          <w:szCs w:val="20"/>
        </w:rPr>
        <w:t>4</w:t>
      </w:r>
      <w:r w:rsidR="0018303D" w:rsidRPr="00710D28">
        <w:rPr>
          <w:rStyle w:val="Refdenotaalpie"/>
          <w:rFonts w:ascii="Arial" w:eastAsia="Arial" w:hAnsi="Arial" w:cs="Arial"/>
          <w:color w:val="auto"/>
          <w:sz w:val="20"/>
          <w:szCs w:val="20"/>
        </w:rPr>
        <w:footnoteReference w:id="70"/>
      </w:r>
    </w:p>
    <w:p w14:paraId="6645009D" w14:textId="77777777" w:rsidR="00FB0711" w:rsidRPr="00710D28" w:rsidRDefault="00FB0711" w:rsidP="00E55E9D">
      <w:pPr>
        <w:jc w:val="center"/>
        <w:textAlignment w:val="baseline"/>
        <w:rPr>
          <w:sz w:val="20"/>
          <w:szCs w:val="20"/>
        </w:rPr>
      </w:pPr>
    </w:p>
    <w:p w14:paraId="11CD3998" w14:textId="32DCBA4E" w:rsidR="00E55E9D" w:rsidRPr="00710D28" w:rsidRDefault="00E55E9D" w:rsidP="00E55E9D">
      <w:pPr>
        <w:jc w:val="center"/>
        <w:textAlignment w:val="baseline"/>
        <w:rPr>
          <w:b/>
          <w:bCs/>
          <w:sz w:val="20"/>
          <w:szCs w:val="20"/>
        </w:rPr>
      </w:pPr>
      <w:r w:rsidRPr="00710D28">
        <w:rPr>
          <w:rFonts w:ascii="Arial" w:eastAsia="Arial" w:hAnsi="Arial" w:cs="Arial"/>
          <w:b/>
          <w:bCs/>
          <w:color w:val="000000" w:themeColor="text1"/>
          <w:sz w:val="20"/>
          <w:szCs w:val="20"/>
        </w:rPr>
        <w:t>DECLARACIÓN JURADA</w:t>
      </w:r>
      <w:r w:rsidRPr="00710D28">
        <w:rPr>
          <w:rFonts w:ascii="Arial" w:eastAsia="Arial" w:hAnsi="Arial" w:cs="Arial"/>
          <w:b/>
          <w:bCs/>
          <w:color w:val="000000" w:themeColor="text1"/>
          <w:sz w:val="20"/>
          <w:szCs w:val="20"/>
          <w:lang w:val="es"/>
        </w:rPr>
        <w:t xml:space="preserve"> DE </w:t>
      </w:r>
      <w:r w:rsidR="002D4362" w:rsidRPr="00710D28">
        <w:rPr>
          <w:rFonts w:ascii="Arial" w:eastAsia="Arial" w:hAnsi="Arial" w:cs="Arial"/>
          <w:b/>
          <w:bCs/>
          <w:color w:val="000000" w:themeColor="text1"/>
          <w:sz w:val="20"/>
          <w:szCs w:val="20"/>
          <w:lang w:val="es"/>
        </w:rPr>
        <w:t xml:space="preserve">ACTUALIZACIÓN DE </w:t>
      </w:r>
      <w:r w:rsidRPr="00710D28">
        <w:rPr>
          <w:rFonts w:ascii="Arial" w:eastAsia="Arial" w:hAnsi="Arial" w:cs="Arial"/>
          <w:b/>
          <w:bCs/>
          <w:color w:val="000000" w:themeColor="text1"/>
          <w:sz w:val="20"/>
          <w:szCs w:val="20"/>
          <w:lang w:val="es"/>
        </w:rPr>
        <w:t>DESAFECTACIÓN DE IMPEDIMENTO</w:t>
      </w:r>
      <w:r w:rsidRPr="00710D28" w:rsidDel="00A71152">
        <w:rPr>
          <w:rFonts w:ascii="Arial" w:eastAsia="Arial" w:hAnsi="Arial" w:cs="Arial"/>
          <w:color w:val="000000" w:themeColor="text1"/>
          <w:sz w:val="20"/>
          <w:szCs w:val="20"/>
        </w:rPr>
        <w:t xml:space="preserve"> </w:t>
      </w:r>
      <w:r w:rsidR="001663FC" w:rsidRPr="00710D28">
        <w:rPr>
          <w:rFonts w:ascii="Arial" w:eastAsia="Arial" w:hAnsi="Arial" w:cs="Arial"/>
          <w:b/>
          <w:bCs/>
          <w:color w:val="000000" w:themeColor="text1"/>
          <w:sz w:val="20"/>
          <w:szCs w:val="20"/>
        </w:rPr>
        <w:t>- PERSONA NATURAL</w:t>
      </w:r>
    </w:p>
    <w:p w14:paraId="09274055" w14:textId="77777777" w:rsidR="00E55E9D" w:rsidRPr="00710D28" w:rsidRDefault="00E55E9D" w:rsidP="00E55E9D">
      <w:pPr>
        <w:jc w:val="center"/>
        <w:textAlignment w:val="baseline"/>
        <w:rPr>
          <w:sz w:val="20"/>
          <w:szCs w:val="20"/>
        </w:rPr>
      </w:pPr>
      <w:r w:rsidRPr="00710D28">
        <w:rPr>
          <w:rFonts w:ascii="Segoe UI" w:eastAsia="Segoe UI" w:hAnsi="Segoe UI" w:cs="Segoe UI"/>
          <w:color w:val="000000" w:themeColor="text1"/>
          <w:sz w:val="20"/>
          <w:szCs w:val="20"/>
        </w:rPr>
        <w:t xml:space="preserve"> </w:t>
      </w:r>
    </w:p>
    <w:p w14:paraId="41DBB4A0" w14:textId="7C97CCDB" w:rsidR="00E55E9D" w:rsidRPr="00710D28" w:rsidRDefault="00C76204" w:rsidP="00E55E9D">
      <w:pPr>
        <w:jc w:val="center"/>
        <w:textAlignment w:val="baseline"/>
        <w:rPr>
          <w:b/>
          <w:bCs/>
          <w:sz w:val="20"/>
          <w:szCs w:val="20"/>
        </w:rPr>
      </w:pPr>
      <w:r w:rsidRPr="00710D28">
        <w:rPr>
          <w:rFonts w:ascii="Arial" w:eastAsia="Arial" w:hAnsi="Arial" w:cs="Arial"/>
          <w:b/>
          <w:bCs/>
          <w:color w:val="000000" w:themeColor="text1"/>
          <w:sz w:val="20"/>
          <w:szCs w:val="20"/>
          <w:lang w:val="es"/>
        </w:rPr>
        <w:t>(DOCUMENTO A PRESENTAR PARA EL PERFECCIONAMIENTO DEL CONTRATO)</w:t>
      </w:r>
      <w:r w:rsidRPr="00710D28">
        <w:rPr>
          <w:rFonts w:ascii="Arial" w:eastAsia="Arial" w:hAnsi="Arial" w:cs="Arial"/>
          <w:b/>
          <w:bCs/>
          <w:color w:val="000000" w:themeColor="text1"/>
          <w:sz w:val="20"/>
          <w:szCs w:val="20"/>
        </w:rPr>
        <w:t xml:space="preserve"> </w:t>
      </w:r>
    </w:p>
    <w:p w14:paraId="24AD3D5C" w14:textId="77777777" w:rsidR="00E55E9D" w:rsidRPr="00710D28" w:rsidRDefault="00E55E9D" w:rsidP="00E55E9D">
      <w:pPr>
        <w:jc w:val="center"/>
        <w:textAlignment w:val="baseline"/>
      </w:pPr>
      <w:r w:rsidRPr="00710D28">
        <w:rPr>
          <w:rFonts w:ascii="Arial" w:eastAsia="Arial" w:hAnsi="Arial" w:cs="Arial"/>
          <w:b/>
          <w:bCs/>
          <w:color w:val="000000" w:themeColor="text1"/>
          <w:sz w:val="22"/>
          <w:szCs w:val="22"/>
          <w:lang w:val="es"/>
        </w:rPr>
        <w:t xml:space="preserve"> </w:t>
      </w:r>
      <w:r w:rsidRPr="00710D28">
        <w:rPr>
          <w:rFonts w:ascii="Arial" w:eastAsia="Arial" w:hAnsi="Arial" w:cs="Arial"/>
          <w:color w:val="000000" w:themeColor="text1"/>
          <w:sz w:val="22"/>
          <w:szCs w:val="22"/>
        </w:rPr>
        <w:t xml:space="preserve"> </w:t>
      </w:r>
    </w:p>
    <w:p w14:paraId="2517C718" w14:textId="3D907045" w:rsidR="00E55E9D" w:rsidRPr="00710D28" w:rsidRDefault="00E55E9D" w:rsidP="00E55E9D">
      <w:pPr>
        <w:jc w:val="both"/>
        <w:textAlignment w:val="baseline"/>
      </w:pPr>
      <w:r w:rsidRPr="00710D28">
        <w:rPr>
          <w:rFonts w:ascii="Arial" w:eastAsia="Arial" w:hAnsi="Arial" w:cs="Arial"/>
          <w:color w:val="000000" w:themeColor="text1"/>
          <w:sz w:val="20"/>
          <w:szCs w:val="20"/>
        </w:rPr>
        <w:t>Señores</w:t>
      </w:r>
    </w:p>
    <w:p w14:paraId="1C3DA0F0" w14:textId="77777777" w:rsidR="00E55E9D" w:rsidRPr="00710D28" w:rsidRDefault="00E55E9D" w:rsidP="44F8E27A">
      <w:pPr>
        <w:jc w:val="both"/>
        <w:textAlignment w:val="baseline"/>
        <w:rPr>
          <w:rFonts w:ascii="Arial" w:eastAsia="Arial" w:hAnsi="Arial" w:cs="Arial"/>
          <w:b/>
          <w:bCs/>
          <w:color w:val="000000" w:themeColor="text1"/>
          <w:sz w:val="20"/>
          <w:szCs w:val="20"/>
        </w:rPr>
      </w:pPr>
      <w:r w:rsidRPr="00710D28">
        <w:rPr>
          <w:rFonts w:ascii="Arial" w:eastAsia="Arial" w:hAnsi="Arial" w:cs="Arial"/>
          <w:b/>
          <w:bCs/>
          <w:color w:val="000000" w:themeColor="text1"/>
          <w:sz w:val="20"/>
          <w:szCs w:val="20"/>
        </w:rPr>
        <w:t>DEPENDENCIA ENCARGADA DE LAS CONTRATACIONES</w:t>
      </w:r>
    </w:p>
    <w:p w14:paraId="42DFF2EB" w14:textId="1039EDE1" w:rsidR="00E55E9D" w:rsidRPr="00710D28" w:rsidRDefault="00E55E9D" w:rsidP="00E55E9D">
      <w:pPr>
        <w:jc w:val="both"/>
        <w:textAlignment w:val="baseline"/>
      </w:pPr>
      <w:r w:rsidRPr="00710D28">
        <w:rPr>
          <w:rFonts w:ascii="Arial" w:eastAsia="Arial" w:hAnsi="Arial" w:cs="Arial"/>
          <w:b/>
          <w:bCs/>
          <w:sz w:val="20"/>
          <w:szCs w:val="20"/>
          <w:lang w:val="es-ES"/>
        </w:rPr>
        <w:t>LICITACIÓN PÚBLICA</w:t>
      </w:r>
      <w:r w:rsidRPr="00710D28">
        <w:rPr>
          <w:rFonts w:ascii="Arial" w:eastAsia="Arial" w:hAnsi="Arial" w:cs="Arial"/>
          <w:b/>
          <w:bCs/>
          <w:color w:val="000000" w:themeColor="text1"/>
          <w:sz w:val="20"/>
          <w:szCs w:val="20"/>
          <w:lang w:val="es-ES"/>
        </w:rPr>
        <w:t xml:space="preserve"> </w:t>
      </w:r>
      <w:r w:rsidR="007D7FB2" w:rsidRPr="00710D28">
        <w:rPr>
          <w:rFonts w:ascii="Arial" w:eastAsia="Arial" w:hAnsi="Arial" w:cs="Arial"/>
          <w:b/>
          <w:bCs/>
          <w:color w:val="000000" w:themeColor="text1"/>
          <w:sz w:val="20"/>
          <w:szCs w:val="20"/>
          <w:lang w:val="es-ES"/>
        </w:rPr>
        <w:t>ABREVIADA</w:t>
      </w:r>
      <w:r w:rsidR="009C5F27" w:rsidRPr="00710D28">
        <w:rPr>
          <w:rFonts w:ascii="Arial" w:eastAsia="Arial" w:hAnsi="Arial" w:cs="Arial"/>
          <w:b/>
          <w:bCs/>
          <w:color w:val="000000" w:themeColor="text1"/>
          <w:sz w:val="20"/>
          <w:szCs w:val="20"/>
          <w:lang w:val="es-ES"/>
        </w:rPr>
        <w:t xml:space="preserve"> </w:t>
      </w:r>
      <w:r w:rsidRPr="00710D28">
        <w:rPr>
          <w:rFonts w:ascii="Arial" w:eastAsia="Arial" w:hAnsi="Arial" w:cs="Arial"/>
          <w:b/>
          <w:bCs/>
          <w:sz w:val="20"/>
          <w:szCs w:val="20"/>
          <w:lang w:val="es-ES"/>
        </w:rPr>
        <w:t xml:space="preserve">PARA </w:t>
      </w:r>
      <w:r w:rsidRPr="00710D28">
        <w:rPr>
          <w:rFonts w:ascii="Arial" w:eastAsia="Arial" w:hAnsi="Arial" w:cs="Arial"/>
          <w:b/>
          <w:bCs/>
          <w:color w:val="000000" w:themeColor="text1"/>
          <w:sz w:val="20"/>
          <w:szCs w:val="20"/>
          <w:lang w:val="es-ES"/>
        </w:rPr>
        <w:t>BIENES Nº</w:t>
      </w:r>
      <w:r w:rsidRPr="00710D28">
        <w:rPr>
          <w:rFonts w:ascii="Arial" w:eastAsia="Arial" w:hAnsi="Arial" w:cs="Arial"/>
          <w:b/>
          <w:bCs/>
          <w:sz w:val="20"/>
          <w:szCs w:val="20"/>
          <w:lang w:val="es-ES"/>
        </w:rPr>
        <w:t xml:space="preserve"> </w:t>
      </w:r>
      <w:r w:rsidRPr="00710D28">
        <w:rPr>
          <w:rFonts w:ascii="Arial" w:eastAsia="Arial" w:hAnsi="Arial" w:cs="Arial"/>
          <w:b/>
          <w:bCs/>
          <w:color w:val="000000" w:themeColor="text1"/>
          <w:sz w:val="20"/>
          <w:szCs w:val="20"/>
          <w:u w:val="single"/>
          <w:lang w:val="es-ES"/>
        </w:rPr>
        <w:t>[CONSIGNAR NOMENCLATURA DEL PROCEDIMIENTO DE SELECCIÓN]</w:t>
      </w:r>
      <w:r w:rsidRPr="00710D28">
        <w:rPr>
          <w:rFonts w:ascii="Arial" w:eastAsia="Arial" w:hAnsi="Arial" w:cs="Arial"/>
          <w:color w:val="000000" w:themeColor="text1"/>
          <w:sz w:val="20"/>
          <w:szCs w:val="20"/>
        </w:rPr>
        <w:t xml:space="preserve">  </w:t>
      </w:r>
    </w:p>
    <w:p w14:paraId="2476F9F1" w14:textId="74CCAF86" w:rsidR="00E55E9D" w:rsidRPr="00710D28" w:rsidRDefault="00E55E9D" w:rsidP="00E55E9D">
      <w:pPr>
        <w:jc w:val="both"/>
        <w:textAlignment w:val="baseline"/>
      </w:pPr>
      <w:r w:rsidRPr="00710D28">
        <w:rPr>
          <w:rFonts w:ascii="Arial" w:eastAsia="Arial" w:hAnsi="Arial" w:cs="Arial"/>
          <w:color w:val="000000" w:themeColor="text1"/>
          <w:sz w:val="20"/>
          <w:szCs w:val="20"/>
        </w:rPr>
        <w:t>Presente.-</w:t>
      </w:r>
    </w:p>
    <w:p w14:paraId="7AC6186D" w14:textId="1D898DD7" w:rsidR="00E55E9D" w:rsidRPr="00710D28" w:rsidRDefault="00E55E9D" w:rsidP="00E55E9D">
      <w:pPr>
        <w:jc w:val="both"/>
        <w:textAlignment w:val="baseline"/>
        <w:rPr>
          <w:rFonts w:ascii="Arial" w:hAnsi="Arial" w:cs="Arial"/>
          <w:color w:val="000000"/>
          <w:sz w:val="20"/>
          <w:szCs w:val="20"/>
          <w:lang w:eastAsia="es-PE"/>
        </w:rPr>
      </w:pPr>
    </w:p>
    <w:p w14:paraId="19FE6DCF" w14:textId="77777777" w:rsidR="001663FC" w:rsidRPr="00710D28" w:rsidRDefault="001663FC" w:rsidP="001663FC">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 xml:space="preserve">El que suscribe, </w:t>
      </w:r>
      <w:r w:rsidRPr="00710D28">
        <w:rPr>
          <w:rFonts w:ascii="Arial" w:eastAsia="Arial" w:hAnsi="Arial" w:cs="Arial"/>
          <w:b/>
          <w:bCs/>
          <w:color w:val="000000"/>
          <w:sz w:val="20"/>
          <w:szCs w:val="20"/>
          <w:lang w:eastAsia="es-PE"/>
        </w:rPr>
        <w:t>[CONSIGNAR NOMBRE(S) Y APELLIDOS COMPLETOS]</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bCs/>
          <w:color w:val="000000"/>
          <w:sz w:val="20"/>
          <w:szCs w:val="20"/>
          <w:lang w:eastAsia="es-PE"/>
        </w:rPr>
        <w:t>[CONSIGNAR TIPO DE DOCUMENTO DE IDENTIDAD]</w:t>
      </w:r>
      <w:r w:rsidRPr="00710D28">
        <w:rPr>
          <w:rFonts w:ascii="Arial" w:eastAsia="Arial" w:hAnsi="Arial" w:cs="Arial"/>
          <w:color w:val="000000"/>
          <w:sz w:val="20"/>
          <w:szCs w:val="20"/>
          <w:lang w:eastAsia="es-PE"/>
        </w:rPr>
        <w:t xml:space="preserve"> N° [</w:t>
      </w:r>
      <w:r w:rsidRPr="00710D28">
        <w:rPr>
          <w:rFonts w:ascii="Arial" w:eastAsia="Arial" w:hAnsi="Arial" w:cs="Arial"/>
          <w:b/>
          <w:bCs/>
          <w:color w:val="000000"/>
          <w:sz w:val="20"/>
          <w:szCs w:val="20"/>
          <w:lang w:eastAsia="es-PE"/>
        </w:rPr>
        <w:t>CONSIGNAR NÚMERO DE DOCUMENTO DE IDENTIDAD]</w:t>
      </w:r>
      <w:r w:rsidRPr="00710D28">
        <w:rPr>
          <w:rFonts w:ascii="Arial" w:eastAsia="Arial" w:hAnsi="Arial" w:cs="Arial"/>
          <w:color w:val="000000"/>
          <w:sz w:val="20"/>
          <w:szCs w:val="20"/>
          <w:lang w:eastAsia="es-PE"/>
        </w:rPr>
        <w:t xml:space="preserve">, en mi calidad de postor adjudicado de la buena pro de </w:t>
      </w:r>
      <w:r w:rsidRPr="00710D28">
        <w:rPr>
          <w:rFonts w:ascii="Arial" w:eastAsia="Arial" w:hAnsi="Arial" w:cs="Arial"/>
          <w:b/>
          <w:bCs/>
          <w:color w:val="000000"/>
          <w:sz w:val="20"/>
          <w:szCs w:val="20"/>
          <w:lang w:eastAsia="es-PE"/>
        </w:rPr>
        <w:t>[CONSIGNAR DENOMINACIÓN DEL PROCEDIMIENTO DE SELECCIÓN]</w:t>
      </w:r>
      <w:r w:rsidRPr="00710D28">
        <w:rPr>
          <w:rFonts w:ascii="Arial" w:eastAsia="Arial" w:hAnsi="Arial" w:cs="Arial"/>
          <w:color w:val="000000"/>
          <w:sz w:val="20"/>
          <w:szCs w:val="20"/>
          <w:lang w:eastAsia="es-PE"/>
        </w:rPr>
        <w:t xml:space="preserve">, </w:t>
      </w:r>
      <w:r w:rsidRPr="00710D28">
        <w:rPr>
          <w:rFonts w:ascii="Arial" w:eastAsia="Arial" w:hAnsi="Arial" w:cs="Arial"/>
          <w:b/>
          <w:bCs/>
          <w:color w:val="000000"/>
          <w:sz w:val="20"/>
          <w:szCs w:val="20"/>
          <w:u w:val="single"/>
          <w:lang w:eastAsia="es-PE"/>
        </w:rPr>
        <w:t>declaro que tengo los siguientes parientes</w:t>
      </w:r>
      <w:r w:rsidRPr="00710D28">
        <w:rPr>
          <w:rFonts w:ascii="Arial" w:eastAsia="Arial" w:hAnsi="Arial" w:cs="Arial"/>
          <w:b/>
          <w:bCs/>
          <w:color w:val="000000"/>
          <w:sz w:val="20"/>
          <w:szCs w:val="20"/>
          <w:u w:val="single"/>
          <w:vertAlign w:val="superscript"/>
          <w:lang w:eastAsia="es-PE"/>
        </w:rPr>
        <w:footnoteReference w:id="71"/>
      </w:r>
      <w:r w:rsidRPr="00710D28">
        <w:rPr>
          <w:rFonts w:ascii="Arial" w:eastAsia="Arial" w:hAnsi="Arial" w:cs="Arial"/>
          <w:b/>
          <w:bCs/>
          <w:color w:val="000000"/>
          <w:sz w:val="20"/>
          <w:szCs w:val="20"/>
          <w:u w:val="single"/>
          <w:lang w:eastAsia="es-PE"/>
        </w:rPr>
        <w:t>, respecto de los cuales se configura el impedimento de carácter personal</w:t>
      </w:r>
      <w:r w:rsidRPr="00710D28">
        <w:rPr>
          <w:rFonts w:ascii="Arial" w:eastAsia="Arial" w:hAnsi="Arial" w:cs="Arial"/>
          <w:b/>
          <w:bCs/>
          <w:color w:val="000000"/>
          <w:sz w:val="20"/>
          <w:szCs w:val="20"/>
          <w:u w:val="single"/>
          <w:vertAlign w:val="superscript"/>
          <w:lang w:eastAsia="es-PE"/>
        </w:rPr>
        <w:footnoteReference w:id="72"/>
      </w:r>
      <w:r w:rsidRPr="00710D28">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710D28">
        <w:rPr>
          <w:rFonts w:ascii="Arial" w:eastAsia="Arial" w:hAnsi="Arial" w:cs="Arial"/>
          <w:color w:val="000000"/>
          <w:sz w:val="20"/>
          <w:szCs w:val="20"/>
          <w:lang w:eastAsia="es-PE"/>
        </w:rPr>
        <w:t>, de acuerdo a lo siguiente:</w:t>
      </w:r>
    </w:p>
    <w:p w14:paraId="50C76F1F" w14:textId="77777777" w:rsidR="001663FC" w:rsidRPr="00710D28" w:rsidRDefault="001663FC" w:rsidP="001663FC">
      <w:pPr>
        <w:jc w:val="both"/>
        <w:rPr>
          <w:rFonts w:ascii="Arial" w:eastAsia="Arial" w:hAnsi="Arial" w:cs="Arial"/>
          <w:color w:val="000000"/>
          <w:sz w:val="20"/>
          <w:szCs w:val="20"/>
          <w:lang w:eastAsia="es-PE"/>
        </w:rPr>
      </w:pPr>
    </w:p>
    <w:p w14:paraId="0DFED8B3" w14:textId="77777777" w:rsidR="001663FC" w:rsidRPr="00710D28" w:rsidRDefault="001663FC"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lang w:eastAsia="es-PE"/>
        </w:rPr>
        <w:t>[NOMBRE DEL PARIENTE 1]</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quien ostenta el cargo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DENOMINACIÓN DEL CARGO</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ENTIDAD PÚBLICA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que a la fecha de esta declaración cuenta con impedimento de carácter personal de Tipo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1A, 1B, 1C, 1D, 1E, 1F, y 1G, SEGÚN CORRESPONDA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de conformidad con el inciso 1 del numeral 30.1 del artículo 30 de la Ley N° 32069, Ley General de Contrataciones Públicas.</w:t>
      </w:r>
    </w:p>
    <w:p w14:paraId="04CBF5BE" w14:textId="77777777" w:rsidR="001663FC" w:rsidRPr="00710D28" w:rsidRDefault="001663FC" w:rsidP="001663FC">
      <w:pPr>
        <w:pStyle w:val="Prrafodelista"/>
        <w:ind w:left="770"/>
        <w:jc w:val="both"/>
        <w:rPr>
          <w:rFonts w:ascii="Arial" w:eastAsia="Arial" w:hAnsi="Arial" w:cs="Arial"/>
          <w:color w:val="000000"/>
          <w:sz w:val="20"/>
          <w:szCs w:val="20"/>
          <w:lang w:eastAsia="es-PE"/>
        </w:rPr>
      </w:pPr>
    </w:p>
    <w:p w14:paraId="1F9F1BAB" w14:textId="77777777" w:rsidR="001663FC" w:rsidRPr="00710D28" w:rsidRDefault="001663FC"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NOMBRE DEL PARIENTE 2</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quien ostenta el cargo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DENOMINACIÓN DEL CARGO</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ENTIDAD PÚBLICA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que a la fecha de esta declaración cuenta con impedimento de carácter personal de Tipo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1A, 1B, 1C, 1D, 1E, 1F, y 1G, SEGÚN CORRESPONDA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de conformidad con el inciso 1 del numeral 30.1 del artículo 30 de la Ley N° 32069, Ley General de Contrataciones Públicas.</w:t>
      </w:r>
    </w:p>
    <w:p w14:paraId="35F537F4" w14:textId="77777777" w:rsidR="001663FC" w:rsidRPr="00710D28" w:rsidRDefault="001663FC" w:rsidP="001663FC">
      <w:pPr>
        <w:pStyle w:val="Prrafodelista"/>
        <w:rPr>
          <w:rFonts w:ascii="Arial" w:eastAsia="Arial" w:hAnsi="Arial" w:cs="Arial"/>
          <w:color w:val="000000"/>
          <w:sz w:val="20"/>
          <w:szCs w:val="20"/>
          <w:lang w:eastAsia="es-PE"/>
        </w:rPr>
      </w:pPr>
    </w:p>
    <w:p w14:paraId="1B705466" w14:textId="77777777" w:rsidR="001663FC" w:rsidRPr="00710D28" w:rsidRDefault="001663FC"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w:t>
      </w:r>
    </w:p>
    <w:p w14:paraId="3F628ED8" w14:textId="77777777" w:rsidR="001663FC" w:rsidRPr="00710D28" w:rsidRDefault="001663FC" w:rsidP="001663FC">
      <w:pPr>
        <w:jc w:val="both"/>
        <w:rPr>
          <w:color w:val="000000"/>
          <w:sz w:val="20"/>
          <w:szCs w:val="20"/>
          <w:lang w:eastAsia="es-PE"/>
        </w:rPr>
      </w:pPr>
    </w:p>
    <w:p w14:paraId="430EBA61" w14:textId="77777777" w:rsidR="001663FC" w:rsidRPr="00710D28" w:rsidRDefault="001663FC" w:rsidP="001663FC">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Sin perjuicio de ello,</w:t>
      </w:r>
      <w:r w:rsidRPr="00710D28">
        <w:rPr>
          <w:rFonts w:ascii="Arial" w:eastAsia="Arial" w:hAnsi="Arial" w:cs="Arial"/>
          <w:b/>
          <w:bCs/>
          <w:color w:val="000000"/>
          <w:sz w:val="20"/>
          <w:szCs w:val="20"/>
          <w:lang w:eastAsia="es-PE"/>
        </w:rPr>
        <w:t xml:space="preserve"> DECLARO BAJO JURAMENTO</w:t>
      </w:r>
      <w:r w:rsidRPr="00710D28">
        <w:rPr>
          <w:rFonts w:ascii="Arial" w:eastAsia="Arial" w:hAnsi="Arial" w:cs="Arial"/>
          <w:color w:val="000000"/>
          <w:sz w:val="20"/>
          <w:szCs w:val="20"/>
          <w:lang w:eastAsia="es-PE"/>
        </w:rPr>
        <w:t xml:space="preserve"> que:</w:t>
      </w:r>
    </w:p>
    <w:p w14:paraId="2710E0C6" w14:textId="77777777" w:rsidR="001663FC" w:rsidRPr="00710D28" w:rsidRDefault="001663FC" w:rsidP="001663FC">
      <w:pPr>
        <w:jc w:val="both"/>
        <w:rPr>
          <w:rFonts w:ascii="Segoe UI" w:eastAsia="Segoe UI" w:hAnsi="Segoe UI" w:cs="Segoe UI"/>
          <w:color w:val="000000"/>
          <w:sz w:val="20"/>
          <w:szCs w:val="20"/>
          <w:lang w:eastAsia="es-PE"/>
        </w:rPr>
      </w:pPr>
    </w:p>
    <w:p w14:paraId="4D8BD4FC" w14:textId="19677A8D" w:rsidR="001663FC" w:rsidRPr="00710D28" w:rsidRDefault="001663FC" w:rsidP="001663FC">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 xml:space="preserve">A la fecha me encuentro exceptuado del impedimento por razón de parentesco, en razón de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 xml:space="preserve">INDICAR SUPUESTO: HABER SUSCRITO UN CONTRATO DERIVADO DE UN PROCEDIMIENTO DE SELECCIÓN COMPETITIVO O NO COMPETITIVO </w:t>
      </w:r>
      <w:r w:rsidR="00D640CF" w:rsidRPr="00710D28">
        <w:rPr>
          <w:rFonts w:ascii="Arial" w:eastAsia="Arial" w:hAnsi="Arial" w:cs="Arial"/>
          <w:b/>
          <w:color w:val="000000"/>
          <w:sz w:val="20"/>
          <w:szCs w:val="20"/>
          <w:u w:val="single"/>
          <w:lang w:eastAsia="es-PE"/>
        </w:rPr>
        <w:t xml:space="preserve">EN EL MISMO TIPO DE OBJETO AL QUE POSTULA </w:t>
      </w:r>
      <w:r w:rsidRPr="00710D28">
        <w:rPr>
          <w:rFonts w:ascii="Arial" w:eastAsia="Arial" w:hAnsi="Arial" w:cs="Arial"/>
          <w:b/>
          <w:color w:val="000000"/>
          <w:sz w:val="20"/>
          <w:szCs w:val="20"/>
          <w:u w:val="single"/>
          <w:lang w:eastAsia="es-PE"/>
        </w:rPr>
        <w:t>/ HABER EJECUTADO CUATRO CONTRATOS MENORES EN EL MISMO TIPO DE OBJETO AL QUE POSTULA</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w:t>
      </w:r>
      <w:r w:rsidR="005818F0" w:rsidRPr="00710D28">
        <w:rPr>
          <w:rFonts w:ascii="Arial" w:eastAsia="Arial" w:hAnsi="Arial" w:cs="Arial"/>
          <w:color w:val="000000"/>
          <w:sz w:val="20"/>
          <w:szCs w:val="20"/>
          <w:lang w:eastAsia="es-PE"/>
        </w:rPr>
        <w:t xml:space="preserve">, </w:t>
      </w:r>
      <w:r w:rsidRPr="00710D28">
        <w:rPr>
          <w:rFonts w:ascii="Arial" w:eastAsia="Arial" w:hAnsi="Arial" w:cs="Arial"/>
          <w:color w:val="000000"/>
          <w:sz w:val="20"/>
          <w:szCs w:val="20"/>
          <w:lang w:eastAsia="es-PE"/>
        </w:rPr>
        <w:t>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0876A536" w14:textId="77777777" w:rsidR="001663FC" w:rsidRPr="00710D28" w:rsidRDefault="001663FC" w:rsidP="001663FC">
      <w:pPr>
        <w:jc w:val="both"/>
        <w:rPr>
          <w:rFonts w:ascii="Arial" w:eastAsia="Arial" w:hAnsi="Arial" w:cs="Arial"/>
          <w:b/>
          <w:bCs/>
          <w:color w:val="000000"/>
          <w:sz w:val="20"/>
          <w:szCs w:val="20"/>
          <w:lang w:eastAsia="es-PE"/>
        </w:rPr>
      </w:pPr>
    </w:p>
    <w:p w14:paraId="4AACBE0A" w14:textId="77777777" w:rsidR="001663FC" w:rsidRPr="00710D28" w:rsidRDefault="001663FC" w:rsidP="001663FC">
      <w:pPr>
        <w:jc w:val="both"/>
        <w:textAlignment w:val="baseline"/>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lastRenderedPageBreak/>
        <w:t>En ese sentido, mediante el presente cumplo con presentar la acreditación documental correspondiente:</w:t>
      </w:r>
    </w:p>
    <w:p w14:paraId="6797C6FC" w14:textId="727147F3" w:rsidR="004607CD" w:rsidRPr="00710D28" w:rsidRDefault="004607CD" w:rsidP="004607CD">
      <w:pPr>
        <w:jc w:val="both"/>
        <w:textAlignment w:val="baseline"/>
      </w:pPr>
    </w:p>
    <w:p w14:paraId="44B9A6F6" w14:textId="3B75D1DD" w:rsidR="004607CD" w:rsidRPr="00710D28" w:rsidRDefault="004607CD" w:rsidP="004607CD">
      <w:pPr>
        <w:jc w:val="both"/>
        <w:textAlignment w:val="baseline"/>
        <w:rPr>
          <w:rFonts w:ascii="Segoe UI" w:hAnsi="Segoe UI" w:cs="Segoe UI"/>
          <w:b/>
          <w:bCs/>
          <w:color w:val="000000"/>
          <w:sz w:val="18"/>
          <w:szCs w:val="18"/>
          <w:u w:val="single"/>
          <w:lang w:eastAsia="es-PE"/>
        </w:rPr>
      </w:pPr>
      <w:r w:rsidRPr="00710D28">
        <w:rPr>
          <w:rFonts w:ascii="Arial" w:hAnsi="Arial" w:cs="Arial"/>
          <w:b/>
          <w:color w:val="000000" w:themeColor="text1"/>
          <w:sz w:val="22"/>
          <w:szCs w:val="22"/>
          <w:u w:val="single"/>
          <w:lang w:eastAsia="es-PE"/>
        </w:rPr>
        <w:t>[CONSIGNAR EL DETALLE DE LOS DOCUMENTOS CORRESPONDIENTES] </w:t>
      </w:r>
    </w:p>
    <w:p w14:paraId="2146F70C" w14:textId="027EC710" w:rsidR="004607CD" w:rsidRPr="00710D28" w:rsidRDefault="004607CD" w:rsidP="004607CD">
      <w:pPr>
        <w:jc w:val="both"/>
        <w:textAlignment w:val="baseline"/>
        <w:rPr>
          <w:rFonts w:ascii="Segoe UI" w:hAnsi="Segoe UI" w:cs="Segoe UI"/>
          <w:b/>
          <w:bCs/>
          <w:color w:val="000000"/>
          <w:sz w:val="18"/>
          <w:szCs w:val="18"/>
          <w:u w:val="single"/>
          <w:lang w:eastAsia="es-PE"/>
        </w:rPr>
      </w:pPr>
    </w:p>
    <w:p w14:paraId="3A804C5E" w14:textId="2B696C25" w:rsidR="004607CD" w:rsidRPr="00710D28" w:rsidRDefault="004607CD" w:rsidP="004607CD">
      <w:pPr>
        <w:jc w:val="both"/>
        <w:textAlignment w:val="baseline"/>
        <w:rPr>
          <w:rFonts w:ascii="Segoe UI" w:hAnsi="Segoe UI" w:cs="Segoe UI"/>
          <w:b/>
          <w:bCs/>
          <w:color w:val="000000"/>
          <w:sz w:val="18"/>
          <w:szCs w:val="18"/>
          <w:u w:val="single"/>
          <w:lang w:eastAsia="es-PE"/>
        </w:rPr>
      </w:pPr>
    </w:p>
    <w:p w14:paraId="66FE9726" w14:textId="107CB873" w:rsidR="004607CD" w:rsidRPr="00710D28" w:rsidRDefault="004607CD" w:rsidP="004607CD">
      <w:pPr>
        <w:jc w:val="both"/>
        <w:textAlignment w:val="baseline"/>
        <w:rPr>
          <w:rFonts w:ascii="Segoe UI" w:hAnsi="Segoe UI" w:cs="Segoe UI"/>
          <w:b/>
          <w:bCs/>
          <w:color w:val="000000"/>
          <w:sz w:val="18"/>
          <w:szCs w:val="18"/>
          <w:u w:val="single"/>
          <w:lang w:eastAsia="es-PE"/>
        </w:rPr>
      </w:pPr>
      <w:r w:rsidRPr="00710D28">
        <w:rPr>
          <w:rFonts w:ascii="Arial" w:hAnsi="Arial" w:cs="Arial"/>
          <w:b/>
          <w:color w:val="000000" w:themeColor="text1"/>
          <w:sz w:val="22"/>
          <w:szCs w:val="22"/>
          <w:u w:val="single"/>
          <w:lang w:eastAsia="es-PE"/>
        </w:rPr>
        <w:t>[CONSIGNAR CIUDAD Y FECHA] </w:t>
      </w:r>
    </w:p>
    <w:p w14:paraId="4F334010" w14:textId="77777777" w:rsidR="00E55E9D" w:rsidRPr="00710D28" w:rsidRDefault="00E55E9D" w:rsidP="004607CD">
      <w:pPr>
        <w:jc w:val="both"/>
        <w:rPr>
          <w:rFonts w:ascii="Segoe UI" w:hAnsi="Segoe UI" w:cs="Segoe UI"/>
          <w:b/>
          <w:bCs/>
          <w:color w:val="000000"/>
          <w:sz w:val="18"/>
          <w:szCs w:val="18"/>
          <w:u w:val="single"/>
          <w:lang w:eastAsia="es-PE"/>
        </w:rPr>
      </w:pPr>
    </w:p>
    <w:p w14:paraId="7C2D94C7" w14:textId="77777777" w:rsidR="00E55E9D" w:rsidRPr="00710D28" w:rsidRDefault="00E55E9D" w:rsidP="00E55E9D">
      <w:pPr>
        <w:jc w:val="both"/>
        <w:textAlignment w:val="baseline"/>
        <w:rPr>
          <w:rFonts w:ascii="Arial" w:hAnsi="Arial" w:cs="Arial"/>
          <w:color w:val="000000"/>
          <w:sz w:val="22"/>
          <w:szCs w:val="22"/>
          <w:lang w:eastAsia="es-PE"/>
        </w:rPr>
      </w:pPr>
      <w:r w:rsidRPr="00710D28">
        <w:rPr>
          <w:rFonts w:ascii="Arial" w:hAnsi="Arial" w:cs="Arial"/>
          <w:color w:val="000000"/>
          <w:sz w:val="22"/>
          <w:szCs w:val="22"/>
          <w:lang w:eastAsia="es-PE"/>
        </w:rPr>
        <w:t> </w:t>
      </w:r>
    </w:p>
    <w:p w14:paraId="7BB196DE" w14:textId="77777777" w:rsidR="00E55E9D" w:rsidRPr="00710D28" w:rsidRDefault="00E55E9D" w:rsidP="00E55E9D">
      <w:pPr>
        <w:jc w:val="both"/>
        <w:textAlignment w:val="baseline"/>
        <w:rPr>
          <w:rFonts w:ascii="Arial" w:hAnsi="Arial" w:cs="Arial"/>
          <w:color w:val="000000"/>
          <w:sz w:val="22"/>
          <w:szCs w:val="22"/>
          <w:lang w:eastAsia="es-PE"/>
        </w:rPr>
      </w:pPr>
    </w:p>
    <w:p w14:paraId="66F5B729" w14:textId="77777777" w:rsidR="00E55E9D" w:rsidRPr="00710D28" w:rsidRDefault="00E55E9D" w:rsidP="00E55E9D">
      <w:pPr>
        <w:jc w:val="both"/>
        <w:textAlignment w:val="baseline"/>
        <w:rPr>
          <w:rFonts w:ascii="Segoe UI" w:hAnsi="Segoe UI" w:cs="Segoe UI"/>
          <w:color w:val="000000"/>
          <w:sz w:val="18"/>
          <w:szCs w:val="18"/>
          <w:lang w:eastAsia="es-PE"/>
        </w:rPr>
      </w:pPr>
    </w:p>
    <w:p w14:paraId="7B808B1D" w14:textId="77777777" w:rsidR="00E55E9D" w:rsidRPr="00710D28" w:rsidRDefault="00E55E9D" w:rsidP="00E55E9D">
      <w:pPr>
        <w:jc w:val="center"/>
        <w:textAlignment w:val="baseline"/>
        <w:rPr>
          <w:rFonts w:ascii="Segoe UI" w:hAnsi="Segoe UI" w:cs="Segoe UI"/>
          <w:color w:val="000000"/>
          <w:sz w:val="18"/>
          <w:szCs w:val="18"/>
          <w:lang w:eastAsia="es-PE"/>
        </w:rPr>
      </w:pPr>
      <w:r w:rsidRPr="00710D28">
        <w:rPr>
          <w:rFonts w:ascii="Arial" w:hAnsi="Arial" w:cs="Arial"/>
          <w:color w:val="000000" w:themeColor="text1"/>
          <w:sz w:val="22"/>
          <w:szCs w:val="22"/>
          <w:lang w:eastAsia="es-PE"/>
        </w:rPr>
        <w:t>……........................................................... </w:t>
      </w:r>
    </w:p>
    <w:p w14:paraId="2BD72560" w14:textId="3C01BA14" w:rsidR="00EE1E3E" w:rsidRPr="00710D28" w:rsidRDefault="00EE1E3E" w:rsidP="001663FC">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w:t>
      </w:r>
    </w:p>
    <w:p w14:paraId="39025692" w14:textId="77777777" w:rsidR="00E55E9D" w:rsidRPr="00710D28" w:rsidRDefault="00E55E9D" w:rsidP="00E55E9D">
      <w:pPr>
        <w:jc w:val="both"/>
        <w:textAlignment w:val="baseline"/>
        <w:rPr>
          <w:rFonts w:ascii="Segoe UI" w:hAnsi="Segoe UI" w:cs="Segoe UI"/>
          <w:color w:val="000000"/>
          <w:sz w:val="18"/>
          <w:szCs w:val="18"/>
          <w:lang w:eastAsia="es-PE"/>
        </w:rPr>
      </w:pPr>
      <w:r w:rsidRPr="00710D28">
        <w:rPr>
          <w:rFonts w:ascii="Arial" w:hAnsi="Arial" w:cs="Arial"/>
          <w:color w:val="000000"/>
          <w:sz w:val="22"/>
          <w:szCs w:val="22"/>
          <w:lang w:eastAsia="es-PE"/>
        </w:rPr>
        <w:t>  </w:t>
      </w:r>
    </w:p>
    <w:p w14:paraId="29BFFAC1" w14:textId="77777777" w:rsidR="00E55E9D" w:rsidRPr="00710D28" w:rsidRDefault="00E55E9D" w:rsidP="00E55E9D">
      <w:pPr>
        <w:widowControl w:val="0"/>
        <w:rPr>
          <w:rFonts w:ascii="Arial" w:hAnsi="Arial" w:cs="Arial"/>
          <w:strike/>
          <w:sz w:val="20"/>
          <w:szCs w:val="20"/>
        </w:rPr>
      </w:pPr>
    </w:p>
    <w:p w14:paraId="45037E2D" w14:textId="77777777" w:rsidR="00E55E9D" w:rsidRPr="00710D28" w:rsidDel="009E11C1" w:rsidRDefault="00E55E9D" w:rsidP="00E55E9D">
      <w:pPr>
        <w:widowControl w:val="0"/>
        <w:rPr>
          <w:rFonts w:ascii="Arial" w:hAnsi="Arial" w:cs="Arial"/>
          <w:strike/>
          <w:sz w:val="20"/>
          <w:szCs w:val="20"/>
        </w:rPr>
      </w:pPr>
    </w:p>
    <w:p w14:paraId="320C69CD" w14:textId="77777777" w:rsidR="00E55E9D" w:rsidRPr="00710D28" w:rsidDel="009E11C1" w:rsidRDefault="00E55E9D" w:rsidP="00E55E9D">
      <w:pPr>
        <w:widowControl w:val="0"/>
        <w:rPr>
          <w:rFonts w:ascii="Arial" w:hAnsi="Arial" w:cs="Arial"/>
          <w:sz w:val="20"/>
          <w:szCs w:val="20"/>
        </w:rPr>
      </w:pPr>
    </w:p>
    <w:p w14:paraId="2143B511" w14:textId="77777777" w:rsidR="00E55E9D" w:rsidRPr="00710D28" w:rsidRDefault="00E55E9D" w:rsidP="00E55E9D"/>
    <w:p w14:paraId="3D860D9D" w14:textId="77777777" w:rsidR="00E55E9D" w:rsidRPr="00710D28" w:rsidRDefault="00E55E9D" w:rsidP="00E55E9D">
      <w:pPr>
        <w:widowControl w:val="0"/>
        <w:jc w:val="center"/>
        <w:rPr>
          <w:rFonts w:ascii="Arial" w:hAnsi="Arial" w:cs="Arial"/>
          <w:strike/>
          <w:sz w:val="20"/>
          <w:szCs w:val="20"/>
        </w:rPr>
      </w:pPr>
    </w:p>
    <w:p w14:paraId="5AC521F7" w14:textId="77777777" w:rsidR="00E55E9D" w:rsidRPr="00710D28" w:rsidRDefault="00E55E9D" w:rsidP="00E55E9D">
      <w:pPr>
        <w:widowControl w:val="0"/>
        <w:jc w:val="center"/>
        <w:rPr>
          <w:rFonts w:ascii="Arial" w:hAnsi="Arial" w:cs="Arial"/>
          <w:strike/>
          <w:sz w:val="20"/>
          <w:szCs w:val="20"/>
        </w:rPr>
      </w:pPr>
    </w:p>
    <w:p w14:paraId="57B4EA14" w14:textId="77777777" w:rsidR="00E55E9D" w:rsidRPr="00710D28" w:rsidRDefault="00E55E9D" w:rsidP="00E55E9D">
      <w:pPr>
        <w:widowControl w:val="0"/>
        <w:jc w:val="center"/>
        <w:rPr>
          <w:rFonts w:ascii="Arial" w:hAnsi="Arial" w:cs="Arial"/>
          <w:strike/>
          <w:sz w:val="20"/>
          <w:szCs w:val="20"/>
        </w:rPr>
      </w:pPr>
    </w:p>
    <w:p w14:paraId="5284E9F1" w14:textId="77777777" w:rsidR="00E55E9D" w:rsidRPr="00710D28" w:rsidRDefault="00E55E9D" w:rsidP="00E55E9D">
      <w:pPr>
        <w:widowControl w:val="0"/>
        <w:jc w:val="center"/>
        <w:rPr>
          <w:rFonts w:ascii="Arial" w:hAnsi="Arial" w:cs="Arial"/>
          <w:strike/>
          <w:sz w:val="20"/>
          <w:szCs w:val="20"/>
        </w:rPr>
      </w:pPr>
    </w:p>
    <w:p w14:paraId="500F92E0" w14:textId="77777777" w:rsidR="00E55E9D" w:rsidRPr="00710D28" w:rsidRDefault="00E55E9D" w:rsidP="00E55E9D">
      <w:pPr>
        <w:widowControl w:val="0"/>
        <w:jc w:val="center"/>
        <w:rPr>
          <w:rFonts w:ascii="Arial" w:hAnsi="Arial" w:cs="Arial"/>
          <w:strike/>
          <w:sz w:val="20"/>
          <w:szCs w:val="20"/>
        </w:rPr>
      </w:pPr>
    </w:p>
    <w:p w14:paraId="00826A6E" w14:textId="77777777" w:rsidR="00E55E9D" w:rsidRPr="00710D28" w:rsidRDefault="00E55E9D" w:rsidP="00E55E9D">
      <w:pPr>
        <w:widowControl w:val="0"/>
        <w:jc w:val="center"/>
        <w:rPr>
          <w:rFonts w:ascii="Arial" w:hAnsi="Arial" w:cs="Arial"/>
          <w:strike/>
          <w:sz w:val="20"/>
          <w:szCs w:val="20"/>
        </w:rPr>
      </w:pPr>
    </w:p>
    <w:p w14:paraId="101F0CC2" w14:textId="00AC20DD" w:rsidR="00CD3CFC" w:rsidRPr="00710D28" w:rsidRDefault="00CD3CFC" w:rsidP="002B164D">
      <w:pPr>
        <w:jc w:val="center"/>
        <w:textAlignment w:val="baseline"/>
        <w:rPr>
          <w:rFonts w:ascii="Segoe UI" w:hAnsi="Segoe UI" w:cs="Segoe UI"/>
          <w:color w:val="000000"/>
          <w:sz w:val="18"/>
          <w:szCs w:val="18"/>
          <w:lang w:eastAsia="es-PE"/>
        </w:rPr>
      </w:pPr>
    </w:p>
    <w:p w14:paraId="611D4A98" w14:textId="77777777" w:rsidR="00562F91" w:rsidRPr="00710D28" w:rsidRDefault="00562F91" w:rsidP="002B164D">
      <w:pPr>
        <w:jc w:val="center"/>
        <w:textAlignment w:val="baseline"/>
        <w:rPr>
          <w:rFonts w:ascii="Segoe UI" w:hAnsi="Segoe UI" w:cs="Segoe UI"/>
          <w:color w:val="000000"/>
          <w:sz w:val="18"/>
          <w:szCs w:val="18"/>
          <w:lang w:eastAsia="es-PE"/>
        </w:rPr>
      </w:pPr>
    </w:p>
    <w:p w14:paraId="37E5EABF" w14:textId="77777777" w:rsidR="00562F91" w:rsidRPr="00710D28" w:rsidRDefault="00562F91" w:rsidP="002B164D">
      <w:pPr>
        <w:jc w:val="center"/>
        <w:textAlignment w:val="baseline"/>
        <w:rPr>
          <w:rFonts w:ascii="Segoe UI" w:hAnsi="Segoe UI" w:cs="Segoe UI"/>
          <w:color w:val="000000"/>
          <w:sz w:val="18"/>
          <w:szCs w:val="18"/>
          <w:lang w:eastAsia="es-PE"/>
        </w:rPr>
      </w:pPr>
    </w:p>
    <w:p w14:paraId="092F565D" w14:textId="77777777" w:rsidR="00562F91" w:rsidRPr="00710D28" w:rsidRDefault="00562F91" w:rsidP="002B164D">
      <w:pPr>
        <w:jc w:val="center"/>
        <w:textAlignment w:val="baseline"/>
        <w:rPr>
          <w:rFonts w:ascii="Segoe UI" w:hAnsi="Segoe UI" w:cs="Segoe UI"/>
          <w:color w:val="000000"/>
          <w:sz w:val="18"/>
          <w:szCs w:val="18"/>
          <w:lang w:eastAsia="es-PE"/>
        </w:rPr>
      </w:pPr>
    </w:p>
    <w:p w14:paraId="48405C18" w14:textId="77777777" w:rsidR="00562F91" w:rsidRPr="00710D28" w:rsidRDefault="00562F91" w:rsidP="002B164D">
      <w:pPr>
        <w:jc w:val="center"/>
        <w:textAlignment w:val="baseline"/>
        <w:rPr>
          <w:rFonts w:ascii="Segoe UI" w:hAnsi="Segoe UI" w:cs="Segoe UI"/>
          <w:color w:val="000000"/>
          <w:sz w:val="18"/>
          <w:szCs w:val="18"/>
          <w:lang w:eastAsia="es-PE"/>
        </w:rPr>
      </w:pPr>
    </w:p>
    <w:p w14:paraId="7D96D7E1" w14:textId="77777777" w:rsidR="00562F91" w:rsidRPr="00710D28" w:rsidRDefault="00562F91" w:rsidP="002B164D">
      <w:pPr>
        <w:jc w:val="center"/>
        <w:textAlignment w:val="baseline"/>
        <w:rPr>
          <w:rFonts w:ascii="Segoe UI" w:hAnsi="Segoe UI" w:cs="Segoe UI"/>
          <w:color w:val="000000"/>
          <w:sz w:val="18"/>
          <w:szCs w:val="18"/>
          <w:lang w:eastAsia="es-PE"/>
        </w:rPr>
      </w:pPr>
    </w:p>
    <w:p w14:paraId="4566F326" w14:textId="77777777" w:rsidR="00562F91" w:rsidRPr="00710D28" w:rsidRDefault="00562F91" w:rsidP="002B164D">
      <w:pPr>
        <w:jc w:val="center"/>
        <w:textAlignment w:val="baseline"/>
        <w:rPr>
          <w:rFonts w:ascii="Segoe UI" w:hAnsi="Segoe UI" w:cs="Segoe UI"/>
          <w:color w:val="000000"/>
          <w:sz w:val="18"/>
          <w:szCs w:val="18"/>
          <w:lang w:eastAsia="es-PE"/>
        </w:rPr>
      </w:pPr>
    </w:p>
    <w:p w14:paraId="75F1C60C" w14:textId="77777777" w:rsidR="00562F91" w:rsidRPr="00710D28" w:rsidRDefault="00562F91" w:rsidP="002B164D">
      <w:pPr>
        <w:jc w:val="center"/>
        <w:textAlignment w:val="baseline"/>
        <w:rPr>
          <w:rFonts w:ascii="Segoe UI" w:hAnsi="Segoe UI" w:cs="Segoe UI"/>
          <w:color w:val="000000"/>
          <w:sz w:val="18"/>
          <w:szCs w:val="18"/>
          <w:lang w:eastAsia="es-PE"/>
        </w:rPr>
      </w:pPr>
    </w:p>
    <w:p w14:paraId="44C91522" w14:textId="77777777" w:rsidR="00562F91" w:rsidRPr="00710D28" w:rsidRDefault="00562F91" w:rsidP="002B164D">
      <w:pPr>
        <w:jc w:val="center"/>
        <w:textAlignment w:val="baseline"/>
        <w:rPr>
          <w:rFonts w:ascii="Segoe UI" w:hAnsi="Segoe UI" w:cs="Segoe UI"/>
          <w:color w:val="000000"/>
          <w:sz w:val="18"/>
          <w:szCs w:val="18"/>
          <w:lang w:eastAsia="es-PE"/>
        </w:rPr>
      </w:pPr>
    </w:p>
    <w:p w14:paraId="797E2928" w14:textId="77777777" w:rsidR="00562F91" w:rsidRPr="00710D28" w:rsidRDefault="00562F91" w:rsidP="002B164D">
      <w:pPr>
        <w:jc w:val="center"/>
        <w:textAlignment w:val="baseline"/>
        <w:rPr>
          <w:rFonts w:ascii="Segoe UI" w:hAnsi="Segoe UI" w:cs="Segoe UI"/>
          <w:color w:val="000000"/>
          <w:sz w:val="18"/>
          <w:szCs w:val="18"/>
          <w:lang w:eastAsia="es-PE"/>
        </w:rPr>
      </w:pPr>
    </w:p>
    <w:p w14:paraId="5D3D4E96" w14:textId="77777777" w:rsidR="00562F91" w:rsidRPr="00710D28" w:rsidRDefault="00562F91" w:rsidP="002B164D">
      <w:pPr>
        <w:jc w:val="center"/>
        <w:textAlignment w:val="baseline"/>
        <w:rPr>
          <w:rFonts w:ascii="Segoe UI" w:hAnsi="Segoe UI" w:cs="Segoe UI"/>
          <w:color w:val="000000"/>
          <w:sz w:val="18"/>
          <w:szCs w:val="18"/>
          <w:lang w:eastAsia="es-PE"/>
        </w:rPr>
      </w:pPr>
    </w:p>
    <w:p w14:paraId="447C6600" w14:textId="77777777" w:rsidR="00562F91" w:rsidRPr="00710D28" w:rsidRDefault="00562F91" w:rsidP="002B164D">
      <w:pPr>
        <w:jc w:val="center"/>
        <w:textAlignment w:val="baseline"/>
        <w:rPr>
          <w:rFonts w:ascii="Segoe UI" w:hAnsi="Segoe UI" w:cs="Segoe UI"/>
          <w:color w:val="000000"/>
          <w:sz w:val="18"/>
          <w:szCs w:val="18"/>
          <w:lang w:eastAsia="es-PE"/>
        </w:rPr>
      </w:pPr>
    </w:p>
    <w:p w14:paraId="7B07F11F" w14:textId="77777777" w:rsidR="00562F91" w:rsidRPr="00710D28" w:rsidRDefault="00562F91" w:rsidP="002B164D">
      <w:pPr>
        <w:jc w:val="center"/>
        <w:textAlignment w:val="baseline"/>
        <w:rPr>
          <w:rFonts w:ascii="Segoe UI" w:hAnsi="Segoe UI" w:cs="Segoe UI"/>
          <w:color w:val="000000"/>
          <w:sz w:val="18"/>
          <w:szCs w:val="18"/>
          <w:lang w:eastAsia="es-PE"/>
        </w:rPr>
      </w:pPr>
    </w:p>
    <w:p w14:paraId="66DCFB07" w14:textId="77777777" w:rsidR="00562F91" w:rsidRPr="00710D28" w:rsidRDefault="00562F91" w:rsidP="002B164D">
      <w:pPr>
        <w:jc w:val="center"/>
        <w:textAlignment w:val="baseline"/>
        <w:rPr>
          <w:rFonts w:ascii="Segoe UI" w:hAnsi="Segoe UI" w:cs="Segoe UI"/>
          <w:color w:val="000000"/>
          <w:sz w:val="18"/>
          <w:szCs w:val="18"/>
          <w:lang w:eastAsia="es-PE"/>
        </w:rPr>
      </w:pPr>
    </w:p>
    <w:p w14:paraId="21C523E5" w14:textId="77777777" w:rsidR="00562F91" w:rsidRPr="00710D28" w:rsidRDefault="00562F91" w:rsidP="002B164D">
      <w:pPr>
        <w:jc w:val="center"/>
        <w:textAlignment w:val="baseline"/>
        <w:rPr>
          <w:rFonts w:ascii="Segoe UI" w:hAnsi="Segoe UI" w:cs="Segoe UI"/>
          <w:color w:val="000000"/>
          <w:sz w:val="18"/>
          <w:szCs w:val="18"/>
          <w:lang w:eastAsia="es-PE"/>
        </w:rPr>
      </w:pPr>
    </w:p>
    <w:p w14:paraId="071C48A9" w14:textId="77777777" w:rsidR="00562F91" w:rsidRPr="00710D28" w:rsidRDefault="00562F91" w:rsidP="002B164D">
      <w:pPr>
        <w:jc w:val="center"/>
        <w:textAlignment w:val="baseline"/>
        <w:rPr>
          <w:rFonts w:ascii="Segoe UI" w:hAnsi="Segoe UI" w:cs="Segoe UI"/>
          <w:color w:val="000000"/>
          <w:sz w:val="18"/>
          <w:szCs w:val="18"/>
          <w:lang w:eastAsia="es-PE"/>
        </w:rPr>
      </w:pPr>
    </w:p>
    <w:p w14:paraId="2A898112" w14:textId="77777777" w:rsidR="00562F91" w:rsidRPr="00710D28" w:rsidRDefault="00562F91" w:rsidP="002B164D">
      <w:pPr>
        <w:jc w:val="center"/>
        <w:textAlignment w:val="baseline"/>
        <w:rPr>
          <w:rFonts w:ascii="Segoe UI" w:hAnsi="Segoe UI" w:cs="Segoe UI"/>
          <w:color w:val="000000"/>
          <w:sz w:val="18"/>
          <w:szCs w:val="18"/>
          <w:lang w:eastAsia="es-PE"/>
        </w:rPr>
      </w:pPr>
    </w:p>
    <w:p w14:paraId="648B022D" w14:textId="77777777" w:rsidR="00562F91" w:rsidRPr="00710D28" w:rsidRDefault="00562F91" w:rsidP="002B164D">
      <w:pPr>
        <w:jc w:val="center"/>
        <w:textAlignment w:val="baseline"/>
        <w:rPr>
          <w:rFonts w:ascii="Segoe UI" w:hAnsi="Segoe UI" w:cs="Segoe UI"/>
          <w:color w:val="000000"/>
          <w:sz w:val="18"/>
          <w:szCs w:val="18"/>
          <w:lang w:eastAsia="es-PE"/>
        </w:rPr>
      </w:pPr>
    </w:p>
    <w:p w14:paraId="13E6CD71" w14:textId="77777777" w:rsidR="00562F91" w:rsidRPr="00710D28" w:rsidRDefault="00562F91" w:rsidP="002B164D">
      <w:pPr>
        <w:jc w:val="center"/>
        <w:textAlignment w:val="baseline"/>
        <w:rPr>
          <w:rFonts w:ascii="Segoe UI" w:hAnsi="Segoe UI" w:cs="Segoe UI"/>
          <w:color w:val="000000"/>
          <w:sz w:val="18"/>
          <w:szCs w:val="18"/>
          <w:lang w:eastAsia="es-PE"/>
        </w:rPr>
      </w:pPr>
    </w:p>
    <w:p w14:paraId="282D7BB1" w14:textId="77777777" w:rsidR="00562F91" w:rsidRPr="00710D28" w:rsidRDefault="00562F91" w:rsidP="002B164D">
      <w:pPr>
        <w:jc w:val="center"/>
        <w:textAlignment w:val="baseline"/>
        <w:rPr>
          <w:rFonts w:ascii="Segoe UI" w:hAnsi="Segoe UI" w:cs="Segoe UI"/>
          <w:color w:val="000000"/>
          <w:sz w:val="18"/>
          <w:szCs w:val="18"/>
          <w:lang w:eastAsia="es-PE"/>
        </w:rPr>
      </w:pPr>
    </w:p>
    <w:p w14:paraId="31743F21" w14:textId="77777777" w:rsidR="00562F91" w:rsidRPr="00710D28" w:rsidRDefault="00562F91" w:rsidP="002B164D">
      <w:pPr>
        <w:jc w:val="center"/>
        <w:textAlignment w:val="baseline"/>
        <w:rPr>
          <w:rFonts w:ascii="Segoe UI" w:hAnsi="Segoe UI" w:cs="Segoe UI"/>
          <w:color w:val="000000"/>
          <w:sz w:val="18"/>
          <w:szCs w:val="18"/>
          <w:lang w:eastAsia="es-PE"/>
        </w:rPr>
      </w:pPr>
    </w:p>
    <w:p w14:paraId="38BA94BE" w14:textId="77777777" w:rsidR="00562F91" w:rsidRPr="00710D28" w:rsidRDefault="00562F91" w:rsidP="002B164D">
      <w:pPr>
        <w:jc w:val="center"/>
        <w:textAlignment w:val="baseline"/>
        <w:rPr>
          <w:rFonts w:ascii="Segoe UI" w:hAnsi="Segoe UI" w:cs="Segoe UI"/>
          <w:color w:val="000000"/>
          <w:sz w:val="18"/>
          <w:szCs w:val="18"/>
          <w:lang w:eastAsia="es-PE"/>
        </w:rPr>
      </w:pPr>
    </w:p>
    <w:p w14:paraId="5F163253" w14:textId="77777777" w:rsidR="00562F91" w:rsidRPr="00710D28" w:rsidRDefault="00562F91" w:rsidP="002B164D">
      <w:pPr>
        <w:jc w:val="center"/>
        <w:textAlignment w:val="baseline"/>
        <w:rPr>
          <w:rFonts w:ascii="Segoe UI" w:hAnsi="Segoe UI" w:cs="Segoe UI"/>
          <w:color w:val="000000"/>
          <w:sz w:val="18"/>
          <w:szCs w:val="18"/>
          <w:lang w:eastAsia="es-PE"/>
        </w:rPr>
      </w:pPr>
    </w:p>
    <w:p w14:paraId="79AA11B7" w14:textId="77777777" w:rsidR="00562F91" w:rsidRPr="00710D28" w:rsidRDefault="00562F91" w:rsidP="002B164D">
      <w:pPr>
        <w:jc w:val="center"/>
        <w:textAlignment w:val="baseline"/>
        <w:rPr>
          <w:rFonts w:ascii="Segoe UI" w:hAnsi="Segoe UI" w:cs="Segoe UI"/>
          <w:color w:val="000000"/>
          <w:sz w:val="18"/>
          <w:szCs w:val="18"/>
          <w:lang w:eastAsia="es-PE"/>
        </w:rPr>
      </w:pPr>
    </w:p>
    <w:p w14:paraId="2700B85E" w14:textId="77777777" w:rsidR="00562F91" w:rsidRPr="00710D28" w:rsidRDefault="00562F91" w:rsidP="002B164D">
      <w:pPr>
        <w:jc w:val="center"/>
        <w:textAlignment w:val="baseline"/>
        <w:rPr>
          <w:rFonts w:ascii="Segoe UI" w:hAnsi="Segoe UI" w:cs="Segoe UI"/>
          <w:color w:val="000000"/>
          <w:sz w:val="18"/>
          <w:szCs w:val="18"/>
          <w:lang w:eastAsia="es-PE"/>
        </w:rPr>
      </w:pPr>
    </w:p>
    <w:p w14:paraId="4C620ED3" w14:textId="77777777" w:rsidR="00562F91" w:rsidRPr="00710D28" w:rsidRDefault="00562F91" w:rsidP="002B164D">
      <w:pPr>
        <w:jc w:val="center"/>
        <w:textAlignment w:val="baseline"/>
        <w:rPr>
          <w:rFonts w:ascii="Segoe UI" w:hAnsi="Segoe UI" w:cs="Segoe UI"/>
          <w:color w:val="000000"/>
          <w:sz w:val="18"/>
          <w:szCs w:val="18"/>
          <w:lang w:eastAsia="es-PE"/>
        </w:rPr>
      </w:pPr>
    </w:p>
    <w:p w14:paraId="6B99CE31" w14:textId="77777777" w:rsidR="00562F91" w:rsidRPr="00710D28" w:rsidRDefault="00562F91" w:rsidP="002B164D">
      <w:pPr>
        <w:jc w:val="center"/>
        <w:textAlignment w:val="baseline"/>
        <w:rPr>
          <w:rFonts w:ascii="Segoe UI" w:hAnsi="Segoe UI" w:cs="Segoe UI"/>
          <w:color w:val="000000"/>
          <w:sz w:val="18"/>
          <w:szCs w:val="18"/>
          <w:lang w:eastAsia="es-PE"/>
        </w:rPr>
      </w:pPr>
    </w:p>
    <w:p w14:paraId="466CF8E4" w14:textId="77777777" w:rsidR="00562F91" w:rsidRPr="00710D28" w:rsidRDefault="00562F91" w:rsidP="002B164D">
      <w:pPr>
        <w:jc w:val="center"/>
        <w:textAlignment w:val="baseline"/>
        <w:rPr>
          <w:rFonts w:ascii="Segoe UI" w:hAnsi="Segoe UI" w:cs="Segoe UI"/>
          <w:color w:val="000000"/>
          <w:sz w:val="18"/>
          <w:szCs w:val="18"/>
          <w:lang w:eastAsia="es-PE"/>
        </w:rPr>
      </w:pPr>
    </w:p>
    <w:p w14:paraId="42609726" w14:textId="77777777" w:rsidR="00562F91" w:rsidRPr="00710D28" w:rsidRDefault="00562F91" w:rsidP="002B164D">
      <w:pPr>
        <w:jc w:val="center"/>
        <w:textAlignment w:val="baseline"/>
        <w:rPr>
          <w:rFonts w:ascii="Segoe UI" w:hAnsi="Segoe UI" w:cs="Segoe UI"/>
          <w:color w:val="000000"/>
          <w:sz w:val="18"/>
          <w:szCs w:val="18"/>
          <w:lang w:eastAsia="es-PE"/>
        </w:rPr>
      </w:pPr>
    </w:p>
    <w:p w14:paraId="442D1D5F" w14:textId="77777777" w:rsidR="00562F91" w:rsidRPr="00710D28" w:rsidRDefault="00562F91" w:rsidP="002B164D">
      <w:pPr>
        <w:jc w:val="center"/>
        <w:textAlignment w:val="baseline"/>
        <w:rPr>
          <w:rFonts w:ascii="Segoe UI" w:hAnsi="Segoe UI" w:cs="Segoe UI"/>
          <w:color w:val="000000"/>
          <w:sz w:val="18"/>
          <w:szCs w:val="18"/>
          <w:lang w:eastAsia="es-PE"/>
        </w:rPr>
      </w:pPr>
    </w:p>
    <w:p w14:paraId="35FBA263" w14:textId="77777777" w:rsidR="00562F91" w:rsidRPr="00710D28" w:rsidRDefault="00562F91" w:rsidP="002B164D">
      <w:pPr>
        <w:jc w:val="center"/>
        <w:textAlignment w:val="baseline"/>
        <w:rPr>
          <w:rFonts w:ascii="Segoe UI" w:hAnsi="Segoe UI" w:cs="Segoe UI"/>
          <w:color w:val="000000"/>
          <w:sz w:val="18"/>
          <w:szCs w:val="18"/>
          <w:lang w:eastAsia="es-PE"/>
        </w:rPr>
      </w:pPr>
    </w:p>
    <w:p w14:paraId="07AD9FB3" w14:textId="77777777" w:rsidR="00562F91" w:rsidRPr="00710D28" w:rsidRDefault="00562F91" w:rsidP="002B164D">
      <w:pPr>
        <w:jc w:val="center"/>
        <w:textAlignment w:val="baseline"/>
        <w:rPr>
          <w:rFonts w:ascii="Segoe UI" w:hAnsi="Segoe UI" w:cs="Segoe UI"/>
          <w:color w:val="000000"/>
          <w:sz w:val="18"/>
          <w:szCs w:val="18"/>
          <w:lang w:eastAsia="es-PE"/>
        </w:rPr>
      </w:pPr>
    </w:p>
    <w:p w14:paraId="27D55439" w14:textId="77777777" w:rsidR="00562F91" w:rsidRPr="00710D28" w:rsidRDefault="00562F91" w:rsidP="002B164D">
      <w:pPr>
        <w:jc w:val="center"/>
        <w:textAlignment w:val="baseline"/>
        <w:rPr>
          <w:rFonts w:ascii="Segoe UI" w:hAnsi="Segoe UI" w:cs="Segoe UI"/>
          <w:color w:val="000000"/>
          <w:sz w:val="18"/>
          <w:szCs w:val="18"/>
          <w:lang w:eastAsia="es-PE"/>
        </w:rPr>
      </w:pPr>
    </w:p>
    <w:p w14:paraId="6EF54F81" w14:textId="31D53456" w:rsidR="006D0DBC" w:rsidRPr="00710D28" w:rsidRDefault="006D0DBC" w:rsidP="006D0DBC">
      <w:pPr>
        <w:widowControl w:val="0"/>
        <w:ind w:left="360"/>
        <w:contextualSpacing/>
        <w:jc w:val="center"/>
        <w:rPr>
          <w:rFonts w:ascii="Arial" w:eastAsia="Arial" w:hAnsi="Arial" w:cs="Arial"/>
          <w:b/>
          <w:bCs/>
          <w:color w:val="000000"/>
          <w:sz w:val="20"/>
          <w:szCs w:val="20"/>
          <w:lang w:eastAsia="es-PE"/>
        </w:rPr>
      </w:pPr>
      <w:r w:rsidRPr="00710D28">
        <w:rPr>
          <w:rFonts w:ascii="Arial" w:eastAsia="Arial" w:hAnsi="Arial" w:cs="Arial"/>
          <w:b/>
          <w:bCs/>
          <w:color w:val="000000"/>
          <w:sz w:val="20"/>
          <w:szCs w:val="20"/>
          <w:lang w:eastAsia="es-PE"/>
        </w:rPr>
        <w:lastRenderedPageBreak/>
        <w:t>ANEXO Nº 1</w:t>
      </w:r>
      <w:r w:rsidR="002858DF" w:rsidRPr="00710D28">
        <w:rPr>
          <w:rFonts w:ascii="Arial" w:eastAsia="Arial" w:hAnsi="Arial" w:cs="Arial"/>
          <w:b/>
          <w:bCs/>
          <w:color w:val="000000"/>
          <w:sz w:val="20"/>
          <w:szCs w:val="20"/>
          <w:lang w:eastAsia="es-PE"/>
        </w:rPr>
        <w:t>4</w:t>
      </w:r>
      <w:r w:rsidRPr="00710D28">
        <w:rPr>
          <w:rFonts w:ascii="Arial" w:eastAsia="Arial" w:hAnsi="Arial" w:cs="Arial"/>
          <w:color w:val="000000"/>
          <w:sz w:val="20"/>
          <w:szCs w:val="20"/>
          <w:vertAlign w:val="superscript"/>
          <w:lang w:eastAsia="es-PE"/>
        </w:rPr>
        <w:footnoteReference w:id="73"/>
      </w:r>
    </w:p>
    <w:p w14:paraId="53F7F46F" w14:textId="66CF3D06" w:rsidR="006D0DBC" w:rsidRPr="00710D28" w:rsidRDefault="006D0DBC" w:rsidP="006D0DBC">
      <w:pPr>
        <w:widowControl w:val="0"/>
        <w:ind w:left="360"/>
        <w:contextualSpacing/>
        <w:jc w:val="center"/>
        <w:rPr>
          <w:rFonts w:ascii="Arial" w:eastAsia="Arial" w:hAnsi="Arial" w:cs="Arial"/>
          <w:b/>
          <w:bCs/>
          <w:color w:val="000000"/>
          <w:sz w:val="20"/>
          <w:szCs w:val="20"/>
          <w:lang w:eastAsia="es-PE"/>
        </w:rPr>
      </w:pPr>
      <w:r w:rsidRPr="00710D28">
        <w:rPr>
          <w:rFonts w:ascii="Arial" w:eastAsia="Arial" w:hAnsi="Arial" w:cs="Arial"/>
          <w:b/>
          <w:bCs/>
          <w:color w:val="000000"/>
          <w:sz w:val="20"/>
          <w:szCs w:val="20"/>
          <w:lang w:eastAsia="es-PE"/>
        </w:rPr>
        <w:t xml:space="preserve">DECLARACIÓN JURADA DE ACTUALIZACIÓN DE DESAFECTACIÓN DE </w:t>
      </w:r>
      <w:r w:rsidR="00C76204" w:rsidRPr="00710D28">
        <w:rPr>
          <w:rFonts w:ascii="Arial" w:eastAsia="Arial" w:hAnsi="Arial" w:cs="Arial"/>
          <w:b/>
          <w:bCs/>
          <w:color w:val="000000"/>
          <w:sz w:val="20"/>
          <w:szCs w:val="20"/>
          <w:lang w:eastAsia="es-PE"/>
        </w:rPr>
        <w:t>IMPEDIMENTO – PERSONA JURÍDICA</w:t>
      </w:r>
    </w:p>
    <w:p w14:paraId="4D4D1915" w14:textId="77777777" w:rsidR="00562F91" w:rsidRPr="00710D28" w:rsidRDefault="00562F91" w:rsidP="00CF555D">
      <w:pPr>
        <w:textAlignment w:val="baseline"/>
        <w:rPr>
          <w:rFonts w:ascii="Segoe UI" w:hAnsi="Segoe UI" w:cs="Segoe UI"/>
          <w:b/>
          <w:bCs/>
          <w:color w:val="000000"/>
          <w:sz w:val="20"/>
          <w:szCs w:val="20"/>
          <w:lang w:eastAsia="es-PE"/>
        </w:rPr>
      </w:pPr>
    </w:p>
    <w:p w14:paraId="443E6545" w14:textId="37AD9B12" w:rsidR="009A2D83" w:rsidRPr="00710D28" w:rsidRDefault="00C76204" w:rsidP="009A2D83">
      <w:pPr>
        <w:widowControl w:val="0"/>
        <w:ind w:left="360"/>
        <w:contextualSpacing/>
        <w:jc w:val="center"/>
        <w:rPr>
          <w:rFonts w:ascii="Arial" w:eastAsia="Arial" w:hAnsi="Arial" w:cs="Arial"/>
          <w:b/>
          <w:color w:val="000000"/>
          <w:sz w:val="20"/>
          <w:lang w:eastAsia="es-PE"/>
        </w:rPr>
      </w:pPr>
      <w:r w:rsidRPr="00710D28">
        <w:rPr>
          <w:rFonts w:ascii="Arial" w:eastAsia="Arial" w:hAnsi="Arial" w:cs="Arial"/>
          <w:b/>
          <w:color w:val="000000"/>
          <w:sz w:val="20"/>
          <w:lang w:eastAsia="es-PE"/>
        </w:rPr>
        <w:t>(DOCUMENTO A PRESENTAR PARA EL PERFECCIONAMIENTO DEL CONTRATO)</w:t>
      </w:r>
    </w:p>
    <w:p w14:paraId="2CA85086" w14:textId="77777777" w:rsidR="00557D41" w:rsidRPr="00710D28" w:rsidRDefault="00557D41" w:rsidP="002B164D">
      <w:pPr>
        <w:jc w:val="center"/>
        <w:textAlignment w:val="baseline"/>
        <w:rPr>
          <w:rFonts w:ascii="Segoe UI" w:hAnsi="Segoe UI" w:cs="Segoe UI"/>
          <w:b/>
          <w:bCs/>
          <w:color w:val="000000"/>
          <w:sz w:val="18"/>
          <w:szCs w:val="18"/>
          <w:lang w:eastAsia="es-PE"/>
        </w:rPr>
      </w:pPr>
    </w:p>
    <w:p w14:paraId="18CA1C52" w14:textId="77777777" w:rsidR="005B3191" w:rsidRPr="00710D28" w:rsidRDefault="005B3191" w:rsidP="002B164D">
      <w:pPr>
        <w:jc w:val="center"/>
        <w:textAlignment w:val="baseline"/>
        <w:rPr>
          <w:rFonts w:ascii="Segoe UI" w:hAnsi="Segoe UI" w:cs="Segoe UI"/>
          <w:color w:val="000000"/>
          <w:sz w:val="18"/>
          <w:szCs w:val="18"/>
          <w:lang w:eastAsia="es-PE"/>
        </w:rPr>
      </w:pPr>
    </w:p>
    <w:p w14:paraId="73A036D4" w14:textId="77777777" w:rsidR="00CE0E22" w:rsidRPr="00710D28" w:rsidRDefault="00CE0E22" w:rsidP="00CE0E22">
      <w:pPr>
        <w:jc w:val="both"/>
        <w:textAlignment w:val="baseline"/>
      </w:pPr>
      <w:r w:rsidRPr="00710D28">
        <w:rPr>
          <w:rFonts w:ascii="Arial" w:eastAsia="Arial" w:hAnsi="Arial" w:cs="Arial"/>
          <w:color w:val="000000" w:themeColor="text1"/>
          <w:sz w:val="20"/>
          <w:szCs w:val="20"/>
        </w:rPr>
        <w:t xml:space="preserve">Señores  </w:t>
      </w:r>
    </w:p>
    <w:p w14:paraId="6464683C" w14:textId="77777777" w:rsidR="00CE0E22" w:rsidRPr="00710D28" w:rsidRDefault="00CE0E22" w:rsidP="00CE0E22">
      <w:pPr>
        <w:jc w:val="both"/>
        <w:textAlignment w:val="baseline"/>
        <w:rPr>
          <w:rFonts w:ascii="Arial" w:eastAsia="Arial" w:hAnsi="Arial" w:cs="Arial"/>
          <w:b/>
          <w:bCs/>
          <w:color w:val="000000" w:themeColor="text1"/>
          <w:sz w:val="20"/>
          <w:szCs w:val="20"/>
        </w:rPr>
      </w:pPr>
      <w:r w:rsidRPr="00710D28">
        <w:rPr>
          <w:rFonts w:ascii="Arial" w:eastAsia="Arial" w:hAnsi="Arial" w:cs="Arial"/>
          <w:b/>
          <w:bCs/>
          <w:color w:val="000000" w:themeColor="text1"/>
          <w:sz w:val="20"/>
          <w:szCs w:val="20"/>
        </w:rPr>
        <w:t>DEPENDENCIA ENCARGADA DE LAS CONTRATACIONES</w:t>
      </w:r>
    </w:p>
    <w:p w14:paraId="7AFFC47F" w14:textId="77777777" w:rsidR="00CE0E22" w:rsidRPr="00710D28" w:rsidRDefault="00CE0E22" w:rsidP="00CE0E22">
      <w:pPr>
        <w:jc w:val="both"/>
        <w:textAlignment w:val="baseline"/>
        <w:rPr>
          <w:b/>
          <w:bCs/>
          <w:u w:val="single"/>
        </w:rPr>
      </w:pPr>
      <w:r w:rsidRPr="00710D28">
        <w:rPr>
          <w:rFonts w:ascii="Arial" w:eastAsia="Arial" w:hAnsi="Arial" w:cs="Arial"/>
          <w:b/>
          <w:bCs/>
          <w:sz w:val="20"/>
          <w:szCs w:val="20"/>
          <w:lang w:val="es-ES"/>
        </w:rPr>
        <w:t>LICITACIÓN PÚBLICA</w:t>
      </w:r>
      <w:r w:rsidRPr="00710D28">
        <w:rPr>
          <w:rFonts w:ascii="Arial" w:eastAsia="Arial" w:hAnsi="Arial" w:cs="Arial"/>
          <w:b/>
          <w:bCs/>
          <w:color w:val="000000" w:themeColor="text1"/>
          <w:sz w:val="20"/>
          <w:szCs w:val="20"/>
          <w:lang w:val="es-ES"/>
        </w:rPr>
        <w:t xml:space="preserve"> ABREVIADA </w:t>
      </w:r>
      <w:r w:rsidRPr="00710D28">
        <w:rPr>
          <w:rFonts w:ascii="Arial" w:eastAsia="Arial" w:hAnsi="Arial" w:cs="Arial"/>
          <w:b/>
          <w:bCs/>
          <w:sz w:val="20"/>
          <w:szCs w:val="20"/>
          <w:lang w:val="es-ES"/>
        </w:rPr>
        <w:t xml:space="preserve">PARA </w:t>
      </w:r>
      <w:r w:rsidRPr="00710D28">
        <w:rPr>
          <w:rFonts w:ascii="Arial" w:eastAsia="Arial" w:hAnsi="Arial" w:cs="Arial"/>
          <w:b/>
          <w:bCs/>
          <w:color w:val="000000" w:themeColor="text1"/>
          <w:sz w:val="20"/>
          <w:szCs w:val="20"/>
          <w:lang w:val="es-ES"/>
        </w:rPr>
        <w:t>BIENES Nº</w:t>
      </w:r>
      <w:r w:rsidRPr="00710D28">
        <w:rPr>
          <w:rFonts w:ascii="Arial" w:eastAsia="Arial" w:hAnsi="Arial" w:cs="Arial"/>
          <w:b/>
          <w:bCs/>
          <w:sz w:val="20"/>
          <w:szCs w:val="20"/>
          <w:lang w:val="es-ES"/>
        </w:rPr>
        <w:t xml:space="preserve"> </w:t>
      </w:r>
      <w:r w:rsidRPr="00710D28">
        <w:rPr>
          <w:rFonts w:ascii="Arial" w:eastAsia="Arial" w:hAnsi="Arial" w:cs="Arial"/>
          <w:b/>
          <w:bCs/>
          <w:color w:val="000000" w:themeColor="text1"/>
          <w:sz w:val="20"/>
          <w:szCs w:val="20"/>
          <w:u w:val="single"/>
          <w:lang w:val="es-ES"/>
        </w:rPr>
        <w:t>[CONSIGNAR NOMENCLATURA DEL PROCEDIMIENTO DE SELECCIÓN]</w:t>
      </w:r>
    </w:p>
    <w:p w14:paraId="41224242" w14:textId="77777777" w:rsidR="00CE0E22" w:rsidRPr="00710D28" w:rsidRDefault="00CE0E22" w:rsidP="00CE0E22">
      <w:pPr>
        <w:jc w:val="both"/>
        <w:textAlignment w:val="baseline"/>
      </w:pPr>
      <w:r w:rsidRPr="00710D28">
        <w:rPr>
          <w:rFonts w:ascii="Arial" w:eastAsia="Arial" w:hAnsi="Arial" w:cs="Arial"/>
          <w:color w:val="000000" w:themeColor="text1"/>
          <w:sz w:val="20"/>
          <w:szCs w:val="20"/>
        </w:rPr>
        <w:t xml:space="preserve">PROCEDIMIENTO]  </w:t>
      </w:r>
    </w:p>
    <w:p w14:paraId="5A54BD36" w14:textId="77777777" w:rsidR="00CE0E22" w:rsidRPr="00710D28" w:rsidRDefault="00CE0E22" w:rsidP="00CE0E22">
      <w:pPr>
        <w:jc w:val="both"/>
        <w:textAlignment w:val="baseline"/>
      </w:pPr>
      <w:r w:rsidRPr="00710D28">
        <w:rPr>
          <w:rFonts w:ascii="Arial" w:eastAsia="Arial" w:hAnsi="Arial" w:cs="Arial"/>
          <w:color w:val="000000" w:themeColor="text1"/>
          <w:sz w:val="20"/>
          <w:szCs w:val="20"/>
        </w:rPr>
        <w:t xml:space="preserve">Presente.-   </w:t>
      </w:r>
    </w:p>
    <w:p w14:paraId="4121174B" w14:textId="77777777" w:rsidR="00557D41" w:rsidRPr="00710D28" w:rsidRDefault="00557D41" w:rsidP="00CF555D">
      <w:pPr>
        <w:textAlignment w:val="baseline"/>
        <w:rPr>
          <w:rFonts w:ascii="Segoe UI" w:hAnsi="Segoe UI" w:cs="Segoe UI"/>
          <w:color w:val="000000"/>
          <w:sz w:val="18"/>
          <w:szCs w:val="18"/>
          <w:lang w:eastAsia="es-PE"/>
        </w:rPr>
      </w:pPr>
    </w:p>
    <w:p w14:paraId="66678EDA" w14:textId="49A9655B" w:rsidR="00A24DF8" w:rsidRPr="00710D28" w:rsidRDefault="00A24DF8" w:rsidP="00A24DF8">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 xml:space="preserve">El que suscribe,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NOMBRE(S) Y APELLIDOS COMPLETOS</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representante legal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PERSONA JURÍDICA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color w:val="000000"/>
          <w:sz w:val="20"/>
          <w:szCs w:val="20"/>
          <w:lang w:eastAsia="es-PE"/>
        </w:rPr>
        <w:t xml:space="preserve">], con poder inscrito en la Sede Registral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w:t>
      </w:r>
      <w:r w:rsidRPr="00710D28">
        <w:rPr>
          <w:rFonts w:ascii="Arial" w:eastAsia="Arial" w:hAnsi="Arial" w:cs="Arial"/>
          <w:color w:val="000000"/>
          <w:sz w:val="20"/>
          <w:szCs w:val="20"/>
          <w:lang w:eastAsia="es-PE"/>
        </w:rPr>
        <w:t xml:space="preserve"> en la Partida Registral</w:t>
      </w:r>
      <w:r w:rsidRPr="00710D28">
        <w:rPr>
          <w:rFonts w:ascii="Perpetua" w:eastAsia="Batang" w:hAnsi="Perpetua"/>
          <w:color w:val="000000"/>
          <w:sz w:val="22"/>
          <w:szCs w:val="20"/>
          <w:lang w:eastAsia="es-PE"/>
        </w:rPr>
        <w:t xml:space="preserve"> </w:t>
      </w:r>
      <w:r w:rsidRPr="00710D28">
        <w:rPr>
          <w:rFonts w:ascii="Arial" w:eastAsia="Arial" w:hAnsi="Arial" w:cs="Arial"/>
          <w:color w:val="000000"/>
          <w:sz w:val="20"/>
          <w:szCs w:val="20"/>
          <w:lang w:eastAsia="es-PE"/>
        </w:rPr>
        <w:t xml:space="preserve">Nº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w:t>
      </w:r>
      <w:r w:rsidRPr="00710D28">
        <w:rPr>
          <w:rFonts w:ascii="Arial" w:eastAsia="Arial" w:hAnsi="Arial" w:cs="Arial"/>
          <w:color w:val="000000"/>
          <w:sz w:val="20"/>
          <w:szCs w:val="20"/>
          <w:lang w:eastAsia="es-PE"/>
        </w:rPr>
        <w:t>] Asiento Nº [</w:t>
      </w:r>
      <w:r w:rsidRPr="00710D28">
        <w:rPr>
          <w:rFonts w:ascii="Arial" w:eastAsia="Arial" w:hAnsi="Arial" w:cs="Arial"/>
          <w:b/>
          <w:color w:val="000000"/>
          <w:sz w:val="20"/>
          <w:szCs w:val="20"/>
          <w:u w:val="single"/>
          <w:lang w:eastAsia="es-PE"/>
        </w:rPr>
        <w:t>CONSIGNAR</w:t>
      </w:r>
      <w:r w:rsidRPr="00710D28">
        <w:rPr>
          <w:rFonts w:ascii="Arial" w:eastAsia="Arial" w:hAnsi="Arial" w:cs="Arial"/>
          <w:color w:val="000000"/>
          <w:sz w:val="20"/>
          <w:szCs w:val="20"/>
          <w:lang w:eastAsia="es-PE"/>
        </w:rPr>
        <w:t>]; en mi calidad de postor adjudicado de la buena pro de [</w:t>
      </w:r>
      <w:r w:rsidRPr="00710D28">
        <w:rPr>
          <w:rFonts w:ascii="Arial" w:eastAsia="Arial" w:hAnsi="Arial" w:cs="Arial"/>
          <w:b/>
          <w:color w:val="000000"/>
          <w:sz w:val="20"/>
          <w:szCs w:val="20"/>
          <w:lang w:eastAsia="es-PE"/>
        </w:rPr>
        <w:t>CONSIGNAR DENOMINACIÓN DEL PROCEDIMIENTO DE SELECCIÓN]</w:t>
      </w:r>
      <w:r w:rsidRPr="00710D28">
        <w:rPr>
          <w:rFonts w:ascii="Arial" w:eastAsia="Arial" w:hAnsi="Arial" w:cs="Arial"/>
          <w:color w:val="000000"/>
          <w:sz w:val="20"/>
          <w:szCs w:val="20"/>
          <w:lang w:eastAsia="es-PE"/>
        </w:rPr>
        <w:t xml:space="preserve">, </w:t>
      </w:r>
      <w:r w:rsidRPr="00710D28">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710D28">
        <w:rPr>
          <w:rStyle w:val="Refdenotaalpie"/>
          <w:rFonts w:ascii="Arial" w:eastAsia="Arial" w:hAnsi="Arial" w:cs="Arial"/>
          <w:b/>
          <w:bCs/>
          <w:sz w:val="20"/>
          <w:u w:val="single"/>
          <w:lang w:eastAsia="es-PE"/>
        </w:rPr>
        <w:footnoteReference w:id="74"/>
      </w:r>
      <w:r w:rsidRPr="00710D28">
        <w:rPr>
          <w:rFonts w:ascii="Arial" w:eastAsia="Arial" w:hAnsi="Arial" w:cs="Arial"/>
          <w:b/>
          <w:bCs/>
          <w:color w:val="000000"/>
          <w:sz w:val="20"/>
          <w:szCs w:val="20"/>
          <w:u w:val="single"/>
          <w:lang w:eastAsia="es-PE"/>
        </w:rPr>
        <w:t xml:space="preserve"> O MIEMBROS DE LOS ÓRGANOS DE ADMINISTRACIÓN, APODERADOS</w:t>
      </w:r>
      <w:r w:rsidRPr="00710D28">
        <w:rPr>
          <w:rStyle w:val="Refdenotaalpie"/>
          <w:rFonts w:ascii="Arial" w:eastAsia="Arial" w:hAnsi="Arial" w:cs="Arial"/>
          <w:b/>
          <w:bCs/>
          <w:sz w:val="20"/>
          <w:u w:val="single"/>
          <w:lang w:eastAsia="es-PE"/>
        </w:rPr>
        <w:footnoteReference w:id="75"/>
      </w:r>
      <w:r w:rsidRPr="00710D28">
        <w:rPr>
          <w:rFonts w:ascii="Arial" w:eastAsia="Arial" w:hAnsi="Arial" w:cs="Arial"/>
          <w:b/>
          <w:bCs/>
          <w:color w:val="000000"/>
          <w:sz w:val="20"/>
          <w:szCs w:val="20"/>
          <w:u w:val="single"/>
          <w:lang w:eastAsia="es-PE"/>
        </w:rPr>
        <w:t xml:space="preserve"> O REPRESENTANTES LEGALES</w:t>
      </w:r>
      <w:r w:rsidRPr="00710D28">
        <w:rPr>
          <w:rStyle w:val="Refdenotaalpie"/>
          <w:rFonts w:ascii="Arial" w:eastAsia="Arial" w:hAnsi="Arial" w:cs="Arial"/>
          <w:b/>
          <w:bCs/>
          <w:sz w:val="20"/>
          <w:u w:val="single"/>
          <w:lang w:eastAsia="es-PE"/>
        </w:rPr>
        <w:footnoteReference w:id="76"/>
      </w:r>
      <w:r w:rsidRPr="00710D28">
        <w:rPr>
          <w:rFonts w:ascii="Arial" w:eastAsia="Arial" w:hAnsi="Arial" w:cs="Arial"/>
          <w:b/>
          <w:bCs/>
          <w:color w:val="000000"/>
          <w:sz w:val="20"/>
          <w:szCs w:val="20"/>
          <w:u w:val="single"/>
          <w:lang w:eastAsia="es-PE"/>
        </w:rPr>
        <w:t>, EN CASO DE PERSONA JURÍDICA CON FINES DE LUCRO; SEGÚN CORRESPONDA] tienen los siguientes parientes</w:t>
      </w:r>
      <w:r w:rsidRPr="00710D28">
        <w:rPr>
          <w:rFonts w:ascii="Arial" w:eastAsia="Arial" w:hAnsi="Arial" w:cs="Arial"/>
          <w:b/>
          <w:bCs/>
          <w:color w:val="000000"/>
          <w:sz w:val="20"/>
          <w:szCs w:val="20"/>
          <w:u w:val="single"/>
          <w:vertAlign w:val="superscript"/>
          <w:lang w:eastAsia="es-PE"/>
        </w:rPr>
        <w:footnoteReference w:id="77"/>
      </w:r>
      <w:r w:rsidRPr="00710D28">
        <w:rPr>
          <w:rFonts w:ascii="Arial" w:eastAsia="Arial" w:hAnsi="Arial" w:cs="Arial"/>
          <w:b/>
          <w:bCs/>
          <w:color w:val="000000"/>
          <w:sz w:val="20"/>
          <w:szCs w:val="20"/>
          <w:u w:val="single"/>
          <w:lang w:eastAsia="es-PE"/>
        </w:rPr>
        <w:t>, respecto de los cuales se configura el impedimento de carácter personal</w:t>
      </w:r>
      <w:r w:rsidRPr="00710D28">
        <w:rPr>
          <w:rFonts w:ascii="Arial" w:eastAsia="Arial" w:hAnsi="Arial" w:cs="Arial"/>
          <w:b/>
          <w:bCs/>
          <w:color w:val="000000"/>
          <w:sz w:val="20"/>
          <w:szCs w:val="20"/>
          <w:u w:val="single"/>
          <w:vertAlign w:val="superscript"/>
          <w:lang w:eastAsia="es-PE"/>
        </w:rPr>
        <w:footnoteReference w:id="78"/>
      </w:r>
      <w:r w:rsidRPr="00710D28">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710D28">
        <w:rPr>
          <w:rFonts w:ascii="Arial" w:eastAsia="Arial" w:hAnsi="Arial" w:cs="Arial"/>
          <w:color w:val="000000"/>
          <w:sz w:val="20"/>
          <w:szCs w:val="20"/>
          <w:lang w:eastAsia="es-PE"/>
        </w:rPr>
        <w:t>, de acuerdo a lo siguiente:</w:t>
      </w:r>
    </w:p>
    <w:p w14:paraId="2DE02AC5" w14:textId="77777777" w:rsidR="00A24DF8" w:rsidRPr="00710D28" w:rsidRDefault="00A24DF8" w:rsidP="00A24DF8">
      <w:pPr>
        <w:jc w:val="both"/>
        <w:rPr>
          <w:rFonts w:ascii="Arial" w:eastAsia="Arial" w:hAnsi="Arial" w:cs="Arial"/>
          <w:color w:val="000000"/>
          <w:sz w:val="20"/>
          <w:szCs w:val="20"/>
          <w:lang w:eastAsia="es-PE"/>
        </w:rPr>
      </w:pPr>
    </w:p>
    <w:p w14:paraId="0BD59EC9" w14:textId="77777777" w:rsidR="00A24DF8" w:rsidRPr="00710D28" w:rsidRDefault="00A24DF8"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lang w:eastAsia="es-PE"/>
        </w:rPr>
        <w:t>[NOMBRE DEL PARIENTE 1]</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quien ostenta el cargo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DENOMINACIÓN DEL CARGO</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ENTIDAD PÚBLICA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que a la fecha de esta declaración cuenta con impedimento de carácter personal de Tipo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1A, 1B, 1C, 1D, 1E, 1F, y 1G, SEGÚN CORRESPONDA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de conformidad con el inciso 1 del numeral 30.1 del artículo 30 de la Ley N° 32069, Ley General de Contrataciones Públicas.</w:t>
      </w:r>
    </w:p>
    <w:p w14:paraId="1D3948FB" w14:textId="77777777" w:rsidR="00A24DF8" w:rsidRPr="00710D28" w:rsidRDefault="00A24DF8" w:rsidP="00A24DF8">
      <w:pPr>
        <w:pStyle w:val="Prrafodelista"/>
        <w:ind w:left="770"/>
        <w:jc w:val="both"/>
        <w:rPr>
          <w:rFonts w:ascii="Arial" w:eastAsia="Arial" w:hAnsi="Arial" w:cs="Arial"/>
          <w:color w:val="000000"/>
          <w:sz w:val="20"/>
          <w:szCs w:val="20"/>
          <w:lang w:eastAsia="es-PE"/>
        </w:rPr>
      </w:pPr>
    </w:p>
    <w:p w14:paraId="39B1955C" w14:textId="77777777" w:rsidR="00A24DF8" w:rsidRPr="00710D28" w:rsidRDefault="00A24DF8"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b/>
          <w:bCs/>
          <w:color w:val="000000"/>
          <w:sz w:val="20"/>
          <w:szCs w:val="20"/>
          <w:lang w:eastAsia="es-PE"/>
        </w:rPr>
        <w:t>[NOMBRE DEL PARIENTE 2]</w:t>
      </w:r>
      <w:r w:rsidRPr="00710D28">
        <w:rPr>
          <w:rFonts w:ascii="Arial" w:eastAsia="Arial" w:hAnsi="Arial" w:cs="Arial"/>
          <w:color w:val="000000"/>
          <w:sz w:val="20"/>
          <w:szCs w:val="20"/>
          <w:lang w:eastAsia="es-PE"/>
        </w:rPr>
        <w:t xml:space="preserve">, identificado con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TIPO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N° </w:t>
      </w:r>
      <w:r w:rsidRPr="00710D28">
        <w:rPr>
          <w:rFonts w:ascii="Arial" w:eastAsia="Arial" w:hAnsi="Arial" w:cs="Arial"/>
          <w:b/>
          <w:color w:val="000000"/>
          <w:sz w:val="20"/>
          <w:szCs w:val="20"/>
          <w:lang w:eastAsia="es-PE"/>
        </w:rPr>
        <w:t>[</w:t>
      </w:r>
      <w:r w:rsidRPr="00710D28">
        <w:rPr>
          <w:rFonts w:ascii="Arial" w:eastAsia="Arial" w:hAnsi="Arial" w:cs="Arial"/>
          <w:b/>
          <w:color w:val="000000"/>
          <w:sz w:val="20"/>
          <w:szCs w:val="20"/>
          <w:u w:val="single"/>
          <w:lang w:eastAsia="es-PE"/>
        </w:rPr>
        <w:t>CONSIGNAR NÚMERO DE DOCUMENTO DE IDENTIDAD</w:t>
      </w:r>
      <w:r w:rsidRPr="00710D28">
        <w:rPr>
          <w:rFonts w:ascii="Arial" w:eastAsia="Arial" w:hAnsi="Arial" w:cs="Arial"/>
          <w:b/>
          <w:color w:val="000000"/>
          <w:sz w:val="20"/>
          <w:szCs w:val="20"/>
          <w:lang w:eastAsia="es-PE"/>
        </w:rPr>
        <w:t>]</w:t>
      </w:r>
      <w:r w:rsidRPr="00710D28">
        <w:rPr>
          <w:rFonts w:ascii="Arial" w:eastAsia="Arial" w:hAnsi="Arial" w:cs="Arial"/>
          <w:color w:val="000000"/>
          <w:sz w:val="20"/>
          <w:szCs w:val="20"/>
          <w:lang w:eastAsia="es-PE"/>
        </w:rPr>
        <w:t xml:space="preserve">, quien ostenta el cargo de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DENOMINACIÓN DEL CARGO</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en la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LA ENTIDAD PÚBLICA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xml:space="preserve"> que a la fecha de esta declaración cuenta con impedimento de carácter personal de Tipo </w:t>
      </w:r>
      <w:r w:rsidRPr="00710D28">
        <w:rPr>
          <w:rFonts w:ascii="Arial" w:eastAsia="Arial" w:hAnsi="Arial" w:cs="Arial"/>
          <w:b/>
          <w:bCs/>
          <w:color w:val="000000"/>
          <w:sz w:val="20"/>
          <w:szCs w:val="20"/>
          <w:lang w:eastAsia="es-PE"/>
        </w:rPr>
        <w:t>[</w:t>
      </w:r>
      <w:r w:rsidRPr="00710D28">
        <w:rPr>
          <w:rFonts w:ascii="Arial" w:eastAsia="Arial" w:hAnsi="Arial" w:cs="Arial"/>
          <w:b/>
          <w:color w:val="000000"/>
          <w:sz w:val="20"/>
          <w:szCs w:val="20"/>
          <w:u w:val="single"/>
          <w:lang w:eastAsia="es-PE"/>
        </w:rPr>
        <w:t>CONSIGNAR 1A, 1B, 1C, 1D, 1E, 1F, y 1G, SEGÚN CORRESPONDA</w:t>
      </w:r>
      <w:r w:rsidRPr="00710D28">
        <w:rPr>
          <w:rFonts w:ascii="Arial" w:eastAsia="Arial" w:hAnsi="Arial" w:cs="Arial"/>
          <w:b/>
          <w:bCs/>
          <w:color w:val="000000"/>
          <w:sz w:val="20"/>
          <w:szCs w:val="20"/>
          <w:lang w:eastAsia="es-PE"/>
        </w:rPr>
        <w:t>]</w:t>
      </w:r>
      <w:r w:rsidRPr="00710D28">
        <w:rPr>
          <w:rFonts w:ascii="Arial" w:eastAsia="Arial" w:hAnsi="Arial" w:cs="Arial"/>
          <w:color w:val="000000"/>
          <w:sz w:val="20"/>
          <w:szCs w:val="20"/>
          <w:lang w:eastAsia="es-PE"/>
        </w:rPr>
        <w:t>, de conformidad con el inciso 1 del numeral 30.1 del artículo 30 de la Ley N° 32069, Ley General de Contrataciones Públicas.</w:t>
      </w:r>
    </w:p>
    <w:p w14:paraId="6CBBAB88" w14:textId="77777777" w:rsidR="00A24DF8" w:rsidRPr="00710D28" w:rsidRDefault="00A24DF8" w:rsidP="00A24DF8">
      <w:pPr>
        <w:pStyle w:val="Prrafodelista"/>
        <w:rPr>
          <w:rFonts w:ascii="Arial" w:eastAsia="Arial" w:hAnsi="Arial" w:cs="Arial"/>
          <w:color w:val="000000"/>
          <w:sz w:val="20"/>
          <w:szCs w:val="20"/>
          <w:lang w:eastAsia="es-PE"/>
        </w:rPr>
      </w:pPr>
    </w:p>
    <w:p w14:paraId="76B07AB0" w14:textId="77777777" w:rsidR="00A24DF8" w:rsidRPr="00710D28" w:rsidRDefault="00A24DF8" w:rsidP="007626B9">
      <w:pPr>
        <w:pStyle w:val="Prrafodelista"/>
        <w:numPr>
          <w:ilvl w:val="0"/>
          <w:numId w:val="69"/>
        </w:num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w:t>
      </w:r>
    </w:p>
    <w:p w14:paraId="6B5F9C8F" w14:textId="77777777" w:rsidR="00A24DF8" w:rsidRPr="00710D28" w:rsidRDefault="00A24DF8" w:rsidP="00A24DF8">
      <w:pPr>
        <w:jc w:val="both"/>
        <w:rPr>
          <w:color w:val="000000"/>
          <w:sz w:val="20"/>
          <w:szCs w:val="20"/>
          <w:lang w:eastAsia="es-PE"/>
        </w:rPr>
      </w:pPr>
    </w:p>
    <w:p w14:paraId="4E060612" w14:textId="77777777" w:rsidR="00A24DF8" w:rsidRPr="00710D28" w:rsidRDefault="00A24DF8" w:rsidP="00A24DF8">
      <w:pPr>
        <w:jc w:val="both"/>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Sin perjuicio de ello,</w:t>
      </w:r>
      <w:r w:rsidRPr="00710D28">
        <w:rPr>
          <w:rFonts w:ascii="Arial" w:eastAsia="Arial" w:hAnsi="Arial" w:cs="Arial"/>
          <w:b/>
          <w:bCs/>
          <w:color w:val="000000"/>
          <w:sz w:val="20"/>
          <w:szCs w:val="20"/>
          <w:lang w:eastAsia="es-PE"/>
        </w:rPr>
        <w:t xml:space="preserve"> DECLARO BAJO JURAMENTO</w:t>
      </w:r>
      <w:r w:rsidRPr="00710D28">
        <w:rPr>
          <w:rFonts w:ascii="Arial" w:eastAsia="Arial" w:hAnsi="Arial" w:cs="Arial"/>
          <w:color w:val="000000"/>
          <w:sz w:val="20"/>
          <w:szCs w:val="20"/>
          <w:lang w:eastAsia="es-PE"/>
        </w:rPr>
        <w:t xml:space="preserve"> que:</w:t>
      </w:r>
    </w:p>
    <w:p w14:paraId="5823BE93" w14:textId="77777777" w:rsidR="00A24DF8" w:rsidRPr="00710D28" w:rsidRDefault="00A24DF8" w:rsidP="00A24DF8">
      <w:pPr>
        <w:jc w:val="both"/>
        <w:rPr>
          <w:rFonts w:ascii="Segoe UI" w:eastAsia="Segoe UI" w:hAnsi="Segoe UI" w:cs="Segoe UI"/>
          <w:color w:val="000000"/>
          <w:sz w:val="20"/>
          <w:szCs w:val="20"/>
          <w:lang w:eastAsia="es-PE"/>
        </w:rPr>
      </w:pPr>
    </w:p>
    <w:p w14:paraId="6E52E5AA" w14:textId="5B459B29" w:rsidR="00A24DF8" w:rsidRPr="00710D28" w:rsidRDefault="00A24DF8" w:rsidP="00A24DF8">
      <w:pPr>
        <w:jc w:val="both"/>
        <w:rPr>
          <w:rFonts w:ascii="Arial" w:eastAsia="Arial" w:hAnsi="Arial" w:cs="Arial"/>
          <w:color w:val="000000"/>
          <w:sz w:val="20"/>
          <w:szCs w:val="20"/>
          <w:lang w:eastAsia="es-PE"/>
        </w:rPr>
      </w:pPr>
      <w:r w:rsidRPr="00710D28">
        <w:rPr>
          <w:rFonts w:ascii="Arial" w:eastAsia="Arial" w:hAnsi="Arial" w:cs="Arial"/>
          <w:color w:val="000000" w:themeColor="text1"/>
          <w:sz w:val="20"/>
          <w:szCs w:val="20"/>
          <w:lang w:eastAsia="es-PE"/>
        </w:rPr>
        <w:lastRenderedPageBreak/>
        <w:t>A la fecha</w:t>
      </w:r>
      <w:r w:rsidR="00E2642F" w:rsidRPr="00710D28">
        <w:rPr>
          <w:rFonts w:ascii="Arial" w:eastAsia="Arial" w:hAnsi="Arial" w:cs="Arial"/>
          <w:color w:val="000000" w:themeColor="text1"/>
          <w:sz w:val="20"/>
          <w:szCs w:val="20"/>
          <w:lang w:eastAsia="es-PE"/>
        </w:rPr>
        <w:t xml:space="preserve">, mi representada se encuentra exceptuada </w:t>
      </w:r>
      <w:r w:rsidRPr="00710D28">
        <w:rPr>
          <w:rFonts w:ascii="Arial" w:eastAsia="Arial" w:hAnsi="Arial" w:cs="Arial"/>
          <w:color w:val="000000" w:themeColor="text1"/>
          <w:sz w:val="20"/>
          <w:szCs w:val="20"/>
          <w:lang w:eastAsia="es-PE"/>
        </w:rPr>
        <w:t xml:space="preserve">del impedimento por razón de parentesco, en razón de </w:t>
      </w:r>
      <w:r w:rsidRPr="00710D28">
        <w:rPr>
          <w:rFonts w:ascii="Arial" w:eastAsia="Arial" w:hAnsi="Arial" w:cs="Arial"/>
          <w:b/>
          <w:color w:val="000000" w:themeColor="text1"/>
          <w:sz w:val="20"/>
          <w:szCs w:val="20"/>
          <w:lang w:eastAsia="es-PE"/>
        </w:rPr>
        <w:t>[</w:t>
      </w:r>
      <w:r w:rsidRPr="00710D28">
        <w:rPr>
          <w:rFonts w:ascii="Arial" w:eastAsia="Arial" w:hAnsi="Arial" w:cs="Arial"/>
          <w:b/>
          <w:color w:val="000000" w:themeColor="text1"/>
          <w:sz w:val="20"/>
          <w:szCs w:val="20"/>
          <w:u w:val="single"/>
          <w:lang w:eastAsia="es-PE"/>
        </w:rPr>
        <w:t xml:space="preserve">INDICAR SUPUESTO: HABER SUSCRITO UN CONTRATO DERIVADO DE UN PROCEDIMIENTO DE SELECCIÓN COMPETITIVO O NO COMPETITIVO </w:t>
      </w:r>
      <w:r w:rsidR="00D640CF" w:rsidRPr="00710D28">
        <w:rPr>
          <w:rFonts w:ascii="Arial" w:eastAsia="Arial" w:hAnsi="Arial" w:cs="Arial"/>
          <w:b/>
          <w:color w:val="000000" w:themeColor="text1"/>
          <w:sz w:val="20"/>
          <w:szCs w:val="20"/>
          <w:u w:val="single"/>
          <w:lang w:eastAsia="es-PE"/>
        </w:rPr>
        <w:t>EN EL MISMO TIPO DE OBJETO AL QUE POSTULA</w:t>
      </w:r>
      <w:r w:rsidRPr="00710D28">
        <w:rPr>
          <w:rFonts w:ascii="Arial" w:eastAsia="Arial" w:hAnsi="Arial" w:cs="Arial"/>
          <w:b/>
          <w:color w:val="000000" w:themeColor="text1"/>
          <w:sz w:val="20"/>
          <w:szCs w:val="20"/>
          <w:u w:val="single"/>
          <w:lang w:eastAsia="es-PE"/>
        </w:rPr>
        <w:t>/ HABER EJECUTADO CUATRO CONTRATOS MENORES EN EL MISMO TIPO DE OBJETO AL QUE POSTULA</w:t>
      </w:r>
      <w:r w:rsidRPr="00710D28">
        <w:rPr>
          <w:rFonts w:ascii="Arial" w:eastAsia="Arial" w:hAnsi="Arial" w:cs="Arial"/>
          <w:b/>
          <w:color w:val="000000" w:themeColor="text1"/>
          <w:sz w:val="20"/>
          <w:szCs w:val="20"/>
          <w:lang w:eastAsia="es-PE"/>
        </w:rPr>
        <w:t xml:space="preserve">] </w:t>
      </w:r>
      <w:r w:rsidRPr="00710D28">
        <w:rPr>
          <w:rFonts w:ascii="Arial" w:eastAsia="Arial" w:hAnsi="Arial" w:cs="Arial"/>
          <w:color w:val="000000" w:themeColor="text1"/>
          <w:sz w:val="20"/>
          <w:szCs w:val="20"/>
          <w:lang w:eastAsia="es-PE"/>
        </w:rPr>
        <w:t>dentro de los dos años previos a la convocatoria del procedimiento de selección, contratación directa o a la adjudicación de un contrato menor</w:t>
      </w:r>
      <w:r w:rsidR="00396ACF" w:rsidRPr="00710D28">
        <w:rPr>
          <w:rFonts w:ascii="Arial" w:eastAsia="Arial" w:hAnsi="Arial" w:cs="Arial"/>
          <w:color w:val="000000" w:themeColor="text1"/>
          <w:sz w:val="20"/>
          <w:szCs w:val="20"/>
          <w:lang w:eastAsia="es-PE"/>
        </w:rPr>
        <w:t>,</w:t>
      </w:r>
      <w:r w:rsidRPr="00710D28">
        <w:rPr>
          <w:rFonts w:ascii="Arial" w:eastAsia="Arial" w:hAnsi="Arial" w:cs="Arial"/>
          <w:color w:val="000000" w:themeColor="text1"/>
          <w:sz w:val="20"/>
          <w:szCs w:val="20"/>
          <w:lang w:eastAsia="es-PE"/>
        </w:rPr>
        <w:t xml:space="preserve">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7D41A9E8" w14:textId="77777777" w:rsidR="00A24DF8" w:rsidRPr="00710D28" w:rsidRDefault="00A24DF8" w:rsidP="00A24DF8">
      <w:pPr>
        <w:jc w:val="both"/>
        <w:rPr>
          <w:rFonts w:ascii="Arial" w:eastAsia="Arial" w:hAnsi="Arial" w:cs="Arial"/>
          <w:b/>
          <w:bCs/>
          <w:color w:val="000000"/>
          <w:sz w:val="20"/>
          <w:szCs w:val="20"/>
          <w:lang w:eastAsia="es-PE"/>
        </w:rPr>
      </w:pPr>
    </w:p>
    <w:p w14:paraId="5B2032EC" w14:textId="77777777" w:rsidR="00A24DF8" w:rsidRPr="00710D28" w:rsidRDefault="00A24DF8" w:rsidP="00A24DF8">
      <w:pPr>
        <w:jc w:val="both"/>
        <w:textAlignment w:val="baseline"/>
        <w:rPr>
          <w:rFonts w:ascii="Arial" w:eastAsia="Arial" w:hAnsi="Arial" w:cs="Arial"/>
          <w:color w:val="000000"/>
          <w:sz w:val="20"/>
          <w:szCs w:val="20"/>
          <w:lang w:eastAsia="es-PE"/>
        </w:rPr>
      </w:pPr>
      <w:r w:rsidRPr="00710D28">
        <w:rPr>
          <w:rFonts w:ascii="Arial" w:eastAsia="Arial" w:hAnsi="Arial" w:cs="Arial"/>
          <w:color w:val="000000"/>
          <w:sz w:val="20"/>
          <w:szCs w:val="20"/>
          <w:lang w:eastAsia="es-PE"/>
        </w:rPr>
        <w:t>En ese sentido, mediante el presente cumplo con presentar la acreditación documental correspondiente:</w:t>
      </w:r>
    </w:p>
    <w:p w14:paraId="7D4E7B7F" w14:textId="77777777" w:rsidR="00A24DF8" w:rsidRPr="00710D28" w:rsidRDefault="00A24DF8" w:rsidP="00A24DF8">
      <w:pPr>
        <w:jc w:val="both"/>
        <w:rPr>
          <w:rFonts w:ascii="Arial" w:eastAsia="Arial" w:hAnsi="Arial" w:cs="Arial"/>
          <w:color w:val="000000"/>
          <w:sz w:val="20"/>
          <w:szCs w:val="20"/>
          <w:lang w:eastAsia="es-PE"/>
        </w:rPr>
      </w:pPr>
    </w:p>
    <w:p w14:paraId="46E4A954" w14:textId="77777777" w:rsidR="00A24DF8" w:rsidRPr="00710D28" w:rsidRDefault="00A24DF8" w:rsidP="00A24DF8">
      <w:pPr>
        <w:jc w:val="both"/>
        <w:textAlignment w:val="baseline"/>
        <w:rPr>
          <w:rFonts w:ascii="Segoe UI" w:eastAsia="Batang" w:hAnsi="Segoe UI" w:cs="Segoe UI"/>
          <w:b/>
          <w:bCs/>
          <w:color w:val="000000"/>
          <w:sz w:val="20"/>
          <w:szCs w:val="20"/>
          <w:u w:val="single"/>
          <w:lang w:eastAsia="es-PE"/>
        </w:rPr>
      </w:pPr>
      <w:r w:rsidRPr="00710D28">
        <w:rPr>
          <w:rFonts w:ascii="Arial" w:eastAsia="Batang" w:hAnsi="Arial" w:cs="Arial"/>
          <w:b/>
          <w:color w:val="000000"/>
          <w:sz w:val="20"/>
          <w:szCs w:val="20"/>
          <w:u w:val="single"/>
          <w:lang w:eastAsia="es-PE"/>
        </w:rPr>
        <w:t>[CONSIGNAR EL DETALLE DE LOS DOCUMENTOS CORRESPONDIENTES]</w:t>
      </w:r>
    </w:p>
    <w:p w14:paraId="4D40CE76" w14:textId="77777777" w:rsidR="00A24DF8" w:rsidRPr="00710D28" w:rsidRDefault="00A24DF8" w:rsidP="00A24DF8">
      <w:pPr>
        <w:jc w:val="both"/>
        <w:textAlignment w:val="baseline"/>
        <w:rPr>
          <w:rFonts w:ascii="Segoe UI" w:eastAsia="Batang" w:hAnsi="Segoe UI" w:cs="Segoe UI"/>
          <w:b/>
          <w:bCs/>
          <w:color w:val="000000"/>
          <w:sz w:val="20"/>
          <w:szCs w:val="20"/>
          <w:u w:val="single"/>
          <w:lang w:eastAsia="es-PE"/>
        </w:rPr>
      </w:pPr>
    </w:p>
    <w:p w14:paraId="4A3D61A1" w14:textId="77777777" w:rsidR="00A24DF8" w:rsidRPr="00710D28" w:rsidRDefault="00A24DF8" w:rsidP="00A24DF8">
      <w:pPr>
        <w:jc w:val="both"/>
        <w:textAlignment w:val="baseline"/>
        <w:rPr>
          <w:rFonts w:ascii="Segoe UI" w:eastAsia="Batang" w:hAnsi="Segoe UI" w:cs="Segoe UI"/>
          <w:b/>
          <w:bCs/>
          <w:color w:val="000000"/>
          <w:sz w:val="20"/>
          <w:szCs w:val="20"/>
          <w:u w:val="single"/>
          <w:lang w:eastAsia="es-PE"/>
        </w:rPr>
      </w:pPr>
    </w:p>
    <w:p w14:paraId="2FD73262" w14:textId="77777777" w:rsidR="00A24DF8" w:rsidRPr="00710D28" w:rsidRDefault="00A24DF8" w:rsidP="00A24DF8">
      <w:pPr>
        <w:jc w:val="both"/>
        <w:textAlignment w:val="baseline"/>
        <w:rPr>
          <w:rFonts w:ascii="Segoe UI" w:eastAsia="Batang" w:hAnsi="Segoe UI" w:cs="Segoe UI"/>
          <w:b/>
          <w:bCs/>
          <w:color w:val="000000"/>
          <w:sz w:val="20"/>
          <w:szCs w:val="20"/>
          <w:u w:val="single"/>
          <w:lang w:eastAsia="es-PE"/>
        </w:rPr>
      </w:pPr>
      <w:r w:rsidRPr="00710D28">
        <w:rPr>
          <w:rFonts w:ascii="Arial" w:eastAsia="Batang" w:hAnsi="Arial" w:cs="Arial"/>
          <w:b/>
          <w:color w:val="000000"/>
          <w:sz w:val="20"/>
          <w:szCs w:val="20"/>
          <w:u w:val="single"/>
          <w:lang w:eastAsia="es-PE"/>
        </w:rPr>
        <w:t>[CONSIGNAR CIUDAD Y FECHA]</w:t>
      </w:r>
    </w:p>
    <w:p w14:paraId="6DB4ABB8" w14:textId="77777777" w:rsidR="00A24DF8" w:rsidRPr="00710D28" w:rsidRDefault="00A24DF8" w:rsidP="00A24DF8">
      <w:pPr>
        <w:jc w:val="both"/>
        <w:textAlignment w:val="baseline"/>
        <w:rPr>
          <w:rFonts w:ascii="Segoe UI" w:eastAsia="Batang" w:hAnsi="Segoe UI" w:cs="Segoe UI"/>
          <w:color w:val="000000"/>
          <w:sz w:val="20"/>
          <w:szCs w:val="20"/>
          <w:lang w:eastAsia="es-PE"/>
        </w:rPr>
      </w:pPr>
    </w:p>
    <w:p w14:paraId="472CB50B" w14:textId="77777777" w:rsidR="00A24DF8" w:rsidRPr="00710D28" w:rsidRDefault="00A24DF8" w:rsidP="00A24DF8">
      <w:pPr>
        <w:jc w:val="center"/>
        <w:textAlignment w:val="baseline"/>
        <w:rPr>
          <w:rFonts w:ascii="Segoe UI" w:eastAsia="Batang" w:hAnsi="Segoe UI" w:cs="Segoe UI"/>
          <w:color w:val="000000"/>
          <w:sz w:val="20"/>
          <w:szCs w:val="20"/>
          <w:lang w:eastAsia="es-PE"/>
        </w:rPr>
      </w:pPr>
      <w:r w:rsidRPr="00710D28">
        <w:rPr>
          <w:rFonts w:ascii="Arial" w:eastAsia="Batang" w:hAnsi="Arial" w:cs="Arial"/>
          <w:color w:val="000000"/>
          <w:sz w:val="20"/>
          <w:szCs w:val="20"/>
          <w:lang w:eastAsia="es-PE"/>
        </w:rPr>
        <w:t>……...........................................................</w:t>
      </w:r>
    </w:p>
    <w:p w14:paraId="192A42F0" w14:textId="77777777" w:rsidR="00A24DF8" w:rsidRPr="00710D28" w:rsidRDefault="00A24DF8" w:rsidP="00A24DF8">
      <w:pPr>
        <w:jc w:val="center"/>
        <w:textAlignment w:val="baseline"/>
        <w:rPr>
          <w:rFonts w:ascii="Segoe UI" w:eastAsia="Batang" w:hAnsi="Segoe UI" w:cs="Segoe UI"/>
          <w:color w:val="000000"/>
          <w:sz w:val="20"/>
          <w:szCs w:val="20"/>
          <w:lang w:eastAsia="es-PE"/>
        </w:rPr>
      </w:pPr>
      <w:r w:rsidRPr="00710D28">
        <w:rPr>
          <w:rFonts w:ascii="Arial" w:eastAsia="Batang" w:hAnsi="Arial" w:cs="Arial"/>
          <w:b/>
          <w:color w:val="000000"/>
          <w:sz w:val="20"/>
          <w:szCs w:val="20"/>
          <w:lang w:eastAsia="es-PE"/>
        </w:rPr>
        <w:t xml:space="preserve">Firma, nombres y apellidos del </w:t>
      </w:r>
    </w:p>
    <w:p w14:paraId="05569FCC" w14:textId="77777777" w:rsidR="00A24DF8" w:rsidRPr="00710D28" w:rsidRDefault="00A24DF8" w:rsidP="00A24DF8">
      <w:pPr>
        <w:jc w:val="center"/>
        <w:textAlignment w:val="baseline"/>
        <w:rPr>
          <w:rFonts w:ascii="Segoe UI" w:eastAsia="Batang" w:hAnsi="Segoe UI" w:cs="Segoe UI"/>
          <w:color w:val="000000"/>
          <w:sz w:val="20"/>
          <w:szCs w:val="20"/>
          <w:lang w:eastAsia="es-PE"/>
        </w:rPr>
      </w:pPr>
      <w:r w:rsidRPr="00710D28">
        <w:rPr>
          <w:rFonts w:ascii="Arial" w:eastAsia="Batang" w:hAnsi="Arial" w:cs="Arial"/>
          <w:b/>
          <w:color w:val="000000"/>
          <w:sz w:val="20"/>
          <w:szCs w:val="20"/>
          <w:lang w:eastAsia="es-PE"/>
        </w:rPr>
        <w:t>representante legal del postor</w:t>
      </w:r>
    </w:p>
    <w:p w14:paraId="673D07D5" w14:textId="77777777" w:rsidR="00A24DF8" w:rsidRPr="00710D28" w:rsidRDefault="00A24DF8" w:rsidP="00A24DF8">
      <w:pPr>
        <w:jc w:val="both"/>
        <w:rPr>
          <w:rFonts w:ascii="Arial" w:eastAsia="Arial" w:hAnsi="Arial" w:cs="Arial"/>
          <w:color w:val="000000"/>
          <w:sz w:val="22"/>
          <w:szCs w:val="20"/>
          <w:lang w:eastAsia="es-PE"/>
        </w:rPr>
      </w:pPr>
    </w:p>
    <w:p w14:paraId="4224B129" w14:textId="77777777" w:rsidR="00557D41" w:rsidRPr="00710D28" w:rsidRDefault="00557D41" w:rsidP="002B164D">
      <w:pPr>
        <w:jc w:val="center"/>
        <w:textAlignment w:val="baseline"/>
        <w:rPr>
          <w:rFonts w:ascii="Segoe UI" w:hAnsi="Segoe UI" w:cs="Segoe UI"/>
          <w:color w:val="000000"/>
          <w:sz w:val="18"/>
          <w:szCs w:val="18"/>
          <w:lang w:eastAsia="es-PE"/>
        </w:rPr>
      </w:pPr>
    </w:p>
    <w:p w14:paraId="58F4294F" w14:textId="77777777" w:rsidR="00557D41" w:rsidRPr="00710D28" w:rsidRDefault="00557D41" w:rsidP="002B164D">
      <w:pPr>
        <w:jc w:val="center"/>
        <w:textAlignment w:val="baseline"/>
        <w:rPr>
          <w:rFonts w:ascii="Segoe UI" w:hAnsi="Segoe UI" w:cs="Segoe UI"/>
          <w:color w:val="000000"/>
          <w:sz w:val="18"/>
          <w:szCs w:val="18"/>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5B3191" w:rsidRPr="00710D28" w14:paraId="1514A836" w14:textId="77777777" w:rsidTr="003C02B6">
        <w:trPr>
          <w:trHeight w:val="300"/>
        </w:trPr>
        <w:tc>
          <w:tcPr>
            <w:tcW w:w="8871" w:type="dxa"/>
            <w:tcMar>
              <w:left w:w="108" w:type="dxa"/>
              <w:right w:w="108" w:type="dxa"/>
            </w:tcMar>
            <w:vAlign w:val="center"/>
          </w:tcPr>
          <w:p w14:paraId="3691DE94" w14:textId="77777777" w:rsidR="005B3191" w:rsidRPr="00710D28" w:rsidRDefault="005B3191" w:rsidP="00FC6C08">
            <w:pPr>
              <w:jc w:val="both"/>
              <w:rPr>
                <w:b/>
                <w:bCs/>
                <w:sz w:val="18"/>
                <w:szCs w:val="18"/>
              </w:rPr>
            </w:pPr>
            <w:r w:rsidRPr="00710D28">
              <w:rPr>
                <w:rFonts w:ascii="Arial" w:eastAsia="Arial" w:hAnsi="Arial" w:cs="Arial"/>
                <w:b/>
                <w:bCs/>
                <w:color w:val="FF0000"/>
                <w:sz w:val="18"/>
                <w:szCs w:val="18"/>
              </w:rPr>
              <w:t>Advertencia</w:t>
            </w:r>
          </w:p>
        </w:tc>
      </w:tr>
      <w:tr w:rsidR="005B3191" w:rsidRPr="00710D28" w14:paraId="31138272" w14:textId="77777777" w:rsidTr="003C02B6">
        <w:trPr>
          <w:trHeight w:val="300"/>
        </w:trPr>
        <w:tc>
          <w:tcPr>
            <w:tcW w:w="8871" w:type="dxa"/>
            <w:tcMar>
              <w:left w:w="108" w:type="dxa"/>
              <w:right w:w="108" w:type="dxa"/>
            </w:tcMar>
            <w:vAlign w:val="center"/>
          </w:tcPr>
          <w:p w14:paraId="5485EE4A" w14:textId="77777777" w:rsidR="005B3191" w:rsidRPr="00710D28" w:rsidRDefault="005B3191" w:rsidP="00FC6C08">
            <w:pPr>
              <w:ind w:left="34"/>
              <w:jc w:val="both"/>
              <w:rPr>
                <w:sz w:val="18"/>
                <w:szCs w:val="18"/>
              </w:rPr>
            </w:pPr>
            <w:r w:rsidRPr="00710D28">
              <w:rPr>
                <w:rFonts w:ascii="Arial" w:eastAsia="Arial" w:hAnsi="Arial" w:cs="Arial"/>
                <w:color w:val="FF0000"/>
                <w:sz w:val="18"/>
                <w:szCs w:val="18"/>
              </w:rPr>
              <w:t>En el caso de consorcios, cada integrante debe presentar esta declaración jurada individualmente.</w:t>
            </w:r>
          </w:p>
        </w:tc>
      </w:tr>
    </w:tbl>
    <w:p w14:paraId="51FE3517" w14:textId="77777777" w:rsidR="00557D41" w:rsidRPr="00710D28" w:rsidRDefault="00557D41" w:rsidP="002B164D">
      <w:pPr>
        <w:jc w:val="center"/>
        <w:textAlignment w:val="baseline"/>
        <w:rPr>
          <w:rFonts w:ascii="Segoe UI" w:hAnsi="Segoe UI" w:cs="Segoe UI"/>
          <w:color w:val="000000"/>
          <w:sz w:val="18"/>
          <w:szCs w:val="18"/>
          <w:lang w:eastAsia="es-PE"/>
        </w:rPr>
      </w:pPr>
    </w:p>
    <w:p w14:paraId="77E8DBD4" w14:textId="77777777" w:rsidR="00557D41" w:rsidRPr="00710D28" w:rsidRDefault="00557D41" w:rsidP="002B164D">
      <w:pPr>
        <w:jc w:val="center"/>
        <w:textAlignment w:val="baseline"/>
        <w:rPr>
          <w:rFonts w:ascii="Segoe UI" w:hAnsi="Segoe UI" w:cs="Segoe UI"/>
          <w:color w:val="000000"/>
          <w:sz w:val="18"/>
          <w:szCs w:val="18"/>
          <w:lang w:eastAsia="es-PE"/>
        </w:rPr>
      </w:pPr>
    </w:p>
    <w:p w14:paraId="11D51438" w14:textId="77777777" w:rsidR="00557D41" w:rsidRPr="00710D28" w:rsidRDefault="00557D41" w:rsidP="002B164D">
      <w:pPr>
        <w:jc w:val="center"/>
        <w:textAlignment w:val="baseline"/>
        <w:rPr>
          <w:rFonts w:ascii="Segoe UI" w:hAnsi="Segoe UI" w:cs="Segoe UI"/>
          <w:color w:val="000000"/>
          <w:sz w:val="18"/>
          <w:szCs w:val="18"/>
          <w:lang w:eastAsia="es-PE"/>
        </w:rPr>
      </w:pPr>
    </w:p>
    <w:p w14:paraId="4E8FC1A0" w14:textId="77777777" w:rsidR="00557D41" w:rsidRPr="00710D28" w:rsidRDefault="00557D41" w:rsidP="002B164D">
      <w:pPr>
        <w:jc w:val="center"/>
        <w:textAlignment w:val="baseline"/>
        <w:rPr>
          <w:rFonts w:ascii="Segoe UI" w:hAnsi="Segoe UI" w:cs="Segoe UI"/>
          <w:color w:val="000000"/>
          <w:sz w:val="18"/>
          <w:szCs w:val="18"/>
          <w:lang w:eastAsia="es-PE"/>
        </w:rPr>
      </w:pPr>
    </w:p>
    <w:p w14:paraId="3F51191E" w14:textId="77777777" w:rsidR="00557D41" w:rsidRPr="00710D28" w:rsidRDefault="00557D41" w:rsidP="002B164D">
      <w:pPr>
        <w:jc w:val="center"/>
        <w:textAlignment w:val="baseline"/>
        <w:rPr>
          <w:rFonts w:ascii="Segoe UI" w:hAnsi="Segoe UI" w:cs="Segoe UI"/>
          <w:color w:val="000000"/>
          <w:sz w:val="18"/>
          <w:szCs w:val="18"/>
          <w:lang w:eastAsia="es-PE"/>
        </w:rPr>
      </w:pPr>
    </w:p>
    <w:p w14:paraId="3F6B8B8F" w14:textId="77777777" w:rsidR="00557D41" w:rsidRPr="00710D28" w:rsidRDefault="00557D41" w:rsidP="002B164D">
      <w:pPr>
        <w:jc w:val="center"/>
        <w:textAlignment w:val="baseline"/>
        <w:rPr>
          <w:rFonts w:ascii="Segoe UI" w:hAnsi="Segoe UI" w:cs="Segoe UI"/>
          <w:color w:val="000000"/>
          <w:sz w:val="18"/>
          <w:szCs w:val="18"/>
          <w:lang w:eastAsia="es-PE"/>
        </w:rPr>
      </w:pPr>
    </w:p>
    <w:p w14:paraId="721891FC" w14:textId="77777777" w:rsidR="00557D41" w:rsidRPr="00710D28" w:rsidRDefault="00557D41" w:rsidP="002B164D">
      <w:pPr>
        <w:jc w:val="center"/>
        <w:textAlignment w:val="baseline"/>
        <w:rPr>
          <w:rFonts w:ascii="Segoe UI" w:hAnsi="Segoe UI" w:cs="Segoe UI"/>
          <w:color w:val="000000"/>
          <w:sz w:val="18"/>
          <w:szCs w:val="18"/>
          <w:lang w:eastAsia="es-PE"/>
        </w:rPr>
      </w:pPr>
    </w:p>
    <w:p w14:paraId="6B569957" w14:textId="77777777" w:rsidR="00557D41" w:rsidRPr="00710D28" w:rsidRDefault="00557D41" w:rsidP="002B164D">
      <w:pPr>
        <w:jc w:val="center"/>
        <w:textAlignment w:val="baseline"/>
        <w:rPr>
          <w:rFonts w:ascii="Segoe UI" w:hAnsi="Segoe UI" w:cs="Segoe UI"/>
          <w:color w:val="000000"/>
          <w:sz w:val="18"/>
          <w:szCs w:val="18"/>
          <w:lang w:eastAsia="es-PE"/>
        </w:rPr>
      </w:pPr>
    </w:p>
    <w:p w14:paraId="2DE19D43" w14:textId="77777777" w:rsidR="00557D41" w:rsidRPr="00710D28" w:rsidRDefault="00557D41" w:rsidP="002B164D">
      <w:pPr>
        <w:jc w:val="center"/>
        <w:textAlignment w:val="baseline"/>
        <w:rPr>
          <w:rFonts w:ascii="Segoe UI" w:hAnsi="Segoe UI" w:cs="Segoe UI"/>
          <w:color w:val="000000"/>
          <w:sz w:val="18"/>
          <w:szCs w:val="18"/>
          <w:lang w:eastAsia="es-PE"/>
        </w:rPr>
      </w:pPr>
    </w:p>
    <w:p w14:paraId="0E55FCE9" w14:textId="77777777" w:rsidR="00557D41" w:rsidRPr="00710D28" w:rsidRDefault="00557D41" w:rsidP="002B164D">
      <w:pPr>
        <w:jc w:val="center"/>
        <w:textAlignment w:val="baseline"/>
        <w:rPr>
          <w:rFonts w:ascii="Segoe UI" w:hAnsi="Segoe UI" w:cs="Segoe UI"/>
          <w:color w:val="000000"/>
          <w:sz w:val="18"/>
          <w:szCs w:val="18"/>
          <w:lang w:eastAsia="es-PE"/>
        </w:rPr>
      </w:pPr>
    </w:p>
    <w:p w14:paraId="4C3B8620" w14:textId="77777777" w:rsidR="00557D41" w:rsidRPr="00710D28" w:rsidRDefault="00557D41" w:rsidP="002B164D">
      <w:pPr>
        <w:jc w:val="center"/>
        <w:textAlignment w:val="baseline"/>
        <w:rPr>
          <w:rFonts w:ascii="Segoe UI" w:hAnsi="Segoe UI" w:cs="Segoe UI"/>
          <w:color w:val="000000"/>
          <w:sz w:val="18"/>
          <w:szCs w:val="18"/>
          <w:lang w:eastAsia="es-PE"/>
        </w:rPr>
      </w:pPr>
    </w:p>
    <w:p w14:paraId="555F5186" w14:textId="77777777" w:rsidR="00557D41" w:rsidRPr="00710D28" w:rsidRDefault="00557D41" w:rsidP="002B164D">
      <w:pPr>
        <w:jc w:val="center"/>
        <w:textAlignment w:val="baseline"/>
        <w:rPr>
          <w:rFonts w:ascii="Segoe UI" w:hAnsi="Segoe UI" w:cs="Segoe UI"/>
          <w:color w:val="000000"/>
          <w:sz w:val="18"/>
          <w:szCs w:val="18"/>
          <w:lang w:eastAsia="es-PE"/>
        </w:rPr>
      </w:pPr>
    </w:p>
    <w:p w14:paraId="2F090F40" w14:textId="77777777" w:rsidR="00557D41" w:rsidRPr="00710D28" w:rsidRDefault="00557D41" w:rsidP="002B164D">
      <w:pPr>
        <w:jc w:val="center"/>
        <w:textAlignment w:val="baseline"/>
        <w:rPr>
          <w:rFonts w:ascii="Segoe UI" w:hAnsi="Segoe UI" w:cs="Segoe UI"/>
          <w:color w:val="000000"/>
          <w:sz w:val="18"/>
          <w:szCs w:val="18"/>
          <w:lang w:eastAsia="es-PE"/>
        </w:rPr>
      </w:pPr>
    </w:p>
    <w:p w14:paraId="11984CCC" w14:textId="77777777" w:rsidR="00557D41" w:rsidRPr="00710D28" w:rsidRDefault="00557D41" w:rsidP="002B164D">
      <w:pPr>
        <w:jc w:val="center"/>
        <w:textAlignment w:val="baseline"/>
        <w:rPr>
          <w:rFonts w:ascii="Segoe UI" w:hAnsi="Segoe UI" w:cs="Segoe UI"/>
          <w:color w:val="000000"/>
          <w:sz w:val="18"/>
          <w:szCs w:val="18"/>
          <w:lang w:eastAsia="es-PE"/>
        </w:rPr>
      </w:pPr>
    </w:p>
    <w:p w14:paraId="59BAD552" w14:textId="77777777" w:rsidR="00557D41" w:rsidRPr="00710D28" w:rsidRDefault="00557D41" w:rsidP="002B164D">
      <w:pPr>
        <w:jc w:val="center"/>
        <w:textAlignment w:val="baseline"/>
        <w:rPr>
          <w:rFonts w:ascii="Segoe UI" w:hAnsi="Segoe UI" w:cs="Segoe UI"/>
          <w:color w:val="000000"/>
          <w:sz w:val="18"/>
          <w:szCs w:val="18"/>
          <w:lang w:eastAsia="es-PE"/>
        </w:rPr>
      </w:pPr>
    </w:p>
    <w:p w14:paraId="7CE96077" w14:textId="77777777" w:rsidR="00557D41" w:rsidRPr="00710D28" w:rsidRDefault="00557D41" w:rsidP="002B164D">
      <w:pPr>
        <w:jc w:val="center"/>
        <w:textAlignment w:val="baseline"/>
        <w:rPr>
          <w:rFonts w:ascii="Segoe UI" w:hAnsi="Segoe UI" w:cs="Segoe UI"/>
          <w:color w:val="000000"/>
          <w:sz w:val="18"/>
          <w:szCs w:val="18"/>
          <w:lang w:eastAsia="es-PE"/>
        </w:rPr>
      </w:pPr>
    </w:p>
    <w:p w14:paraId="0992237C" w14:textId="77777777" w:rsidR="00557D41" w:rsidRPr="00710D28" w:rsidRDefault="00557D41" w:rsidP="002B164D">
      <w:pPr>
        <w:jc w:val="center"/>
        <w:textAlignment w:val="baseline"/>
        <w:rPr>
          <w:rFonts w:ascii="Segoe UI" w:hAnsi="Segoe UI" w:cs="Segoe UI"/>
          <w:color w:val="000000"/>
          <w:sz w:val="18"/>
          <w:szCs w:val="18"/>
          <w:lang w:eastAsia="es-PE"/>
        </w:rPr>
      </w:pPr>
    </w:p>
    <w:p w14:paraId="21FB843D" w14:textId="77777777" w:rsidR="00557D41" w:rsidRPr="00710D28" w:rsidRDefault="00557D41" w:rsidP="002B164D">
      <w:pPr>
        <w:jc w:val="center"/>
        <w:textAlignment w:val="baseline"/>
        <w:rPr>
          <w:rFonts w:ascii="Segoe UI" w:hAnsi="Segoe UI" w:cs="Segoe UI"/>
          <w:color w:val="000000"/>
          <w:sz w:val="18"/>
          <w:szCs w:val="18"/>
          <w:lang w:eastAsia="es-PE"/>
        </w:rPr>
      </w:pPr>
    </w:p>
    <w:p w14:paraId="0BD5D36A" w14:textId="77777777" w:rsidR="00557D41" w:rsidRPr="00710D28" w:rsidRDefault="00557D41" w:rsidP="002B164D">
      <w:pPr>
        <w:jc w:val="center"/>
        <w:textAlignment w:val="baseline"/>
        <w:rPr>
          <w:rFonts w:ascii="Segoe UI" w:hAnsi="Segoe UI" w:cs="Segoe UI"/>
          <w:color w:val="000000"/>
          <w:sz w:val="18"/>
          <w:szCs w:val="18"/>
          <w:lang w:eastAsia="es-PE"/>
        </w:rPr>
      </w:pPr>
    </w:p>
    <w:p w14:paraId="4902EE35" w14:textId="77777777" w:rsidR="00557D41" w:rsidRPr="00710D28" w:rsidRDefault="00557D41" w:rsidP="002B164D">
      <w:pPr>
        <w:jc w:val="center"/>
        <w:textAlignment w:val="baseline"/>
        <w:rPr>
          <w:rFonts w:ascii="Segoe UI" w:hAnsi="Segoe UI" w:cs="Segoe UI"/>
          <w:color w:val="000000"/>
          <w:sz w:val="18"/>
          <w:szCs w:val="18"/>
          <w:lang w:eastAsia="es-PE"/>
        </w:rPr>
      </w:pPr>
    </w:p>
    <w:p w14:paraId="17E55A55" w14:textId="77777777" w:rsidR="00557D41" w:rsidRPr="00710D28" w:rsidRDefault="00557D41" w:rsidP="002B164D">
      <w:pPr>
        <w:jc w:val="center"/>
        <w:textAlignment w:val="baseline"/>
        <w:rPr>
          <w:rFonts w:ascii="Segoe UI" w:hAnsi="Segoe UI" w:cs="Segoe UI"/>
          <w:color w:val="000000"/>
          <w:sz w:val="18"/>
          <w:szCs w:val="18"/>
          <w:lang w:eastAsia="es-PE"/>
        </w:rPr>
      </w:pPr>
    </w:p>
    <w:p w14:paraId="7749E58C" w14:textId="77777777" w:rsidR="00557D41" w:rsidRPr="00710D28" w:rsidRDefault="00557D41" w:rsidP="002B164D">
      <w:pPr>
        <w:jc w:val="center"/>
        <w:textAlignment w:val="baseline"/>
        <w:rPr>
          <w:rFonts w:ascii="Segoe UI" w:hAnsi="Segoe UI" w:cs="Segoe UI"/>
          <w:color w:val="000000"/>
          <w:sz w:val="18"/>
          <w:szCs w:val="18"/>
          <w:lang w:eastAsia="es-PE"/>
        </w:rPr>
      </w:pPr>
    </w:p>
    <w:p w14:paraId="10133DC7" w14:textId="77777777" w:rsidR="00557D41" w:rsidRPr="00710D28" w:rsidRDefault="00557D41" w:rsidP="002B164D">
      <w:pPr>
        <w:jc w:val="center"/>
        <w:textAlignment w:val="baseline"/>
        <w:rPr>
          <w:rFonts w:ascii="Segoe UI" w:hAnsi="Segoe UI" w:cs="Segoe UI"/>
          <w:color w:val="000000"/>
          <w:sz w:val="18"/>
          <w:szCs w:val="18"/>
          <w:lang w:eastAsia="es-PE"/>
        </w:rPr>
      </w:pPr>
    </w:p>
    <w:p w14:paraId="2028259C" w14:textId="77777777" w:rsidR="00557D41" w:rsidRPr="00710D28" w:rsidRDefault="00557D41" w:rsidP="002B164D">
      <w:pPr>
        <w:jc w:val="center"/>
        <w:textAlignment w:val="baseline"/>
        <w:rPr>
          <w:rFonts w:ascii="Segoe UI" w:hAnsi="Segoe UI" w:cs="Segoe UI"/>
          <w:color w:val="000000"/>
          <w:sz w:val="18"/>
          <w:szCs w:val="18"/>
          <w:lang w:eastAsia="es-PE"/>
        </w:rPr>
      </w:pPr>
    </w:p>
    <w:p w14:paraId="53B90969" w14:textId="77777777" w:rsidR="00557D41" w:rsidRPr="00710D28" w:rsidRDefault="00557D41" w:rsidP="002B164D">
      <w:pPr>
        <w:jc w:val="center"/>
        <w:textAlignment w:val="baseline"/>
        <w:rPr>
          <w:rFonts w:ascii="Segoe UI" w:hAnsi="Segoe UI" w:cs="Segoe UI"/>
          <w:color w:val="000000"/>
          <w:sz w:val="18"/>
          <w:szCs w:val="18"/>
          <w:lang w:eastAsia="es-PE"/>
        </w:rPr>
      </w:pPr>
    </w:p>
    <w:p w14:paraId="4D49E5CF" w14:textId="77777777" w:rsidR="00344315" w:rsidRPr="00710D28" w:rsidRDefault="00344315" w:rsidP="00CF555D">
      <w:pPr>
        <w:textAlignment w:val="baseline"/>
        <w:rPr>
          <w:rFonts w:ascii="Segoe UI" w:hAnsi="Segoe UI" w:cs="Segoe UI"/>
          <w:color w:val="000000"/>
          <w:sz w:val="18"/>
          <w:szCs w:val="18"/>
          <w:lang w:eastAsia="es-PE"/>
        </w:rPr>
      </w:pPr>
    </w:p>
    <w:p w14:paraId="12541358" w14:textId="77777777" w:rsidR="00344315" w:rsidRPr="00710D28" w:rsidRDefault="00344315" w:rsidP="002B164D">
      <w:pPr>
        <w:jc w:val="center"/>
        <w:textAlignment w:val="baseline"/>
        <w:rPr>
          <w:rFonts w:ascii="Segoe UI" w:hAnsi="Segoe UI" w:cs="Segoe UI"/>
          <w:color w:val="000000"/>
          <w:sz w:val="18"/>
          <w:szCs w:val="18"/>
          <w:lang w:eastAsia="es-PE"/>
        </w:rPr>
      </w:pPr>
    </w:p>
    <w:p w14:paraId="3626E815" w14:textId="77777777" w:rsidR="00562F91" w:rsidRPr="00710D28" w:rsidRDefault="00562F91" w:rsidP="002B164D">
      <w:pPr>
        <w:jc w:val="center"/>
        <w:textAlignment w:val="baseline"/>
        <w:rPr>
          <w:rFonts w:ascii="Segoe UI" w:hAnsi="Segoe UI" w:cs="Segoe UI"/>
          <w:color w:val="000000"/>
          <w:sz w:val="18"/>
          <w:szCs w:val="18"/>
          <w:lang w:eastAsia="es-PE"/>
        </w:rPr>
      </w:pPr>
    </w:p>
    <w:p w14:paraId="3B29730E" w14:textId="77777777" w:rsidR="00562F91" w:rsidRPr="00710D28" w:rsidRDefault="00562F91" w:rsidP="002B164D">
      <w:pPr>
        <w:jc w:val="center"/>
        <w:textAlignment w:val="baseline"/>
        <w:rPr>
          <w:rFonts w:ascii="Segoe UI" w:hAnsi="Segoe UI" w:cs="Segoe UI"/>
          <w:color w:val="000000"/>
          <w:sz w:val="18"/>
          <w:szCs w:val="18"/>
          <w:lang w:eastAsia="es-PE"/>
        </w:rPr>
      </w:pPr>
    </w:p>
    <w:p w14:paraId="647FC14A" w14:textId="77777777" w:rsidR="00D0075E" w:rsidRPr="00710D28" w:rsidRDefault="00D0075E" w:rsidP="002B164D">
      <w:pPr>
        <w:jc w:val="center"/>
        <w:textAlignment w:val="baseline"/>
        <w:rPr>
          <w:rFonts w:ascii="Segoe UI" w:hAnsi="Segoe UI" w:cs="Segoe UI"/>
          <w:color w:val="000000"/>
          <w:sz w:val="18"/>
          <w:szCs w:val="18"/>
          <w:lang w:eastAsia="es-PE"/>
        </w:rPr>
      </w:pPr>
    </w:p>
    <w:p w14:paraId="0C4712F6" w14:textId="77777777" w:rsidR="00D0075E" w:rsidRPr="00710D28" w:rsidRDefault="00D0075E" w:rsidP="002B164D">
      <w:pPr>
        <w:jc w:val="center"/>
        <w:textAlignment w:val="baseline"/>
        <w:rPr>
          <w:rFonts w:ascii="Segoe UI" w:hAnsi="Segoe UI" w:cs="Segoe UI"/>
          <w:color w:val="000000"/>
          <w:sz w:val="18"/>
          <w:szCs w:val="18"/>
          <w:lang w:eastAsia="es-PE"/>
        </w:rPr>
      </w:pPr>
    </w:p>
    <w:p w14:paraId="1BA69E29" w14:textId="185E5E85" w:rsidR="00562F91" w:rsidRPr="00710D28" w:rsidRDefault="00562F91" w:rsidP="00CF555D">
      <w:pPr>
        <w:pStyle w:val="Ttulo2"/>
        <w:spacing w:before="0"/>
        <w:jc w:val="center"/>
        <w:rPr>
          <w:rFonts w:ascii="Arial" w:hAnsi="Arial" w:cs="Arial"/>
          <w:color w:val="auto"/>
          <w:sz w:val="20"/>
          <w:szCs w:val="20"/>
        </w:rPr>
      </w:pPr>
      <w:bookmarkStart w:id="82" w:name="_Toc210240591"/>
      <w:r w:rsidRPr="00710D28">
        <w:rPr>
          <w:rFonts w:ascii="Arial" w:hAnsi="Arial" w:cs="Arial"/>
          <w:color w:val="auto"/>
          <w:sz w:val="20"/>
          <w:szCs w:val="20"/>
        </w:rPr>
        <w:t xml:space="preserve">ANEXO Nº </w:t>
      </w:r>
      <w:bookmarkEnd w:id="82"/>
      <w:r w:rsidRPr="00710D28">
        <w:rPr>
          <w:rFonts w:ascii="Arial" w:hAnsi="Arial" w:cs="Arial"/>
          <w:color w:val="auto"/>
          <w:sz w:val="20"/>
          <w:szCs w:val="20"/>
        </w:rPr>
        <w:t>1</w:t>
      </w:r>
      <w:r w:rsidR="002858DF" w:rsidRPr="00710D28">
        <w:rPr>
          <w:rFonts w:ascii="Arial" w:hAnsi="Arial" w:cs="Arial"/>
          <w:color w:val="auto"/>
          <w:sz w:val="20"/>
          <w:szCs w:val="20"/>
        </w:rPr>
        <w:t>5</w:t>
      </w:r>
    </w:p>
    <w:p w14:paraId="620E512D" w14:textId="77777777" w:rsidR="00562F91" w:rsidRPr="00710D28" w:rsidRDefault="00562F91" w:rsidP="00562F91">
      <w:pPr>
        <w:jc w:val="center"/>
        <w:textAlignment w:val="baseline"/>
        <w:rPr>
          <w:rFonts w:ascii="Segoe UI" w:hAnsi="Segoe UI" w:cs="Segoe UI"/>
          <w:color w:val="000000"/>
          <w:sz w:val="20"/>
          <w:szCs w:val="20"/>
        </w:rPr>
      </w:pPr>
      <w:r w:rsidRPr="00710D28">
        <w:rPr>
          <w:rFonts w:ascii="Arial" w:hAnsi="Arial" w:cs="Arial"/>
          <w:color w:val="000000"/>
          <w:sz w:val="20"/>
          <w:szCs w:val="20"/>
        </w:rPr>
        <w:t> </w:t>
      </w:r>
    </w:p>
    <w:p w14:paraId="5A4D13B9" w14:textId="77777777" w:rsidR="00562F91" w:rsidRPr="00710D28" w:rsidRDefault="00562F91" w:rsidP="00562F91">
      <w:pPr>
        <w:jc w:val="center"/>
        <w:textAlignment w:val="baseline"/>
        <w:rPr>
          <w:rFonts w:ascii="Segoe UI" w:hAnsi="Segoe UI" w:cs="Segoe UI"/>
          <w:color w:val="000000"/>
          <w:sz w:val="20"/>
          <w:szCs w:val="20"/>
          <w:lang w:val="es-ES"/>
        </w:rPr>
      </w:pPr>
      <w:r w:rsidRPr="00710D28">
        <w:rPr>
          <w:rFonts w:ascii="Arial" w:hAnsi="Arial" w:cs="Arial"/>
          <w:b/>
          <w:bCs/>
          <w:color w:val="000000"/>
          <w:sz w:val="20"/>
          <w:szCs w:val="20"/>
        </w:rPr>
        <w:t>SOLICITUD DE BONIFICACIÓN DEL CINCO POR CIENTO (5%) POR TENER LA CONDICIÓN DE MICRO Y PEQUEÑA EMPRESA</w:t>
      </w:r>
      <w:r w:rsidRPr="00710D28">
        <w:rPr>
          <w:rFonts w:ascii="Arial" w:hAnsi="Arial" w:cs="Arial"/>
          <w:color w:val="000000"/>
          <w:sz w:val="20"/>
          <w:szCs w:val="20"/>
          <w:lang w:val="es-ES"/>
        </w:rPr>
        <w:t> </w:t>
      </w:r>
    </w:p>
    <w:p w14:paraId="59FA7B05"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4C209CE0" w14:textId="79D8396D"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1A2F109F" w14:textId="77777777" w:rsidR="00562F91" w:rsidRPr="00710D28" w:rsidRDefault="00562F91" w:rsidP="00562F91">
      <w:pPr>
        <w:widowControl w:val="0"/>
        <w:jc w:val="both"/>
        <w:rPr>
          <w:rFonts w:ascii="Arial" w:hAnsi="Arial" w:cs="Arial"/>
          <w:sz w:val="20"/>
        </w:rPr>
      </w:pPr>
      <w:r w:rsidRPr="00710D28">
        <w:rPr>
          <w:rFonts w:ascii="Arial" w:hAnsi="Arial" w:cs="Arial"/>
          <w:sz w:val="20"/>
        </w:rPr>
        <w:t>Señores</w:t>
      </w:r>
    </w:p>
    <w:p w14:paraId="1A9D7609" w14:textId="77777777" w:rsidR="00562F91" w:rsidRPr="00710D28" w:rsidRDefault="00562F91" w:rsidP="00562F91">
      <w:pPr>
        <w:widowControl w:val="0"/>
        <w:spacing w:line="259" w:lineRule="auto"/>
        <w:jc w:val="both"/>
        <w:rPr>
          <w:rFonts w:ascii="Arial" w:hAnsi="Arial" w:cs="Arial"/>
          <w:sz w:val="20"/>
        </w:rPr>
      </w:pPr>
      <w:r w:rsidRPr="00710D28">
        <w:rPr>
          <w:rFonts w:ascii="Arial" w:hAnsi="Arial" w:cs="Arial"/>
          <w:b/>
          <w:bCs/>
          <w:sz w:val="20"/>
        </w:rPr>
        <w:t>EVALUADORES</w:t>
      </w:r>
    </w:p>
    <w:p w14:paraId="25C5FBAE" w14:textId="5D5E9E5B" w:rsidR="00562F91" w:rsidRPr="00710D28" w:rsidRDefault="00562F91" w:rsidP="00562F91">
      <w:pPr>
        <w:widowControl w:val="0"/>
        <w:autoSpaceDE w:val="0"/>
        <w:autoSpaceDN w:val="0"/>
        <w:adjustRightInd w:val="0"/>
        <w:jc w:val="both"/>
        <w:rPr>
          <w:rFonts w:ascii="Arial" w:hAnsi="Arial" w:cs="Arial"/>
          <w:b/>
          <w:bCs/>
          <w:sz w:val="20"/>
          <w:szCs w:val="20"/>
          <w:u w:val="single"/>
        </w:rPr>
      </w:pPr>
      <w:r w:rsidRPr="00710D28">
        <w:rPr>
          <w:rFonts w:ascii="Arial" w:hAnsi="Arial" w:cs="Arial"/>
          <w:b/>
          <w:sz w:val="20"/>
          <w:szCs w:val="20"/>
        </w:rPr>
        <w:t xml:space="preserve">LICITACIÓN PÚBLICA ABREVIADA PARA BIENES Nº </w:t>
      </w:r>
      <w:r w:rsidRPr="00710D28">
        <w:rPr>
          <w:rFonts w:ascii="Arial" w:hAnsi="Arial" w:cs="Arial"/>
          <w:b/>
          <w:bCs/>
          <w:sz w:val="20"/>
          <w:szCs w:val="20"/>
          <w:u w:val="single"/>
        </w:rPr>
        <w:t>[CONSIGNAR NOMENCLATURA DEL PROCEDIMIENTO DE SELECCIÓN]</w:t>
      </w:r>
    </w:p>
    <w:p w14:paraId="375515D5"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56335B21"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0B3BD729"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11B9EF07" w14:textId="75E1E52D" w:rsidR="00562F91" w:rsidRPr="00710D28" w:rsidRDefault="00562F91" w:rsidP="00562F91">
      <w:pPr>
        <w:jc w:val="both"/>
        <w:textAlignment w:val="baseline"/>
        <w:rPr>
          <w:rFonts w:ascii="Segoe UI" w:hAnsi="Segoe UI" w:cs="Segoe UI"/>
          <w:sz w:val="18"/>
          <w:szCs w:val="18"/>
          <w:lang w:val="es-ES"/>
        </w:rPr>
      </w:pPr>
      <w:r w:rsidRPr="00710D28">
        <w:rPr>
          <w:rFonts w:ascii="Arial" w:hAnsi="Arial" w:cs="Arial"/>
          <w:sz w:val="20"/>
          <w:szCs w:val="20"/>
          <w:lang w:val="es-ES"/>
        </w:rPr>
        <w:t xml:space="preserve">Mediante el presente el suscrito, representante legal </w:t>
      </w:r>
      <w:r w:rsidR="00CE19F0" w:rsidRPr="00710D28">
        <w:rPr>
          <w:rFonts w:ascii="Arial" w:hAnsi="Arial" w:cs="Arial"/>
          <w:sz w:val="20"/>
          <w:szCs w:val="20"/>
          <w:lang w:val="es-ES"/>
        </w:rPr>
        <w:t xml:space="preserve">o común </w:t>
      </w:r>
      <w:r w:rsidRPr="00710D28">
        <w:rPr>
          <w:rFonts w:ascii="Arial" w:hAnsi="Arial" w:cs="Arial"/>
          <w:sz w:val="20"/>
          <w:szCs w:val="20"/>
          <w:lang w:val="es-ES"/>
        </w:rPr>
        <w:t xml:space="preserve">de </w:t>
      </w:r>
      <w:r w:rsidRPr="00710D28">
        <w:rPr>
          <w:rFonts w:ascii="Arial" w:hAnsi="Arial" w:cs="Arial"/>
          <w:b/>
          <w:bCs/>
          <w:sz w:val="20"/>
          <w:szCs w:val="20"/>
          <w:u w:val="single"/>
          <w:lang w:val="es-ES"/>
        </w:rPr>
        <w:t>[CONSIGNAR EN CASO DE SER PERSONA JURÍDICA]</w:t>
      </w:r>
      <w:r w:rsidRPr="00710D28">
        <w:rPr>
          <w:rFonts w:ascii="Arial" w:hAnsi="Arial" w:cs="Arial"/>
          <w:sz w:val="20"/>
          <w:szCs w:val="20"/>
          <w:lang w:val="es-ES"/>
        </w:rPr>
        <w:t>, solicito la asignación de la bonificación del cinco por ciento (5%) sobre el puntaje total obtenido, debido a que mi representada cuenta con la condición de micro y pequeña empresa. </w:t>
      </w:r>
    </w:p>
    <w:p w14:paraId="25139CB0" w14:textId="77777777" w:rsidR="00562F91" w:rsidRPr="00710D28" w:rsidRDefault="00562F91" w:rsidP="00562F91">
      <w:pPr>
        <w:ind w:left="270" w:hanging="270"/>
        <w:jc w:val="both"/>
        <w:textAlignment w:val="baseline"/>
        <w:rPr>
          <w:rFonts w:ascii="Segoe UI" w:hAnsi="Segoe UI" w:cs="Segoe UI"/>
          <w:sz w:val="18"/>
          <w:szCs w:val="18"/>
          <w:lang w:val="es-ES"/>
        </w:rPr>
      </w:pPr>
      <w:r w:rsidRPr="00710D28">
        <w:rPr>
          <w:rFonts w:ascii="Arial" w:hAnsi="Arial" w:cs="Arial"/>
          <w:sz w:val="20"/>
          <w:szCs w:val="20"/>
          <w:lang w:val="es-ES"/>
        </w:rPr>
        <w:t> </w:t>
      </w:r>
    </w:p>
    <w:p w14:paraId="7C6EC7CD"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40F408B2"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6CFE6D01" w14:textId="77777777" w:rsidR="00562F91" w:rsidRPr="00710D28" w:rsidRDefault="00562F91" w:rsidP="00562F91">
      <w:pPr>
        <w:jc w:val="both"/>
        <w:textAlignment w:val="baseline"/>
        <w:rPr>
          <w:rFonts w:ascii="Segoe UI" w:hAnsi="Segoe UI" w:cs="Segoe UI"/>
          <w:b/>
          <w:bCs/>
          <w:color w:val="000000"/>
          <w:sz w:val="18"/>
          <w:szCs w:val="18"/>
          <w:u w:val="single"/>
          <w:lang w:val="es-ES"/>
        </w:rPr>
      </w:pPr>
      <w:r w:rsidRPr="00710D28">
        <w:rPr>
          <w:rFonts w:ascii="Arial" w:hAnsi="Arial" w:cs="Arial"/>
          <w:b/>
          <w:bCs/>
          <w:color w:val="000000"/>
          <w:sz w:val="20"/>
          <w:szCs w:val="20"/>
          <w:u w:val="single"/>
        </w:rPr>
        <w:t>[CONSIGNAR CIUDAD Y FECHA]</w:t>
      </w:r>
      <w:r w:rsidRPr="00710D28">
        <w:rPr>
          <w:rFonts w:ascii="Arial" w:hAnsi="Arial" w:cs="Arial"/>
          <w:b/>
          <w:bCs/>
          <w:color w:val="000000"/>
          <w:sz w:val="20"/>
          <w:szCs w:val="20"/>
          <w:u w:val="single"/>
          <w:lang w:val="es-ES"/>
        </w:rPr>
        <w:t> </w:t>
      </w:r>
    </w:p>
    <w:p w14:paraId="77A89F1E"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1AED4780"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1BDCA7E2"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7B214D48"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479ECE99"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32689EC5" w14:textId="77777777" w:rsidR="00562F91" w:rsidRPr="00710D28" w:rsidRDefault="00562F91" w:rsidP="00562F91">
      <w:pPr>
        <w:jc w:val="center"/>
        <w:textAlignment w:val="baseline"/>
        <w:rPr>
          <w:rFonts w:ascii="Segoe UI" w:hAnsi="Segoe UI" w:cs="Segoe UI"/>
          <w:color w:val="000000"/>
          <w:sz w:val="18"/>
          <w:szCs w:val="18"/>
          <w:lang w:val="es-ES"/>
        </w:rPr>
      </w:pPr>
      <w:r w:rsidRPr="00710D28">
        <w:rPr>
          <w:rFonts w:ascii="Arial" w:hAnsi="Arial" w:cs="Arial"/>
          <w:color w:val="000000"/>
          <w:sz w:val="20"/>
          <w:szCs w:val="20"/>
        </w:rPr>
        <w:t>………………………….………………………..</w:t>
      </w:r>
      <w:r w:rsidRPr="00710D28">
        <w:rPr>
          <w:rFonts w:ascii="Arial" w:hAnsi="Arial" w:cs="Arial"/>
          <w:color w:val="000000"/>
          <w:sz w:val="20"/>
          <w:szCs w:val="20"/>
          <w:lang w:val="es-ES"/>
        </w:rPr>
        <w:t> </w:t>
      </w:r>
    </w:p>
    <w:p w14:paraId="729FC793" w14:textId="0B8E8CFA" w:rsidR="00562F91" w:rsidRPr="00710D28" w:rsidRDefault="00562F91" w:rsidP="00562F91">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 xml:space="preserve">Firma, nombres y apellidos del </w:t>
      </w:r>
    </w:p>
    <w:p w14:paraId="76B854B3" w14:textId="77777777" w:rsidR="00562F91" w:rsidRPr="00710D28" w:rsidRDefault="00562F91" w:rsidP="00562F91">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representante legal o común, según corresponda</w:t>
      </w:r>
      <w:r w:rsidRPr="00710D28">
        <w:rPr>
          <w:rFonts w:ascii="Arial" w:hAnsi="Arial" w:cs="Arial"/>
          <w:color w:val="000000"/>
          <w:sz w:val="20"/>
          <w:szCs w:val="20"/>
          <w:lang w:val="es-ES"/>
        </w:rPr>
        <w:t> </w:t>
      </w:r>
    </w:p>
    <w:p w14:paraId="18965270"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5"/>
      </w:tblGrid>
      <w:tr w:rsidR="00562F91" w:rsidRPr="00710D28" w14:paraId="4CB30011" w14:textId="77777777" w:rsidTr="003C02B6">
        <w:trPr>
          <w:trHeight w:val="300"/>
        </w:trPr>
        <w:tc>
          <w:tcPr>
            <w:tcW w:w="8925" w:type="dxa"/>
            <w:vAlign w:val="center"/>
            <w:hideMark/>
          </w:tcPr>
          <w:p w14:paraId="59E54C75" w14:textId="4732973A" w:rsidR="00562F91" w:rsidRPr="00710D28" w:rsidRDefault="00166A1D">
            <w:pPr>
              <w:jc w:val="both"/>
              <w:textAlignment w:val="baseline"/>
              <w:rPr>
                <w:rFonts w:ascii="Arial" w:hAnsi="Arial" w:cs="Arial"/>
                <w:b/>
                <w:bCs/>
                <w:color w:val="FF0000"/>
                <w:sz w:val="18"/>
                <w:szCs w:val="18"/>
                <w:lang w:val="en-GB"/>
              </w:rPr>
            </w:pPr>
            <w:r w:rsidRPr="00710D28">
              <w:rPr>
                <w:rFonts w:ascii="Arial" w:hAnsi="Arial" w:cs="Arial"/>
                <w:b/>
                <w:bCs/>
                <w:color w:val="FF0000"/>
                <w:sz w:val="18"/>
                <w:szCs w:val="18"/>
                <w:lang w:val="es-ES"/>
              </w:rPr>
              <w:t>Advertencia</w:t>
            </w:r>
          </w:p>
        </w:tc>
      </w:tr>
      <w:tr w:rsidR="00562F91" w:rsidRPr="00710D28" w14:paraId="123EB608" w14:textId="77777777" w:rsidTr="003C02B6">
        <w:trPr>
          <w:trHeight w:val="300"/>
        </w:trPr>
        <w:tc>
          <w:tcPr>
            <w:tcW w:w="8925" w:type="dxa"/>
            <w:vAlign w:val="center"/>
            <w:hideMark/>
          </w:tcPr>
          <w:p w14:paraId="0A1664AB" w14:textId="748AA3E8" w:rsidR="00562F91" w:rsidRPr="00710D28" w:rsidRDefault="00562F91" w:rsidP="007626B9">
            <w:pPr>
              <w:numPr>
                <w:ilvl w:val="0"/>
                <w:numId w:val="43"/>
              </w:numPr>
              <w:tabs>
                <w:tab w:val="clear" w:pos="720"/>
                <w:tab w:val="num" w:pos="285"/>
              </w:tabs>
              <w:ind w:left="285" w:hanging="142"/>
              <w:jc w:val="both"/>
              <w:textAlignment w:val="baseline"/>
              <w:rPr>
                <w:rFonts w:ascii="Arial" w:hAnsi="Arial" w:cs="Arial"/>
                <w:b/>
                <w:bCs/>
                <w:color w:val="FF0000"/>
                <w:sz w:val="18"/>
                <w:szCs w:val="18"/>
                <w:lang w:val="es-ES"/>
              </w:rPr>
            </w:pPr>
            <w:r w:rsidRPr="00710D28">
              <w:rPr>
                <w:rFonts w:ascii="Arial" w:hAnsi="Arial" w:cs="Arial"/>
                <w:color w:val="FF0000"/>
                <w:sz w:val="18"/>
                <w:szCs w:val="18"/>
              </w:rPr>
              <w:t xml:space="preserve">Para asignar la bonificación, la Dependencia Encargada de las Contrataciones o los evaluadores, según corresponda, verifica la página web del Ministerio de Trabajo y Promoción del Empleo en la sección consulta de empresas acreditadas en el REMYPE en el link </w:t>
            </w:r>
            <w:hyperlink r:id="rId49" w:tgtFrame="_blank" w:history="1">
              <w:r w:rsidRPr="00710D28">
                <w:rPr>
                  <w:rFonts w:ascii="Arial" w:hAnsi="Arial" w:cs="Arial"/>
                  <w:color w:val="FF0000"/>
                  <w:sz w:val="18"/>
                  <w:szCs w:val="18"/>
                  <w:u w:val="single"/>
                </w:rPr>
                <w:t>http://www2.trabajo.gob.pe/servicios-en-linea-2-2/</w:t>
              </w:r>
            </w:hyperlink>
            <w:r w:rsidRPr="00710D28">
              <w:rPr>
                <w:rFonts w:ascii="Arial" w:hAnsi="Arial" w:cs="Arial"/>
                <w:b/>
                <w:bCs/>
                <w:color w:val="FF0000"/>
                <w:sz w:val="18"/>
                <w:szCs w:val="18"/>
                <w:lang w:val="es-ES"/>
              </w:rPr>
              <w:t> </w:t>
            </w:r>
          </w:p>
          <w:p w14:paraId="1820BB75" w14:textId="77777777" w:rsidR="00562F91" w:rsidRPr="00710D28" w:rsidRDefault="00562F91">
            <w:pPr>
              <w:ind w:left="315"/>
              <w:jc w:val="both"/>
              <w:textAlignment w:val="baseline"/>
              <w:rPr>
                <w:rFonts w:ascii="Arial" w:hAnsi="Arial" w:cs="Arial"/>
                <w:b/>
                <w:bCs/>
                <w:color w:val="FF0000"/>
                <w:sz w:val="18"/>
                <w:szCs w:val="18"/>
                <w:lang w:val="es-ES"/>
              </w:rPr>
            </w:pPr>
            <w:r w:rsidRPr="00710D28">
              <w:rPr>
                <w:rFonts w:ascii="Arial" w:hAnsi="Arial" w:cs="Arial"/>
                <w:b/>
                <w:bCs/>
                <w:color w:val="FF0000"/>
                <w:sz w:val="18"/>
                <w:szCs w:val="18"/>
                <w:lang w:val="es-ES"/>
              </w:rPr>
              <w:t> </w:t>
            </w:r>
          </w:p>
          <w:p w14:paraId="3AC427FC" w14:textId="77777777" w:rsidR="00562F91" w:rsidRPr="00710D28" w:rsidRDefault="00562F91" w:rsidP="007626B9">
            <w:pPr>
              <w:numPr>
                <w:ilvl w:val="0"/>
                <w:numId w:val="44"/>
              </w:numPr>
              <w:tabs>
                <w:tab w:val="clear" w:pos="720"/>
                <w:tab w:val="num" w:pos="285"/>
              </w:tabs>
              <w:ind w:left="285" w:hanging="142"/>
              <w:jc w:val="both"/>
              <w:textAlignment w:val="baseline"/>
              <w:rPr>
                <w:rFonts w:ascii="Arial" w:hAnsi="Arial" w:cs="Arial"/>
                <w:b/>
                <w:bCs/>
                <w:color w:val="FF0000"/>
                <w:sz w:val="18"/>
                <w:szCs w:val="18"/>
                <w:lang w:val="es-ES"/>
              </w:rPr>
            </w:pPr>
            <w:r w:rsidRPr="00710D28">
              <w:rPr>
                <w:rFonts w:ascii="Arial" w:hAnsi="Arial" w:cs="Arial"/>
                <w:color w:val="FF0000"/>
                <w:sz w:val="18"/>
                <w:szCs w:val="18"/>
              </w:rPr>
              <w:t>Para que un consorcio pueda acceder a la bonificación, cada uno de sus integrantes debe cumplir con la condición de micro y pequeña empresa.</w:t>
            </w:r>
            <w:r w:rsidRPr="00710D28">
              <w:rPr>
                <w:rFonts w:ascii="Arial" w:hAnsi="Arial" w:cs="Arial"/>
                <w:i/>
                <w:iCs/>
                <w:color w:val="FF0000"/>
                <w:sz w:val="18"/>
                <w:szCs w:val="18"/>
              </w:rPr>
              <w:t> </w:t>
            </w:r>
            <w:r w:rsidRPr="00710D28">
              <w:rPr>
                <w:rFonts w:ascii="Arial" w:hAnsi="Arial" w:cs="Arial"/>
                <w:b/>
                <w:bCs/>
                <w:color w:val="FF0000"/>
                <w:sz w:val="18"/>
                <w:szCs w:val="18"/>
                <w:lang w:val="es-ES"/>
              </w:rPr>
              <w:t> </w:t>
            </w:r>
          </w:p>
        </w:tc>
      </w:tr>
    </w:tbl>
    <w:p w14:paraId="0ADA0F53"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6A8AA264"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6384BBDB" w14:textId="77777777" w:rsidR="00562F91" w:rsidRPr="00710D28" w:rsidRDefault="00562F91" w:rsidP="00562F91">
      <w:pPr>
        <w:jc w:val="both"/>
        <w:textAlignment w:val="baseline"/>
        <w:rPr>
          <w:rFonts w:ascii="Segoe UI" w:hAnsi="Segoe UI" w:cs="Segoe UI"/>
          <w:color w:val="000000"/>
          <w:sz w:val="18"/>
          <w:szCs w:val="18"/>
          <w:lang w:val="es-ES"/>
        </w:rPr>
      </w:pPr>
      <w:r w:rsidRPr="00710D28">
        <w:rPr>
          <w:rFonts w:ascii="Arial" w:hAnsi="Arial" w:cs="Arial"/>
          <w:color w:val="000000"/>
          <w:sz w:val="20"/>
          <w:szCs w:val="20"/>
          <w:lang w:val="es-ES"/>
        </w:rPr>
        <w:t> </w:t>
      </w:r>
    </w:p>
    <w:p w14:paraId="76279F1D" w14:textId="77777777" w:rsidR="00562F91" w:rsidRPr="00710D28" w:rsidRDefault="00562F91" w:rsidP="00562F91">
      <w:pPr>
        <w:rPr>
          <w:rFonts w:ascii="Arial" w:hAnsi="Arial"/>
          <w:b/>
          <w:lang w:val="es-ES"/>
        </w:rPr>
      </w:pPr>
    </w:p>
    <w:p w14:paraId="143101B1" w14:textId="77777777" w:rsidR="00004355" w:rsidRPr="00710D28" w:rsidRDefault="00004355" w:rsidP="00562F91">
      <w:pPr>
        <w:rPr>
          <w:rFonts w:ascii="Arial" w:hAnsi="Arial"/>
          <w:b/>
          <w:lang w:val="es-ES"/>
        </w:rPr>
      </w:pPr>
    </w:p>
    <w:p w14:paraId="11FD4322" w14:textId="77777777" w:rsidR="00004355" w:rsidRPr="00710D28" w:rsidRDefault="00004355" w:rsidP="00562F91">
      <w:pPr>
        <w:rPr>
          <w:rFonts w:ascii="Arial" w:hAnsi="Arial"/>
          <w:b/>
          <w:lang w:val="es-ES"/>
        </w:rPr>
      </w:pPr>
    </w:p>
    <w:p w14:paraId="2BD3D3AA" w14:textId="77777777" w:rsidR="00004355" w:rsidRPr="00710D28" w:rsidRDefault="00004355" w:rsidP="00562F91">
      <w:pPr>
        <w:rPr>
          <w:rFonts w:ascii="Arial" w:hAnsi="Arial"/>
          <w:b/>
          <w:lang w:val="es-ES"/>
        </w:rPr>
      </w:pPr>
    </w:p>
    <w:p w14:paraId="5E5D5513" w14:textId="77777777" w:rsidR="00004355" w:rsidRPr="00710D28" w:rsidRDefault="00004355" w:rsidP="00562F91">
      <w:pPr>
        <w:rPr>
          <w:rFonts w:ascii="Arial" w:hAnsi="Arial"/>
          <w:b/>
          <w:lang w:val="es-ES"/>
        </w:rPr>
      </w:pPr>
    </w:p>
    <w:p w14:paraId="329BC04B" w14:textId="77777777" w:rsidR="00004355" w:rsidRPr="00710D28" w:rsidRDefault="00004355" w:rsidP="00562F91">
      <w:pPr>
        <w:rPr>
          <w:rFonts w:ascii="Arial" w:hAnsi="Arial"/>
          <w:b/>
          <w:lang w:val="es-ES"/>
        </w:rPr>
      </w:pPr>
    </w:p>
    <w:p w14:paraId="7EFF3BC4" w14:textId="77777777" w:rsidR="00004355" w:rsidRPr="00710D28" w:rsidRDefault="00004355" w:rsidP="00562F91">
      <w:pPr>
        <w:rPr>
          <w:rFonts w:ascii="Arial" w:hAnsi="Arial"/>
          <w:b/>
          <w:lang w:val="es-ES"/>
        </w:rPr>
      </w:pPr>
    </w:p>
    <w:p w14:paraId="6B111A3C" w14:textId="77777777" w:rsidR="00004355" w:rsidRPr="00710D28" w:rsidRDefault="00004355" w:rsidP="00562F91">
      <w:pPr>
        <w:rPr>
          <w:rFonts w:ascii="Arial" w:hAnsi="Arial"/>
          <w:b/>
          <w:lang w:val="es-ES"/>
        </w:rPr>
      </w:pPr>
    </w:p>
    <w:p w14:paraId="4C776082" w14:textId="77777777" w:rsidR="00004355" w:rsidRPr="00710D28" w:rsidRDefault="00004355" w:rsidP="00562F91">
      <w:pPr>
        <w:rPr>
          <w:rFonts w:ascii="Arial" w:hAnsi="Arial"/>
          <w:b/>
          <w:lang w:val="es-ES"/>
        </w:rPr>
      </w:pPr>
    </w:p>
    <w:p w14:paraId="0E263D6E" w14:textId="77777777" w:rsidR="00004355" w:rsidRPr="00710D28" w:rsidRDefault="00004355" w:rsidP="00562F91">
      <w:pPr>
        <w:rPr>
          <w:rFonts w:ascii="Arial" w:hAnsi="Arial"/>
          <w:b/>
          <w:lang w:val="es-ES"/>
        </w:rPr>
      </w:pPr>
    </w:p>
    <w:p w14:paraId="22A3FF2A" w14:textId="77777777" w:rsidR="00004355" w:rsidRPr="00710D28" w:rsidRDefault="00004355" w:rsidP="00562F91">
      <w:pPr>
        <w:rPr>
          <w:rFonts w:ascii="Arial" w:hAnsi="Arial"/>
          <w:b/>
          <w:lang w:val="es-ES"/>
        </w:rPr>
      </w:pPr>
    </w:p>
    <w:p w14:paraId="4D615195" w14:textId="77777777" w:rsidR="00004355" w:rsidRPr="00710D28" w:rsidRDefault="00004355" w:rsidP="00562F91">
      <w:pPr>
        <w:rPr>
          <w:rFonts w:ascii="Arial" w:hAnsi="Arial"/>
          <w:b/>
          <w:lang w:val="es-ES"/>
        </w:rPr>
      </w:pPr>
    </w:p>
    <w:p w14:paraId="3C638528" w14:textId="77777777" w:rsidR="00004355" w:rsidRPr="00710D28" w:rsidRDefault="00004355" w:rsidP="00562F91">
      <w:pPr>
        <w:rPr>
          <w:rFonts w:ascii="Arial" w:hAnsi="Arial"/>
          <w:b/>
          <w:lang w:val="es-ES"/>
        </w:rPr>
      </w:pPr>
    </w:p>
    <w:p w14:paraId="5CD3621C" w14:textId="77777777" w:rsidR="00004355" w:rsidRPr="00710D28" w:rsidRDefault="00004355" w:rsidP="00562F91">
      <w:pPr>
        <w:rPr>
          <w:rFonts w:ascii="Arial" w:hAnsi="Arial"/>
          <w:b/>
          <w:lang w:val="es-ES"/>
        </w:rPr>
      </w:pPr>
    </w:p>
    <w:p w14:paraId="598D429D" w14:textId="05BEDEB7" w:rsidR="00004355" w:rsidRPr="00710D28" w:rsidRDefault="00004355" w:rsidP="00CF555D">
      <w:pPr>
        <w:pStyle w:val="Ttulo2"/>
        <w:spacing w:before="0"/>
        <w:jc w:val="center"/>
        <w:rPr>
          <w:rFonts w:ascii="Arial" w:eastAsiaTheme="majorEastAsia" w:hAnsi="Arial" w:cs="Arial"/>
          <w:color w:val="auto"/>
          <w:sz w:val="20"/>
          <w:szCs w:val="20"/>
        </w:rPr>
      </w:pPr>
      <w:bookmarkStart w:id="83" w:name="_Toc210240592"/>
      <w:r w:rsidRPr="00710D28">
        <w:rPr>
          <w:rFonts w:ascii="Arial" w:eastAsiaTheme="majorEastAsia" w:hAnsi="Arial" w:cs="Arial"/>
          <w:color w:val="auto"/>
          <w:sz w:val="20"/>
          <w:szCs w:val="20"/>
        </w:rPr>
        <w:lastRenderedPageBreak/>
        <w:t>ANEXO Nº 1</w:t>
      </w:r>
      <w:r w:rsidR="002858DF" w:rsidRPr="00710D28">
        <w:rPr>
          <w:rFonts w:ascii="Arial" w:eastAsiaTheme="majorEastAsia" w:hAnsi="Arial" w:cs="Arial"/>
          <w:color w:val="auto"/>
          <w:sz w:val="20"/>
          <w:szCs w:val="20"/>
        </w:rPr>
        <w:t>6</w:t>
      </w:r>
      <w:r w:rsidR="00043880" w:rsidRPr="00710D28">
        <w:rPr>
          <w:rStyle w:val="Refdenotaalpie"/>
          <w:rFonts w:ascii="Arial" w:eastAsiaTheme="majorEastAsia" w:hAnsi="Arial" w:cs="Arial"/>
          <w:color w:val="auto"/>
          <w:sz w:val="20"/>
          <w:szCs w:val="20"/>
        </w:rPr>
        <w:footnoteReference w:id="79"/>
      </w:r>
      <w:bookmarkEnd w:id="83"/>
      <w:r w:rsidRPr="00710D28">
        <w:rPr>
          <w:rFonts w:ascii="Arial" w:eastAsiaTheme="majorEastAsia" w:hAnsi="Arial" w:cs="Arial"/>
          <w:color w:val="auto"/>
          <w:sz w:val="20"/>
          <w:szCs w:val="20"/>
        </w:rPr>
        <w:t> </w:t>
      </w:r>
    </w:p>
    <w:p w14:paraId="1B41546F" w14:textId="77777777" w:rsidR="00004355" w:rsidRPr="00710D28" w:rsidRDefault="00004355" w:rsidP="00004355">
      <w:pPr>
        <w:pStyle w:val="paragraph"/>
        <w:spacing w:beforeAutospacing="0" w:afterAutospacing="0"/>
        <w:jc w:val="center"/>
        <w:textAlignment w:val="baseline"/>
        <w:rPr>
          <w:rFonts w:ascii="Arial" w:hAnsi="Arial" w:cs="Arial"/>
          <w:color w:val="000000"/>
          <w:sz w:val="20"/>
          <w:szCs w:val="20"/>
        </w:rPr>
      </w:pPr>
    </w:p>
    <w:p w14:paraId="3450E02B" w14:textId="77777777" w:rsidR="00004355" w:rsidRPr="00710D28" w:rsidRDefault="00004355" w:rsidP="00004355">
      <w:pPr>
        <w:pStyle w:val="paragraph"/>
        <w:spacing w:beforeAutospacing="0" w:afterAutospacing="0"/>
        <w:jc w:val="center"/>
        <w:textAlignment w:val="baseline"/>
        <w:rPr>
          <w:rFonts w:ascii="Arial" w:hAnsi="Arial" w:cs="Arial"/>
          <w:b/>
          <w:bCs/>
          <w:sz w:val="20"/>
          <w:szCs w:val="20"/>
        </w:rPr>
      </w:pPr>
      <w:r w:rsidRPr="00710D28">
        <w:rPr>
          <w:rStyle w:val="normaltextrun"/>
          <w:rFonts w:ascii="Arial" w:eastAsiaTheme="majorEastAsia" w:hAnsi="Arial" w:cs="Arial"/>
          <w:color w:val="000000"/>
          <w:sz w:val="20"/>
          <w:szCs w:val="20"/>
        </w:rPr>
        <w:t> </w:t>
      </w:r>
      <w:r w:rsidRPr="00710D28">
        <w:rPr>
          <w:rStyle w:val="normaltextrun"/>
          <w:rFonts w:ascii="Arial" w:eastAsiaTheme="majorEastAsia" w:hAnsi="Arial" w:cs="Arial"/>
          <w:b/>
          <w:bCs/>
          <w:color w:val="000000"/>
          <w:sz w:val="20"/>
          <w:szCs w:val="20"/>
          <w:lang w:val="es-ES"/>
        </w:rPr>
        <w:t xml:space="preserve">DECLARACIÓN JURADA </w:t>
      </w:r>
      <w:r w:rsidRPr="00710D28">
        <w:rPr>
          <w:rFonts w:ascii="Arial" w:hAnsi="Arial" w:cs="Arial"/>
          <w:b/>
          <w:bCs/>
          <w:sz w:val="20"/>
          <w:szCs w:val="20"/>
        </w:rPr>
        <w:t>SOBRE INAPLICACIÓN DEL IMPEDIMENTO TIPO 4.D DEL INCISO 4 DEL NUMERAL 30.1 DEL ARTÍCULO 30 DE LA LEY N° 32069 REFERIDO A LA INSCRIPCIÓN EN EL REGISTRO DE DEUDORES ALIMENTARIOS MOROSOS – REDAM</w:t>
      </w:r>
    </w:p>
    <w:p w14:paraId="46BFB821" w14:textId="77777777" w:rsidR="00E046E8" w:rsidRPr="00710D28" w:rsidRDefault="00E046E8" w:rsidP="00004355">
      <w:pPr>
        <w:pStyle w:val="paragraph"/>
        <w:spacing w:beforeAutospacing="0" w:afterAutospacing="0"/>
        <w:jc w:val="center"/>
        <w:textAlignment w:val="baseline"/>
        <w:rPr>
          <w:rFonts w:ascii="Arial" w:hAnsi="Arial" w:cs="Arial"/>
          <w:b/>
          <w:bCs/>
          <w:sz w:val="20"/>
          <w:szCs w:val="20"/>
        </w:rPr>
      </w:pPr>
    </w:p>
    <w:p w14:paraId="1DB4B427" w14:textId="054552F0" w:rsidR="00004355" w:rsidRPr="00710D28" w:rsidRDefault="00E046E8" w:rsidP="00004355">
      <w:pPr>
        <w:pStyle w:val="paragraph"/>
        <w:spacing w:beforeAutospacing="0" w:afterAutospacing="0"/>
        <w:jc w:val="center"/>
        <w:textAlignment w:val="baseline"/>
        <w:rPr>
          <w:rFonts w:ascii="Arial" w:hAnsi="Arial" w:cs="Arial"/>
          <w:b/>
          <w:bCs/>
          <w:sz w:val="20"/>
          <w:szCs w:val="20"/>
        </w:rPr>
      </w:pPr>
      <w:r w:rsidRPr="00710D28">
        <w:rPr>
          <w:rFonts w:ascii="Arial" w:hAnsi="Arial" w:cs="Arial"/>
          <w:b/>
          <w:bCs/>
          <w:sz w:val="20"/>
          <w:szCs w:val="20"/>
        </w:rPr>
        <w:t>(</w:t>
      </w:r>
      <w:r w:rsidRPr="00710D28">
        <w:rPr>
          <w:rStyle w:val="normaltextrun"/>
          <w:rFonts w:ascii="Arial" w:eastAsiaTheme="majorEastAsia" w:hAnsi="Arial" w:cs="Arial"/>
          <w:b/>
          <w:bCs/>
          <w:color w:val="000000"/>
          <w:sz w:val="20"/>
          <w:szCs w:val="20"/>
          <w:bdr w:val="none" w:sz="0" w:space="0" w:color="auto" w:frame="1"/>
          <w:lang w:val="es-ES"/>
        </w:rPr>
        <w:t xml:space="preserve">DOCUMENTO A PRESENTAR PARA </w:t>
      </w:r>
      <w:r w:rsidRPr="00710D28">
        <w:rPr>
          <w:rFonts w:ascii="Arial" w:hAnsi="Arial" w:cs="Arial"/>
          <w:b/>
          <w:bCs/>
          <w:sz w:val="20"/>
          <w:szCs w:val="20"/>
        </w:rPr>
        <w:t>EL PERFECCIONAMIENTO DEL CONTRATO EN CASO DE PROVEEDORES CON PROCESOS DE ALIMENTOS EN EJECUCIÓN DE SENTENCIA)</w:t>
      </w:r>
    </w:p>
    <w:p w14:paraId="3870108A" w14:textId="77777777" w:rsidR="00004355" w:rsidRPr="00710D28" w:rsidRDefault="00004355" w:rsidP="00004355">
      <w:pPr>
        <w:pStyle w:val="paragraph"/>
        <w:spacing w:beforeAutospacing="0" w:afterAutospacing="0"/>
        <w:jc w:val="center"/>
        <w:textAlignment w:val="baseline"/>
        <w:rPr>
          <w:rFonts w:ascii="Arial" w:hAnsi="Arial" w:cs="Arial"/>
          <w:b/>
          <w:bCs/>
          <w:sz w:val="20"/>
          <w:szCs w:val="20"/>
        </w:rPr>
      </w:pPr>
    </w:p>
    <w:p w14:paraId="3E3745D7" w14:textId="77777777" w:rsidR="00004355" w:rsidRPr="00710D28" w:rsidRDefault="00004355" w:rsidP="00004355">
      <w:pPr>
        <w:pStyle w:val="paragraph"/>
        <w:spacing w:beforeAutospacing="0" w:afterAutospacing="0"/>
        <w:textAlignment w:val="baseline"/>
        <w:rPr>
          <w:rFonts w:ascii="Segoe UI" w:hAnsi="Segoe UI" w:cs="Segoe UI"/>
          <w:color w:val="000000"/>
          <w:sz w:val="18"/>
          <w:szCs w:val="18"/>
        </w:rPr>
      </w:pPr>
      <w:r w:rsidRPr="00710D28">
        <w:rPr>
          <w:rStyle w:val="normaltextrun"/>
          <w:rFonts w:ascii="Arial" w:eastAsiaTheme="majorEastAsia" w:hAnsi="Arial" w:cs="Arial"/>
          <w:color w:val="000000"/>
          <w:sz w:val="20"/>
          <w:szCs w:val="20"/>
        </w:rPr>
        <w:t>Señores   </w:t>
      </w:r>
      <w:r w:rsidRPr="00710D28">
        <w:rPr>
          <w:rStyle w:val="eop"/>
          <w:rFonts w:ascii="Arial" w:eastAsiaTheme="majorEastAsia" w:hAnsi="Arial" w:cs="Arial"/>
          <w:color w:val="000000"/>
          <w:sz w:val="20"/>
          <w:szCs w:val="20"/>
        </w:rPr>
        <w:t> </w:t>
      </w:r>
    </w:p>
    <w:p w14:paraId="697F1C6C" w14:textId="7AE06A7A" w:rsidR="00004355" w:rsidRPr="00710D28" w:rsidRDefault="1288AAE5" w:rsidP="00050726">
      <w:pPr>
        <w:widowControl w:val="0"/>
        <w:spacing w:line="259" w:lineRule="auto"/>
        <w:jc w:val="both"/>
        <w:rPr>
          <w:rFonts w:ascii="Arial" w:eastAsia="Arial" w:hAnsi="Arial" w:cs="Arial"/>
          <w:sz w:val="20"/>
          <w:szCs w:val="20"/>
        </w:rPr>
      </w:pPr>
      <w:r w:rsidRPr="00710D28">
        <w:rPr>
          <w:rFonts w:ascii="Arial" w:hAnsi="Arial" w:cs="Arial"/>
          <w:b/>
          <w:bCs/>
          <w:sz w:val="20"/>
          <w:szCs w:val="20"/>
        </w:rPr>
        <w:t xml:space="preserve">DEPENDENCIA ENCARGADA DE LAS CONTRATACIONES </w:t>
      </w:r>
    </w:p>
    <w:p w14:paraId="4C725AD6" w14:textId="1F4220E3" w:rsidR="00004355" w:rsidRPr="00710D28" w:rsidRDefault="00004355" w:rsidP="00004355">
      <w:pPr>
        <w:widowControl w:val="0"/>
        <w:jc w:val="both"/>
        <w:rPr>
          <w:rFonts w:ascii="Arial" w:hAnsi="Arial" w:cs="Arial"/>
          <w:b/>
          <w:bCs/>
          <w:sz w:val="20"/>
          <w:szCs w:val="20"/>
          <w:u w:val="single"/>
        </w:rPr>
      </w:pPr>
      <w:r w:rsidRPr="00710D28">
        <w:rPr>
          <w:rFonts w:ascii="Arial" w:hAnsi="Arial" w:cs="Arial"/>
          <w:b/>
          <w:bCs/>
          <w:sz w:val="20"/>
          <w:szCs w:val="20"/>
        </w:rPr>
        <w:t xml:space="preserve">LICITACIÓN PÚBLICA </w:t>
      </w:r>
      <w:r w:rsidR="00BA09C8" w:rsidRPr="00710D28">
        <w:rPr>
          <w:rFonts w:ascii="Arial" w:hAnsi="Arial" w:cs="Arial"/>
          <w:b/>
          <w:bCs/>
          <w:sz w:val="20"/>
          <w:szCs w:val="20"/>
        </w:rPr>
        <w:t xml:space="preserve">ABREVIADA </w:t>
      </w:r>
      <w:r w:rsidRPr="00710D28">
        <w:rPr>
          <w:rFonts w:ascii="Arial" w:hAnsi="Arial" w:cs="Arial"/>
          <w:b/>
          <w:bCs/>
          <w:sz w:val="20"/>
          <w:szCs w:val="20"/>
        </w:rPr>
        <w:t xml:space="preserve">PARA BIENES Nº </w:t>
      </w:r>
      <w:r w:rsidRPr="00710D28">
        <w:rPr>
          <w:rFonts w:ascii="Arial" w:hAnsi="Arial" w:cs="Arial"/>
          <w:b/>
          <w:bCs/>
          <w:sz w:val="20"/>
          <w:szCs w:val="20"/>
          <w:u w:val="single"/>
        </w:rPr>
        <w:t>[CONSIGNAR NOMENCLATURA DEL PROCEDIMIENTO DE SELECCIÓN]</w:t>
      </w:r>
    </w:p>
    <w:p w14:paraId="5A13AA65" w14:textId="77777777" w:rsidR="00004355" w:rsidRPr="00710D28" w:rsidRDefault="00004355" w:rsidP="00004355">
      <w:pPr>
        <w:pStyle w:val="paragraph"/>
        <w:spacing w:beforeAutospacing="0" w:afterAutospacing="0"/>
        <w:jc w:val="both"/>
        <w:textAlignment w:val="baseline"/>
        <w:rPr>
          <w:rFonts w:ascii="Segoe UI" w:hAnsi="Segoe UI" w:cs="Segoe UI"/>
          <w:color w:val="000000"/>
          <w:sz w:val="18"/>
          <w:szCs w:val="18"/>
        </w:rPr>
      </w:pPr>
      <w:r w:rsidRPr="00710D28">
        <w:rPr>
          <w:rStyle w:val="normaltextrun"/>
          <w:rFonts w:ascii="Arial" w:eastAsiaTheme="majorEastAsia" w:hAnsi="Arial" w:cs="Arial"/>
          <w:color w:val="000000"/>
          <w:sz w:val="20"/>
          <w:szCs w:val="20"/>
        </w:rPr>
        <w:t>Presente.-    </w:t>
      </w:r>
      <w:r w:rsidRPr="00710D28">
        <w:rPr>
          <w:rStyle w:val="eop"/>
          <w:rFonts w:ascii="Arial" w:eastAsiaTheme="majorEastAsia" w:hAnsi="Arial" w:cs="Arial"/>
          <w:color w:val="000000"/>
          <w:sz w:val="20"/>
          <w:szCs w:val="20"/>
        </w:rPr>
        <w:t> </w:t>
      </w:r>
    </w:p>
    <w:p w14:paraId="3F7CB8B0" w14:textId="77777777" w:rsidR="00004355" w:rsidRPr="00710D28" w:rsidRDefault="00004355" w:rsidP="00004355">
      <w:pPr>
        <w:pStyle w:val="paragraph"/>
        <w:spacing w:beforeAutospacing="0" w:afterAutospacing="0"/>
        <w:jc w:val="both"/>
        <w:textAlignment w:val="baseline"/>
        <w:rPr>
          <w:rFonts w:ascii="Segoe UI" w:hAnsi="Segoe UI" w:cs="Segoe UI"/>
          <w:color w:val="000000"/>
          <w:sz w:val="18"/>
          <w:szCs w:val="18"/>
        </w:rPr>
      </w:pPr>
      <w:r w:rsidRPr="00710D28">
        <w:rPr>
          <w:rStyle w:val="normaltextrun"/>
          <w:rFonts w:ascii="Arial" w:eastAsiaTheme="majorEastAsia" w:hAnsi="Arial" w:cs="Arial"/>
          <w:color w:val="000000"/>
          <w:sz w:val="20"/>
          <w:szCs w:val="20"/>
        </w:rPr>
        <w:t> </w:t>
      </w:r>
      <w:r w:rsidRPr="00710D28">
        <w:rPr>
          <w:rStyle w:val="eop"/>
          <w:rFonts w:ascii="Arial" w:eastAsiaTheme="majorEastAsia" w:hAnsi="Arial" w:cs="Arial"/>
          <w:color w:val="000000"/>
          <w:sz w:val="20"/>
          <w:szCs w:val="20"/>
        </w:rPr>
        <w:t> </w:t>
      </w:r>
    </w:p>
    <w:p w14:paraId="2EC6032B" w14:textId="76C2FA4E" w:rsidR="00004355" w:rsidRPr="00710D28" w:rsidRDefault="00004355" w:rsidP="00D47505">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r w:rsidRPr="00710D28">
        <w:rPr>
          <w:rStyle w:val="normaltextrun"/>
          <w:rFonts w:ascii="Arial" w:eastAsiaTheme="majorEastAsia" w:hAnsi="Arial" w:cs="Arial"/>
          <w:color w:val="000000"/>
          <w:sz w:val="20"/>
          <w:szCs w:val="20"/>
        </w:rPr>
        <w:t>El que suscribe, [……………..], postor</w:t>
      </w:r>
      <w:r w:rsidR="0030578B" w:rsidRPr="00710D28">
        <w:rPr>
          <w:rStyle w:val="normaltextrun"/>
          <w:rFonts w:ascii="Arial" w:eastAsiaTheme="majorEastAsia" w:hAnsi="Arial" w:cs="Arial"/>
          <w:color w:val="000000"/>
          <w:sz w:val="20"/>
          <w:szCs w:val="20"/>
        </w:rPr>
        <w:t xml:space="preserve"> adjudicado</w:t>
      </w:r>
      <w:r w:rsidR="00E2397B" w:rsidRPr="00710D28">
        <w:rPr>
          <w:rStyle w:val="normaltextrun"/>
          <w:rFonts w:ascii="Arial" w:eastAsiaTheme="majorEastAsia" w:hAnsi="Arial" w:cs="Arial"/>
          <w:color w:val="000000"/>
          <w:sz w:val="20"/>
          <w:szCs w:val="20"/>
        </w:rPr>
        <w:t xml:space="preserve"> </w:t>
      </w:r>
      <w:r w:rsidRPr="00710D28">
        <w:rPr>
          <w:rStyle w:val="normaltextrun"/>
          <w:rFonts w:ascii="Arial" w:eastAsiaTheme="majorEastAsia" w:hAnsi="Arial" w:cs="Arial"/>
          <w:color w:val="000000"/>
          <w:sz w:val="20"/>
          <w:szCs w:val="20"/>
        </w:rPr>
        <w:t xml:space="preserve">o apoderado de </w:t>
      </w:r>
      <w:r w:rsidRPr="00710D28">
        <w:rPr>
          <w:rStyle w:val="normaltextrun"/>
          <w:rFonts w:ascii="Arial" w:eastAsiaTheme="majorEastAsia" w:hAnsi="Arial" w:cs="Arial"/>
          <w:b/>
          <w:bCs/>
          <w:color w:val="000000"/>
          <w:sz w:val="20"/>
          <w:szCs w:val="20"/>
          <w:u w:val="single"/>
        </w:rPr>
        <w:t>[CONSIGNAR EL NOMBRE DE LA  PERSONA NATURAL QUE OTORGA EL PODER, DE SER EL CASO]</w:t>
      </w:r>
      <w:r w:rsidRPr="00710D28">
        <w:rPr>
          <w:rStyle w:val="normaltextrun"/>
          <w:rFonts w:ascii="Arial" w:eastAsiaTheme="majorEastAsia" w:hAnsi="Arial" w:cs="Arial"/>
          <w:color w:val="000000"/>
          <w:sz w:val="20"/>
          <w:szCs w:val="20"/>
        </w:rPr>
        <w:t xml:space="preserve">, identificado con </w:t>
      </w:r>
      <w:r w:rsidRPr="00710D28">
        <w:rPr>
          <w:rStyle w:val="normaltextrun"/>
          <w:rFonts w:ascii="Arial" w:eastAsiaTheme="majorEastAsia" w:hAnsi="Arial" w:cs="Arial"/>
          <w:b/>
          <w:bCs/>
          <w:color w:val="000000"/>
          <w:sz w:val="20"/>
          <w:szCs w:val="20"/>
          <w:u w:val="single"/>
        </w:rPr>
        <w:t>[CONSIGNAR TIPO DE DOCUMENTO DE IDENTIDAD] N° [CONSIGNAR NÚMERO DE DOCUMENTO DE IDENTIDAD</w:t>
      </w:r>
      <w:r w:rsidRPr="00710D28">
        <w:rPr>
          <w:rStyle w:val="normaltextrun"/>
          <w:rFonts w:ascii="Arial" w:eastAsiaTheme="majorEastAsia" w:hAnsi="Arial" w:cs="Arial"/>
          <w:color w:val="000000"/>
          <w:sz w:val="20"/>
          <w:szCs w:val="20"/>
        </w:rPr>
        <w:t xml:space="preserve">], con poder inscrito en la </w:t>
      </w:r>
      <w:r w:rsidR="003159EF" w:rsidRPr="00710D28">
        <w:rPr>
          <w:rStyle w:val="normaltextrun"/>
          <w:rFonts w:ascii="Arial" w:eastAsiaTheme="majorEastAsia" w:hAnsi="Arial" w:cs="Arial"/>
          <w:color w:val="000000"/>
          <w:sz w:val="20"/>
          <w:szCs w:val="20"/>
        </w:rPr>
        <w:t xml:space="preserve">Sede Registral </w:t>
      </w:r>
      <w:r w:rsidRPr="00710D28">
        <w:rPr>
          <w:rStyle w:val="normaltextrun"/>
          <w:rFonts w:ascii="Arial" w:eastAsiaTheme="majorEastAsia" w:hAnsi="Arial" w:cs="Arial"/>
          <w:color w:val="000000"/>
          <w:sz w:val="20"/>
          <w:szCs w:val="20"/>
        </w:rPr>
        <w:t xml:space="preserve">de </w:t>
      </w:r>
      <w:r w:rsidRPr="00710D28">
        <w:rPr>
          <w:rStyle w:val="normaltextrun"/>
          <w:rFonts w:ascii="Arial" w:eastAsiaTheme="majorEastAsia" w:hAnsi="Arial" w:cs="Arial"/>
          <w:b/>
          <w:bCs/>
          <w:color w:val="000000"/>
          <w:sz w:val="20"/>
          <w:szCs w:val="20"/>
          <w:u w:val="single"/>
        </w:rPr>
        <w:t>[CONSIGNAR EN CASO DE CONTAR CON APODERADO]</w:t>
      </w:r>
      <w:r w:rsidRPr="00710D28">
        <w:rPr>
          <w:rStyle w:val="normaltextrun"/>
          <w:rFonts w:ascii="Arial" w:eastAsiaTheme="majorEastAsia" w:hAnsi="Arial" w:cs="Arial"/>
          <w:color w:val="000000"/>
          <w:sz w:val="20"/>
          <w:szCs w:val="20"/>
        </w:rPr>
        <w:t xml:space="preserve"> en la </w:t>
      </w:r>
      <w:r w:rsidR="00774D4C" w:rsidRPr="00710D28">
        <w:rPr>
          <w:rFonts w:ascii="Arial" w:hAnsi="Arial" w:cs="Arial"/>
          <w:sz w:val="20"/>
          <w:szCs w:val="20"/>
        </w:rPr>
        <w:t>Partida Registral</w:t>
      </w:r>
      <w:r w:rsidRPr="00710D28">
        <w:rPr>
          <w:rStyle w:val="normaltextrun"/>
          <w:rFonts w:ascii="Arial" w:eastAsiaTheme="majorEastAsia" w:hAnsi="Arial" w:cs="Arial"/>
          <w:color w:val="000000"/>
          <w:sz w:val="20"/>
          <w:szCs w:val="20"/>
        </w:rPr>
        <w:t xml:space="preserve"> Nº </w:t>
      </w:r>
      <w:r w:rsidRPr="00710D28">
        <w:rPr>
          <w:rStyle w:val="normaltextrun"/>
          <w:rFonts w:ascii="Arial" w:eastAsiaTheme="majorEastAsia" w:hAnsi="Arial" w:cs="Arial"/>
          <w:b/>
          <w:bCs/>
          <w:color w:val="000000"/>
          <w:sz w:val="20"/>
          <w:szCs w:val="20"/>
          <w:u w:val="single"/>
        </w:rPr>
        <w:t>[CONSIGNAR EN CASO DE CONTAR CON APODERADO</w:t>
      </w:r>
      <w:r w:rsidRPr="00710D28">
        <w:rPr>
          <w:rStyle w:val="normaltextrun"/>
          <w:rFonts w:ascii="Arial" w:eastAsiaTheme="majorEastAsia" w:hAnsi="Arial" w:cs="Arial"/>
          <w:color w:val="000000"/>
          <w:sz w:val="20"/>
          <w:szCs w:val="20"/>
        </w:rPr>
        <w:t>] Asiento Nº [</w:t>
      </w:r>
      <w:r w:rsidRPr="00710D28">
        <w:rPr>
          <w:rStyle w:val="normaltextrun"/>
          <w:rFonts w:ascii="Arial" w:eastAsiaTheme="majorEastAsia" w:hAnsi="Arial" w:cs="Arial"/>
          <w:b/>
          <w:bCs/>
          <w:color w:val="000000"/>
          <w:sz w:val="20"/>
          <w:szCs w:val="20"/>
          <w:u w:val="single"/>
        </w:rPr>
        <w:t>CONSIGNAR EN CASO DE CONTAR CON APODERADO</w:t>
      </w:r>
      <w:r w:rsidRPr="00710D28">
        <w:rPr>
          <w:rStyle w:val="normaltextrun"/>
          <w:rFonts w:ascii="Arial" w:eastAsiaTheme="majorEastAsia" w:hAnsi="Arial" w:cs="Arial"/>
          <w:color w:val="000000"/>
          <w:sz w:val="20"/>
          <w:szCs w:val="20"/>
        </w:rPr>
        <w:t xml:space="preserve">], </w:t>
      </w:r>
      <w:r w:rsidRPr="00710D28">
        <w:rPr>
          <w:rStyle w:val="normaltextrun"/>
          <w:rFonts w:ascii="Arial" w:eastAsiaTheme="majorEastAsia" w:hAnsi="Arial" w:cs="Arial"/>
          <w:b/>
          <w:bCs/>
          <w:color w:val="000000"/>
          <w:sz w:val="20"/>
          <w:szCs w:val="20"/>
        </w:rPr>
        <w:t>DECLARO BAJO JURAMENTO</w:t>
      </w:r>
      <w:r w:rsidRPr="00710D28">
        <w:rPr>
          <w:rStyle w:val="normaltextrun"/>
          <w:rFonts w:ascii="Arial" w:eastAsiaTheme="majorEastAsia" w:hAnsi="Arial" w:cs="Arial"/>
          <w:color w:val="000000"/>
          <w:sz w:val="20"/>
          <w:szCs w:val="20"/>
        </w:rPr>
        <w:t xml:space="preserve">  que no me resulta aplicable el impedimento</w:t>
      </w:r>
      <w:r w:rsidRPr="00710D28">
        <w:rPr>
          <w:rFonts w:ascii="Arial" w:hAnsi="Arial" w:cs="Arial"/>
          <w:sz w:val="16"/>
          <w:szCs w:val="16"/>
        </w:rPr>
        <w:t xml:space="preserve"> </w:t>
      </w:r>
      <w:r w:rsidRPr="00710D28">
        <w:rPr>
          <w:rFonts w:ascii="Arial" w:hAnsi="Arial" w:cs="Arial"/>
          <w:sz w:val="20"/>
          <w:szCs w:val="20"/>
        </w:rPr>
        <w:t>Tipo 4.D del inciso 4 del numeral 30.1 del artículo 30 de la Ley, referido a las personas inscritas en el Registro de Deudores Alimentarios Morosos del Poder Judicial (Redam),</w:t>
      </w:r>
      <w:r w:rsidRPr="00710D28">
        <w:rPr>
          <w:rFonts w:ascii="Arial" w:hAnsi="Arial" w:cs="Arial"/>
          <w:sz w:val="16"/>
          <w:szCs w:val="16"/>
        </w:rPr>
        <w:t xml:space="preserve"> </w:t>
      </w:r>
      <w:r w:rsidRPr="00710D28">
        <w:rPr>
          <w:rStyle w:val="normaltextrun"/>
          <w:rFonts w:ascii="Arial" w:eastAsiaTheme="majorEastAsia" w:hAnsi="Arial" w:cs="Arial"/>
          <w:color w:val="000000"/>
          <w:sz w:val="20"/>
          <w:szCs w:val="20"/>
        </w:rPr>
        <w:t xml:space="preserve"> considerando lo siguiente</w:t>
      </w:r>
      <w:r w:rsidRPr="00710D28">
        <w:rPr>
          <w:rStyle w:val="normaltextrun"/>
          <w:rFonts w:ascii="Arial" w:eastAsiaTheme="majorEastAsia" w:hAnsi="Arial" w:cs="Arial"/>
          <w:b/>
          <w:bCs/>
          <w:color w:val="000000"/>
          <w:sz w:val="20"/>
          <w:szCs w:val="20"/>
        </w:rPr>
        <w:t>:</w:t>
      </w:r>
    </w:p>
    <w:p w14:paraId="7D744A2E" w14:textId="77777777" w:rsidR="00004355" w:rsidRPr="00710D28" w:rsidRDefault="00004355" w:rsidP="00D47505">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p>
    <w:p w14:paraId="714EC470" w14:textId="39411C4C" w:rsidR="00004355" w:rsidRPr="00710D28" w:rsidRDefault="00004355" w:rsidP="55D398EA">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r w:rsidRPr="00710D28">
        <w:rPr>
          <w:rStyle w:val="normaltextrun"/>
          <w:rFonts w:ascii="Arial" w:eastAsiaTheme="majorEastAsia" w:hAnsi="Arial" w:cs="Arial"/>
          <w:b/>
          <w:bCs/>
          <w:color w:val="000000" w:themeColor="text1"/>
          <w:sz w:val="20"/>
          <w:szCs w:val="20"/>
          <w:u w:val="single"/>
        </w:rPr>
        <w:t>[EL PROVEEDOR DEBE CONSIGNARSÓLO UNA DE LAS OPCIONES QUE SE ESTABLECEN A CONTINUACIÓN, SEGÚN SEA EL CASO]:</w:t>
      </w:r>
    </w:p>
    <w:p w14:paraId="75D2F518" w14:textId="77777777" w:rsidR="00004355" w:rsidRPr="00710D28" w:rsidRDefault="00004355" w:rsidP="00D47505">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p>
    <w:p w14:paraId="39119607" w14:textId="11E75EF6" w:rsidR="00004355" w:rsidRPr="00710D28" w:rsidRDefault="00004355" w:rsidP="007626B9">
      <w:pPr>
        <w:pStyle w:val="paragraph"/>
        <w:numPr>
          <w:ilvl w:val="0"/>
          <w:numId w:val="47"/>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710D28">
        <w:rPr>
          <w:rStyle w:val="normaltextrun"/>
          <w:rFonts w:ascii="Arial" w:eastAsiaTheme="majorEastAsia" w:hAnsi="Arial" w:cs="Arial"/>
          <w:color w:val="000000" w:themeColor="text1"/>
          <w:sz w:val="20"/>
          <w:szCs w:val="20"/>
        </w:rPr>
        <w:t>Que, se ha remitido</w:t>
      </w:r>
      <w:r w:rsidRPr="00710D28">
        <w:rPr>
          <w:rStyle w:val="normaltextrun"/>
          <w:rFonts w:ascii="Arial" w:eastAsiaTheme="majorEastAsia" w:hAnsi="Arial" w:cs="Arial"/>
          <w:b/>
          <w:bCs/>
          <w:color w:val="000000" w:themeColor="text1"/>
          <w:sz w:val="20"/>
          <w:szCs w:val="20"/>
        </w:rPr>
        <w:t xml:space="preserve"> </w:t>
      </w:r>
      <w:r w:rsidRPr="00710D28">
        <w:rPr>
          <w:rStyle w:val="normaltextrun"/>
          <w:rFonts w:ascii="Arial" w:eastAsiaTheme="majorEastAsia" w:hAnsi="Arial" w:cs="Arial"/>
          <w:color w:val="000000" w:themeColor="text1"/>
          <w:sz w:val="20"/>
          <w:szCs w:val="20"/>
        </w:rPr>
        <w:t>el/la</w:t>
      </w:r>
      <w:r w:rsidRPr="00710D28">
        <w:rPr>
          <w:rStyle w:val="normaltextrun"/>
          <w:rFonts w:ascii="Arial" w:eastAsiaTheme="majorEastAsia" w:hAnsi="Arial" w:cs="Arial"/>
          <w:b/>
          <w:bCs/>
          <w:color w:val="000000" w:themeColor="text1"/>
          <w:sz w:val="20"/>
          <w:szCs w:val="20"/>
        </w:rPr>
        <w:t xml:space="preserve"> </w:t>
      </w:r>
      <w:r w:rsidRPr="00710D28">
        <w:rPr>
          <w:rFonts w:ascii="Arial" w:hAnsi="Arial" w:cs="Arial"/>
          <w:b/>
          <w:bCs/>
          <w:sz w:val="20"/>
          <w:szCs w:val="20"/>
          <w:u w:val="single"/>
        </w:rPr>
        <w:t>[CONSIGNAR LA DENOMINACIÓN EXACTA DEL DOCUMENTO REMITIDO POR EL PROVEEDOR AL JUZGADO A CARGO DEL PROCESO DE ALIMENTOS]</w:t>
      </w:r>
      <w:r w:rsidRPr="00710D28">
        <w:rPr>
          <w:rFonts w:ascii="Arial" w:hAnsi="Arial" w:cs="Arial"/>
          <w:sz w:val="20"/>
          <w:szCs w:val="20"/>
        </w:rPr>
        <w:t xml:space="preserve"> con fecha de recepción </w:t>
      </w:r>
      <w:r w:rsidRPr="00710D28">
        <w:rPr>
          <w:rFonts w:ascii="Arial" w:hAnsi="Arial" w:cs="Arial"/>
          <w:b/>
          <w:bCs/>
          <w:sz w:val="20"/>
          <w:szCs w:val="20"/>
          <w:u w:val="single"/>
        </w:rPr>
        <w:t>[CONSIGNAR FECHA DE RECEPCIÓN]</w:t>
      </w:r>
      <w:r w:rsidRPr="00710D28">
        <w:rPr>
          <w:rFonts w:ascii="Arial" w:hAnsi="Arial" w:cs="Arial"/>
          <w:b/>
          <w:bCs/>
          <w:sz w:val="20"/>
          <w:szCs w:val="20"/>
        </w:rPr>
        <w:t xml:space="preserve"> </w:t>
      </w:r>
      <w:r w:rsidRPr="00710D28">
        <w:rPr>
          <w:rFonts w:ascii="Arial" w:hAnsi="Arial" w:cs="Arial"/>
          <w:sz w:val="20"/>
          <w:szCs w:val="20"/>
        </w:rPr>
        <w:t xml:space="preserve">dirigido/a al </w:t>
      </w:r>
      <w:r w:rsidRPr="00710D28">
        <w:rPr>
          <w:rFonts w:ascii="Arial" w:hAnsi="Arial" w:cs="Arial"/>
          <w:b/>
          <w:bCs/>
          <w:sz w:val="20"/>
          <w:szCs w:val="20"/>
          <w:u w:val="single"/>
        </w:rPr>
        <w:t>[CONSIGNAR LOS DATOS DE IDENTIFICACIÓN DEL JUZGADO A CARGO DEL PROCESO DE ALIMENTOS QUE CORRESPONDA],</w:t>
      </w:r>
      <w:r w:rsidRPr="00710D28">
        <w:rPr>
          <w:rFonts w:ascii="Arial" w:hAnsi="Arial" w:cs="Arial"/>
          <w:sz w:val="20"/>
          <w:szCs w:val="20"/>
        </w:rPr>
        <w:t xml:space="preserve">  mediante el cual se informó la cancelación de la deuda alimentaria derivada del proceso de alimentos seguido por </w:t>
      </w:r>
      <w:r w:rsidRPr="00710D28">
        <w:rPr>
          <w:rFonts w:ascii="Arial" w:hAnsi="Arial" w:cs="Arial"/>
          <w:b/>
          <w:bCs/>
          <w:sz w:val="20"/>
          <w:szCs w:val="20"/>
          <w:u w:val="single"/>
        </w:rPr>
        <w:t>[CONSIGNAR LOS DATOS DE LA PARTE DEMANDANTE DEL PROCESO DE ALIMENTOS]</w:t>
      </w:r>
      <w:r w:rsidRPr="00710D28">
        <w:rPr>
          <w:rFonts w:ascii="Arial" w:hAnsi="Arial" w:cs="Arial"/>
          <w:sz w:val="20"/>
          <w:szCs w:val="20"/>
        </w:rPr>
        <w:t>,  para lo cual me sujeto al principio de presunción de veracidad. Se adjunta el cargo de recepción del indicado documento.</w:t>
      </w:r>
    </w:p>
    <w:p w14:paraId="72B54B34" w14:textId="77777777" w:rsidR="00004355" w:rsidRPr="00710D28" w:rsidRDefault="00004355" w:rsidP="00D47505">
      <w:pPr>
        <w:pStyle w:val="paragraph"/>
        <w:spacing w:beforeAutospacing="0" w:afterAutospacing="0" w:line="276" w:lineRule="auto"/>
        <w:ind w:left="720"/>
        <w:jc w:val="both"/>
        <w:textAlignment w:val="baseline"/>
        <w:rPr>
          <w:rFonts w:ascii="Arial" w:eastAsiaTheme="majorEastAsia" w:hAnsi="Arial" w:cs="Arial"/>
          <w:b/>
          <w:bCs/>
          <w:color w:val="000000"/>
          <w:sz w:val="20"/>
          <w:szCs w:val="20"/>
          <w:u w:val="single"/>
        </w:rPr>
      </w:pPr>
    </w:p>
    <w:p w14:paraId="301300BA" w14:textId="77777777" w:rsidR="00004355" w:rsidRPr="00710D28" w:rsidRDefault="00004355" w:rsidP="007626B9">
      <w:pPr>
        <w:pStyle w:val="paragraph"/>
        <w:numPr>
          <w:ilvl w:val="0"/>
          <w:numId w:val="47"/>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710D28">
        <w:rPr>
          <w:rFonts w:ascii="Arial" w:hAnsi="Arial" w:cs="Arial"/>
          <w:sz w:val="20"/>
          <w:szCs w:val="20"/>
        </w:rPr>
        <w:t xml:space="preserve">Que, sí me encuentro en el registro de deudores alimentario moroso, por lo que; autorizo se me descuente del pago que me corresponde como contraprestación del contrato derivado del presente procedimiento de selección, el monto de la pensión mensual fijada en el proceso de alimentos seguido por </w:t>
      </w:r>
      <w:r w:rsidRPr="00710D28">
        <w:rPr>
          <w:rFonts w:ascii="Arial" w:hAnsi="Arial" w:cs="Arial"/>
          <w:b/>
          <w:bCs/>
          <w:sz w:val="20"/>
          <w:szCs w:val="20"/>
          <w:u w:val="single"/>
        </w:rPr>
        <w:t>[CONSIGNAR LOS DATOS DE LA PARTE DEMANDANTE DEL PROCESO DE ALIMENTOS]</w:t>
      </w:r>
      <w:r w:rsidRPr="00710D28">
        <w:rPr>
          <w:rFonts w:ascii="Arial" w:hAnsi="Arial" w:cs="Arial"/>
          <w:sz w:val="20"/>
          <w:szCs w:val="20"/>
        </w:rPr>
        <w:t xml:space="preserve"> ante el </w:t>
      </w:r>
      <w:r w:rsidRPr="00710D28">
        <w:rPr>
          <w:rFonts w:ascii="Arial" w:hAnsi="Arial" w:cs="Arial"/>
          <w:b/>
          <w:bCs/>
          <w:sz w:val="20"/>
          <w:szCs w:val="20"/>
          <w:u w:val="single"/>
        </w:rPr>
        <w:t>[CONSIGNAR LOS DATOS DE IDENTIFICACIÓN DEL JUZGADO CORRESPONDIENTE]</w:t>
      </w:r>
      <w:r w:rsidRPr="00710D28">
        <w:rPr>
          <w:rFonts w:ascii="Arial" w:hAnsi="Arial" w:cs="Arial"/>
          <w:sz w:val="20"/>
          <w:szCs w:val="20"/>
        </w:rPr>
        <w:t>, para lo cual adjunto:</w:t>
      </w:r>
    </w:p>
    <w:p w14:paraId="640FBCB4" w14:textId="77777777" w:rsidR="00004355" w:rsidRPr="00710D28" w:rsidRDefault="00004355" w:rsidP="00D47505">
      <w:pPr>
        <w:pStyle w:val="Prrafodelista"/>
        <w:spacing w:line="276" w:lineRule="auto"/>
        <w:rPr>
          <w:rFonts w:ascii="Arial" w:hAnsi="Arial" w:cs="Arial"/>
          <w:sz w:val="20"/>
          <w:szCs w:val="20"/>
        </w:rPr>
      </w:pPr>
    </w:p>
    <w:p w14:paraId="60432AF9" w14:textId="34F3400C" w:rsidR="00286523" w:rsidRPr="00710D28" w:rsidRDefault="00004355" w:rsidP="007626B9">
      <w:pPr>
        <w:pStyle w:val="Prrafodelista"/>
        <w:numPr>
          <w:ilvl w:val="0"/>
          <w:numId w:val="48"/>
        </w:numPr>
        <w:spacing w:line="276" w:lineRule="auto"/>
        <w:rPr>
          <w:rFonts w:ascii="Arial" w:hAnsi="Arial" w:cs="Arial"/>
          <w:sz w:val="20"/>
          <w:szCs w:val="20"/>
        </w:rPr>
      </w:pPr>
      <w:r w:rsidRPr="00710D28">
        <w:rPr>
          <w:rFonts w:ascii="Arial" w:hAnsi="Arial" w:cs="Arial"/>
          <w:sz w:val="20"/>
          <w:szCs w:val="20"/>
        </w:rPr>
        <w:t xml:space="preserve">La sentencia emitida por el </w:t>
      </w:r>
      <w:r w:rsidRPr="00710D28">
        <w:rPr>
          <w:rFonts w:ascii="Arial" w:hAnsi="Arial" w:cs="Arial"/>
          <w:b/>
          <w:bCs/>
          <w:sz w:val="20"/>
          <w:szCs w:val="20"/>
          <w:u w:val="single"/>
        </w:rPr>
        <w:t>[CONSIGNAR LOS DATOS DE IDENTIFICACIÓN DEL JUZGADO A CARGO DEL PROCESO DE ALIMENTOS QUE CORRESPONDA]</w:t>
      </w:r>
      <w:r w:rsidRPr="00710D28">
        <w:rPr>
          <w:rFonts w:ascii="Arial" w:hAnsi="Arial" w:cs="Arial"/>
          <w:b/>
          <w:bCs/>
          <w:sz w:val="20"/>
          <w:szCs w:val="20"/>
        </w:rPr>
        <w:t xml:space="preserve"> </w:t>
      </w:r>
      <w:r w:rsidRPr="00710D28">
        <w:rPr>
          <w:rFonts w:ascii="Arial" w:hAnsi="Arial" w:cs="Arial"/>
          <w:sz w:val="20"/>
          <w:szCs w:val="20"/>
        </w:rPr>
        <w:t>en</w:t>
      </w:r>
      <w:r w:rsidR="007F611D" w:rsidRPr="00710D28">
        <w:rPr>
          <w:rFonts w:ascii="Arial" w:hAnsi="Arial" w:cs="Arial"/>
          <w:sz w:val="20"/>
          <w:szCs w:val="20"/>
        </w:rPr>
        <w:t xml:space="preserve"> </w:t>
      </w:r>
      <w:r w:rsidR="00286523" w:rsidRPr="00710D28">
        <w:rPr>
          <w:rFonts w:ascii="Arial" w:hAnsi="Arial" w:cs="Arial"/>
          <w:sz w:val="20"/>
          <w:szCs w:val="20"/>
        </w:rPr>
        <w:t xml:space="preserve">el trámite del proceso de alimentos seguido en el expediente </w:t>
      </w:r>
      <w:r w:rsidR="00286523" w:rsidRPr="00710D28">
        <w:rPr>
          <w:rFonts w:ascii="Arial" w:hAnsi="Arial" w:cs="Arial"/>
          <w:b/>
          <w:bCs/>
          <w:sz w:val="20"/>
          <w:szCs w:val="20"/>
          <w:u w:val="single"/>
        </w:rPr>
        <w:t xml:space="preserve">[CONSIGNAR EL NÚMERO DE EXPEDIENTE JUDICIAL] </w:t>
      </w:r>
    </w:p>
    <w:p w14:paraId="30B45497" w14:textId="77777777" w:rsidR="00D530F7" w:rsidRPr="00710D28" w:rsidRDefault="00D530F7" w:rsidP="00D47505">
      <w:pPr>
        <w:pStyle w:val="Prrafodelista"/>
        <w:spacing w:line="276" w:lineRule="auto"/>
        <w:ind w:left="1440"/>
        <w:rPr>
          <w:rFonts w:ascii="Arial" w:hAnsi="Arial" w:cs="Arial"/>
          <w:sz w:val="20"/>
          <w:szCs w:val="20"/>
        </w:rPr>
      </w:pPr>
    </w:p>
    <w:p w14:paraId="0BD4719F" w14:textId="77777777" w:rsidR="00286523" w:rsidRPr="00710D28" w:rsidRDefault="00286523" w:rsidP="007626B9">
      <w:pPr>
        <w:pStyle w:val="paragraph"/>
        <w:numPr>
          <w:ilvl w:val="0"/>
          <w:numId w:val="48"/>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710D28">
        <w:rPr>
          <w:rFonts w:ascii="Arial" w:hAnsi="Arial" w:cs="Arial"/>
          <w:sz w:val="20"/>
          <w:szCs w:val="20"/>
        </w:rPr>
        <w:lastRenderedPageBreak/>
        <w:t xml:space="preserve">La información complementaria solicitada por la entidad contratante para realizar el descuento, la que comprende lo siguiente: </w:t>
      </w:r>
      <w:r w:rsidRPr="00710D28">
        <w:rPr>
          <w:rFonts w:ascii="Arial" w:hAnsi="Arial" w:cs="Arial"/>
          <w:b/>
          <w:bCs/>
          <w:sz w:val="20"/>
          <w:szCs w:val="20"/>
          <w:u w:val="single"/>
        </w:rPr>
        <w:t>[LA ENTIDAD CONTRATANTE DEBE CONSIGNAR LA INFORMACIÓN QUE REQUIERA DEL PROVEEDOR PARA HACER EFECTIVO EL DESCUENTO]</w:t>
      </w:r>
    </w:p>
    <w:p w14:paraId="70178819" w14:textId="77777777" w:rsidR="00286523" w:rsidRPr="00710D28" w:rsidRDefault="00286523" w:rsidP="00D47505">
      <w:pPr>
        <w:pStyle w:val="paragraph"/>
        <w:spacing w:beforeAutospacing="0" w:afterAutospacing="0" w:line="276" w:lineRule="auto"/>
        <w:jc w:val="both"/>
        <w:textAlignment w:val="baseline"/>
        <w:rPr>
          <w:rFonts w:ascii="Segoe UI" w:hAnsi="Segoe UI" w:cs="Segoe UI"/>
          <w:color w:val="000000"/>
          <w:sz w:val="18"/>
          <w:szCs w:val="18"/>
        </w:rPr>
      </w:pPr>
      <w:r w:rsidRPr="00710D28">
        <w:rPr>
          <w:rStyle w:val="eop"/>
          <w:rFonts w:ascii="Arial" w:eastAsiaTheme="majorEastAsia" w:hAnsi="Arial" w:cs="Arial"/>
          <w:color w:val="000000"/>
          <w:sz w:val="20"/>
          <w:szCs w:val="20"/>
        </w:rPr>
        <w:t> </w:t>
      </w:r>
    </w:p>
    <w:p w14:paraId="51CD0EC8" w14:textId="77777777" w:rsidR="00286523" w:rsidRPr="00710D28" w:rsidRDefault="00286523" w:rsidP="00D47505">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p>
    <w:p w14:paraId="42BCF77B" w14:textId="77777777" w:rsidR="00286523" w:rsidRPr="00710D28" w:rsidRDefault="00286523" w:rsidP="00D47505">
      <w:pPr>
        <w:pStyle w:val="paragraph"/>
        <w:spacing w:beforeAutospacing="0" w:afterAutospacing="0" w:line="276" w:lineRule="auto"/>
        <w:jc w:val="both"/>
        <w:textAlignment w:val="baseline"/>
        <w:rPr>
          <w:rFonts w:ascii="Segoe UI" w:hAnsi="Segoe UI" w:cs="Segoe UI"/>
          <w:b/>
          <w:bCs/>
          <w:color w:val="000000"/>
          <w:sz w:val="20"/>
          <w:szCs w:val="20"/>
          <w:u w:val="single"/>
        </w:rPr>
      </w:pPr>
      <w:r w:rsidRPr="00710D28">
        <w:rPr>
          <w:rStyle w:val="normaltextrun"/>
          <w:rFonts w:ascii="Arial" w:eastAsiaTheme="majorEastAsia" w:hAnsi="Arial" w:cs="Arial"/>
          <w:b/>
          <w:bCs/>
          <w:color w:val="000000"/>
          <w:sz w:val="20"/>
          <w:szCs w:val="20"/>
          <w:u w:val="single"/>
        </w:rPr>
        <w:t>[CONSIGNAR CIUDAD Y FECHA]  </w:t>
      </w:r>
      <w:r w:rsidRPr="00710D28">
        <w:rPr>
          <w:rStyle w:val="eop"/>
          <w:rFonts w:ascii="Arial" w:eastAsiaTheme="majorEastAsia" w:hAnsi="Arial" w:cs="Arial"/>
          <w:b/>
          <w:bCs/>
          <w:color w:val="000000"/>
          <w:sz w:val="20"/>
          <w:szCs w:val="20"/>
          <w:u w:val="single"/>
        </w:rPr>
        <w:t> </w:t>
      </w:r>
    </w:p>
    <w:p w14:paraId="666F07F1" w14:textId="77777777" w:rsidR="00286523" w:rsidRPr="00710D28" w:rsidRDefault="00286523" w:rsidP="00D47505">
      <w:pPr>
        <w:pStyle w:val="paragraph"/>
        <w:spacing w:beforeAutospacing="0" w:afterAutospacing="0" w:line="276" w:lineRule="auto"/>
        <w:jc w:val="both"/>
        <w:textAlignment w:val="baseline"/>
        <w:rPr>
          <w:rFonts w:ascii="Segoe UI" w:hAnsi="Segoe UI" w:cs="Segoe UI"/>
          <w:color w:val="000000"/>
          <w:sz w:val="20"/>
          <w:szCs w:val="20"/>
        </w:rPr>
      </w:pPr>
      <w:r w:rsidRPr="00710D28">
        <w:rPr>
          <w:rStyle w:val="normaltextrun"/>
          <w:rFonts w:ascii="Arial" w:eastAsiaTheme="majorEastAsia" w:hAnsi="Arial" w:cs="Arial"/>
          <w:color w:val="000000"/>
          <w:sz w:val="20"/>
          <w:szCs w:val="20"/>
        </w:rPr>
        <w:t>   </w:t>
      </w:r>
      <w:r w:rsidRPr="00710D28">
        <w:rPr>
          <w:rStyle w:val="eop"/>
          <w:rFonts w:ascii="Arial" w:eastAsiaTheme="majorEastAsia" w:hAnsi="Arial" w:cs="Arial"/>
          <w:color w:val="000000"/>
          <w:sz w:val="20"/>
          <w:szCs w:val="20"/>
        </w:rPr>
        <w:t> </w:t>
      </w:r>
    </w:p>
    <w:p w14:paraId="4C9095B9" w14:textId="77777777" w:rsidR="00286523" w:rsidRPr="00710D28" w:rsidRDefault="00286523" w:rsidP="00D47505">
      <w:pPr>
        <w:pStyle w:val="paragraph"/>
        <w:spacing w:beforeAutospacing="0" w:afterAutospacing="0" w:line="276" w:lineRule="auto"/>
        <w:jc w:val="both"/>
        <w:textAlignment w:val="baseline"/>
        <w:rPr>
          <w:rFonts w:ascii="Segoe UI" w:hAnsi="Segoe UI" w:cs="Segoe UI"/>
          <w:color w:val="000000"/>
          <w:sz w:val="18"/>
          <w:szCs w:val="18"/>
        </w:rPr>
      </w:pPr>
      <w:r w:rsidRPr="00710D28">
        <w:rPr>
          <w:rStyle w:val="normaltextrun"/>
          <w:rFonts w:ascii="Arial" w:eastAsiaTheme="majorEastAsia" w:hAnsi="Arial" w:cs="Arial"/>
          <w:color w:val="000000"/>
          <w:sz w:val="22"/>
          <w:szCs w:val="22"/>
        </w:rPr>
        <w:t>   </w:t>
      </w:r>
      <w:r w:rsidRPr="00710D28">
        <w:rPr>
          <w:rStyle w:val="eop"/>
          <w:rFonts w:ascii="Arial" w:eastAsiaTheme="majorEastAsia" w:hAnsi="Arial" w:cs="Arial"/>
          <w:color w:val="000000"/>
          <w:sz w:val="22"/>
          <w:szCs w:val="22"/>
        </w:rPr>
        <w:t> </w:t>
      </w:r>
    </w:p>
    <w:p w14:paraId="61CCA6A2" w14:textId="77777777" w:rsidR="00286523" w:rsidRPr="00710D28" w:rsidRDefault="00286523" w:rsidP="00D47505">
      <w:pPr>
        <w:pStyle w:val="paragraph"/>
        <w:spacing w:beforeAutospacing="0" w:afterAutospacing="0" w:line="276" w:lineRule="auto"/>
        <w:jc w:val="both"/>
        <w:textAlignment w:val="baseline"/>
        <w:rPr>
          <w:rFonts w:ascii="Segoe UI" w:hAnsi="Segoe UI" w:cs="Segoe UI"/>
          <w:color w:val="000000"/>
          <w:sz w:val="18"/>
          <w:szCs w:val="18"/>
        </w:rPr>
      </w:pPr>
      <w:r w:rsidRPr="00710D28">
        <w:rPr>
          <w:rStyle w:val="normaltextrun"/>
          <w:rFonts w:ascii="Arial" w:eastAsiaTheme="majorEastAsia" w:hAnsi="Arial" w:cs="Arial"/>
          <w:color w:val="000000"/>
          <w:sz w:val="22"/>
          <w:szCs w:val="22"/>
        </w:rPr>
        <w:t> </w:t>
      </w:r>
      <w:r w:rsidRPr="00710D28">
        <w:rPr>
          <w:rStyle w:val="eop"/>
          <w:rFonts w:ascii="Arial" w:eastAsiaTheme="majorEastAsia" w:hAnsi="Arial" w:cs="Arial"/>
          <w:color w:val="000000"/>
          <w:sz w:val="22"/>
          <w:szCs w:val="22"/>
        </w:rPr>
        <w:t> </w:t>
      </w:r>
    </w:p>
    <w:p w14:paraId="0321792F" w14:textId="77777777" w:rsidR="00286523" w:rsidRPr="00710D28" w:rsidRDefault="00286523" w:rsidP="00D47505">
      <w:pPr>
        <w:pStyle w:val="paragraph"/>
        <w:spacing w:beforeAutospacing="0" w:afterAutospacing="0" w:line="276" w:lineRule="auto"/>
        <w:jc w:val="both"/>
        <w:textAlignment w:val="baseline"/>
        <w:rPr>
          <w:rFonts w:ascii="Segoe UI" w:hAnsi="Segoe UI" w:cs="Segoe UI"/>
          <w:color w:val="000000"/>
          <w:sz w:val="18"/>
          <w:szCs w:val="18"/>
        </w:rPr>
      </w:pPr>
      <w:r w:rsidRPr="00710D28">
        <w:rPr>
          <w:rStyle w:val="normaltextrun"/>
          <w:rFonts w:ascii="Segoe UI" w:eastAsiaTheme="majorEastAsia" w:hAnsi="Segoe UI" w:cs="Segoe UI"/>
          <w:color w:val="000000"/>
          <w:sz w:val="18"/>
          <w:szCs w:val="18"/>
        </w:rPr>
        <w:t> </w:t>
      </w:r>
      <w:r w:rsidRPr="00710D28">
        <w:rPr>
          <w:rStyle w:val="eop"/>
          <w:rFonts w:ascii="Segoe UI" w:eastAsiaTheme="majorEastAsia" w:hAnsi="Segoe UI" w:cs="Segoe UI"/>
          <w:color w:val="000000"/>
          <w:sz w:val="18"/>
          <w:szCs w:val="18"/>
        </w:rPr>
        <w:t> </w:t>
      </w:r>
    </w:p>
    <w:p w14:paraId="3632BBDE" w14:textId="77777777" w:rsidR="00286523" w:rsidRPr="00710D28" w:rsidRDefault="00286523" w:rsidP="00D47505">
      <w:pPr>
        <w:pStyle w:val="paragraph"/>
        <w:spacing w:beforeAutospacing="0" w:afterAutospacing="0" w:line="276" w:lineRule="auto"/>
        <w:jc w:val="center"/>
        <w:textAlignment w:val="baseline"/>
        <w:rPr>
          <w:rFonts w:ascii="Segoe UI" w:hAnsi="Segoe UI" w:cs="Segoe UI"/>
          <w:color w:val="000000"/>
          <w:sz w:val="18"/>
          <w:szCs w:val="18"/>
        </w:rPr>
      </w:pPr>
      <w:r w:rsidRPr="00710D28">
        <w:rPr>
          <w:rStyle w:val="normaltextrun"/>
          <w:rFonts w:ascii="Arial" w:eastAsiaTheme="majorEastAsia" w:hAnsi="Arial" w:cs="Arial"/>
          <w:color w:val="000000"/>
          <w:sz w:val="22"/>
          <w:szCs w:val="22"/>
        </w:rPr>
        <w:t>……...........................................................  </w:t>
      </w:r>
      <w:r w:rsidRPr="00710D28">
        <w:rPr>
          <w:rStyle w:val="eop"/>
          <w:rFonts w:ascii="Arial" w:eastAsiaTheme="majorEastAsia" w:hAnsi="Arial" w:cs="Arial"/>
          <w:color w:val="000000"/>
          <w:sz w:val="22"/>
          <w:szCs w:val="22"/>
        </w:rPr>
        <w:t> </w:t>
      </w:r>
    </w:p>
    <w:p w14:paraId="18E596C9" w14:textId="77777777" w:rsidR="00EE1E3E" w:rsidRPr="00710D28" w:rsidRDefault="00EE1E3E" w:rsidP="00EE1E3E">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3AD66ED8" w14:textId="310977F9" w:rsidR="00EE1E3E" w:rsidRPr="001A33D0" w:rsidRDefault="00215FB1" w:rsidP="00EE1E3E">
      <w:pPr>
        <w:jc w:val="center"/>
        <w:textAlignment w:val="baseline"/>
        <w:rPr>
          <w:rFonts w:ascii="Segoe UI" w:hAnsi="Segoe UI" w:cs="Segoe UI"/>
          <w:color w:val="000000"/>
          <w:sz w:val="18"/>
          <w:szCs w:val="18"/>
          <w:lang w:val="pt-BR"/>
        </w:rPr>
      </w:pPr>
      <w:r w:rsidRPr="001A33D0">
        <w:rPr>
          <w:rFonts w:ascii="Arial" w:hAnsi="Arial" w:cs="Arial"/>
          <w:b/>
          <w:bCs/>
          <w:color w:val="000000"/>
          <w:sz w:val="20"/>
          <w:szCs w:val="20"/>
          <w:lang w:val="pt-BR"/>
        </w:rPr>
        <w:t>apoderado</w:t>
      </w:r>
      <w:r w:rsidR="00EE1E3E" w:rsidRPr="001A33D0">
        <w:rPr>
          <w:rFonts w:ascii="Arial" w:hAnsi="Arial" w:cs="Arial"/>
          <w:b/>
          <w:bCs/>
          <w:color w:val="000000"/>
          <w:sz w:val="20"/>
          <w:szCs w:val="20"/>
          <w:lang w:val="pt-BR"/>
        </w:rPr>
        <w:t>, según corresponda</w:t>
      </w:r>
      <w:r w:rsidR="00EE1E3E" w:rsidRPr="001A33D0">
        <w:rPr>
          <w:rFonts w:ascii="Arial" w:hAnsi="Arial" w:cs="Arial"/>
          <w:color w:val="000000"/>
          <w:sz w:val="20"/>
          <w:szCs w:val="20"/>
          <w:lang w:val="pt-BR"/>
        </w:rPr>
        <w:t> </w:t>
      </w:r>
    </w:p>
    <w:p w14:paraId="0C312429" w14:textId="4025205C" w:rsidR="0086394F" w:rsidRPr="001A33D0" w:rsidRDefault="0086394F">
      <w:pPr>
        <w:rPr>
          <w:rStyle w:val="eop"/>
          <w:rFonts w:ascii="Arial" w:eastAsiaTheme="majorEastAsia" w:hAnsi="Arial" w:cs="Arial"/>
          <w:color w:val="000000"/>
          <w:sz w:val="20"/>
          <w:szCs w:val="20"/>
          <w:lang w:val="pt-BR"/>
        </w:rPr>
      </w:pPr>
      <w:r w:rsidRPr="001A33D0">
        <w:rPr>
          <w:rStyle w:val="eop"/>
          <w:rFonts w:ascii="Arial" w:eastAsiaTheme="majorEastAsia" w:hAnsi="Arial" w:cs="Arial"/>
          <w:color w:val="000000"/>
          <w:sz w:val="20"/>
          <w:szCs w:val="20"/>
          <w:lang w:val="pt-BR"/>
        </w:rPr>
        <w:br w:type="page"/>
      </w:r>
    </w:p>
    <w:p w14:paraId="7776EF27" w14:textId="1B4216D2" w:rsidR="0086394F" w:rsidRPr="001A33D0" w:rsidRDefault="0086394F" w:rsidP="00CF555D">
      <w:pPr>
        <w:pStyle w:val="Ttulo2"/>
        <w:spacing w:before="0"/>
        <w:jc w:val="center"/>
        <w:rPr>
          <w:rFonts w:ascii="Arial" w:hAnsi="Arial" w:cs="Arial"/>
          <w:b w:val="0"/>
          <w:bCs w:val="0"/>
          <w:sz w:val="20"/>
          <w:szCs w:val="20"/>
          <w:lang w:val="pt-BR"/>
        </w:rPr>
      </w:pPr>
      <w:bookmarkStart w:id="84" w:name="_Toc210240593"/>
      <w:r w:rsidRPr="001A33D0">
        <w:rPr>
          <w:rFonts w:ascii="Arial" w:hAnsi="Arial" w:cs="Arial"/>
          <w:color w:val="auto"/>
          <w:sz w:val="20"/>
          <w:szCs w:val="20"/>
          <w:lang w:val="pt-BR"/>
        </w:rPr>
        <w:lastRenderedPageBreak/>
        <w:t xml:space="preserve">ANEXO N° </w:t>
      </w:r>
      <w:bookmarkEnd w:id="84"/>
      <w:r w:rsidRPr="001A33D0">
        <w:rPr>
          <w:rFonts w:ascii="Arial" w:hAnsi="Arial" w:cs="Arial"/>
          <w:color w:val="auto"/>
          <w:sz w:val="20"/>
          <w:szCs w:val="20"/>
          <w:lang w:val="pt-BR"/>
        </w:rPr>
        <w:t>1</w:t>
      </w:r>
      <w:r w:rsidR="002858DF" w:rsidRPr="001A33D0">
        <w:rPr>
          <w:rFonts w:ascii="Arial" w:hAnsi="Arial" w:cs="Arial"/>
          <w:color w:val="auto"/>
          <w:sz w:val="20"/>
          <w:szCs w:val="20"/>
          <w:lang w:val="pt-BR"/>
        </w:rPr>
        <w:t>7</w:t>
      </w:r>
      <w:r w:rsidRPr="001A33D0">
        <w:rPr>
          <w:rFonts w:ascii="Arial" w:hAnsi="Arial" w:cs="Arial"/>
          <w:color w:val="auto"/>
          <w:sz w:val="20"/>
          <w:szCs w:val="20"/>
          <w:lang w:val="pt-BR"/>
        </w:rPr>
        <w:t xml:space="preserve"> </w:t>
      </w:r>
    </w:p>
    <w:p w14:paraId="28C1A30E" w14:textId="79976E3F" w:rsidR="0086394F" w:rsidRPr="001A33D0" w:rsidRDefault="0086394F" w:rsidP="0086394F">
      <w:pPr>
        <w:widowControl w:val="0"/>
        <w:rPr>
          <w:rFonts w:ascii="Arial" w:hAnsi="Arial" w:cs="Arial"/>
          <w:sz w:val="20"/>
          <w:szCs w:val="20"/>
          <w:lang w:val="pt-BR"/>
        </w:rPr>
      </w:pPr>
    </w:p>
    <w:p w14:paraId="7F3F2F56" w14:textId="01A7705E" w:rsidR="00481667" w:rsidRPr="00710D28" w:rsidRDefault="00481667" w:rsidP="00481667">
      <w:pPr>
        <w:ind w:firstLine="426"/>
        <w:jc w:val="center"/>
        <w:rPr>
          <w:rFonts w:ascii="Arial" w:hAnsi="Arial" w:cs="Arial"/>
          <w:b/>
          <w:sz w:val="20"/>
          <w:szCs w:val="20"/>
        </w:rPr>
      </w:pPr>
      <w:r w:rsidRPr="00710D28">
        <w:rPr>
          <w:rFonts w:ascii="Arial" w:hAnsi="Arial" w:cs="Arial"/>
          <w:b/>
          <w:sz w:val="20"/>
          <w:szCs w:val="20"/>
        </w:rPr>
        <w:t>ELECCIÓN DEL CENTRO DE JUNTA DE PREVENCIÓN Y RESOLUCIÓN DE DISPUTAS</w:t>
      </w:r>
    </w:p>
    <w:p w14:paraId="3607E74F" w14:textId="3F7DD18F" w:rsidR="00481667" w:rsidRPr="00710D28" w:rsidRDefault="00481667" w:rsidP="00481667">
      <w:pPr>
        <w:ind w:firstLine="426"/>
        <w:jc w:val="center"/>
        <w:rPr>
          <w:rFonts w:ascii="Arial" w:hAnsi="Arial" w:cs="Arial"/>
          <w:b/>
          <w:sz w:val="20"/>
          <w:szCs w:val="20"/>
        </w:rPr>
      </w:pPr>
    </w:p>
    <w:p w14:paraId="68419F48" w14:textId="6703C17C" w:rsidR="00481667" w:rsidRPr="00710D28" w:rsidRDefault="00C76204" w:rsidP="00481667">
      <w:pPr>
        <w:ind w:firstLine="426"/>
        <w:jc w:val="center"/>
        <w:rPr>
          <w:rFonts w:ascii="Arial" w:hAnsi="Arial" w:cs="Arial"/>
          <w:b/>
          <w:sz w:val="20"/>
          <w:szCs w:val="20"/>
        </w:rPr>
      </w:pPr>
      <w:r w:rsidRPr="00710D28">
        <w:rPr>
          <w:rFonts w:ascii="Arial" w:hAnsi="Arial" w:cs="Arial"/>
          <w:b/>
          <w:sz w:val="20"/>
          <w:szCs w:val="20"/>
        </w:rPr>
        <w:t>(DOCUMENTO A PRESENTAR PARA EL PERFECCIONAMIENTO DEL CONTRATO)</w:t>
      </w:r>
    </w:p>
    <w:p w14:paraId="38888857" w14:textId="5B7E50DA" w:rsidR="00481667" w:rsidRPr="00710D28" w:rsidRDefault="00481667" w:rsidP="00481667">
      <w:pPr>
        <w:widowControl w:val="0"/>
        <w:rPr>
          <w:rFonts w:ascii="Arial" w:hAnsi="Arial" w:cs="Arial"/>
          <w:sz w:val="20"/>
          <w:szCs w:val="20"/>
        </w:rPr>
      </w:pPr>
    </w:p>
    <w:p w14:paraId="76070E4B" w14:textId="77777777" w:rsidR="0086394F" w:rsidRPr="00710D28" w:rsidRDefault="0086394F" w:rsidP="0086394F">
      <w:pPr>
        <w:widowControl w:val="0"/>
        <w:rPr>
          <w:rFonts w:ascii="Arial" w:hAnsi="Arial" w:cs="Arial"/>
          <w:sz w:val="20"/>
          <w:szCs w:val="20"/>
        </w:rPr>
      </w:pPr>
    </w:p>
    <w:p w14:paraId="506C729B" w14:textId="77777777" w:rsidR="0086394F" w:rsidRPr="00710D28" w:rsidRDefault="0086394F" w:rsidP="0086394F">
      <w:pPr>
        <w:widowControl w:val="0"/>
        <w:rPr>
          <w:rFonts w:ascii="Arial" w:hAnsi="Arial" w:cs="Arial"/>
          <w:sz w:val="20"/>
          <w:szCs w:val="20"/>
        </w:rPr>
      </w:pPr>
      <w:r w:rsidRPr="00710D28">
        <w:rPr>
          <w:rFonts w:ascii="Arial" w:hAnsi="Arial" w:cs="Arial"/>
          <w:sz w:val="20"/>
          <w:szCs w:val="20"/>
        </w:rPr>
        <w:t>Señores</w:t>
      </w:r>
    </w:p>
    <w:p w14:paraId="6B757980" w14:textId="0E61C56E" w:rsidR="0086394F" w:rsidRPr="00710D28" w:rsidRDefault="056A3493">
      <w:pPr>
        <w:widowControl w:val="0"/>
        <w:spacing w:line="259" w:lineRule="auto"/>
        <w:jc w:val="both"/>
        <w:rPr>
          <w:rFonts w:ascii="Arial" w:hAnsi="Arial" w:cs="Arial"/>
          <w:b/>
          <w:bCs/>
          <w:sz w:val="20"/>
          <w:szCs w:val="20"/>
        </w:rPr>
      </w:pPr>
      <w:r w:rsidRPr="00710D28">
        <w:rPr>
          <w:rFonts w:ascii="Arial" w:hAnsi="Arial" w:cs="Arial"/>
          <w:b/>
          <w:bCs/>
          <w:sz w:val="20"/>
          <w:szCs w:val="20"/>
        </w:rPr>
        <w:t xml:space="preserve">DEPENDENCIA ENCARGADA DE LAS CONTRATACIONES </w:t>
      </w:r>
    </w:p>
    <w:p w14:paraId="14C3117F" w14:textId="77777777" w:rsidR="0086394F" w:rsidRPr="00710D28" w:rsidRDefault="0086394F" w:rsidP="0086394F">
      <w:pPr>
        <w:widowControl w:val="0"/>
        <w:jc w:val="both"/>
        <w:rPr>
          <w:rFonts w:ascii="Arial" w:hAnsi="Arial" w:cs="Arial"/>
          <w:b/>
          <w:bCs/>
          <w:sz w:val="20"/>
          <w:szCs w:val="20"/>
          <w:u w:val="single"/>
        </w:rPr>
      </w:pPr>
      <w:r w:rsidRPr="00710D28">
        <w:rPr>
          <w:rFonts w:ascii="Arial" w:hAnsi="Arial" w:cs="Arial"/>
          <w:b/>
          <w:bCs/>
          <w:sz w:val="20"/>
          <w:szCs w:val="20"/>
        </w:rPr>
        <w:t xml:space="preserve">LICITACIÓN PÚBLICA ABREVIADA PARA BIENES Nº </w:t>
      </w:r>
      <w:r w:rsidRPr="00710D28">
        <w:rPr>
          <w:rFonts w:ascii="Arial" w:hAnsi="Arial" w:cs="Arial"/>
          <w:b/>
          <w:bCs/>
          <w:sz w:val="20"/>
          <w:szCs w:val="20"/>
          <w:u w:val="single"/>
        </w:rPr>
        <w:t xml:space="preserve">[CONSIGNAR NOMENCLATURA DEL PROCEDIMIENTO DE SELECCIÓN] </w:t>
      </w:r>
    </w:p>
    <w:p w14:paraId="1A83017E" w14:textId="77777777" w:rsidR="0086394F" w:rsidRPr="00710D28" w:rsidRDefault="0086394F" w:rsidP="0086394F">
      <w:pPr>
        <w:widowControl w:val="0"/>
        <w:rPr>
          <w:rFonts w:ascii="Arial" w:hAnsi="Arial" w:cs="Arial"/>
          <w:sz w:val="20"/>
          <w:szCs w:val="20"/>
        </w:rPr>
      </w:pPr>
      <w:r w:rsidRPr="00710D28">
        <w:rPr>
          <w:rFonts w:ascii="Arial" w:hAnsi="Arial" w:cs="Arial"/>
          <w:sz w:val="20"/>
          <w:szCs w:val="20"/>
          <w:u w:val="single"/>
        </w:rPr>
        <w:t>Presente</w:t>
      </w:r>
      <w:r w:rsidRPr="00710D28">
        <w:rPr>
          <w:rFonts w:ascii="Arial" w:hAnsi="Arial" w:cs="Arial"/>
          <w:sz w:val="20"/>
          <w:szCs w:val="20"/>
        </w:rPr>
        <w:t>.-</w:t>
      </w:r>
    </w:p>
    <w:p w14:paraId="2EDCF5C6" w14:textId="3A200714" w:rsidR="0086394F" w:rsidRPr="00710D28" w:rsidRDefault="0086394F" w:rsidP="0086394F">
      <w:pPr>
        <w:widowControl w:val="0"/>
        <w:rPr>
          <w:rFonts w:ascii="Arial" w:hAnsi="Arial" w:cs="Arial"/>
          <w:sz w:val="20"/>
          <w:szCs w:val="20"/>
        </w:rPr>
      </w:pPr>
    </w:p>
    <w:p w14:paraId="1B62FF97" w14:textId="35DF5A62" w:rsidR="00211BB6" w:rsidRPr="00710D28" w:rsidRDefault="0086394F" w:rsidP="00211BB6">
      <w:pPr>
        <w:widowControl w:val="0"/>
        <w:ind w:right="-1"/>
        <w:jc w:val="both"/>
        <w:rPr>
          <w:rFonts w:ascii="Arial" w:hAnsi="Arial" w:cs="Arial"/>
          <w:sz w:val="20"/>
          <w:szCs w:val="20"/>
        </w:rPr>
      </w:pPr>
      <w:r w:rsidRPr="00710D28">
        <w:rPr>
          <w:rFonts w:ascii="Arial" w:hAnsi="Arial" w:cs="Arial"/>
          <w:sz w:val="20"/>
          <w:szCs w:val="20"/>
        </w:rPr>
        <w:t xml:space="preserve">El que se suscribe, [……………..], </w:t>
      </w:r>
      <w:r w:rsidR="00D362EB" w:rsidRPr="00710D28">
        <w:rPr>
          <w:rFonts w:ascii="Arial" w:hAnsi="Arial" w:cs="Arial"/>
          <w:sz w:val="20"/>
          <w:szCs w:val="20"/>
        </w:rPr>
        <w:t xml:space="preserve">postor adjudicado o representante legal o </w:t>
      </w:r>
      <w:r w:rsidR="00ED77BF" w:rsidRPr="00710D28">
        <w:rPr>
          <w:rFonts w:ascii="Arial" w:hAnsi="Arial" w:cs="Arial"/>
          <w:sz w:val="20"/>
          <w:szCs w:val="20"/>
        </w:rPr>
        <w:t xml:space="preserve">representante </w:t>
      </w:r>
      <w:r w:rsidR="00D362EB" w:rsidRPr="00710D28">
        <w:rPr>
          <w:rFonts w:ascii="Arial" w:hAnsi="Arial" w:cs="Arial"/>
          <w:sz w:val="20"/>
          <w:szCs w:val="20"/>
        </w:rPr>
        <w:t xml:space="preserve">común de </w:t>
      </w:r>
      <w:r w:rsidRPr="00710D28">
        <w:rPr>
          <w:rFonts w:ascii="Arial" w:hAnsi="Arial" w:cs="Arial"/>
          <w:sz w:val="20"/>
          <w:szCs w:val="20"/>
        </w:rPr>
        <w:t>[</w:t>
      </w:r>
      <w:r w:rsidRPr="00710D28">
        <w:rPr>
          <w:rFonts w:ascii="Arial" w:hAnsi="Arial" w:cs="Arial"/>
          <w:b/>
          <w:bCs/>
          <w:sz w:val="20"/>
          <w:szCs w:val="20"/>
          <w:u w:val="single"/>
        </w:rPr>
        <w:t xml:space="preserve">CONSIGNAR </w:t>
      </w:r>
      <w:r w:rsidR="00ED77BF" w:rsidRPr="00710D28">
        <w:rPr>
          <w:rFonts w:ascii="Arial" w:hAnsi="Arial" w:cs="Arial"/>
          <w:b/>
          <w:bCs/>
          <w:sz w:val="20"/>
          <w:szCs w:val="20"/>
          <w:u w:val="single"/>
        </w:rPr>
        <w:t>SEGÚN CORRESPONDA</w:t>
      </w:r>
      <w:r w:rsidRPr="00710D28">
        <w:rPr>
          <w:rFonts w:ascii="Arial" w:hAnsi="Arial" w:cs="Arial"/>
          <w:b/>
          <w:bCs/>
          <w:sz w:val="20"/>
          <w:szCs w:val="20"/>
          <w:u w:val="single"/>
        </w:rPr>
        <w:t>],</w:t>
      </w:r>
      <w:r w:rsidRPr="00710D28">
        <w:rPr>
          <w:rFonts w:ascii="Arial" w:hAnsi="Arial" w:cs="Arial"/>
          <w:sz w:val="20"/>
          <w:szCs w:val="20"/>
        </w:rPr>
        <w:t xml:space="preserve"> identificado con [</w:t>
      </w:r>
      <w:r w:rsidRPr="00710D28">
        <w:rPr>
          <w:rFonts w:ascii="Arial" w:hAnsi="Arial" w:cs="Arial"/>
          <w:b/>
          <w:bCs/>
          <w:sz w:val="20"/>
          <w:szCs w:val="20"/>
          <w:u w:val="single"/>
        </w:rPr>
        <w:t>CONSIGNAR TIPO DE DOCUMENTO DE IDENTIDAD] N° [CONSIGNAR NÚMERO DE DOCUMENTO DE IDENTIDAD]</w:t>
      </w:r>
      <w:r w:rsidRPr="00710D28">
        <w:rPr>
          <w:rFonts w:ascii="Arial" w:hAnsi="Arial" w:cs="Arial"/>
          <w:sz w:val="20"/>
          <w:szCs w:val="20"/>
        </w:rPr>
        <w:t xml:space="preserve">, elijo </w:t>
      </w:r>
      <w:r w:rsidR="00CF59C4" w:rsidRPr="00710D28">
        <w:rPr>
          <w:rFonts w:ascii="Arial" w:hAnsi="Arial" w:cs="Arial"/>
          <w:sz w:val="20"/>
          <w:szCs w:val="20"/>
        </w:rPr>
        <w:t xml:space="preserve">el </w:t>
      </w:r>
      <w:r w:rsidR="00211BB6" w:rsidRPr="00710D28">
        <w:rPr>
          <w:rFonts w:ascii="Arial" w:hAnsi="Arial" w:cs="Arial"/>
          <w:sz w:val="20"/>
          <w:szCs w:val="20"/>
        </w:rPr>
        <w:t xml:space="preserve">Centro de Administración de la Junta de Resolución de Disputas del listado proporcionado por la entidad contratante:  </w:t>
      </w:r>
    </w:p>
    <w:p w14:paraId="3FF3FC34" w14:textId="21C44325" w:rsidR="00211BB6" w:rsidRPr="00710D28" w:rsidRDefault="00211BB6" w:rsidP="00211BB6">
      <w:pPr>
        <w:widowControl w:val="0"/>
        <w:ind w:right="-1"/>
        <w:jc w:val="both"/>
        <w:rPr>
          <w:rFonts w:ascii="Arial" w:hAnsi="Arial" w:cs="Arial"/>
          <w:sz w:val="20"/>
          <w:szCs w:val="20"/>
        </w:rPr>
      </w:pPr>
    </w:p>
    <w:p w14:paraId="0E1F2126" w14:textId="18D04A62" w:rsidR="00211BB6" w:rsidRPr="00710D28" w:rsidRDefault="00211BB6" w:rsidP="00211BB6">
      <w:pPr>
        <w:widowControl w:val="0"/>
        <w:ind w:right="-1"/>
        <w:jc w:val="both"/>
        <w:rPr>
          <w:rFonts w:ascii="Arial" w:hAnsi="Arial" w:cs="Arial"/>
          <w:sz w:val="20"/>
          <w:szCs w:val="20"/>
        </w:rPr>
      </w:pPr>
      <w:r w:rsidRPr="00710D28">
        <w:rPr>
          <w:rFonts w:ascii="Arial" w:hAnsi="Arial" w:cs="Arial"/>
          <w:b/>
          <w:bCs/>
          <w:sz w:val="20"/>
          <w:szCs w:val="20"/>
          <w:u w:val="single"/>
        </w:rPr>
        <w:t>[INDICAR LA RAZÓN SOCIAL DEL CENTRO DE ADMINISTRACIÓN DE JUNTA DE RESOLUCIÓN DE DISPUTAS ELEGIDA, DE ACUERDO A LA NOTA IMPORTANTE PARA LA ENTIDAD, INDICADA EN NUMERAL 3.3 DEL CAPÍTULO III DE LA SECCIÓN ESPECÍFICA DE LAS BASES]</w:t>
      </w:r>
    </w:p>
    <w:p w14:paraId="5C9AD570" w14:textId="6A2F6EE8" w:rsidR="00211BB6" w:rsidRPr="00710D28" w:rsidRDefault="00211BB6" w:rsidP="00211BB6">
      <w:pPr>
        <w:widowControl w:val="0"/>
        <w:autoSpaceDE w:val="0"/>
        <w:autoSpaceDN w:val="0"/>
        <w:adjustRightInd w:val="0"/>
        <w:jc w:val="both"/>
        <w:rPr>
          <w:rFonts w:ascii="Arial" w:hAnsi="Arial" w:cs="Arial"/>
          <w:sz w:val="20"/>
          <w:szCs w:val="20"/>
        </w:rPr>
      </w:pPr>
    </w:p>
    <w:tbl>
      <w:tblPr>
        <w:tblStyle w:val="Tabladecuadrcula1clara-nfasis310"/>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E963F1" w:rsidRPr="00710D28" w:rsidDel="00170883" w14:paraId="5362AEC0" w14:textId="77777777" w:rsidTr="009F37D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tcBorders>
              <w:bottom w:val="none" w:sz="0" w:space="0" w:color="auto"/>
            </w:tcBorders>
            <w:vAlign w:val="center"/>
          </w:tcPr>
          <w:p w14:paraId="7E746C10" w14:textId="3F616704" w:rsidR="00E963F1" w:rsidRPr="00710D28" w:rsidDel="00170883" w:rsidRDefault="007369B8" w:rsidP="004702AF">
            <w:pPr>
              <w:jc w:val="both"/>
              <w:rPr>
                <w:rFonts w:ascii="Arial" w:hAnsi="Arial" w:cs="Arial"/>
                <w:color w:val="EE0000"/>
                <w:sz w:val="18"/>
                <w:szCs w:val="18"/>
                <w:lang w:val="es-ES"/>
              </w:rPr>
            </w:pPr>
            <w:r w:rsidRPr="00710D28">
              <w:rPr>
                <w:rFonts w:ascii="Arial" w:hAnsi="Arial" w:cs="Arial"/>
                <w:color w:val="EE0000"/>
                <w:sz w:val="18"/>
                <w:szCs w:val="18"/>
              </w:rPr>
              <w:t>Advertencia</w:t>
            </w:r>
          </w:p>
        </w:tc>
      </w:tr>
      <w:tr w:rsidR="00E963F1" w:rsidRPr="00710D28" w:rsidDel="00170883" w14:paraId="70D7495D" w14:textId="77777777" w:rsidTr="009F37D4">
        <w:trPr>
          <w:trHeight w:val="537"/>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0BD6EF38" w14:textId="77777777" w:rsidR="00E963F1" w:rsidRPr="00710D28" w:rsidDel="00170883" w:rsidRDefault="00E963F1" w:rsidP="007369B8">
            <w:pPr>
              <w:widowControl w:val="0"/>
              <w:contextualSpacing/>
              <w:jc w:val="both"/>
              <w:rPr>
                <w:rFonts w:ascii="Arial" w:hAnsi="Arial" w:cs="Arial"/>
                <w:b w:val="0"/>
                <w:color w:val="EE0000"/>
                <w:sz w:val="18"/>
                <w:szCs w:val="18"/>
                <w:lang w:val="es-ES"/>
              </w:rPr>
            </w:pPr>
            <w:r w:rsidRPr="00710D28" w:rsidDel="00170883">
              <w:rPr>
                <w:rFonts w:ascii="Arial" w:hAnsi="Arial" w:cs="Arial"/>
                <w:b w:val="0"/>
                <w:color w:val="EE0000"/>
                <w:sz w:val="18"/>
                <w:szCs w:val="18"/>
              </w:rPr>
              <w:t xml:space="preserve">En caso </w:t>
            </w:r>
            <w:r w:rsidRPr="00710D28">
              <w:rPr>
                <w:rFonts w:ascii="Arial" w:hAnsi="Arial" w:cs="Arial"/>
                <w:b w:val="0"/>
                <w:color w:val="EE0000"/>
                <w:sz w:val="18"/>
                <w:szCs w:val="18"/>
              </w:rPr>
              <w:t>el postor no esté de acuerdo con ninguna de las opciones del listado de Centro de Administración de la JPRD propuesto por la entidad contratante en el numeral 3.3 del Capítulo III de la sección especifica de las bases, debe reemplazar el texto por lo siguiente:</w:t>
            </w:r>
          </w:p>
          <w:p w14:paraId="4FA3E74C" w14:textId="77777777" w:rsidR="00E963F1" w:rsidRPr="00710D28" w:rsidRDefault="00E963F1" w:rsidP="004702AF">
            <w:pPr>
              <w:widowControl w:val="0"/>
              <w:ind w:left="454"/>
              <w:jc w:val="both"/>
              <w:rPr>
                <w:rFonts w:ascii="Arial" w:hAnsi="Arial" w:cs="Arial"/>
                <w:b w:val="0"/>
                <w:color w:val="EE0000"/>
                <w:sz w:val="18"/>
                <w:szCs w:val="18"/>
                <w:lang w:val="es-ES"/>
              </w:rPr>
            </w:pPr>
          </w:p>
          <w:p w14:paraId="5DED320A" w14:textId="4D83FFD9" w:rsidR="00E963F1" w:rsidRPr="00710D28" w:rsidRDefault="007369B8" w:rsidP="007369B8">
            <w:pPr>
              <w:widowControl w:val="0"/>
              <w:jc w:val="both"/>
              <w:rPr>
                <w:rFonts w:ascii="Arial" w:hAnsi="Arial" w:cs="Arial"/>
                <w:b w:val="0"/>
                <w:bCs w:val="0"/>
                <w:color w:val="EE0000"/>
                <w:sz w:val="18"/>
                <w:szCs w:val="18"/>
                <w:lang w:val="es-ES"/>
              </w:rPr>
            </w:pPr>
            <w:r w:rsidRPr="29CC3D2E">
              <w:rPr>
                <w:rFonts w:ascii="Arial" w:hAnsi="Arial" w:cs="Arial"/>
                <w:b w:val="0"/>
                <w:bCs w:val="0"/>
                <w:color w:val="EE0000"/>
                <w:sz w:val="18"/>
                <w:szCs w:val="18"/>
                <w:lang w:val="es-ES"/>
              </w:rPr>
              <w:t>“</w:t>
            </w:r>
            <w:r w:rsidR="4C82A1DE" w:rsidRPr="29CC3D2E">
              <w:rPr>
                <w:rFonts w:ascii="Arial" w:hAnsi="Arial" w:cs="Arial"/>
                <w:b w:val="0"/>
                <w:bCs w:val="0"/>
                <w:color w:val="EE0000"/>
                <w:sz w:val="18"/>
                <w:szCs w:val="18"/>
                <w:lang w:val="es-ES"/>
              </w:rPr>
              <w:t xml:space="preserve">El que suscribe, [……….], postor adjudicado o representante legal o </w:t>
            </w:r>
            <w:r w:rsidR="00ED77BF" w:rsidRPr="29CC3D2E">
              <w:rPr>
                <w:rFonts w:ascii="Arial" w:hAnsi="Arial" w:cs="Arial"/>
                <w:b w:val="0"/>
                <w:bCs w:val="0"/>
                <w:color w:val="EE0000"/>
                <w:sz w:val="18"/>
                <w:szCs w:val="18"/>
                <w:lang w:val="es-ES"/>
              </w:rPr>
              <w:t xml:space="preserve">representante </w:t>
            </w:r>
            <w:r w:rsidR="4C82A1DE" w:rsidRPr="29CC3D2E">
              <w:rPr>
                <w:rFonts w:ascii="Arial" w:hAnsi="Arial" w:cs="Arial"/>
                <w:b w:val="0"/>
                <w:bCs w:val="0"/>
                <w:color w:val="EE0000"/>
                <w:sz w:val="18"/>
                <w:szCs w:val="18"/>
                <w:lang w:val="es-ES"/>
              </w:rPr>
              <w:t xml:space="preserve">común de </w:t>
            </w:r>
            <w:r w:rsidR="4C82A1DE" w:rsidRPr="29CC3D2E">
              <w:rPr>
                <w:rFonts w:ascii="Arial" w:hAnsi="Arial" w:cs="Arial"/>
                <w:color w:val="EE0000"/>
                <w:sz w:val="18"/>
                <w:szCs w:val="18"/>
                <w:lang w:val="es-ES"/>
              </w:rPr>
              <w:t>[</w:t>
            </w:r>
            <w:r w:rsidR="4C82A1DE" w:rsidRPr="29CC3D2E">
              <w:rPr>
                <w:rFonts w:ascii="Arial" w:hAnsi="Arial" w:cs="Arial"/>
                <w:color w:val="EE0000"/>
                <w:sz w:val="18"/>
                <w:szCs w:val="18"/>
                <w:u w:val="single"/>
                <w:lang w:val="es-ES"/>
              </w:rPr>
              <w:t xml:space="preserve">CONSIGNAR </w:t>
            </w:r>
            <w:r w:rsidR="00ED77BF" w:rsidRPr="29CC3D2E">
              <w:rPr>
                <w:rFonts w:ascii="Arial" w:hAnsi="Arial" w:cs="Arial"/>
                <w:color w:val="EE0000"/>
                <w:sz w:val="18"/>
                <w:szCs w:val="18"/>
                <w:u w:val="single"/>
                <w:lang w:val="es-ES"/>
              </w:rPr>
              <w:t>SEGÚN CORRESPONDA</w:t>
            </w:r>
            <w:r w:rsidR="4C82A1DE" w:rsidRPr="29CC3D2E">
              <w:rPr>
                <w:rFonts w:ascii="Arial" w:hAnsi="Arial" w:cs="Arial"/>
                <w:color w:val="EE0000"/>
                <w:sz w:val="18"/>
                <w:szCs w:val="18"/>
                <w:u w:val="single"/>
                <w:lang w:val="es-ES"/>
              </w:rPr>
              <w:t>], identificado con [CONSIGNAR TIPO DE DOCUMENTO DE IDENTIDAD</w:t>
            </w:r>
            <w:r w:rsidR="4C82A1DE" w:rsidRPr="29CC3D2E">
              <w:rPr>
                <w:rFonts w:ascii="Arial" w:hAnsi="Arial" w:cs="Arial"/>
                <w:color w:val="EE0000"/>
                <w:sz w:val="18"/>
                <w:szCs w:val="18"/>
                <w:lang w:val="es-ES"/>
              </w:rPr>
              <w:t>]</w:t>
            </w:r>
            <w:r w:rsidR="4C82A1DE" w:rsidRPr="29CC3D2E">
              <w:rPr>
                <w:rFonts w:ascii="Arial" w:hAnsi="Arial" w:cs="Arial"/>
                <w:b w:val="0"/>
                <w:bCs w:val="0"/>
                <w:color w:val="EE0000"/>
                <w:sz w:val="18"/>
                <w:szCs w:val="18"/>
                <w:lang w:val="es-ES"/>
              </w:rPr>
              <w:t xml:space="preserve"> N° </w:t>
            </w:r>
            <w:r w:rsidR="4C82A1DE" w:rsidRPr="29CC3D2E">
              <w:rPr>
                <w:rFonts w:ascii="Arial" w:hAnsi="Arial" w:cs="Arial"/>
                <w:color w:val="EE0000"/>
                <w:sz w:val="18"/>
                <w:szCs w:val="18"/>
                <w:lang w:val="es-ES"/>
              </w:rPr>
              <w:t>[</w:t>
            </w:r>
            <w:r w:rsidR="4C82A1DE" w:rsidRPr="29CC3D2E">
              <w:rPr>
                <w:rFonts w:ascii="Arial" w:hAnsi="Arial" w:cs="Arial"/>
                <w:color w:val="EE0000"/>
                <w:sz w:val="18"/>
                <w:szCs w:val="18"/>
                <w:u w:val="single"/>
                <w:lang w:val="es-ES"/>
              </w:rPr>
              <w:t>CONSIGNAR NÚMERO DE DOCUMENTO DE IDENTIDAD</w:t>
            </w:r>
            <w:r w:rsidR="4C82A1DE" w:rsidRPr="29CC3D2E">
              <w:rPr>
                <w:rFonts w:ascii="Arial" w:hAnsi="Arial" w:cs="Arial"/>
                <w:color w:val="EE0000"/>
                <w:sz w:val="18"/>
                <w:szCs w:val="18"/>
                <w:lang w:val="es-ES"/>
              </w:rPr>
              <w:t>]</w:t>
            </w:r>
            <w:r w:rsidR="4C82A1DE" w:rsidRPr="29CC3D2E">
              <w:rPr>
                <w:rFonts w:ascii="Arial" w:hAnsi="Arial" w:cs="Arial"/>
                <w:b w:val="0"/>
                <w:bCs w:val="0"/>
                <w:color w:val="EE0000"/>
                <w:sz w:val="18"/>
                <w:szCs w:val="18"/>
                <w:lang w:val="es-ES"/>
              </w:rPr>
              <w:t>, propongo el siguiente listado de Centros de Administración de JPRD:</w:t>
            </w:r>
          </w:p>
          <w:p w14:paraId="6FA584E5" w14:textId="77777777" w:rsidR="00E963F1" w:rsidRPr="00710D28" w:rsidRDefault="00E963F1" w:rsidP="004702AF">
            <w:pPr>
              <w:widowControl w:val="0"/>
              <w:ind w:left="454"/>
              <w:jc w:val="both"/>
              <w:rPr>
                <w:rFonts w:ascii="Arial" w:hAnsi="Arial" w:cs="Arial"/>
                <w:b w:val="0"/>
                <w:color w:val="EE0000"/>
                <w:sz w:val="18"/>
                <w:szCs w:val="18"/>
                <w:lang w:val="es-ES"/>
              </w:rPr>
            </w:pPr>
          </w:p>
          <w:p w14:paraId="3BE8282C" w14:textId="77777777" w:rsidR="00E963F1" w:rsidRPr="00710D28" w:rsidRDefault="00E963F1" w:rsidP="007369B8">
            <w:pPr>
              <w:widowControl w:val="0"/>
              <w:jc w:val="both"/>
              <w:rPr>
                <w:rFonts w:ascii="Arial" w:hAnsi="Arial" w:cs="Arial"/>
                <w:b w:val="0"/>
                <w:color w:val="EE0000"/>
                <w:sz w:val="18"/>
                <w:szCs w:val="18"/>
                <w:lang w:val="es-ES"/>
              </w:rPr>
            </w:pPr>
            <w:r w:rsidRPr="00710D28">
              <w:rPr>
                <w:rFonts w:ascii="Arial" w:hAnsi="Arial" w:cs="Arial"/>
                <w:color w:val="EE0000"/>
                <w:sz w:val="18"/>
                <w:szCs w:val="18"/>
                <w:lang w:val="es-ES"/>
              </w:rPr>
              <w:t>[</w:t>
            </w:r>
            <w:r w:rsidRPr="00710D28">
              <w:rPr>
                <w:rFonts w:ascii="Arial" w:hAnsi="Arial" w:cs="Arial"/>
                <w:color w:val="EE0000"/>
                <w:sz w:val="18"/>
                <w:szCs w:val="18"/>
                <w:u w:val="single"/>
                <w:lang w:val="es-ES"/>
              </w:rPr>
              <w:t>INDICAR TRES (3) CENTROS DE ADMINISTRACIÓN DE JPRD</w:t>
            </w:r>
            <w:r w:rsidRPr="00710D28">
              <w:rPr>
                <w:rFonts w:ascii="Arial" w:hAnsi="Arial" w:cs="Arial"/>
                <w:color w:val="EE0000"/>
                <w:sz w:val="18"/>
                <w:szCs w:val="18"/>
                <w:lang w:val="es-ES"/>
              </w:rPr>
              <w:t>:</w:t>
            </w:r>
          </w:p>
          <w:p w14:paraId="07CBBB0C" w14:textId="77777777" w:rsidR="000E4778" w:rsidRPr="00710D28" w:rsidRDefault="000E4778" w:rsidP="004702AF">
            <w:pPr>
              <w:widowControl w:val="0"/>
              <w:ind w:left="454"/>
              <w:jc w:val="both"/>
              <w:rPr>
                <w:rFonts w:ascii="Arial" w:hAnsi="Arial" w:cs="Arial"/>
                <w:b w:val="0"/>
                <w:color w:val="EE0000"/>
                <w:sz w:val="18"/>
                <w:szCs w:val="18"/>
                <w:lang w:val="es-ES"/>
              </w:rPr>
            </w:pPr>
          </w:p>
          <w:tbl>
            <w:tblPr>
              <w:tblStyle w:val="Tablaconcuadrcula"/>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924"/>
              <w:gridCol w:w="3216"/>
            </w:tblGrid>
            <w:tr w:rsidR="000E4778" w:rsidRPr="00710D28" w14:paraId="10B93A38" w14:textId="77777777" w:rsidTr="007369B8">
              <w:tc>
                <w:tcPr>
                  <w:tcW w:w="462" w:type="dxa"/>
                </w:tcPr>
                <w:p w14:paraId="597A7B2B" w14:textId="77777777" w:rsidR="000E4778" w:rsidRPr="00710D28" w:rsidRDefault="000E4778" w:rsidP="000E4778">
                  <w:pPr>
                    <w:widowControl w:val="0"/>
                    <w:jc w:val="center"/>
                    <w:rPr>
                      <w:rFonts w:ascii="Arial" w:hAnsi="Arial" w:cs="Arial"/>
                      <w:color w:val="EE0000"/>
                      <w:sz w:val="18"/>
                      <w:szCs w:val="18"/>
                    </w:rPr>
                  </w:pPr>
                  <w:r w:rsidRPr="00710D28">
                    <w:rPr>
                      <w:rFonts w:ascii="Arial" w:hAnsi="Arial" w:cs="Arial"/>
                      <w:color w:val="EE0000"/>
                      <w:sz w:val="18"/>
                      <w:szCs w:val="18"/>
                    </w:rPr>
                    <w:t>N.º</w:t>
                  </w:r>
                </w:p>
              </w:tc>
              <w:tc>
                <w:tcPr>
                  <w:tcW w:w="4924" w:type="dxa"/>
                </w:tcPr>
                <w:p w14:paraId="4AD404F3" w14:textId="77777777" w:rsidR="000E4778" w:rsidRPr="00710D28" w:rsidRDefault="000E4778" w:rsidP="000E4778">
                  <w:pPr>
                    <w:widowControl w:val="0"/>
                    <w:jc w:val="center"/>
                    <w:rPr>
                      <w:rFonts w:ascii="Arial" w:hAnsi="Arial" w:cs="Arial"/>
                      <w:color w:val="EE0000"/>
                      <w:sz w:val="18"/>
                      <w:szCs w:val="18"/>
                    </w:rPr>
                  </w:pPr>
                  <w:r w:rsidRPr="00710D28">
                    <w:rPr>
                      <w:rFonts w:ascii="Arial" w:hAnsi="Arial" w:cs="Arial"/>
                      <w:color w:val="EE0000"/>
                      <w:sz w:val="18"/>
                      <w:szCs w:val="18"/>
                    </w:rPr>
                    <w:t>CENTROS DE ADMINISTRACIÓN DE JPRD</w:t>
                  </w:r>
                </w:p>
              </w:tc>
              <w:tc>
                <w:tcPr>
                  <w:tcW w:w="3216" w:type="dxa"/>
                </w:tcPr>
                <w:p w14:paraId="42CEC06F" w14:textId="77777777" w:rsidR="000E4778" w:rsidRPr="00710D28" w:rsidRDefault="000E4778" w:rsidP="000E4778">
                  <w:pPr>
                    <w:widowControl w:val="0"/>
                    <w:jc w:val="center"/>
                    <w:rPr>
                      <w:rFonts w:ascii="Arial" w:hAnsi="Arial" w:cs="Arial"/>
                      <w:color w:val="EE0000"/>
                      <w:sz w:val="18"/>
                      <w:szCs w:val="18"/>
                    </w:rPr>
                  </w:pPr>
                  <w:r w:rsidRPr="00710D28">
                    <w:rPr>
                      <w:rFonts w:ascii="Arial" w:hAnsi="Arial" w:cs="Arial"/>
                      <w:color w:val="EE0000"/>
                      <w:sz w:val="18"/>
                      <w:szCs w:val="18"/>
                    </w:rPr>
                    <w:t>RUC</w:t>
                  </w:r>
                </w:p>
              </w:tc>
            </w:tr>
            <w:tr w:rsidR="000E4778" w:rsidRPr="00710D28" w14:paraId="2CAD7365" w14:textId="77777777" w:rsidTr="007369B8">
              <w:tc>
                <w:tcPr>
                  <w:tcW w:w="462" w:type="dxa"/>
                </w:tcPr>
                <w:p w14:paraId="2CFB2C4B" w14:textId="77777777" w:rsidR="000E4778" w:rsidRPr="00710D28" w:rsidRDefault="000E4778" w:rsidP="000E4778">
                  <w:pPr>
                    <w:widowControl w:val="0"/>
                    <w:jc w:val="center"/>
                    <w:rPr>
                      <w:rFonts w:ascii="Arial" w:hAnsi="Arial" w:cs="Arial"/>
                      <w:color w:val="EE0000"/>
                      <w:sz w:val="18"/>
                      <w:szCs w:val="18"/>
                    </w:rPr>
                  </w:pPr>
                  <w:r w:rsidRPr="00710D28">
                    <w:rPr>
                      <w:rFonts w:ascii="Arial" w:hAnsi="Arial" w:cs="Arial"/>
                      <w:color w:val="EE0000"/>
                      <w:sz w:val="18"/>
                      <w:szCs w:val="18"/>
                    </w:rPr>
                    <w:t>1</w:t>
                  </w:r>
                </w:p>
              </w:tc>
              <w:tc>
                <w:tcPr>
                  <w:tcW w:w="4924" w:type="dxa"/>
                </w:tcPr>
                <w:p w14:paraId="3ADF0AB2" w14:textId="77777777" w:rsidR="000E4778" w:rsidRPr="00710D28" w:rsidRDefault="000E4778" w:rsidP="000E4778">
                  <w:pPr>
                    <w:widowControl w:val="0"/>
                    <w:jc w:val="center"/>
                    <w:rPr>
                      <w:rFonts w:ascii="Arial" w:hAnsi="Arial" w:cs="Arial"/>
                      <w:b/>
                      <w:color w:val="EE0000"/>
                      <w:sz w:val="18"/>
                      <w:szCs w:val="18"/>
                    </w:rPr>
                  </w:pPr>
                  <w:r w:rsidRPr="00710D28">
                    <w:rPr>
                      <w:rFonts w:ascii="Arial" w:hAnsi="Arial" w:cs="Arial"/>
                      <w:b/>
                      <w:color w:val="EE0000"/>
                      <w:sz w:val="18"/>
                      <w:szCs w:val="18"/>
                    </w:rPr>
                    <w:t>[</w:t>
                  </w:r>
                  <w:r w:rsidRPr="00710D28">
                    <w:rPr>
                      <w:rFonts w:ascii="Arial" w:hAnsi="Arial" w:cs="Arial"/>
                      <w:b/>
                      <w:color w:val="EE0000"/>
                      <w:sz w:val="18"/>
                      <w:szCs w:val="18"/>
                      <w:u w:val="single"/>
                    </w:rPr>
                    <w:t>SEÑALAR EN ORDEN ALFABÉTICO EL LISTADO DE TRES CENTROS DE ADMINISTRACIÓN DE JPRD PROPUESTO POR LA ENTIDAD CONTRATANTE</w:t>
                  </w:r>
                  <w:r w:rsidRPr="00710D28">
                    <w:rPr>
                      <w:rFonts w:ascii="Arial" w:hAnsi="Arial" w:cs="Arial"/>
                      <w:b/>
                      <w:color w:val="EE0000"/>
                      <w:sz w:val="18"/>
                      <w:szCs w:val="18"/>
                    </w:rPr>
                    <w:t>]</w:t>
                  </w:r>
                </w:p>
              </w:tc>
              <w:tc>
                <w:tcPr>
                  <w:tcW w:w="3216" w:type="dxa"/>
                </w:tcPr>
                <w:p w14:paraId="19AA1327" w14:textId="04944B92" w:rsidR="000E4778" w:rsidRPr="00B124F4" w:rsidRDefault="007369B8" w:rsidP="000E4778">
                  <w:pPr>
                    <w:widowControl w:val="0"/>
                    <w:jc w:val="center"/>
                    <w:rPr>
                      <w:rFonts w:ascii="Arial" w:hAnsi="Arial" w:cs="Arial"/>
                      <w:b/>
                      <w:bCs/>
                      <w:color w:val="EE0000"/>
                      <w:sz w:val="18"/>
                      <w:szCs w:val="18"/>
                    </w:rPr>
                  </w:pPr>
                  <w:r w:rsidRPr="00B124F4">
                    <w:rPr>
                      <w:rFonts w:ascii="Arial" w:hAnsi="Arial" w:cs="Arial"/>
                      <w:b/>
                      <w:bCs/>
                      <w:color w:val="EE0000"/>
                      <w:sz w:val="18"/>
                      <w:szCs w:val="18"/>
                    </w:rPr>
                    <w:t>[CONSIGNAR RUC]</w:t>
                  </w:r>
                </w:p>
              </w:tc>
            </w:tr>
            <w:tr w:rsidR="000E4778" w:rsidRPr="00710D28" w14:paraId="4477B418" w14:textId="77777777" w:rsidTr="007369B8">
              <w:tc>
                <w:tcPr>
                  <w:tcW w:w="462" w:type="dxa"/>
                </w:tcPr>
                <w:p w14:paraId="1530B453" w14:textId="77777777" w:rsidR="000E4778" w:rsidRPr="00710D28" w:rsidRDefault="000E4778" w:rsidP="000E4778">
                  <w:pPr>
                    <w:widowControl w:val="0"/>
                    <w:jc w:val="center"/>
                    <w:rPr>
                      <w:rFonts w:ascii="Arial" w:hAnsi="Arial" w:cs="Arial"/>
                      <w:color w:val="EE0000"/>
                      <w:sz w:val="18"/>
                      <w:szCs w:val="18"/>
                    </w:rPr>
                  </w:pPr>
                  <w:r w:rsidRPr="00710D28">
                    <w:rPr>
                      <w:rFonts w:ascii="Arial" w:hAnsi="Arial" w:cs="Arial"/>
                      <w:color w:val="EE0000"/>
                      <w:sz w:val="18"/>
                      <w:szCs w:val="18"/>
                    </w:rPr>
                    <w:t>2</w:t>
                  </w:r>
                </w:p>
              </w:tc>
              <w:tc>
                <w:tcPr>
                  <w:tcW w:w="4924" w:type="dxa"/>
                </w:tcPr>
                <w:p w14:paraId="08828456" w14:textId="13C3A87C" w:rsidR="000E4778" w:rsidRPr="00710D28" w:rsidRDefault="007369B8" w:rsidP="000E4778">
                  <w:pPr>
                    <w:widowControl w:val="0"/>
                    <w:jc w:val="center"/>
                    <w:rPr>
                      <w:rFonts w:ascii="Arial" w:hAnsi="Arial" w:cs="Arial"/>
                      <w:color w:val="EE0000"/>
                      <w:sz w:val="18"/>
                      <w:szCs w:val="18"/>
                    </w:rPr>
                  </w:pPr>
                  <w:r w:rsidRPr="00710D28">
                    <w:rPr>
                      <w:rFonts w:ascii="Arial" w:hAnsi="Arial" w:cs="Arial"/>
                      <w:color w:val="EE0000"/>
                      <w:sz w:val="18"/>
                      <w:szCs w:val="18"/>
                    </w:rPr>
                    <w:t>[…]</w:t>
                  </w:r>
                </w:p>
              </w:tc>
              <w:tc>
                <w:tcPr>
                  <w:tcW w:w="3216" w:type="dxa"/>
                </w:tcPr>
                <w:p w14:paraId="121B82DB" w14:textId="1C16DEAD" w:rsidR="000E4778" w:rsidRPr="00710D28" w:rsidRDefault="007369B8" w:rsidP="000E4778">
                  <w:pPr>
                    <w:widowControl w:val="0"/>
                    <w:jc w:val="center"/>
                    <w:rPr>
                      <w:rFonts w:ascii="Arial" w:hAnsi="Arial" w:cs="Arial"/>
                      <w:color w:val="EE0000"/>
                      <w:sz w:val="18"/>
                      <w:szCs w:val="18"/>
                    </w:rPr>
                  </w:pPr>
                  <w:r w:rsidRPr="00710D28">
                    <w:rPr>
                      <w:rFonts w:ascii="Arial" w:hAnsi="Arial" w:cs="Arial"/>
                      <w:color w:val="EE0000"/>
                      <w:sz w:val="18"/>
                      <w:szCs w:val="18"/>
                    </w:rPr>
                    <w:t>[…]</w:t>
                  </w:r>
                </w:p>
              </w:tc>
            </w:tr>
            <w:tr w:rsidR="000E4778" w:rsidRPr="00710D28" w14:paraId="29D9102C" w14:textId="77777777" w:rsidTr="007369B8">
              <w:tc>
                <w:tcPr>
                  <w:tcW w:w="462" w:type="dxa"/>
                </w:tcPr>
                <w:p w14:paraId="3F44E0D3" w14:textId="77777777" w:rsidR="000E4778" w:rsidRPr="00710D28" w:rsidRDefault="000E4778" w:rsidP="000E4778">
                  <w:pPr>
                    <w:widowControl w:val="0"/>
                    <w:jc w:val="center"/>
                    <w:rPr>
                      <w:rFonts w:ascii="Arial" w:hAnsi="Arial" w:cs="Arial"/>
                      <w:color w:val="EE0000"/>
                      <w:sz w:val="18"/>
                      <w:szCs w:val="18"/>
                    </w:rPr>
                  </w:pPr>
                  <w:r w:rsidRPr="00710D28">
                    <w:rPr>
                      <w:rFonts w:ascii="Arial" w:hAnsi="Arial" w:cs="Arial"/>
                      <w:color w:val="EE0000"/>
                      <w:sz w:val="18"/>
                      <w:szCs w:val="18"/>
                    </w:rPr>
                    <w:t>3</w:t>
                  </w:r>
                </w:p>
              </w:tc>
              <w:tc>
                <w:tcPr>
                  <w:tcW w:w="4924" w:type="dxa"/>
                </w:tcPr>
                <w:p w14:paraId="5071CBE7" w14:textId="51692E2A" w:rsidR="000E4778" w:rsidRPr="00710D28" w:rsidRDefault="007369B8" w:rsidP="000E4778">
                  <w:pPr>
                    <w:widowControl w:val="0"/>
                    <w:jc w:val="center"/>
                    <w:rPr>
                      <w:rFonts w:ascii="Arial" w:hAnsi="Arial" w:cs="Arial"/>
                      <w:color w:val="EE0000"/>
                      <w:sz w:val="18"/>
                      <w:szCs w:val="18"/>
                    </w:rPr>
                  </w:pPr>
                  <w:r w:rsidRPr="00710D28">
                    <w:rPr>
                      <w:rFonts w:ascii="Arial" w:hAnsi="Arial" w:cs="Arial"/>
                      <w:color w:val="EE0000"/>
                      <w:sz w:val="18"/>
                      <w:szCs w:val="18"/>
                    </w:rPr>
                    <w:t>[…]</w:t>
                  </w:r>
                </w:p>
              </w:tc>
              <w:tc>
                <w:tcPr>
                  <w:tcW w:w="3216" w:type="dxa"/>
                </w:tcPr>
                <w:p w14:paraId="38A8412C" w14:textId="1E18FA0D" w:rsidR="000E4778" w:rsidRPr="00710D28" w:rsidRDefault="007369B8" w:rsidP="000E4778">
                  <w:pPr>
                    <w:widowControl w:val="0"/>
                    <w:jc w:val="center"/>
                    <w:rPr>
                      <w:rFonts w:ascii="Arial" w:hAnsi="Arial" w:cs="Arial"/>
                      <w:color w:val="EE0000"/>
                      <w:sz w:val="18"/>
                      <w:szCs w:val="18"/>
                    </w:rPr>
                  </w:pPr>
                  <w:r w:rsidRPr="00710D28">
                    <w:rPr>
                      <w:rFonts w:ascii="Arial" w:hAnsi="Arial" w:cs="Arial"/>
                      <w:color w:val="EE0000"/>
                      <w:sz w:val="18"/>
                      <w:szCs w:val="18"/>
                    </w:rPr>
                    <w:t>[…]</w:t>
                  </w:r>
                </w:p>
              </w:tc>
            </w:tr>
          </w:tbl>
          <w:p w14:paraId="3E44CF73" w14:textId="632352BD" w:rsidR="00E963F1" w:rsidRPr="00710D28" w:rsidDel="00170883" w:rsidRDefault="00FC64F5" w:rsidP="00FC64F5">
            <w:pPr>
              <w:pStyle w:val="Prrafodelista"/>
              <w:widowControl w:val="0"/>
              <w:ind w:left="1729"/>
              <w:jc w:val="right"/>
              <w:rPr>
                <w:rFonts w:ascii="Arial" w:hAnsi="Arial" w:cs="Arial"/>
                <w:b w:val="0"/>
                <w:i/>
                <w:color w:val="EE0000"/>
                <w:sz w:val="18"/>
                <w:szCs w:val="18"/>
                <w:lang w:val="es-ES"/>
              </w:rPr>
            </w:pPr>
            <w:r w:rsidRPr="00710D28">
              <w:rPr>
                <w:rFonts w:ascii="Arial" w:hAnsi="Arial" w:cs="Arial"/>
                <w:b w:val="0"/>
                <w:bCs w:val="0"/>
                <w:iCs/>
                <w:color w:val="EE0000"/>
                <w:sz w:val="18"/>
                <w:szCs w:val="18"/>
                <w:lang w:val="es-ES"/>
              </w:rPr>
              <w:t>]</w:t>
            </w:r>
            <w:r w:rsidRPr="00710D28">
              <w:rPr>
                <w:rFonts w:ascii="Arial" w:hAnsi="Arial" w:cs="Arial"/>
                <w:b w:val="0"/>
                <w:bCs w:val="0"/>
                <w:i/>
                <w:color w:val="EE0000"/>
                <w:sz w:val="18"/>
                <w:szCs w:val="18"/>
                <w:lang w:val="es-ES"/>
              </w:rPr>
              <w:t>”</w:t>
            </w:r>
          </w:p>
        </w:tc>
      </w:tr>
    </w:tbl>
    <w:p w14:paraId="726CACBC" w14:textId="77777777" w:rsidR="00E963F1" w:rsidRPr="00710D28" w:rsidRDefault="00E963F1" w:rsidP="00211BB6">
      <w:pPr>
        <w:widowControl w:val="0"/>
        <w:autoSpaceDE w:val="0"/>
        <w:autoSpaceDN w:val="0"/>
        <w:adjustRightInd w:val="0"/>
        <w:jc w:val="both"/>
        <w:rPr>
          <w:rFonts w:ascii="Arial" w:hAnsi="Arial" w:cs="Arial"/>
          <w:sz w:val="20"/>
          <w:szCs w:val="20"/>
        </w:rPr>
      </w:pPr>
    </w:p>
    <w:p w14:paraId="3AFB1D14" w14:textId="116A76FC" w:rsidR="00211BB6" w:rsidRPr="00710D28" w:rsidRDefault="00211BB6" w:rsidP="00211BB6">
      <w:pPr>
        <w:widowControl w:val="0"/>
        <w:autoSpaceDE w:val="0"/>
        <w:autoSpaceDN w:val="0"/>
        <w:adjustRightInd w:val="0"/>
        <w:jc w:val="both"/>
        <w:rPr>
          <w:rFonts w:ascii="Arial" w:hAnsi="Arial" w:cs="Arial"/>
          <w:b/>
          <w:bCs/>
          <w:sz w:val="20"/>
          <w:szCs w:val="20"/>
          <w:u w:val="single"/>
        </w:rPr>
      </w:pPr>
      <w:r w:rsidRPr="00710D28">
        <w:rPr>
          <w:rFonts w:ascii="Arial" w:hAnsi="Arial" w:cs="Arial"/>
          <w:b/>
          <w:bCs/>
          <w:sz w:val="20"/>
          <w:szCs w:val="20"/>
          <w:u w:val="single"/>
        </w:rPr>
        <w:t>[CONSIGNAR CIUDAD Y FECHA]</w:t>
      </w:r>
    </w:p>
    <w:p w14:paraId="12B77E88" w14:textId="77777777" w:rsidR="0086394F" w:rsidRPr="00710D28" w:rsidRDefault="0086394F" w:rsidP="0086394F">
      <w:pPr>
        <w:widowControl w:val="0"/>
        <w:autoSpaceDE w:val="0"/>
        <w:autoSpaceDN w:val="0"/>
        <w:adjustRightInd w:val="0"/>
        <w:jc w:val="both"/>
        <w:rPr>
          <w:rFonts w:ascii="Arial" w:hAnsi="Arial" w:cs="Arial"/>
          <w:sz w:val="20"/>
          <w:szCs w:val="20"/>
        </w:rPr>
      </w:pPr>
    </w:p>
    <w:p w14:paraId="247DF183" w14:textId="77777777" w:rsidR="0086394F" w:rsidRPr="00710D28" w:rsidRDefault="0086394F" w:rsidP="0086394F">
      <w:pPr>
        <w:widowControl w:val="0"/>
        <w:autoSpaceDE w:val="0"/>
        <w:autoSpaceDN w:val="0"/>
        <w:adjustRightInd w:val="0"/>
        <w:jc w:val="both"/>
        <w:rPr>
          <w:rFonts w:ascii="Arial" w:hAnsi="Arial" w:cs="Arial"/>
          <w:sz w:val="20"/>
          <w:szCs w:val="20"/>
        </w:rPr>
      </w:pPr>
    </w:p>
    <w:p w14:paraId="36ED2D4D" w14:textId="77777777" w:rsidR="0086394F" w:rsidRPr="00710D28" w:rsidRDefault="0086394F" w:rsidP="0086394F">
      <w:pPr>
        <w:widowControl w:val="0"/>
        <w:autoSpaceDE w:val="0"/>
        <w:autoSpaceDN w:val="0"/>
        <w:adjustRightInd w:val="0"/>
        <w:jc w:val="both"/>
        <w:rPr>
          <w:rFonts w:ascii="Arial" w:hAnsi="Arial" w:cs="Arial"/>
          <w:sz w:val="20"/>
          <w:szCs w:val="20"/>
        </w:rPr>
      </w:pPr>
    </w:p>
    <w:p w14:paraId="43EFAF40" w14:textId="77777777" w:rsidR="0086394F" w:rsidRPr="00710D28" w:rsidRDefault="0086394F" w:rsidP="0086394F">
      <w:pPr>
        <w:widowControl w:val="0"/>
        <w:autoSpaceDE w:val="0"/>
        <w:autoSpaceDN w:val="0"/>
        <w:adjustRightInd w:val="0"/>
        <w:jc w:val="both"/>
        <w:rPr>
          <w:rFonts w:ascii="Arial" w:hAnsi="Arial" w:cs="Arial"/>
          <w:sz w:val="20"/>
          <w:szCs w:val="20"/>
        </w:rPr>
      </w:pPr>
    </w:p>
    <w:p w14:paraId="7FD9B6F5" w14:textId="77777777" w:rsidR="0086394F" w:rsidRPr="00710D28" w:rsidRDefault="0086394F" w:rsidP="0086394F">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86394F" w:rsidRPr="00710D28" w14:paraId="6A566B2A" w14:textId="77777777">
        <w:trPr>
          <w:trHeight w:val="1099"/>
          <w:jc w:val="center"/>
        </w:trPr>
        <w:tc>
          <w:tcPr>
            <w:tcW w:w="4607" w:type="dxa"/>
          </w:tcPr>
          <w:p w14:paraId="322253C9" w14:textId="1F47ED2A" w:rsidR="00DF54D7" w:rsidRPr="00710D28" w:rsidRDefault="00DF54D7" w:rsidP="00DF54D7">
            <w:pPr>
              <w:pStyle w:val="paragraph"/>
              <w:spacing w:beforeAutospacing="0" w:afterAutospacing="0"/>
              <w:jc w:val="center"/>
              <w:textAlignment w:val="baseline"/>
              <w:rPr>
                <w:rFonts w:ascii="Segoe UI" w:hAnsi="Segoe UI" w:cs="Segoe UI"/>
                <w:color w:val="000000"/>
                <w:sz w:val="18"/>
                <w:szCs w:val="18"/>
              </w:rPr>
            </w:pPr>
            <w:r w:rsidRPr="00710D28">
              <w:rPr>
                <w:rStyle w:val="normaltextrun"/>
                <w:rFonts w:ascii="Arial" w:eastAsiaTheme="majorEastAsia" w:hAnsi="Arial" w:cs="Arial"/>
                <w:color w:val="000000" w:themeColor="text1"/>
                <w:sz w:val="22"/>
                <w:szCs w:val="22"/>
              </w:rPr>
              <w:t>……...........................................................  </w:t>
            </w:r>
            <w:r w:rsidRPr="00710D28">
              <w:rPr>
                <w:rStyle w:val="eop"/>
                <w:rFonts w:ascii="Arial" w:eastAsiaTheme="majorEastAsia" w:hAnsi="Arial" w:cs="Arial"/>
                <w:color w:val="000000" w:themeColor="text1"/>
                <w:sz w:val="22"/>
                <w:szCs w:val="22"/>
              </w:rPr>
              <w:t> </w:t>
            </w:r>
          </w:p>
          <w:p w14:paraId="5C05AC52" w14:textId="77777777" w:rsidR="00874D9B" w:rsidRPr="00710D28" w:rsidRDefault="00874D9B" w:rsidP="00874D9B">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Firma, nombres y apellidos del postor o</w:t>
            </w:r>
            <w:r w:rsidRPr="00710D28">
              <w:rPr>
                <w:rFonts w:ascii="Arial" w:hAnsi="Arial" w:cs="Arial"/>
                <w:color w:val="000000"/>
                <w:sz w:val="20"/>
                <w:szCs w:val="20"/>
                <w:lang w:val="es-ES"/>
              </w:rPr>
              <w:t> </w:t>
            </w:r>
          </w:p>
          <w:p w14:paraId="60B0BD86" w14:textId="0D756FCB" w:rsidR="00874D9B" w:rsidRPr="00710D28" w:rsidRDefault="00874D9B" w:rsidP="00874D9B">
            <w:pPr>
              <w:jc w:val="center"/>
              <w:textAlignment w:val="baseline"/>
              <w:rPr>
                <w:rFonts w:ascii="Segoe UI" w:hAnsi="Segoe UI" w:cs="Segoe UI"/>
                <w:color w:val="000000"/>
                <w:sz w:val="18"/>
                <w:szCs w:val="18"/>
                <w:lang w:val="es-ES"/>
              </w:rPr>
            </w:pPr>
            <w:r w:rsidRPr="00710D28">
              <w:rPr>
                <w:rFonts w:ascii="Arial" w:hAnsi="Arial" w:cs="Arial"/>
                <w:b/>
                <w:bCs/>
                <w:color w:val="000000"/>
                <w:sz w:val="20"/>
                <w:szCs w:val="20"/>
              </w:rPr>
              <w:t>representante legal o</w:t>
            </w:r>
            <w:r w:rsidR="00ED77BF" w:rsidRPr="00710D28">
              <w:rPr>
                <w:rFonts w:ascii="Arial" w:hAnsi="Arial" w:cs="Arial"/>
                <w:b/>
                <w:bCs/>
                <w:color w:val="000000"/>
                <w:sz w:val="20"/>
                <w:szCs w:val="20"/>
              </w:rPr>
              <w:t xml:space="preserve"> representante</w:t>
            </w:r>
            <w:r w:rsidRPr="00710D28">
              <w:rPr>
                <w:rFonts w:ascii="Arial" w:hAnsi="Arial" w:cs="Arial"/>
                <w:b/>
                <w:bCs/>
                <w:color w:val="000000"/>
                <w:sz w:val="20"/>
                <w:szCs w:val="20"/>
              </w:rPr>
              <w:t xml:space="preserve"> común, según corresponda</w:t>
            </w:r>
            <w:r w:rsidRPr="00710D28">
              <w:rPr>
                <w:rFonts w:ascii="Arial" w:hAnsi="Arial" w:cs="Arial"/>
                <w:color w:val="000000"/>
                <w:sz w:val="20"/>
                <w:szCs w:val="20"/>
                <w:lang w:val="es-ES"/>
              </w:rPr>
              <w:t> </w:t>
            </w:r>
          </w:p>
          <w:p w14:paraId="6A0F5C57" w14:textId="37E2AFAF" w:rsidR="0086394F" w:rsidRPr="00710D28" w:rsidRDefault="0086394F">
            <w:pPr>
              <w:widowControl w:val="0"/>
              <w:jc w:val="center"/>
              <w:rPr>
                <w:rFonts w:ascii="Arial" w:hAnsi="Arial" w:cs="Arial"/>
                <w:b/>
                <w:sz w:val="20"/>
                <w:szCs w:val="20"/>
              </w:rPr>
            </w:pPr>
          </w:p>
        </w:tc>
      </w:tr>
    </w:tbl>
    <w:p w14:paraId="105A2A3D" w14:textId="77777777" w:rsidR="0086394F" w:rsidRPr="00710D28" w:rsidRDefault="0086394F" w:rsidP="0086394F">
      <w:pPr>
        <w:widowControl w:val="0"/>
        <w:rPr>
          <w:rFonts w:ascii="Arial" w:hAnsi="Arial" w:cs="Arial"/>
          <w:sz w:val="20"/>
          <w:szCs w:val="20"/>
          <w:lang w:val="es-ES"/>
        </w:rPr>
      </w:pPr>
    </w:p>
    <w:p w14:paraId="0114E6EC" w14:textId="3974ED1D" w:rsidR="00D0075E" w:rsidRPr="00710D28" w:rsidRDefault="00D0075E" w:rsidP="00BB58C4">
      <w:pPr>
        <w:rPr>
          <w:rFonts w:ascii="Arial" w:hAnsi="Arial" w:cs="Arial"/>
          <w:b/>
          <w:i/>
          <w:color w:val="000099"/>
          <w:sz w:val="16"/>
          <w:szCs w:val="16"/>
          <w:lang w:val="es-ES"/>
        </w:rPr>
      </w:pPr>
    </w:p>
    <w:p w14:paraId="339A6786" w14:textId="77777777" w:rsidR="00D0075E" w:rsidRPr="00710D28" w:rsidRDefault="00D0075E" w:rsidP="00BB58C4">
      <w:pPr>
        <w:rPr>
          <w:rFonts w:ascii="Arial" w:hAnsi="Arial" w:cs="Arial"/>
          <w:b/>
          <w:i/>
          <w:color w:val="000099"/>
          <w:sz w:val="16"/>
          <w:szCs w:val="16"/>
          <w:lang w:val="es-ES"/>
        </w:rPr>
      </w:pPr>
    </w:p>
    <w:p w14:paraId="0B597C48" w14:textId="0EBB8D54" w:rsidR="009F37D4" w:rsidRDefault="009F37D4">
      <w:pPr>
        <w:rPr>
          <w:rFonts w:ascii="Arial" w:hAnsi="Arial" w:cs="Arial"/>
          <w:b/>
          <w:bCs/>
        </w:rPr>
      </w:pPr>
      <w:r>
        <w:rPr>
          <w:rFonts w:ascii="Arial" w:hAnsi="Arial" w:cs="Arial"/>
          <w:b/>
          <w:bCs/>
        </w:rPr>
        <w:br w:type="page"/>
      </w:r>
    </w:p>
    <w:p w14:paraId="4C297EDF" w14:textId="77777777" w:rsidR="00114F5F" w:rsidRPr="00710D28" w:rsidRDefault="00114F5F" w:rsidP="00114F5F">
      <w:pPr>
        <w:widowControl w:val="0"/>
        <w:jc w:val="center"/>
        <w:rPr>
          <w:rFonts w:ascii="Arial" w:hAnsi="Arial" w:cs="Arial"/>
          <w:b/>
          <w:bCs/>
        </w:rPr>
      </w:pPr>
    </w:p>
    <w:p w14:paraId="030181B2" w14:textId="5BFB0CAF" w:rsidR="00114F5F" w:rsidRPr="00710D28" w:rsidRDefault="00114F5F" w:rsidP="00CF555D">
      <w:pPr>
        <w:pStyle w:val="Ttulo2"/>
        <w:spacing w:before="0"/>
        <w:jc w:val="center"/>
        <w:rPr>
          <w:rFonts w:ascii="Arial" w:hAnsi="Arial" w:cs="Arial"/>
          <w:sz w:val="20"/>
          <w:szCs w:val="20"/>
        </w:rPr>
      </w:pPr>
      <w:bookmarkStart w:id="85" w:name="_Toc210240594"/>
      <w:r w:rsidRPr="00710D28">
        <w:rPr>
          <w:rFonts w:ascii="Arial" w:hAnsi="Arial" w:cs="Arial"/>
          <w:color w:val="auto"/>
          <w:sz w:val="20"/>
          <w:szCs w:val="20"/>
        </w:rPr>
        <w:t xml:space="preserve">ANEXO N° </w:t>
      </w:r>
      <w:bookmarkEnd w:id="85"/>
      <w:r w:rsidRPr="00710D28">
        <w:rPr>
          <w:rFonts w:ascii="Arial" w:hAnsi="Arial" w:cs="Arial"/>
          <w:color w:val="auto"/>
          <w:sz w:val="20"/>
          <w:szCs w:val="20"/>
        </w:rPr>
        <w:t>1</w:t>
      </w:r>
      <w:r w:rsidR="002858DF" w:rsidRPr="00710D28">
        <w:rPr>
          <w:rFonts w:ascii="Arial" w:hAnsi="Arial" w:cs="Arial"/>
          <w:color w:val="auto"/>
          <w:sz w:val="20"/>
          <w:szCs w:val="20"/>
        </w:rPr>
        <w:t>8</w:t>
      </w:r>
    </w:p>
    <w:p w14:paraId="6BD92B3B" w14:textId="77777777" w:rsidR="00114F5F" w:rsidRPr="00710D28" w:rsidRDefault="00114F5F" w:rsidP="00114F5F">
      <w:pPr>
        <w:widowControl w:val="0"/>
        <w:rPr>
          <w:rFonts w:ascii="Arial" w:hAnsi="Arial" w:cs="Arial"/>
          <w:sz w:val="20"/>
          <w:szCs w:val="20"/>
        </w:rPr>
      </w:pPr>
    </w:p>
    <w:p w14:paraId="055C5EAA" w14:textId="77F83542" w:rsidR="00114F5F" w:rsidRPr="00710D28" w:rsidRDefault="00850A42" w:rsidP="00114F5F">
      <w:pPr>
        <w:ind w:firstLine="426"/>
        <w:jc w:val="center"/>
        <w:rPr>
          <w:rFonts w:ascii="Arial" w:hAnsi="Arial" w:cs="Arial"/>
          <w:b/>
          <w:sz w:val="20"/>
          <w:szCs w:val="20"/>
        </w:rPr>
      </w:pPr>
      <w:r w:rsidRPr="00710D28">
        <w:rPr>
          <w:rFonts w:ascii="Arial" w:hAnsi="Arial" w:cs="Arial"/>
          <w:b/>
          <w:sz w:val="20"/>
          <w:szCs w:val="20"/>
        </w:rPr>
        <w:t>PROCEDIMIENTO PARA EJECUTAR LA PRUEBA DE ACEPTABILIDAD</w:t>
      </w:r>
    </w:p>
    <w:p w14:paraId="43A85D46" w14:textId="77777777" w:rsidR="00114F5F" w:rsidRPr="00710D28" w:rsidRDefault="00114F5F" w:rsidP="00114F5F">
      <w:pPr>
        <w:ind w:firstLine="426"/>
        <w:jc w:val="center"/>
        <w:rPr>
          <w:rFonts w:ascii="Arial" w:hAnsi="Arial" w:cs="Arial"/>
          <w:b/>
          <w:sz w:val="20"/>
          <w:szCs w:val="20"/>
        </w:rPr>
      </w:pPr>
    </w:p>
    <w:p w14:paraId="2D0F2524" w14:textId="77777777" w:rsidR="00114F5F" w:rsidRPr="00710D28" w:rsidRDefault="00114F5F" w:rsidP="007626B9">
      <w:pPr>
        <w:pStyle w:val="Sangra2detindependiente"/>
        <w:widowControl w:val="0"/>
        <w:numPr>
          <w:ilvl w:val="0"/>
          <w:numId w:val="50"/>
        </w:numPr>
        <w:tabs>
          <w:tab w:val="clear" w:pos="1980"/>
          <w:tab w:val="num" w:pos="426"/>
        </w:tabs>
        <w:spacing w:after="0" w:line="240" w:lineRule="auto"/>
        <w:ind w:left="426" w:hanging="426"/>
        <w:jc w:val="both"/>
        <w:rPr>
          <w:rFonts w:ascii="Arial" w:hAnsi="Arial" w:cs="Arial"/>
          <w:sz w:val="20"/>
        </w:rPr>
      </w:pPr>
      <w:r w:rsidRPr="00710D28">
        <w:rPr>
          <w:rFonts w:ascii="Arial" w:hAnsi="Arial" w:cs="Arial"/>
          <w:sz w:val="20"/>
        </w:rPr>
        <w:t>La prueba de aceptabilidad se ejecutará [Indicar fecha, hora y lugar</w:t>
      </w:r>
      <w:r w:rsidRPr="00710D28">
        <w:rPr>
          <w:rFonts w:ascii="Arial" w:hAnsi="Arial" w:cs="Arial"/>
          <w:sz w:val="20"/>
          <w:lang w:eastAsia="es-ES"/>
        </w:rPr>
        <w:t>]</w:t>
      </w:r>
    </w:p>
    <w:p w14:paraId="3910A055" w14:textId="77777777" w:rsidR="00114F5F" w:rsidRPr="00710D28" w:rsidRDefault="00114F5F" w:rsidP="00114F5F">
      <w:pPr>
        <w:pStyle w:val="Sangra2detindependiente"/>
        <w:widowControl w:val="0"/>
        <w:spacing w:after="0" w:line="240" w:lineRule="auto"/>
        <w:ind w:left="426"/>
        <w:jc w:val="both"/>
        <w:rPr>
          <w:rFonts w:asciiTheme="minorHAnsi" w:hAnsiTheme="minorHAnsi" w:cs="Tahoma"/>
          <w:szCs w:val="22"/>
        </w:rPr>
      </w:pPr>
    </w:p>
    <w:tbl>
      <w:tblPr>
        <w:tblStyle w:val="Tabladecuadrcula1clara1"/>
        <w:tblW w:w="8148"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8"/>
      </w:tblGrid>
      <w:tr w:rsidR="00A52A45" w:rsidRPr="00710D28" w14:paraId="33EE2221" w14:textId="77777777" w:rsidTr="00EA27C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dxa"/>
            <w:vAlign w:val="center"/>
          </w:tcPr>
          <w:p w14:paraId="4DE3B6F1" w14:textId="286AD1A4" w:rsidR="00114F5F" w:rsidRPr="00710D28" w:rsidRDefault="00A52A45">
            <w:pPr>
              <w:rPr>
                <w:rFonts w:ascii="Arial" w:hAnsi="Arial" w:cs="Arial"/>
                <w:sz w:val="20"/>
                <w:lang w:val="es-ES"/>
              </w:rPr>
            </w:pPr>
            <w:r w:rsidRPr="00710D28">
              <w:rPr>
                <w:rFonts w:ascii="Arial" w:hAnsi="Arial" w:cs="Arial"/>
                <w:color w:val="0070C0"/>
                <w:sz w:val="18"/>
                <w:szCs w:val="18"/>
              </w:rPr>
              <w:t>Importante para la entidad contratante</w:t>
            </w:r>
          </w:p>
        </w:tc>
      </w:tr>
      <w:tr w:rsidR="00A52A45" w:rsidRPr="00710D28" w14:paraId="05EC7DCE" w14:textId="77777777" w:rsidTr="00EA27C1">
        <w:trPr>
          <w:trHeight w:val="570"/>
        </w:trPr>
        <w:tc>
          <w:tcPr>
            <w:cnfStyle w:val="001000000000" w:firstRow="0" w:lastRow="0" w:firstColumn="1" w:lastColumn="0" w:oddVBand="0" w:evenVBand="0" w:oddHBand="0" w:evenHBand="0" w:firstRowFirstColumn="0" w:firstRowLastColumn="0" w:lastRowFirstColumn="0" w:lastRowLastColumn="0"/>
            <w:tcW w:w="0" w:type="dxa"/>
            <w:vAlign w:val="center"/>
          </w:tcPr>
          <w:p w14:paraId="51A01904" w14:textId="77777777" w:rsidR="00114F5F" w:rsidRPr="00710D28" w:rsidRDefault="00114F5F">
            <w:pPr>
              <w:jc w:val="both"/>
              <w:rPr>
                <w:rFonts w:ascii="Arial" w:hAnsi="Arial" w:cs="Arial"/>
                <w:b w:val="0"/>
                <w:bCs w:val="0"/>
                <w:iCs/>
                <w:sz w:val="20"/>
                <w:lang w:val="es-ES"/>
              </w:rPr>
            </w:pPr>
            <w:r w:rsidRPr="00710D28">
              <w:rPr>
                <w:rFonts w:ascii="Arial" w:hAnsi="Arial" w:cs="Arial"/>
                <w:b w:val="0"/>
                <w:bCs w:val="0"/>
                <w:color w:val="0070C0"/>
                <w:sz w:val="18"/>
                <w:szCs w:val="18"/>
              </w:rPr>
              <w:t>La prueba se realiza durante el periodo comprendido desde la integración de las Bases y hasta un día antes de la presentación de ofertas.</w:t>
            </w:r>
            <w:r w:rsidRPr="00710D28">
              <w:rPr>
                <w:rFonts w:ascii="Arial" w:hAnsi="Arial" w:cs="Arial"/>
                <w:b w:val="0"/>
                <w:bCs w:val="0"/>
                <w:sz w:val="20"/>
                <w:lang w:val="es-ES"/>
              </w:rPr>
              <w:t xml:space="preserve">   </w:t>
            </w:r>
          </w:p>
        </w:tc>
      </w:tr>
    </w:tbl>
    <w:p w14:paraId="16EFC075" w14:textId="3E758C9B" w:rsidR="00A52A45" w:rsidRPr="00710D28" w:rsidDel="00170883" w:rsidRDefault="00A52A45" w:rsidP="00A52A45">
      <w:pPr>
        <w:ind w:firstLine="426"/>
        <w:jc w:val="both"/>
        <w:rPr>
          <w:rFonts w:ascii="Arial" w:hAnsi="Arial" w:cs="Arial"/>
          <w:color w:val="0070C0"/>
          <w:sz w:val="18"/>
          <w:szCs w:val="18"/>
        </w:rPr>
      </w:pPr>
      <w:r w:rsidRPr="00710D28">
        <w:rPr>
          <w:rFonts w:ascii="Arial" w:hAnsi="Arial" w:cs="Arial"/>
          <w:color w:val="0070C0"/>
          <w:sz w:val="18"/>
          <w:szCs w:val="18"/>
        </w:rPr>
        <w:t xml:space="preserve">Esta nota </w:t>
      </w:r>
      <w:r w:rsidR="00A65AD1" w:rsidRPr="00710D28">
        <w:rPr>
          <w:rFonts w:ascii="Arial" w:hAnsi="Arial" w:cs="Arial"/>
          <w:color w:val="0070C0"/>
          <w:sz w:val="18"/>
          <w:szCs w:val="18"/>
        </w:rPr>
        <w:t>debe</w:t>
      </w:r>
      <w:r w:rsidRPr="00710D28">
        <w:rPr>
          <w:rFonts w:ascii="Arial" w:hAnsi="Arial" w:cs="Arial"/>
          <w:color w:val="0070C0"/>
          <w:sz w:val="18"/>
          <w:szCs w:val="18"/>
        </w:rPr>
        <w:t xml:space="preserve"> ser eliminada una vez culminada la elaboración de las bases.</w:t>
      </w:r>
    </w:p>
    <w:p w14:paraId="1E19D557" w14:textId="77777777" w:rsidR="00A52A45" w:rsidRPr="00710D28" w:rsidRDefault="00A52A45" w:rsidP="00114F5F">
      <w:pPr>
        <w:pStyle w:val="Sangra2detindependiente"/>
        <w:widowControl w:val="0"/>
        <w:spacing w:after="0" w:line="240" w:lineRule="auto"/>
        <w:ind w:left="0"/>
        <w:jc w:val="both"/>
        <w:rPr>
          <w:rFonts w:ascii="Arial" w:hAnsi="Arial" w:cs="Arial"/>
          <w:sz w:val="20"/>
        </w:rPr>
      </w:pPr>
    </w:p>
    <w:p w14:paraId="759E0611" w14:textId="77777777" w:rsidR="00114F5F" w:rsidRPr="00710D28" w:rsidRDefault="00114F5F" w:rsidP="007626B9">
      <w:pPr>
        <w:pStyle w:val="Sangra2detindependiente"/>
        <w:widowControl w:val="0"/>
        <w:numPr>
          <w:ilvl w:val="0"/>
          <w:numId w:val="50"/>
        </w:numPr>
        <w:tabs>
          <w:tab w:val="clear" w:pos="1980"/>
          <w:tab w:val="num" w:pos="426"/>
        </w:tabs>
        <w:spacing w:after="0" w:line="240" w:lineRule="auto"/>
        <w:ind w:left="426" w:hanging="426"/>
        <w:jc w:val="both"/>
        <w:rPr>
          <w:rFonts w:ascii="Arial" w:hAnsi="Arial" w:cs="Arial"/>
          <w:sz w:val="20"/>
        </w:rPr>
      </w:pPr>
      <w:r w:rsidRPr="00710D28">
        <w:rPr>
          <w:rFonts w:ascii="Arial" w:hAnsi="Arial" w:cs="Arial"/>
          <w:sz w:val="20"/>
        </w:rPr>
        <w:t>Los participantes deberán solicitar mediante escrito dirigido al responsable del Programa del Vaso de Leche de la Municipalidad, la intención de realizar dicha prueba, indicando la Certificadora contratada para ello. Cabe precisar que los postores que deseen participar en la prueba de aceptabilidad podrán presentar su solicitud a la entidad contratante hasta un día antes de la fecha fijada en las Bases integradas para la realización de la referida prueba.</w:t>
      </w:r>
    </w:p>
    <w:p w14:paraId="4A5BA0AD" w14:textId="77777777" w:rsidR="00114F5F" w:rsidRPr="00710D28" w:rsidRDefault="00114F5F" w:rsidP="00114F5F">
      <w:pPr>
        <w:pStyle w:val="Prrafodelista"/>
        <w:rPr>
          <w:rFonts w:ascii="Arial" w:hAnsi="Arial" w:cs="Arial"/>
          <w:sz w:val="20"/>
        </w:rPr>
      </w:pPr>
    </w:p>
    <w:p w14:paraId="382FF945" w14:textId="77777777" w:rsidR="00114F5F" w:rsidRPr="00710D28" w:rsidRDefault="00114F5F" w:rsidP="00114F5F">
      <w:pPr>
        <w:pStyle w:val="Sangra2detindependiente"/>
        <w:widowControl w:val="0"/>
        <w:spacing w:after="0" w:line="240" w:lineRule="auto"/>
        <w:ind w:left="426"/>
        <w:jc w:val="both"/>
        <w:rPr>
          <w:rFonts w:ascii="Arial" w:hAnsi="Arial" w:cs="Arial"/>
          <w:sz w:val="20"/>
        </w:rPr>
      </w:pPr>
      <w:r w:rsidRPr="00710D28">
        <w:rPr>
          <w:rFonts w:ascii="Arial" w:hAnsi="Arial" w:cs="Arial"/>
          <w:sz w:val="20"/>
        </w:rPr>
        <w:t>El responsable del Programa de Vaso de Leche, en coordinación con los representantes de la Organización Distrital de los Comités del Vaso de Leche, convocará a los beneficiarios; asimismo, verificará que efectivamente dicha prueba se realice con beneficiarios de la provincia y/o distrito que pertenecen al Programa del Vaso de Leche.</w:t>
      </w:r>
    </w:p>
    <w:p w14:paraId="237A9F8A" w14:textId="77777777" w:rsidR="00114F5F" w:rsidRPr="00710D28" w:rsidRDefault="00114F5F" w:rsidP="00114F5F">
      <w:pPr>
        <w:pStyle w:val="Sangra2detindependiente"/>
        <w:widowControl w:val="0"/>
        <w:spacing w:after="0" w:line="240" w:lineRule="auto"/>
        <w:ind w:left="426"/>
        <w:jc w:val="both"/>
        <w:rPr>
          <w:rFonts w:ascii="Arial" w:hAnsi="Arial" w:cs="Arial"/>
          <w:sz w:val="20"/>
        </w:rPr>
      </w:pPr>
    </w:p>
    <w:p w14:paraId="324731F2" w14:textId="77777777" w:rsidR="00114F5F" w:rsidRPr="00710D28" w:rsidRDefault="00114F5F" w:rsidP="007626B9">
      <w:pPr>
        <w:pStyle w:val="Sangra2detindependiente"/>
        <w:widowControl w:val="0"/>
        <w:numPr>
          <w:ilvl w:val="0"/>
          <w:numId w:val="51"/>
        </w:numPr>
        <w:spacing w:after="0" w:line="240" w:lineRule="auto"/>
        <w:ind w:left="426" w:hanging="426"/>
        <w:jc w:val="both"/>
        <w:rPr>
          <w:rFonts w:ascii="Arial" w:hAnsi="Arial" w:cs="Arial"/>
          <w:sz w:val="20"/>
        </w:rPr>
      </w:pPr>
      <w:r w:rsidRPr="00710D28">
        <w:rPr>
          <w:rFonts w:ascii="Arial" w:hAnsi="Arial" w:cs="Arial"/>
          <w:sz w:val="20"/>
        </w:rPr>
        <w:t>Las certificadoras seleccionarán en forma aleatoria y al azar a los beneficiarios convocados, determinando el número, rangos de edad y sexo.</w:t>
      </w:r>
    </w:p>
    <w:p w14:paraId="7053EF52" w14:textId="77777777" w:rsidR="00114F5F" w:rsidRPr="00710D28" w:rsidRDefault="00114F5F" w:rsidP="00114F5F">
      <w:pPr>
        <w:pStyle w:val="Sangra2detindependiente"/>
        <w:widowControl w:val="0"/>
        <w:spacing w:after="0" w:line="240" w:lineRule="auto"/>
        <w:ind w:left="426"/>
        <w:jc w:val="both"/>
        <w:rPr>
          <w:rFonts w:ascii="Arial" w:hAnsi="Arial" w:cs="Arial"/>
          <w:sz w:val="20"/>
        </w:rPr>
      </w:pPr>
    </w:p>
    <w:p w14:paraId="6E8208D4" w14:textId="77777777" w:rsidR="00114F5F" w:rsidRPr="00710D28" w:rsidRDefault="00114F5F" w:rsidP="007626B9">
      <w:pPr>
        <w:pStyle w:val="Sangra2detindependiente"/>
        <w:widowControl w:val="0"/>
        <w:numPr>
          <w:ilvl w:val="0"/>
          <w:numId w:val="51"/>
        </w:numPr>
        <w:spacing w:after="0" w:line="240" w:lineRule="auto"/>
        <w:ind w:left="426" w:hanging="426"/>
        <w:jc w:val="both"/>
        <w:rPr>
          <w:rFonts w:ascii="Arial" w:hAnsi="Arial" w:cs="Arial"/>
          <w:sz w:val="20"/>
        </w:rPr>
      </w:pPr>
      <w:r w:rsidRPr="00710D28">
        <w:rPr>
          <w:rFonts w:ascii="Arial" w:hAnsi="Arial" w:cs="Arial"/>
          <w:sz w:val="20"/>
        </w:rPr>
        <w:t>Considerando que los degustantes serán en su mayoría menores de edad, antes de proceder a la prueba de aceptabilidad de los productos, las certificadoras deberán presentar el certificado microbiológico a fin de garantizar la inocuidad del producto, así como para proteger la salud de los degustantes. El producto será preparado por la certificadora acreditada en el lugar de realización del evento. La metodología empleada para la prueba estará a cargo de la certificadora. La jefatura del PVL así como los repr</w:t>
      </w:r>
      <w:r w:rsidRPr="00710D28">
        <w:t>e</w:t>
      </w:r>
      <w:r w:rsidRPr="00710D28">
        <w:rPr>
          <w:rFonts w:ascii="Arial" w:hAnsi="Arial" w:cs="Arial"/>
          <w:sz w:val="20"/>
        </w:rPr>
        <w:t>sentantes de la organización no podrán intervenir en la selección de los beneficiarios degustantes ni intervendrán en dicho acto, sólo podrán ser veedores a fin de verificar que la aceptabilidad sea realizada con beneficiarios del Programa del Vaso de Leche de la Municipalidad.</w:t>
      </w:r>
    </w:p>
    <w:p w14:paraId="2DCE96D1" w14:textId="77777777" w:rsidR="00114F5F" w:rsidRPr="00710D28" w:rsidRDefault="00114F5F" w:rsidP="00114F5F">
      <w:pPr>
        <w:pStyle w:val="Prrafodelista"/>
        <w:rPr>
          <w:rFonts w:ascii="Arial" w:hAnsi="Arial" w:cs="Arial"/>
          <w:sz w:val="20"/>
        </w:rPr>
      </w:pPr>
    </w:p>
    <w:p w14:paraId="697C959B" w14:textId="77777777" w:rsidR="00114F5F" w:rsidRPr="00710D28" w:rsidRDefault="00114F5F" w:rsidP="007626B9">
      <w:pPr>
        <w:pStyle w:val="Sangra2detindependiente"/>
        <w:widowControl w:val="0"/>
        <w:numPr>
          <w:ilvl w:val="0"/>
          <w:numId w:val="51"/>
        </w:numPr>
        <w:spacing w:after="0" w:line="240" w:lineRule="auto"/>
        <w:ind w:left="426" w:hanging="426"/>
        <w:jc w:val="both"/>
        <w:rPr>
          <w:rFonts w:ascii="Arial" w:hAnsi="Arial" w:cs="Arial"/>
          <w:sz w:val="20"/>
        </w:rPr>
      </w:pPr>
      <w:r w:rsidRPr="00710D28">
        <w:rPr>
          <w:rFonts w:ascii="Arial" w:hAnsi="Arial" w:cs="Arial"/>
          <w:sz w:val="20"/>
        </w:rPr>
        <w:t>Al final de cada evento se firmará un acta con los que estén presentes (representante de la certificadora, representante de la Municipalidad y de la Organización) indicando los acontecimientos de dicha prueba. La falta del acta invalidará la prueba.</w:t>
      </w:r>
    </w:p>
    <w:p w14:paraId="6B8458A9" w14:textId="77777777" w:rsidR="00114F5F" w:rsidRPr="00710D28" w:rsidRDefault="00114F5F" w:rsidP="00114F5F">
      <w:pPr>
        <w:pStyle w:val="Prrafodelista"/>
        <w:rPr>
          <w:rFonts w:ascii="Arial" w:hAnsi="Arial" w:cs="Arial"/>
          <w:sz w:val="20"/>
        </w:rPr>
      </w:pPr>
    </w:p>
    <w:p w14:paraId="4F4A472D" w14:textId="77777777" w:rsidR="00114F5F" w:rsidRPr="00710D28" w:rsidRDefault="00114F5F" w:rsidP="007626B9">
      <w:pPr>
        <w:pStyle w:val="Sangra2detindependiente"/>
        <w:widowControl w:val="0"/>
        <w:numPr>
          <w:ilvl w:val="0"/>
          <w:numId w:val="51"/>
        </w:numPr>
        <w:spacing w:after="0" w:line="240" w:lineRule="auto"/>
        <w:ind w:left="426" w:hanging="426"/>
        <w:jc w:val="both"/>
        <w:rPr>
          <w:rFonts w:ascii="Arial" w:hAnsi="Arial" w:cs="Arial"/>
          <w:sz w:val="20"/>
        </w:rPr>
      </w:pPr>
      <w:r w:rsidRPr="00710D28">
        <w:rPr>
          <w:rFonts w:ascii="Arial" w:hAnsi="Arial" w:cs="Arial"/>
          <w:sz w:val="20"/>
        </w:rPr>
        <w:t xml:space="preserve">Los participantes no podrán intervenir en la realización de dicha prueba, ni estar presentes al momento de la realización de la prueba, de modo que influyan en los resultados; tampoco podrán estar presentes durante el sorteo para el orden de la degustación. </w:t>
      </w:r>
    </w:p>
    <w:p w14:paraId="6F9965E2" w14:textId="77777777" w:rsidR="00114F5F" w:rsidRPr="00710D28" w:rsidRDefault="00114F5F" w:rsidP="00114F5F">
      <w:pPr>
        <w:widowControl w:val="0"/>
        <w:ind w:left="1418"/>
        <w:jc w:val="both"/>
        <w:rPr>
          <w:rFonts w:ascii="Arial" w:hAnsi="Arial" w:cs="Arial"/>
          <w:sz w:val="20"/>
        </w:rPr>
      </w:pPr>
    </w:p>
    <w:p w14:paraId="0D999BFD" w14:textId="77777777" w:rsidR="00114F5F" w:rsidRPr="00050726" w:rsidRDefault="00114F5F" w:rsidP="00114F5F">
      <w:pPr>
        <w:pStyle w:val="Normaltimes"/>
        <w:widowControl w:val="0"/>
        <w:jc w:val="both"/>
        <w:rPr>
          <w:rFonts w:ascii="Arial" w:hAnsi="Arial" w:cs="Arial"/>
          <w:sz w:val="20"/>
        </w:rPr>
      </w:pPr>
      <w:r w:rsidRPr="00710D28">
        <w:rPr>
          <w:rFonts w:ascii="Arial" w:hAnsi="Arial" w:cs="Arial"/>
          <w:sz w:val="20"/>
        </w:rPr>
        <w:t>Asimismo, con el fin de garantizar la transparencia e imparcialidad en la realización de la prueba de aceptabilidad, y de esta forma evitar posibles direccionamientos que desvirtúen la objetividad de la prueba, se deberá establecer que la realización de la prueba de aceptabilidad, sea efectuada en una misma fecha, hora y lugar, y con el mismo universo de beneficiarios seleccionados conforme al procedimiento descrito anteriormente; de tal modo que no exista ninguna posibilidad de que el referido universo de</w:t>
      </w:r>
      <w:r w:rsidRPr="00710D28">
        <w:t xml:space="preserve"> </w:t>
      </w:r>
      <w:r w:rsidRPr="00710D28">
        <w:rPr>
          <w:rFonts w:ascii="Arial" w:hAnsi="Arial" w:cs="Arial"/>
          <w:sz w:val="20"/>
        </w:rPr>
        <w:t>beneficiarios conozca previamente a qué proveedor corresponde la muestra del producto objeto de evaluación.</w:t>
      </w:r>
    </w:p>
    <w:p w14:paraId="2634C1C7" w14:textId="77777777" w:rsidR="00114F5F" w:rsidRPr="00050726" w:rsidRDefault="00114F5F" w:rsidP="00114F5F">
      <w:pPr>
        <w:pStyle w:val="Normaltimes"/>
        <w:widowControl w:val="0"/>
        <w:ind w:left="1418"/>
        <w:jc w:val="both"/>
        <w:rPr>
          <w:rFonts w:asciiTheme="minorHAnsi" w:hAnsiTheme="minorHAnsi" w:cs="Tahoma"/>
          <w:sz w:val="22"/>
          <w:szCs w:val="22"/>
        </w:rPr>
      </w:pPr>
    </w:p>
    <w:sectPr w:rsidR="00114F5F" w:rsidRPr="00050726" w:rsidSect="00945116">
      <w:headerReference w:type="even" r:id="rId50"/>
      <w:headerReference w:type="default" r:id="rId51"/>
      <w:footerReference w:type="even" r:id="rId52"/>
      <w:footerReference w:type="default" r:id="rId53"/>
      <w:headerReference w:type="first" r:id="rId54"/>
      <w:pgSz w:w="11907" w:h="16839" w:code="9"/>
      <w:pgMar w:top="1418" w:right="1418" w:bottom="1701"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A0DAB" w14:textId="77777777" w:rsidR="002558D9" w:rsidRDefault="002558D9">
      <w:r>
        <w:separator/>
      </w:r>
    </w:p>
  </w:endnote>
  <w:endnote w:type="continuationSeparator" w:id="0">
    <w:p w14:paraId="27965463" w14:textId="77777777" w:rsidR="002558D9" w:rsidRDefault="002558D9">
      <w:r>
        <w:continuationSeparator/>
      </w:r>
    </w:p>
  </w:endnote>
  <w:endnote w:type="continuationNotice" w:id="1">
    <w:p w14:paraId="48387172" w14:textId="77777777" w:rsidR="002558D9" w:rsidRDefault="00255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C353E" w14:paraId="1D000481" w14:textId="77777777" w:rsidTr="00457835">
      <w:trPr>
        <w:trHeight w:val="300"/>
      </w:trPr>
      <w:tc>
        <w:tcPr>
          <w:tcW w:w="3020" w:type="dxa"/>
        </w:tcPr>
        <w:p w14:paraId="4CEC3040" w14:textId="550F420A" w:rsidR="00CC353E" w:rsidRDefault="00CC353E" w:rsidP="00457835">
          <w:pPr>
            <w:pStyle w:val="Encabezado"/>
            <w:ind w:left="-115"/>
          </w:pPr>
        </w:p>
      </w:tc>
      <w:tc>
        <w:tcPr>
          <w:tcW w:w="3020" w:type="dxa"/>
        </w:tcPr>
        <w:p w14:paraId="71B7E91F" w14:textId="5362C814" w:rsidR="00CC353E" w:rsidRDefault="00CC353E" w:rsidP="00457835">
          <w:pPr>
            <w:pStyle w:val="Encabezado"/>
            <w:jc w:val="center"/>
          </w:pPr>
        </w:p>
      </w:tc>
      <w:tc>
        <w:tcPr>
          <w:tcW w:w="3020" w:type="dxa"/>
        </w:tcPr>
        <w:p w14:paraId="014FB468" w14:textId="66FECE0C" w:rsidR="00CC353E" w:rsidRDefault="00CC353E" w:rsidP="00457835">
          <w:pPr>
            <w:pStyle w:val="Encabezado"/>
            <w:ind w:right="-115"/>
            <w:jc w:val="right"/>
          </w:pPr>
        </w:p>
      </w:tc>
    </w:tr>
  </w:tbl>
  <w:p w14:paraId="5ACC1145" w14:textId="26FE69C5" w:rsidR="00CC353E" w:rsidRDefault="00CC353E" w:rsidP="00457835">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47BE" w14:textId="77777777" w:rsidR="00CC353E" w:rsidRDefault="00CC353E">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4C5B"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4" behindDoc="0" locked="0" layoutInCell="1" allowOverlap="1" wp14:anchorId="37388CFD" wp14:editId="0F859DF4">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00852667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ysClr val="windowText" lastClr="000000"/>
                      </a:solidFill>
                      <a:ln w="38100" cap="flat" cmpd="sng" algn="ctr">
                        <a:noFill/>
                        <a:prstDash val="solid"/>
                        <a:miter lim="800000"/>
                      </a:ln>
                      <a:effectLst/>
                    </wps:spPr>
                    <wps:txbx>
                      <w:txbxContent>
                        <w:p w14:paraId="629EDDEA"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74</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7388CFD" id="_x0000_s1046" style="position:absolute;margin-left:0;margin-top:0;width:36pt;height:25.25pt;z-index:25165825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" fillcolor="windowText" stroked="f" strokeweight="3pt">
              <v:textbox>
                <w:txbxContent>
                  <w:p w14:paraId="629EDDEA"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74</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3" behindDoc="1" locked="0" layoutInCell="1" allowOverlap="1" wp14:anchorId="14095D87" wp14:editId="4655CD3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74257879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504610399" name="Rectángulo 1504610399"/>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030659" name="Cuadro de texto 1985030659"/>
                      <wps:cNvSpPr txBox="1"/>
                      <wps:spPr>
                        <a:xfrm>
                          <a:off x="0" y="0"/>
                          <a:ext cx="457200" cy="8229600"/>
                        </a:xfrm>
                        <a:prstGeom prst="rect">
                          <a:avLst/>
                        </a:prstGeom>
                        <a:noFill/>
                        <a:ln w="6350">
                          <a:noFill/>
                        </a:ln>
                        <a:effectLst/>
                      </wps:spPr>
                      <wps:txbx>
                        <w:txbxContent>
                          <w:sdt>
                            <w:sdtPr>
                              <w:rPr>
                                <w:rFonts w:ascii="Arial" w:hAnsi="Arial" w:cs="Arial"/>
                                <w:b/>
                                <w:bCs/>
                                <w:color w:val="7F7F7F" w:themeColor="text1" w:themeTint="80"/>
                              </w:rPr>
                              <w:alias w:val="Fecha"/>
                              <w:tag w:val=""/>
                              <w:id w:val="181398648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EC65A57" w14:textId="2BE67837"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4095D87" id="_x0000_s1047" style="position:absolute;margin-left:0;margin-top:0;width:36pt;height:9in;z-index:-25165822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">
              <v:rect id="Rectángulo 1504610399" o:spid="_x0000_s104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" fillcolor="windowText" stroked="f" strokeweight="1pt"/>
              <v:shapetype id="_x0000_t202" coordsize="21600,21600" o:spt="202" path="m,l,21600r21600,l21600,xe">
                <v:stroke joinstyle="miter"/>
                <v:path gradientshapeok="t" o:connecttype="rect"/>
              </v:shapetype>
              <v:shape id="Cuadro de texto 1985030659" o:spid="_x0000_s104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81398648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EC65A57" w14:textId="2BE67837"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2DC51CCC" w14:textId="77777777" w:rsidR="00CC353E" w:rsidRDefault="00CC353E">
    <w:pPr>
      <w:pStyle w:val="Piedepgina"/>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0A73" w14:textId="27B5219F" w:rsidR="00CC353E" w:rsidRDefault="00CC353E">
    <w:pPr>
      <w:pStyle w:val="Piedepgin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B6BB"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8" behindDoc="0" locked="0" layoutInCell="1" allowOverlap="1" wp14:anchorId="74421273" wp14:editId="25CAC2E9">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48857476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6D964"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76</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4421273" id="_x0000_s1050" style="position:absolute;margin-left:0;margin-top:0;width:36pt;height:25.25pt;z-index:25165824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JA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nkUjU8bqPf3jjjI4+Mtv1ZY0xvmwz1zOC/Y&#10;BrgDwh0eUgPWBAaKkgbcz/feozy2MXIp6XD+Kup/bJkTlOhvBhv8S7lYxIFNl9RrlLjXnM1rjtm2&#10;l4CNUuK2sTyRqOyCHknpoH3GVbGOVpHFDEfbFd2M5GXIWwFXDRfrdRLCEbUs3JhHyyN0THPs2Kf+&#10;mTk7tHXAebiFcVLZ8k13Z9moaWC9DSBVav1DVocC4HinThpWUdwfr+9J6rAwV78A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I&#10;4YJAiQIAAHgFAAAOAAAAAAAAAAAAAAAAAC4CAABkcnMvZTJvRG9jLnhtbFBLAQItABQABgAIAAAA&#10;IQC/OZ9e2gAAAAMBAAAPAAAAAAAAAAAAAAAAAOMEAABkcnMvZG93bnJldi54bWxQSwUGAAAAAAQA&#10;BADzAAAA6gUAAAAA&#10;" fillcolor="black [3213]" stroked="f" strokeweight="3pt">
              <v:textbox>
                <w:txbxContent>
                  <w:p w14:paraId="2DF6D964"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76</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7" behindDoc="1" locked="0" layoutInCell="1" allowOverlap="1" wp14:anchorId="6EA4254E" wp14:editId="2A38182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32786752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972568135" name="Rectángulo 197256813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240885" name="Cuadro de texto 82724088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439E9AD7" w:rsidR="00CC353E" w:rsidRDefault="00CC353E">
                                <w:pPr>
                                  <w:rPr>
                                    <w:color w:val="7F7F7F" w:themeColor="text1" w:themeTint="80"/>
                                  </w:rPr>
                                </w:pPr>
                                <w:r w:rsidRPr="00D47505">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EA4254E" id="_x0000_s1051" style="position:absolute;margin-left:0;margin-top:0;width:36pt;height:9in;z-index:-25165823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QQj6eIMDAACeCgAADgAAAAAAAAAAAAAAAAAuAgAAZHJzL2Uy&#10;b0RvYy54bWxQSwECLQAUAAYACAAAACEAvFQ5NtoAAAAFAQAADwAAAAAAAAAAAAAAAADdBQAAZHJz&#10;L2Rvd25yZXYueG1sUEsFBgAAAAAEAAQA8wAAAOQGAAAAAA==&#10;">
              <v:rect id="Rectángulo 1972568135" o:spid="_x0000_s105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827240885" o:spid="_x0000_s105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439E9AD7" w:rsidR="00CC353E" w:rsidRDefault="00CC353E">
                          <w:pPr>
                            <w:rPr>
                              <w:color w:val="7F7F7F" w:themeColor="text1" w:themeTint="80"/>
                            </w:rPr>
                          </w:pPr>
                          <w:r w:rsidRPr="00D47505">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3EA6DE10" w14:textId="77777777" w:rsidR="00CC353E" w:rsidRDefault="00CC353E">
    <w:pPr>
      <w:pStyle w:val="Piedepgin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8599" w14:textId="1C4C31CC" w:rsidR="00D756D5" w:rsidRDefault="00D756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31DE"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2" behindDoc="0" locked="0" layoutInCell="1" allowOverlap="1" wp14:anchorId="6172EDE2" wp14:editId="111CE7F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713941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3D3DBC"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172EDE2" id="Rectángulo 47" o:spid="_x0000_s1026"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5E3D3DBC"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1" behindDoc="1" locked="0" layoutInCell="1" allowOverlap="1" wp14:anchorId="1CFAF786" wp14:editId="62F6838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92828898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12848495" name="Rectángulo 201284849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405359" name="Cuadro de texto 13464053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36A7012C" w:rsidR="00CC353E" w:rsidRPr="007E11A2" w:rsidRDefault="00CC353E">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CFAF786" id="Grupo 50" o:spid="_x0000_s1027" style="position:absolute;margin-left:0;margin-top:0;width:36pt;height:9in;z-index:-25165823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8gcjYMDAACfCgAADgAAAAAAAAAAAAAAAAAuAgAAZHJzL2Uy&#10;b0RvYy54bWxQSwECLQAUAAYACAAAACEAvFQ5NtoAAAAFAQAADwAAAAAAAAAAAAAAAADdBQAAZHJz&#10;L2Rvd25yZXYueG1sUEsFBgAAAAAEAAQA8wAAAOQGAAAAAA==&#10;">
              <v:rect id="Rectángulo 2012848495"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346405359"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36A7012C" w:rsidR="00CC353E" w:rsidRPr="007E11A2" w:rsidRDefault="00CC353E">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LICITACIÓN PÚBLICA ABREVIADA PARA BIENES</w:t>
                          </w:r>
                        </w:p>
                      </w:sdtContent>
                    </w:sdt>
                  </w:txbxContent>
                </v:textbox>
              </v:shape>
              <w10:wrap anchorx="margin" anchory="page"/>
            </v:group>
          </w:pict>
        </mc:Fallback>
      </mc:AlternateContent>
    </w:r>
  </w:p>
  <w:p w14:paraId="398B7CE7" w14:textId="405EF7BF" w:rsidR="00CC353E" w:rsidRDefault="00CC353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C109"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4" behindDoc="0" locked="0" layoutInCell="1" allowOverlap="1" wp14:anchorId="171C5A60" wp14:editId="35C3E22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EBCE3D"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20</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71C5A60" id="_x0000_s1030"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61EBCE3D"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20</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3" behindDoc="1" locked="0" layoutInCell="1" allowOverlap="1" wp14:anchorId="36C6C9E1" wp14:editId="033B97EE">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00F3C7D4"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6C6C9E1" id="_x0000_s1031" style="position:absolute;margin-left:0;margin-top:0;width:36pt;height:9in;z-index:-25165823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Cz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Djw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2Rrgs24DAAB/CgAADgAAAAAAAAAAAAAAAAAuAgAAZHJzL2Uyb0RvYy54bWxQSwECLQAUAAYACAAA&#10;ACEAvFQ5NtoAAAAFAQAADwAAAAAAAAAAAAAAAADIBQAAZHJzL2Rvd25yZXYueG1sUEsFBgAAAAAE&#10;AAQA8wAAAM8GAAAAAA==&#10;">
              <v:rect id="Rectángulo 43"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00F3C7D4"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3F62986E" w14:textId="77777777" w:rsidR="00CC353E" w:rsidRDefault="00CC353E">
    <w:pPr>
      <w:pStyle w:val="Piedepgina"/>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C182" w14:textId="71116304" w:rsidR="00CC353E" w:rsidRDefault="00CC353E">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8B14"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6" behindDoc="0" locked="0" layoutInCell="1" allowOverlap="1" wp14:anchorId="60CA727B" wp14:editId="5196BEF6">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86131600"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3D8F50"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45</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0CA727B" id="_x0000_s1034" style="position:absolute;margin-left:0;margin-top:0;width:36pt;height:25.25pt;z-index:25165824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6F3D8F50"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45</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5" behindDoc="1" locked="0" layoutInCell="1" allowOverlap="1" wp14:anchorId="1F28BAE3" wp14:editId="78964FE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37787226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305046144" name="Rectángulo 130504614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446081" name="Cuadro de texto 164244608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0606EC5D"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F28BAE3" id="_x0000_s1035" style="position:absolute;margin-left:0;margin-top:0;width:36pt;height:9in;z-index:-25165823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BBph5ihQMAAJ8KAAAOAAAAAAAAAAAAAAAAAC4CAABkcnMv&#10;ZTJvRG9jLnhtbFBLAQItABQABgAIAAAAIQC8VDk22gAAAAUBAAAPAAAAAAAAAAAAAAAAAN8FAABk&#10;cnMvZG93bnJldi54bWxQSwUGAAAAAAQABADzAAAA5gYAAAAA&#10;">
              <v:rect id="Rectángulo 1305046144"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642446081"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0606EC5D"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28BD1B6B" w14:textId="77777777" w:rsidR="00CC353E" w:rsidRDefault="00CC353E">
    <w:pPr>
      <w:pStyle w:val="Piedepgina"/>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15BF" w14:textId="77777777" w:rsidR="00CC353E" w:rsidRDefault="00CC353E">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9352"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0" behindDoc="0" locked="0" layoutInCell="1" allowOverlap="1" wp14:anchorId="40DE69C6" wp14:editId="2F8CB2B6">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104289137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ysClr val="windowText" lastClr="000000"/>
                      </a:solidFill>
                      <a:ln w="38100" cap="flat" cmpd="sng" algn="ctr">
                        <a:noFill/>
                        <a:prstDash val="solid"/>
                        <a:miter lim="800000"/>
                      </a:ln>
                      <a:effectLst/>
                    </wps:spPr>
                    <wps:txbx>
                      <w:txbxContent>
                        <w:p w14:paraId="0FEE1794"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70</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0DE69C6" id="_x0000_s1038" style="position:absolute;margin-left:0;margin-top:0;width:36pt;height:25.25pt;z-index:25165825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" fillcolor="windowText" stroked="f" strokeweight="3pt">
              <v:textbox>
                <w:txbxContent>
                  <w:p w14:paraId="0FEE1794"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70</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9" behindDoc="1" locked="0" layoutInCell="1" allowOverlap="1" wp14:anchorId="43B0CB88" wp14:editId="707CEAF5">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764411847"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959634193" name="Rectángulo 1959634193"/>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18182" name="Cuadro de texto 92818182"/>
                      <wps:cNvSpPr txBox="1"/>
                      <wps:spPr>
                        <a:xfrm>
                          <a:off x="0" y="0"/>
                          <a:ext cx="457200" cy="8229600"/>
                        </a:xfrm>
                        <a:prstGeom prst="rect">
                          <a:avLst/>
                        </a:prstGeom>
                        <a:noFill/>
                        <a:ln w="6350">
                          <a:noFill/>
                        </a:ln>
                        <a:effectLst/>
                      </wps:spPr>
                      <wps:txbx>
                        <w:txbxContent>
                          <w:sdt>
                            <w:sdtPr>
                              <w:rPr>
                                <w:rFonts w:ascii="Arial" w:hAnsi="Arial" w:cs="Arial"/>
                                <w:b/>
                                <w:bCs/>
                                <w:color w:val="7F7F7F" w:themeColor="text1" w:themeTint="80"/>
                              </w:rPr>
                              <w:alias w:val="Fecha"/>
                              <w:tag w:val=""/>
                              <w:id w:val="7870106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E3A61C0" w14:textId="52A65D63"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3B0CB88" id="_x0000_s1039" style="position:absolute;margin-left:0;margin-top:0;width:36pt;height:9in;z-index:-25165823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">
              <v:rect id="Rectángulo 1959634193"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" fillcolor="windowText" stroked="f" strokeweight="1pt"/>
              <v:shapetype id="_x0000_t202" coordsize="21600,21600" o:spt="202" path="m,l,21600r21600,l21600,xe">
                <v:stroke joinstyle="miter"/>
                <v:path gradientshapeok="t" o:connecttype="rect"/>
              </v:shapetype>
              <v:shape id="Cuadro de texto 92818182"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7870106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E3A61C0" w14:textId="52A65D63"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44368336" w14:textId="77777777" w:rsidR="00CC353E" w:rsidRDefault="00CC353E">
    <w:pPr>
      <w:pStyle w:val="Piedepgina"/>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D66"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2" behindDoc="0" locked="0" layoutInCell="1" allowOverlap="1" wp14:anchorId="034EAEF2" wp14:editId="7C9A29CA">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59233118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ysClr val="windowText" lastClr="000000"/>
                      </a:solidFill>
                      <a:ln w="38100" cap="flat" cmpd="sng" algn="ctr">
                        <a:noFill/>
                        <a:prstDash val="solid"/>
                        <a:miter lim="800000"/>
                      </a:ln>
                      <a:effectLst/>
                    </wps:spPr>
                    <wps:txbx>
                      <w:txbxContent>
                        <w:p w14:paraId="2D46680C"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73</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34EAEF2" id="_x0000_s1042" style="position:absolute;margin-left:0;margin-top:0;width:36pt;height:25.25pt;z-index:25165825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" fillcolor="windowText" stroked="f" strokeweight="3pt">
              <v:textbox>
                <w:txbxContent>
                  <w:p w14:paraId="2D46680C"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73</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1" behindDoc="1" locked="0" layoutInCell="1" allowOverlap="1" wp14:anchorId="41422D36" wp14:editId="22CD40B8">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95313602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44710879" name="Rectángulo 144710879"/>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263496" name="Cuadro de texto 77263496"/>
                      <wps:cNvSpPr txBox="1"/>
                      <wps:spPr>
                        <a:xfrm>
                          <a:off x="0" y="0"/>
                          <a:ext cx="457200" cy="8229600"/>
                        </a:xfrm>
                        <a:prstGeom prst="rect">
                          <a:avLst/>
                        </a:prstGeom>
                        <a:noFill/>
                        <a:ln w="6350">
                          <a:noFill/>
                        </a:ln>
                        <a:effectLst/>
                      </wps:spPr>
                      <wps:txbx>
                        <w:txbxContent>
                          <w:sdt>
                            <w:sdtPr>
                              <w:rPr>
                                <w:rFonts w:ascii="Arial" w:hAnsi="Arial" w:cs="Arial"/>
                                <w:b/>
                                <w:bCs/>
                                <w:color w:val="7F7F7F" w:themeColor="text1" w:themeTint="80"/>
                              </w:rPr>
                              <w:alias w:val="Fecha"/>
                              <w:tag w:val=""/>
                              <w:id w:val="189685489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66687A1" w14:textId="5359823E"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1422D36" id="_x0000_s1043" style="position:absolute;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">
              <v:rect id="Rectángulo 144710879" o:spid="_x0000_s104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" fillcolor="windowText" stroked="f" strokeweight="1pt"/>
              <v:shapetype id="_x0000_t202" coordsize="21600,21600" o:spt="202" path="m,l,21600r21600,l21600,xe">
                <v:stroke joinstyle="miter"/>
                <v:path gradientshapeok="t" o:connecttype="rect"/>
              </v:shapetype>
              <v:shape id="Cuadro de texto 77263496" o:spid="_x0000_s104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89685489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66687A1" w14:textId="5359823E" w:rsidR="00CC353E" w:rsidRDefault="00CC353E">
                          <w:pPr>
                            <w:rPr>
                              <w:color w:val="7F7F7F" w:themeColor="text1" w:themeTint="80"/>
                            </w:rPr>
                          </w:pPr>
                          <w:r w:rsidRPr="001D188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41305ABC" w14:textId="77777777" w:rsidR="00CC353E" w:rsidRDefault="00CC353E">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67196" w14:textId="77777777" w:rsidR="002558D9" w:rsidRDefault="002558D9">
      <w:r>
        <w:separator/>
      </w:r>
    </w:p>
  </w:footnote>
  <w:footnote w:type="continuationSeparator" w:id="0">
    <w:p w14:paraId="2C1DF404" w14:textId="77777777" w:rsidR="002558D9" w:rsidRDefault="002558D9">
      <w:r>
        <w:continuationSeparator/>
      </w:r>
    </w:p>
  </w:footnote>
  <w:footnote w:type="continuationNotice" w:id="1">
    <w:p w14:paraId="37798F2A" w14:textId="77777777" w:rsidR="002558D9" w:rsidRDefault="002558D9"/>
  </w:footnote>
  <w:footnote w:id="2">
    <w:p w14:paraId="51355A90" w14:textId="61FB459C" w:rsidR="0080617E" w:rsidRPr="0080617E" w:rsidRDefault="0080617E" w:rsidP="0080617E">
      <w:pPr>
        <w:pStyle w:val="Textonotapie"/>
        <w:ind w:left="142" w:hanging="142"/>
        <w:jc w:val="both"/>
        <w:rPr>
          <w:lang w:val="es-ES"/>
        </w:rPr>
      </w:pPr>
      <w:r>
        <w:rPr>
          <w:rStyle w:val="Refdenotaalpie"/>
        </w:rPr>
        <w:footnoteRef/>
      </w:r>
      <w:r>
        <w:t xml:space="preserve"> </w:t>
      </w:r>
      <w:r w:rsidRPr="003245D1">
        <w:rPr>
          <w:rFonts w:ascii="Arial" w:hAnsi="Arial" w:cs="Arial"/>
          <w:color w:val="151515"/>
          <w:sz w:val="16"/>
          <w:szCs w:val="16"/>
        </w:rPr>
        <w:t xml:space="preserve">De conformidad con el numeral 27.1 del artículo 27 de la Ley, </w:t>
      </w:r>
      <w:r>
        <w:rPr>
          <w:rFonts w:ascii="Arial" w:hAnsi="Arial" w:cs="Arial"/>
          <w:color w:val="151515"/>
          <w:sz w:val="16"/>
          <w:szCs w:val="16"/>
        </w:rPr>
        <w:t>l</w:t>
      </w:r>
      <w:r w:rsidRPr="0094604A">
        <w:rPr>
          <w:rFonts w:ascii="Arial" w:hAnsi="Arial" w:cs="Arial"/>
          <w:color w:val="151515"/>
          <w:sz w:val="16"/>
          <w:szCs w:val="16"/>
        </w:rPr>
        <w:t>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r>
        <w:rPr>
          <w:rFonts w:ascii="Arial" w:hAnsi="Arial" w:cs="Arial"/>
          <w:color w:val="151515"/>
          <w:sz w:val="16"/>
          <w:szCs w:val="16"/>
        </w:rPr>
        <w:t xml:space="preserve">. </w:t>
      </w:r>
    </w:p>
  </w:footnote>
  <w:footnote w:id="3">
    <w:p w14:paraId="12F5A304" w14:textId="77777777" w:rsidR="00995F1F" w:rsidRPr="00710D28" w:rsidRDefault="00995F1F" w:rsidP="00F667F1">
      <w:pPr>
        <w:pStyle w:val="Textonotapie"/>
        <w:ind w:left="142" w:hanging="142"/>
        <w:jc w:val="both"/>
      </w:pPr>
      <w:r w:rsidRPr="00710D28">
        <w:rPr>
          <w:rStyle w:val="Refdenotaalpie"/>
        </w:rPr>
        <w:footnoteRef/>
      </w:r>
      <w:r w:rsidRPr="00710D28">
        <w:t xml:space="preserve"> </w:t>
      </w:r>
      <w:r w:rsidRPr="00710D28">
        <w:rPr>
          <w:rFonts w:ascii="Arial" w:hAnsi="Arial" w:cs="Arial"/>
          <w:sz w:val="16"/>
          <w:szCs w:val="16"/>
        </w:rPr>
        <w:t>Los formularios electrónicos del SEACE de la Pladicop que los participantes deben registrar para presentar sus ofertas, tienen carácter de declaración jurada. </w:t>
      </w:r>
    </w:p>
  </w:footnote>
  <w:footnote w:id="4">
    <w:p w14:paraId="6F7E3C14" w14:textId="1191FE3C" w:rsidR="00040E3F" w:rsidRPr="00710D28" w:rsidRDefault="00040E3F" w:rsidP="0042116D">
      <w:pPr>
        <w:pStyle w:val="Textonotapie"/>
        <w:jc w:val="both"/>
        <w:rPr>
          <w:lang w:val="es-MX"/>
        </w:rPr>
      </w:pPr>
      <w:r w:rsidRPr="00710D28">
        <w:rPr>
          <w:rStyle w:val="Refdenotaalpie"/>
        </w:rPr>
        <w:footnoteRef/>
      </w:r>
      <w:r w:rsidRPr="00710D28">
        <w:t xml:space="preserve"> </w:t>
      </w:r>
      <w:r w:rsidRPr="00710D28">
        <w:rPr>
          <w:rFonts w:ascii="Arial" w:hAnsi="Arial" w:cs="Arial"/>
          <w:sz w:val="16"/>
          <w:szCs w:val="16"/>
        </w:rPr>
        <w:t xml:space="preserve">Conforme </w:t>
      </w:r>
      <w:r w:rsidR="004E7529" w:rsidRPr="00710D28">
        <w:rPr>
          <w:rFonts w:ascii="Arial" w:hAnsi="Arial" w:cs="Arial"/>
          <w:sz w:val="16"/>
          <w:szCs w:val="16"/>
        </w:rPr>
        <w:t>al artículo 23 del Reglamento de la Ley N° 27269, Ley de Firmas y Certificados Digitales, aprobado mediante Decreto Supremo N° 052-2008-PCM y sus normas modificatorias, l</w:t>
      </w:r>
      <w:r w:rsidR="004E7529" w:rsidRPr="00710D28">
        <w:rPr>
          <w:rFonts w:ascii="Arial" w:eastAsia="Arial" w:hAnsi="Arial" w:cs="Arial"/>
          <w:sz w:val="16"/>
          <w:szCs w:val="16"/>
        </w:rPr>
        <w:t>os Prestadores de Servicios de Certificación Digital (PSC) pueden</w:t>
      </w:r>
      <w:r w:rsidR="004E7529" w:rsidRPr="00710D28">
        <w:rPr>
          <w:rFonts w:ascii="Arial" w:hAnsi="Arial" w:cs="Arial"/>
          <w:sz w:val="16"/>
          <w:szCs w:val="16"/>
        </w:rPr>
        <w:t xml:space="preserve"> ser: a) Entidad de Certificación, b) Entidad de Registro o Verificación, y c) Prestador de Servicios de Valor Añadido. En el siguiente link pueden consultarse el </w:t>
      </w:r>
      <w:r w:rsidR="004E7529" w:rsidRPr="00710D28">
        <w:rPr>
          <w:rFonts w:ascii="Arial" w:eastAsia="Arial" w:hAnsi="Arial" w:cs="Arial"/>
          <w:sz w:val="16"/>
          <w:szCs w:val="16"/>
        </w:rPr>
        <w:t>Registro Oficial de Prestadores de Servicios de Certificación Digital (ROPS) administrado por el INDECOPI</w:t>
      </w:r>
      <w:r w:rsidR="004E7529" w:rsidRPr="00710D28">
        <w:rPr>
          <w:rFonts w:ascii="Arial" w:eastAsia="Arial" w:hAnsi="Arial" w:cs="Arial"/>
          <w:color w:val="EE0000"/>
          <w:sz w:val="16"/>
          <w:szCs w:val="16"/>
        </w:rPr>
        <w:t>:</w:t>
      </w:r>
      <w:hyperlink r:id="rId1" w:history="1">
        <w:r w:rsidR="004E7529" w:rsidRPr="00710D28">
          <w:rPr>
            <w:rStyle w:val="Hipervnculo"/>
            <w:rFonts w:ascii="Arial" w:hAnsi="Arial" w:cs="Arial"/>
            <w:sz w:val="16"/>
            <w:szCs w:val="16"/>
          </w:rPr>
          <w:t>https://www.gob.pe/institucion/indecopi/informes-publicaciones/5447866-registro-oficial-de-prestadores-de-servicios-de-certificacio-digital-rops</w:t>
        </w:r>
      </w:hyperlink>
      <w:r w:rsidR="004E7529" w:rsidRPr="00710D28">
        <w:rPr>
          <w:rFonts w:ascii="Arial" w:hAnsi="Arial" w:cs="Arial"/>
          <w:color w:val="EE0000"/>
          <w:sz w:val="16"/>
          <w:szCs w:val="16"/>
        </w:rPr>
        <w:t xml:space="preserve"> </w:t>
      </w:r>
    </w:p>
  </w:footnote>
  <w:footnote w:id="5">
    <w:p w14:paraId="0A1191EB" w14:textId="57DFD138" w:rsidR="00CC353E" w:rsidRPr="00710D28" w:rsidRDefault="00CC353E" w:rsidP="009B7CD5">
      <w:pPr>
        <w:pStyle w:val="Textonotapie"/>
        <w:ind w:left="142" w:hanging="142"/>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De conformidad con el numeral 84.1 del artículo 84 de la Ley, el arbitraje puede ser ad hoc solo en los casos en los que el monto de la controversia no supere las 10 UIT.</w:t>
      </w:r>
    </w:p>
  </w:footnote>
  <w:footnote w:id="6">
    <w:p w14:paraId="086646D7" w14:textId="77777777" w:rsidR="00744E6F" w:rsidRPr="00921261" w:rsidRDefault="00744E6F" w:rsidP="00744E6F">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7">
    <w:p w14:paraId="06038EC0" w14:textId="22221843" w:rsidR="00430034" w:rsidRPr="00710D28" w:rsidRDefault="00430034" w:rsidP="00CF555D">
      <w:pPr>
        <w:pStyle w:val="Textonotapie"/>
        <w:jc w:val="both"/>
        <w:rPr>
          <w:lang w:val="es-MX"/>
        </w:rPr>
      </w:pPr>
      <w:r w:rsidRPr="00710D28">
        <w:rPr>
          <w:rStyle w:val="Refdenotaalpie"/>
        </w:rPr>
        <w:footnoteRef/>
      </w:r>
      <w:r w:rsidRPr="00710D28">
        <w:t xml:space="preserve"> </w:t>
      </w:r>
      <w:r w:rsidR="0052492D" w:rsidRPr="00710D28">
        <w:rPr>
          <w:rFonts w:ascii="Arial" w:hAnsi="Arial" w:cs="Arial"/>
          <w:sz w:val="16"/>
          <w:szCs w:val="16"/>
          <w:lang w:val="es-ES"/>
        </w:rPr>
        <w:t>L</w:t>
      </w:r>
      <w:r w:rsidRPr="00710D28">
        <w:rPr>
          <w:rFonts w:ascii="Arial" w:hAnsi="Arial" w:cs="Arial"/>
          <w:sz w:val="16"/>
          <w:szCs w:val="16"/>
          <w:lang w:val="es-ES"/>
        </w:rPr>
        <w:t>a cuantía de la contratación indicad</w:t>
      </w:r>
      <w:r w:rsidR="0052492D" w:rsidRPr="00710D28">
        <w:rPr>
          <w:rFonts w:ascii="Arial" w:hAnsi="Arial" w:cs="Arial"/>
          <w:sz w:val="16"/>
          <w:szCs w:val="16"/>
          <w:lang w:val="es-ES"/>
        </w:rPr>
        <w:t>a</w:t>
      </w:r>
      <w:r w:rsidRPr="00710D28">
        <w:rPr>
          <w:rFonts w:ascii="Arial" w:hAnsi="Arial" w:cs="Arial"/>
          <w:sz w:val="16"/>
          <w:szCs w:val="16"/>
          <w:lang w:val="es-ES"/>
        </w:rPr>
        <w:t xml:space="preserve"> en esta sección de las bases no debe diferir de la cuantía de la contratación consignad</w:t>
      </w:r>
      <w:r w:rsidR="0052492D" w:rsidRPr="00710D28">
        <w:rPr>
          <w:rFonts w:ascii="Arial" w:hAnsi="Arial" w:cs="Arial"/>
          <w:sz w:val="16"/>
          <w:szCs w:val="16"/>
          <w:lang w:val="es-ES"/>
        </w:rPr>
        <w:t>a</w:t>
      </w:r>
      <w:r w:rsidRPr="00710D28">
        <w:rPr>
          <w:rFonts w:ascii="Arial" w:hAnsi="Arial" w:cs="Arial"/>
          <w:sz w:val="16"/>
          <w:szCs w:val="16"/>
          <w:lang w:val="es-ES"/>
        </w:rPr>
        <w:t xml:space="preserve"> en la ficha del procedimiento de selección en el SEACE de la Pladicop. No obstante, de existir contradicción</w:t>
      </w:r>
      <w:r w:rsidR="00F136F9" w:rsidRPr="00710D28">
        <w:rPr>
          <w:rFonts w:ascii="Arial" w:hAnsi="Arial" w:cs="Arial"/>
          <w:sz w:val="16"/>
          <w:szCs w:val="16"/>
          <w:lang w:val="es-ES"/>
        </w:rPr>
        <w:t>,</w:t>
      </w:r>
      <w:r w:rsidRPr="00710D28">
        <w:rPr>
          <w:rFonts w:ascii="Arial" w:hAnsi="Arial" w:cs="Arial"/>
          <w:sz w:val="16"/>
          <w:szCs w:val="16"/>
          <w:lang w:val="es-ES"/>
        </w:rPr>
        <w:t xml:space="preserve"> </w:t>
      </w:r>
      <w:r w:rsidR="00F136F9" w:rsidRPr="00710D28">
        <w:rPr>
          <w:rFonts w:ascii="Arial" w:hAnsi="Arial" w:cs="Arial"/>
          <w:sz w:val="16"/>
          <w:szCs w:val="16"/>
          <w:lang w:val="es-ES"/>
        </w:rPr>
        <w:t>prima</w:t>
      </w:r>
      <w:r w:rsidRPr="00710D28">
        <w:rPr>
          <w:rFonts w:ascii="Arial" w:hAnsi="Arial" w:cs="Arial"/>
          <w:sz w:val="16"/>
          <w:szCs w:val="16"/>
          <w:lang w:val="es-ES"/>
        </w:rPr>
        <w:t xml:space="preserve"> la cuantía de la contratación indicad</w:t>
      </w:r>
      <w:r w:rsidR="0052492D" w:rsidRPr="00710D28">
        <w:rPr>
          <w:rFonts w:ascii="Arial" w:hAnsi="Arial" w:cs="Arial"/>
          <w:sz w:val="16"/>
          <w:szCs w:val="16"/>
          <w:lang w:val="es-ES"/>
        </w:rPr>
        <w:t>a</w:t>
      </w:r>
      <w:r w:rsidRPr="00710D28">
        <w:rPr>
          <w:rFonts w:ascii="Arial" w:hAnsi="Arial" w:cs="Arial"/>
          <w:sz w:val="16"/>
          <w:szCs w:val="16"/>
          <w:lang w:val="es-ES"/>
        </w:rPr>
        <w:t xml:space="preserve"> en las bases.</w:t>
      </w:r>
    </w:p>
  </w:footnote>
  <w:footnote w:id="8">
    <w:p w14:paraId="0F2ED176" w14:textId="27CEE1A5" w:rsidR="00F57C61" w:rsidRPr="00710D28" w:rsidRDefault="00F57C61" w:rsidP="00CF555D">
      <w:pPr>
        <w:pStyle w:val="Textonotapie"/>
        <w:jc w:val="both"/>
        <w:rPr>
          <w:lang w:val="es-MX"/>
        </w:rPr>
      </w:pPr>
      <w:r w:rsidRPr="00710D28">
        <w:rPr>
          <w:rStyle w:val="Refdenotaalpie"/>
        </w:rPr>
        <w:footnoteRef/>
      </w:r>
      <w:r w:rsidRPr="00710D28">
        <w:t xml:space="preserve"> </w:t>
      </w:r>
      <w:r w:rsidRPr="00710D28">
        <w:rPr>
          <w:rFonts w:ascii="Arial" w:hAnsi="Arial" w:cs="Arial"/>
          <w:sz w:val="16"/>
          <w:szCs w:val="16"/>
        </w:rPr>
        <w:t>De acuerdo al “Manual de Usuario</w:t>
      </w:r>
      <w:r w:rsidR="00485F26" w:rsidRPr="00710D28">
        <w:rPr>
          <w:rFonts w:ascii="Arial" w:hAnsi="Arial" w:cs="Arial"/>
          <w:sz w:val="16"/>
          <w:szCs w:val="16"/>
        </w:rPr>
        <w:t xml:space="preserve"> para </w:t>
      </w:r>
      <w:r w:rsidR="00995288" w:rsidRPr="00710D28">
        <w:rPr>
          <w:rFonts w:ascii="Arial" w:hAnsi="Arial" w:cs="Arial"/>
          <w:sz w:val="16"/>
          <w:szCs w:val="16"/>
        </w:rPr>
        <w:t>P</w:t>
      </w:r>
      <w:r w:rsidR="00485F26" w:rsidRPr="00710D28">
        <w:rPr>
          <w:rFonts w:ascii="Arial" w:hAnsi="Arial" w:cs="Arial"/>
          <w:sz w:val="16"/>
          <w:szCs w:val="16"/>
        </w:rPr>
        <w:t xml:space="preserve">roveedores del </w:t>
      </w:r>
      <w:r w:rsidR="008D392E" w:rsidRPr="00710D28">
        <w:rPr>
          <w:rFonts w:ascii="Arial" w:hAnsi="Arial" w:cs="Arial"/>
          <w:sz w:val="16"/>
          <w:szCs w:val="16"/>
        </w:rPr>
        <w:t>Estado</w:t>
      </w:r>
      <w:r w:rsidRPr="00710D28">
        <w:rPr>
          <w:rFonts w:ascii="Arial" w:hAnsi="Arial" w:cs="Arial"/>
          <w:sz w:val="16"/>
          <w:szCs w:val="16"/>
        </w:rPr>
        <w:t xml:space="preserve">” emitido por el OECE, los postores pueden presentar hasta 10 archivos en los formatos .doc, .docx, .xls, .xlsx, .pdf, .zip, .7z, .rar. (para documentos de texto, hojas de cálculo y carpetas comprimidas), </w:t>
      </w:r>
      <w:r w:rsidR="00670126" w:rsidRPr="00710D28">
        <w:rPr>
          <w:rFonts w:ascii="Arial" w:hAnsi="Arial" w:cs="Arial"/>
          <w:sz w:val="16"/>
          <w:szCs w:val="16"/>
        </w:rPr>
        <w:t>ya sea</w:t>
      </w:r>
      <w:r w:rsidRPr="00710D28">
        <w:rPr>
          <w:rFonts w:ascii="Arial" w:hAnsi="Arial" w:cs="Arial"/>
          <w:sz w:val="16"/>
          <w:szCs w:val="16"/>
        </w:rPr>
        <w:t xml:space="preserve"> archivos con firmas digitales y otros con firmas manuales, sin que se perjudique la validez de las firmas digitales. Para consultar </w:t>
      </w:r>
      <w:r w:rsidR="00F77F29" w:rsidRPr="00710D28">
        <w:rPr>
          <w:rFonts w:ascii="Arial" w:hAnsi="Arial" w:cs="Arial"/>
          <w:sz w:val="16"/>
          <w:szCs w:val="16"/>
        </w:rPr>
        <w:t>el referido manual se</w:t>
      </w:r>
      <w:r w:rsidRPr="00710D28">
        <w:rPr>
          <w:rFonts w:ascii="Arial" w:hAnsi="Arial" w:cs="Arial"/>
          <w:sz w:val="16"/>
          <w:szCs w:val="16"/>
        </w:rPr>
        <w:t xml:space="preserve"> puede ingresar a</w:t>
      </w:r>
      <w:r w:rsidR="00F77F29" w:rsidRPr="00710D28">
        <w:rPr>
          <w:rFonts w:ascii="Arial" w:hAnsi="Arial" w:cs="Arial"/>
          <w:sz w:val="16"/>
          <w:szCs w:val="16"/>
        </w:rPr>
        <w:t>:</w:t>
      </w:r>
      <w:r w:rsidRPr="00710D28">
        <w:rPr>
          <w:rFonts w:ascii="Arial" w:hAnsi="Arial" w:cs="Arial"/>
          <w:sz w:val="16"/>
          <w:szCs w:val="16"/>
        </w:rPr>
        <w:t xml:space="preserve"> </w:t>
      </w:r>
      <w:hyperlink r:id="rId2" w:history="1">
        <w:r w:rsidRPr="00710D28">
          <w:rPr>
            <w:rFonts w:ascii="Arial" w:hAnsi="Arial" w:cs="Arial"/>
            <w:sz w:val="16"/>
            <w:szCs w:val="16"/>
          </w:rPr>
          <w:t>https://www.gob.pe/institucion/oece/colecciones/66426-manuales-de-usuario-de-la-ley-n-32069-en-el-seace</w:t>
        </w:r>
      </w:hyperlink>
    </w:p>
  </w:footnote>
  <w:footnote w:id="9">
    <w:p w14:paraId="10B3E4AA" w14:textId="7F01604B" w:rsidR="00CC353E" w:rsidRPr="00710D28" w:rsidRDefault="00CC353E" w:rsidP="009B7CD5">
      <w:pPr>
        <w:pStyle w:val="Textonotapie"/>
        <w:tabs>
          <w:tab w:val="left" w:pos="142"/>
        </w:tabs>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La omisión del índice no determina la no admisión de la oferta.</w:t>
      </w:r>
    </w:p>
  </w:footnote>
  <w:footnote w:id="10">
    <w:p w14:paraId="5EE259D9" w14:textId="46B32ED6" w:rsidR="00CC353E" w:rsidRPr="00710D28" w:rsidRDefault="00CC353E" w:rsidP="009B7CD5">
      <w:pPr>
        <w:pStyle w:val="Textonotapie"/>
        <w:tabs>
          <w:tab w:val="left" w:pos="142"/>
        </w:tabs>
        <w:ind w:left="142" w:hanging="142"/>
        <w:jc w:val="both"/>
        <w:rPr>
          <w:rStyle w:val="Hipervnculo"/>
          <w:rFonts w:ascii="Arial" w:eastAsia="MS Mincho" w:hAnsi="Arial" w:cs="Arial"/>
          <w:color w:val="auto"/>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eastAsia="MS Mincho" w:hAnsi="Arial" w:cs="Arial"/>
          <w:sz w:val="16"/>
          <w:szCs w:val="16"/>
        </w:rPr>
        <w:t>Para mayor información de las Entidades usuarias y del Catálogo de Servicios de la Plataforma Nacional de Interoperabilidad – PIDE ingresar al siguiente enlace</w:t>
      </w:r>
      <w:r w:rsidRPr="00710D28">
        <w:rPr>
          <w:rFonts w:ascii="Arial" w:hAnsi="Arial" w:cs="Arial"/>
          <w:sz w:val="16"/>
          <w:szCs w:val="16"/>
        </w:rPr>
        <w:t xml:space="preserve"> </w:t>
      </w:r>
      <w:r w:rsidRPr="00710D28">
        <w:rPr>
          <w:rStyle w:val="Hipervnculo"/>
          <w:rFonts w:ascii="Arial" w:hAnsi="Arial" w:cs="Arial"/>
          <w:color w:val="auto"/>
          <w:sz w:val="16"/>
          <w:szCs w:val="16"/>
        </w:rPr>
        <w:t>https://www.gob.pe/741-plataforma-nacional-de-interoperabilidad</w:t>
      </w:r>
    </w:p>
  </w:footnote>
  <w:footnote w:id="11">
    <w:p w14:paraId="71FDF52D" w14:textId="7D21A2B3" w:rsidR="00CC353E" w:rsidRPr="001468F6" w:rsidRDefault="00CC353E" w:rsidP="001468F6">
      <w:pPr>
        <w:tabs>
          <w:tab w:val="left" w:pos="142"/>
        </w:tabs>
        <w:ind w:left="142" w:hanging="142"/>
        <w:rPr>
          <w:rFonts w:ascii="Arial" w:eastAsia="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eastAsia="Arial" w:hAnsi="Arial" w:cs="Arial"/>
          <w:color w:val="000000" w:themeColor="text1"/>
          <w:sz w:val="16"/>
          <w:szCs w:val="16"/>
        </w:rPr>
        <w:t>En caso de transferencia interbancaria</w:t>
      </w:r>
      <w:r w:rsidRPr="00710D28">
        <w:rPr>
          <w:rFonts w:ascii="Arial" w:eastAsia="Arial" w:hAnsi="Arial" w:cs="Arial"/>
          <w:color w:val="000000" w:themeColor="text1"/>
          <w:sz w:val="16"/>
          <w:szCs w:val="16"/>
          <w:lang w:val="es"/>
        </w:rPr>
        <w:t>.</w:t>
      </w:r>
    </w:p>
  </w:footnote>
  <w:footnote w:id="12">
    <w:p w14:paraId="623001F7" w14:textId="45E1416F" w:rsidR="007175CF" w:rsidRPr="009079A9" w:rsidRDefault="007175CF" w:rsidP="009079A9">
      <w:pPr>
        <w:pStyle w:val="Textonotapie"/>
        <w:ind w:left="142" w:hanging="142"/>
        <w:jc w:val="both"/>
        <w:rPr>
          <w:rFonts w:ascii="Arial" w:hAnsi="Arial" w:cs="Arial"/>
          <w:sz w:val="16"/>
          <w:szCs w:val="16"/>
        </w:rPr>
      </w:pPr>
      <w:r w:rsidRPr="009079A9">
        <w:rPr>
          <w:rStyle w:val="Refdenotaalpie"/>
          <w:rFonts w:ascii="Arial" w:hAnsi="Arial" w:cs="Arial"/>
          <w:sz w:val="16"/>
          <w:szCs w:val="16"/>
        </w:rPr>
        <w:footnoteRef/>
      </w:r>
      <w:r w:rsidRPr="009079A9">
        <w:rPr>
          <w:rFonts w:ascii="Arial" w:hAnsi="Arial" w:cs="Arial"/>
          <w:sz w:val="16"/>
          <w:szCs w:val="16"/>
        </w:rPr>
        <w:t xml:space="preserve"> De acuerdo con el numeral 8 de la Decimotercera Disposición Complementaria Transitoria</w:t>
      </w:r>
      <w:r w:rsidR="00584E57" w:rsidRPr="009079A9">
        <w:rPr>
          <w:rFonts w:ascii="Arial" w:hAnsi="Arial" w:cs="Arial"/>
          <w:sz w:val="16"/>
          <w:szCs w:val="16"/>
        </w:rPr>
        <w:t xml:space="preserve"> del Reglamento, </w:t>
      </w:r>
      <w:r w:rsidRPr="009079A9">
        <w:rPr>
          <w:rFonts w:ascii="Arial" w:hAnsi="Arial" w:cs="Arial"/>
          <w:sz w:val="16"/>
          <w:szCs w:val="16"/>
        </w:rPr>
        <w:t>en tanto se implemente el sorteo en la Pladicop, la entidad contratante elige la Institución Arbitral de la lista consolidada de seis instituciones arbitrales, siendo esta la institución arbitral definitiva.</w:t>
      </w:r>
    </w:p>
  </w:footnote>
  <w:footnote w:id="13">
    <w:p w14:paraId="3BF9B0D6" w14:textId="379DA56C" w:rsidR="00AF42D2" w:rsidRPr="001468F6" w:rsidRDefault="00AF42D2" w:rsidP="001468F6">
      <w:pPr>
        <w:pStyle w:val="Textonotapie"/>
        <w:jc w:val="both"/>
        <w:rPr>
          <w:rFonts w:ascii="Arial" w:eastAsia="MS Mincho" w:hAnsi="Arial" w:cs="Arial"/>
          <w:sz w:val="16"/>
          <w:szCs w:val="16"/>
          <w:lang w:val="es-MX"/>
        </w:rPr>
      </w:pPr>
      <w:r w:rsidRPr="00C72C8C">
        <w:rPr>
          <w:rStyle w:val="Refdenotaalpie"/>
          <w:rFonts w:ascii="Arial" w:hAnsi="Arial" w:cs="Arial"/>
          <w:sz w:val="16"/>
          <w:szCs w:val="16"/>
        </w:rPr>
        <w:footnoteRef/>
      </w:r>
      <w:r w:rsidRPr="00C72C8C">
        <w:rPr>
          <w:rFonts w:ascii="Arial" w:hAnsi="Arial" w:cs="Arial"/>
          <w:sz w:val="16"/>
          <w:szCs w:val="16"/>
        </w:rPr>
        <w:t xml:space="preserve"> Para mayor información de las entidades usuarias y del Catálogo de Servicios de la Plataforma de Interoperabilidad del Estado – PIDE ingresar al siguiente enlace https://www.gob.pe/741-plataforma-nacional-de-interoperabilidad</w:t>
      </w:r>
      <w:r w:rsidRPr="00C72C8C" w:rsidDel="003F4D56">
        <w:rPr>
          <w:rFonts w:ascii="Arial" w:hAnsi="Arial" w:cs="Arial"/>
          <w:sz w:val="16"/>
          <w:szCs w:val="16"/>
        </w:rPr>
        <w:t xml:space="preserve"> </w:t>
      </w:r>
    </w:p>
  </w:footnote>
  <w:footnote w:id="14">
    <w:p w14:paraId="47ED6795" w14:textId="5C59519F" w:rsidR="00CC353E" w:rsidRPr="00710D28" w:rsidRDefault="00CC353E" w:rsidP="009B7CD5">
      <w:pPr>
        <w:pStyle w:val="Textonotapie"/>
        <w:widowControl w:val="0"/>
        <w:tabs>
          <w:tab w:val="left" w:pos="142"/>
        </w:tabs>
        <w:ind w:left="142" w:hanging="142"/>
        <w:jc w:val="both"/>
        <w:rPr>
          <w:rFonts w:ascii="Arial" w:hAnsi="Arial" w:cs="Arial"/>
          <w:sz w:val="16"/>
          <w:szCs w:val="16"/>
        </w:rPr>
      </w:pPr>
      <w:r w:rsidRPr="00710D28">
        <w:rPr>
          <w:rStyle w:val="Refdenotaalpie"/>
          <w:rFonts w:ascii="Arial" w:hAnsi="Arial" w:cs="Arial"/>
          <w:sz w:val="16"/>
          <w:szCs w:val="16"/>
        </w:rPr>
        <w:footnoteRef/>
      </w:r>
      <w:r w:rsidR="00D549D3" w:rsidRPr="00710D28">
        <w:rPr>
          <w:rFonts w:ascii="Arial" w:hAnsi="Arial" w:cs="Arial"/>
          <w:sz w:val="16"/>
          <w:szCs w:val="16"/>
        </w:rPr>
        <w:t xml:space="preserve"> </w:t>
      </w:r>
      <w:r w:rsidRPr="00710D28">
        <w:rPr>
          <w:rFonts w:ascii="Arial" w:hAnsi="Arial" w:cs="Arial"/>
          <w:sz w:val="16"/>
          <w:szCs w:val="16"/>
        </w:rPr>
        <w:t>Si la entidad contratante ha previsto la entrega de adelantos, debe prever en las bases el plazo en el cual el contratista debe solicitar el adelanto, así como el plazo de entrega del mismo, conforme a lo previsto en el art</w:t>
      </w:r>
      <w:r w:rsidRPr="00710D28">
        <w:rPr>
          <w:rFonts w:ascii="Arial" w:hAnsi="Arial" w:cs="Arial"/>
          <w:color w:val="000000"/>
          <w:sz w:val="16"/>
          <w:szCs w:val="16"/>
        </w:rPr>
        <w:t xml:space="preserve">ículo 137 </w:t>
      </w:r>
      <w:r w:rsidRPr="00710D28">
        <w:rPr>
          <w:rFonts w:ascii="Arial" w:hAnsi="Arial" w:cs="Arial"/>
          <w:sz w:val="16"/>
          <w:szCs w:val="16"/>
        </w:rPr>
        <w:t>del Reglamento.</w:t>
      </w:r>
    </w:p>
    <w:p w14:paraId="79ABA687" w14:textId="77777777" w:rsidR="00CC353E" w:rsidRPr="00710D28" w:rsidRDefault="00CC353E" w:rsidP="009B7CD5">
      <w:pPr>
        <w:pStyle w:val="Textonotapie"/>
        <w:widowControl w:val="0"/>
        <w:tabs>
          <w:tab w:val="left" w:pos="142"/>
        </w:tabs>
        <w:ind w:left="142" w:hanging="142"/>
        <w:jc w:val="both"/>
        <w:rPr>
          <w:rFonts w:ascii="Arial" w:hAnsi="Arial" w:cs="Arial"/>
          <w:sz w:val="16"/>
          <w:szCs w:val="16"/>
        </w:rPr>
      </w:pPr>
    </w:p>
  </w:footnote>
  <w:footnote w:id="15">
    <w:p w14:paraId="49207C5B" w14:textId="699D211E" w:rsidR="00CC353E" w:rsidRPr="00710D28" w:rsidRDefault="00CC353E" w:rsidP="009B7CD5">
      <w:pPr>
        <w:pStyle w:val="Textonotapie"/>
        <w:widowControl w:val="0"/>
        <w:tabs>
          <w:tab w:val="left" w:pos="142"/>
        </w:tabs>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De conformidad con el artículo 113 del Reglamento, esta garantía debe ser emitida por idéntico monto y un plazo mínimo de vigencia de tres meses, renovable por un plazo idéntico hasta la amortización total del adelanto otorgado. Cuando el plazo de ejecución contractual sea menor a tres meses, las garantías pueden ser emitidas con una vigencia menor, siempre que cubra la fecha prevista para la amortización total del adelanto otorgado.</w:t>
      </w:r>
    </w:p>
  </w:footnote>
  <w:footnote w:id="16">
    <w:p w14:paraId="55BA8CC1" w14:textId="6D9823A7" w:rsidR="00CC353E" w:rsidRPr="00710D28" w:rsidRDefault="00CC353E" w:rsidP="00AA60D9">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El solo sello de cancelado en el comprobante, cuando ha sido colocado por el propio postor, no puede ser considerado como una acreditación </w:t>
      </w:r>
      <w:r w:rsidR="00E74143" w:rsidRPr="00710D28">
        <w:rPr>
          <w:rFonts w:ascii="Arial" w:hAnsi="Arial" w:cs="Arial"/>
          <w:sz w:val="16"/>
          <w:szCs w:val="16"/>
        </w:rPr>
        <w:t>fehaciente</w:t>
      </w:r>
      <w:r w:rsidRPr="00710D28">
        <w:rPr>
          <w:rFonts w:ascii="Arial" w:hAnsi="Arial" w:cs="Arial"/>
          <w:sz w:val="16"/>
          <w:szCs w:val="16"/>
        </w:rPr>
        <w:t xml:space="preserve"> en relación a que se encuentra cancelado. Es válido el sello colocado por el cliente del postor (sea utilizando el término “cancelado” o “pagado”).</w:t>
      </w:r>
    </w:p>
  </w:footnote>
  <w:footnote w:id="17">
    <w:p w14:paraId="39C13538" w14:textId="3654B84A" w:rsidR="00CC353E" w:rsidRPr="00710D28" w:rsidRDefault="00CC353E" w:rsidP="274E9E25">
      <w:pPr>
        <w:rPr>
          <w:sz w:val="16"/>
          <w:szCs w:val="16"/>
        </w:rPr>
      </w:pPr>
      <w:r w:rsidRPr="00710D28">
        <w:rPr>
          <w:rStyle w:val="Refdenotaalpie"/>
          <w:sz w:val="16"/>
          <w:szCs w:val="16"/>
        </w:rPr>
        <w:footnoteRef/>
      </w:r>
      <w:r w:rsidRPr="00710D28">
        <w:rPr>
          <w:sz w:val="16"/>
          <w:szCs w:val="16"/>
        </w:rPr>
        <w:t xml:space="preserve"> </w:t>
      </w:r>
      <w:r w:rsidRPr="00710D28">
        <w:rPr>
          <w:rFonts w:ascii="Arial" w:eastAsia="Arial" w:hAnsi="Arial" w:cs="Arial"/>
          <w:color w:val="000000" w:themeColor="text1"/>
          <w:sz w:val="16"/>
          <w:szCs w:val="16"/>
          <w:lang w:val="es-ES"/>
        </w:rPr>
        <w:t>De acuerdo con el Régimen de Retenciones del Impuesto General a las Ventas (IGV).</w:t>
      </w:r>
    </w:p>
    <w:p w14:paraId="2F98EA85" w14:textId="679E0B9E" w:rsidR="00CC353E" w:rsidRPr="00710D28" w:rsidRDefault="00CC353E"/>
  </w:footnote>
  <w:footnote w:id="18">
    <w:p w14:paraId="4CC5235F" w14:textId="77777777" w:rsidR="00CC353E" w:rsidRPr="00710D28" w:rsidRDefault="00CC353E" w:rsidP="00AA60D9">
      <w:pPr>
        <w:pStyle w:val="Textonotapie"/>
        <w:ind w:left="142" w:hanging="142"/>
        <w:rPr>
          <w:lang w:val="es-MX"/>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hAnsi="Arial" w:cs="Arial"/>
          <w:sz w:val="16"/>
          <w:szCs w:val="16"/>
          <w:lang w:val="es-MX"/>
        </w:rPr>
        <w:t>Entendiéndose por estas a aquellos que no son entidades contratantes.</w:t>
      </w:r>
      <w:r w:rsidRPr="00710D28">
        <w:rPr>
          <w:lang w:val="es-MX"/>
        </w:rPr>
        <w:t xml:space="preserve"> </w:t>
      </w:r>
    </w:p>
  </w:footnote>
  <w:footnote w:id="19">
    <w:p w14:paraId="492E797D" w14:textId="1DE0DCF4" w:rsidR="00CC353E" w:rsidRPr="00710D28" w:rsidRDefault="00CC353E" w:rsidP="333D759F">
      <w:pPr>
        <w:pStyle w:val="Textonotapie"/>
        <w:tabs>
          <w:tab w:val="left" w:pos="284"/>
        </w:tabs>
        <w:ind w:left="284" w:hanging="284"/>
        <w:jc w:val="both"/>
        <w:rPr>
          <w:rFonts w:ascii="Arial" w:eastAsia="MS Mincho" w:hAnsi="Arial" w:cs="Arial"/>
          <w:sz w:val="16"/>
          <w:szCs w:val="16"/>
          <w:lang w:val="es-ES"/>
        </w:rPr>
      </w:pPr>
      <w:r w:rsidRPr="00710D28">
        <w:rPr>
          <w:rStyle w:val="Refdenotaalpie"/>
          <w:rFonts w:ascii="Arial" w:hAnsi="Arial" w:cs="Arial"/>
          <w:sz w:val="16"/>
          <w:szCs w:val="16"/>
        </w:rPr>
        <w:footnoteRef/>
      </w:r>
      <w:r w:rsidR="333D759F" w:rsidRPr="00710D28">
        <w:rPr>
          <w:rStyle w:val="Refdenotaalpie"/>
          <w:rFonts w:ascii="Arial" w:hAnsi="Arial" w:cs="Arial"/>
          <w:sz w:val="16"/>
          <w:szCs w:val="16"/>
        </w:rPr>
        <w:t xml:space="preserve"> </w:t>
      </w:r>
      <w:r w:rsidRPr="00710D28">
        <w:tab/>
      </w:r>
      <w:r w:rsidR="333D759F" w:rsidRPr="00710D28">
        <w:rPr>
          <w:rFonts w:ascii="Arial" w:eastAsia="MS Mincho" w:hAnsi="Arial" w:cs="Arial"/>
          <w:sz w:val="16"/>
          <w:szCs w:val="16"/>
          <w:lang w:val="es-ES"/>
        </w:rPr>
        <w:t xml:space="preserve">Sea firmante/signatario del Acuerdo de Reconocimiento Mutuo (MLA) </w:t>
      </w:r>
      <w:r w:rsidR="333D759F" w:rsidRPr="00710D28">
        <w:rPr>
          <w:rFonts w:ascii="Arial" w:hAnsi="Arial" w:cs="Arial"/>
          <w:sz w:val="16"/>
          <w:szCs w:val="16"/>
          <w:lang w:val="es-ES"/>
        </w:rPr>
        <w:t>del International Accreditation Forum-IAF (</w:t>
      </w:r>
      <w:hyperlink r:id="rId3" w:history="1">
        <w:r w:rsidR="333D759F" w:rsidRPr="00710D28">
          <w:rPr>
            <w:rStyle w:val="Hipervnculo"/>
            <w:rFonts w:ascii="Arial" w:hAnsi="Arial" w:cs="Arial"/>
            <w:sz w:val="16"/>
            <w:szCs w:val="16"/>
            <w:lang w:val="es-ES"/>
          </w:rPr>
          <w:t>http://www.iaf.nu</w:t>
        </w:r>
      </w:hyperlink>
      <w:r w:rsidR="333D759F" w:rsidRPr="00710D28">
        <w:rPr>
          <w:rFonts w:ascii="Arial" w:hAnsi="Arial" w:cs="Arial"/>
          <w:sz w:val="16"/>
          <w:szCs w:val="16"/>
          <w:lang w:val="es-ES"/>
        </w:rPr>
        <w:t>) o del InterAmerican Accreditation Cooperation-IAAC (</w:t>
      </w:r>
      <w:hyperlink r:id="rId4" w:history="1">
        <w:r w:rsidR="333D759F" w:rsidRPr="00710D28">
          <w:rPr>
            <w:rStyle w:val="Hipervnculo"/>
            <w:rFonts w:ascii="Arial" w:hAnsi="Arial" w:cs="Arial"/>
            <w:sz w:val="16"/>
            <w:szCs w:val="16"/>
            <w:lang w:val="es-ES"/>
          </w:rPr>
          <w:t>http://www.iaac.org.mx</w:t>
        </w:r>
      </w:hyperlink>
      <w:r w:rsidR="333D759F" w:rsidRPr="00710D28">
        <w:rPr>
          <w:rFonts w:ascii="Arial" w:hAnsi="Arial" w:cs="Arial"/>
          <w:sz w:val="16"/>
          <w:szCs w:val="16"/>
          <w:lang w:val="es-ES"/>
        </w:rPr>
        <w:t>) o Acuerdo de Reconocimiento Mutuo (MRA) del International Laboratory Accreditation Cooperation - ILAC (</w:t>
      </w:r>
      <w:hyperlink r:id="rId5" w:history="1">
        <w:r w:rsidR="333D759F" w:rsidRPr="00710D28">
          <w:rPr>
            <w:rStyle w:val="Hipervnculo"/>
            <w:rFonts w:ascii="Arial" w:hAnsi="Arial" w:cs="Arial"/>
            <w:sz w:val="16"/>
            <w:szCs w:val="16"/>
            <w:lang w:val="es-ES"/>
          </w:rPr>
          <w:t>https://ilac.org/</w:t>
        </w:r>
      </w:hyperlink>
      <w:r w:rsidR="333D759F" w:rsidRPr="00710D28">
        <w:rPr>
          <w:rFonts w:ascii="Arial" w:hAnsi="Arial" w:cs="Arial"/>
          <w:sz w:val="16"/>
          <w:szCs w:val="16"/>
          <w:lang w:val="es-ES"/>
        </w:rPr>
        <w:t>) o del European co-operation for Accreditation-EA (</w:t>
      </w:r>
      <w:hyperlink r:id="rId6" w:history="1">
        <w:r w:rsidR="333D759F" w:rsidRPr="00710D28">
          <w:rPr>
            <w:rStyle w:val="Hipervnculo"/>
            <w:rFonts w:ascii="Arial" w:hAnsi="Arial" w:cs="Arial"/>
            <w:sz w:val="16"/>
            <w:szCs w:val="16"/>
            <w:lang w:val="es-ES"/>
          </w:rPr>
          <w:t>http://www.european-accreditation.org/</w:t>
        </w:r>
      </w:hyperlink>
      <w:r w:rsidR="333D759F" w:rsidRPr="00710D28">
        <w:rPr>
          <w:rFonts w:ascii="Arial" w:hAnsi="Arial" w:cs="Arial"/>
          <w:sz w:val="16"/>
          <w:szCs w:val="16"/>
          <w:lang w:val="es-ES"/>
        </w:rPr>
        <w:t xml:space="preserve">) </w:t>
      </w:r>
      <w:r w:rsidR="333D759F" w:rsidRPr="00710D28">
        <w:rPr>
          <w:rFonts w:ascii="Arial" w:hAnsi="Arial" w:cs="Arial"/>
          <w:sz w:val="16"/>
          <w:szCs w:val="16"/>
        </w:rPr>
        <w:t>o del Asia Pacific Accreditation Cooperation-APAC (https://www.apac-accreditation.org/)</w:t>
      </w:r>
    </w:p>
    <w:p w14:paraId="16F779C5" w14:textId="77777777" w:rsidR="00CC353E" w:rsidRPr="00710D28" w:rsidRDefault="00CC353E" w:rsidP="005B4217">
      <w:pPr>
        <w:pStyle w:val="Textonotapie"/>
        <w:tabs>
          <w:tab w:val="left" w:pos="284"/>
        </w:tabs>
        <w:ind w:left="284" w:hanging="284"/>
        <w:jc w:val="both"/>
        <w:rPr>
          <w:rFonts w:ascii="Arial" w:eastAsia="MS Mincho" w:hAnsi="Arial" w:cs="Arial"/>
          <w:sz w:val="16"/>
          <w:szCs w:val="16"/>
          <w:lang w:val="es-ES"/>
        </w:rPr>
      </w:pPr>
    </w:p>
  </w:footnote>
  <w:footnote w:id="20">
    <w:p w14:paraId="7BE348FA" w14:textId="5689379C" w:rsidR="00CC353E" w:rsidRPr="00710D28" w:rsidRDefault="00CC353E" w:rsidP="009A4540">
      <w:pPr>
        <w:pStyle w:val="Textonotapie"/>
        <w:ind w:left="142" w:hanging="142"/>
        <w:jc w:val="both"/>
        <w:rPr>
          <w:rFonts w:ascii="Arial" w:eastAsia="MS Mincho" w:hAnsi="Arial" w:cs="Arial"/>
          <w:sz w:val="16"/>
          <w:szCs w:val="16"/>
          <w:lang w:val="es-ES"/>
        </w:rPr>
      </w:pPr>
      <w:r w:rsidRPr="00710D28">
        <w:rPr>
          <w:rStyle w:val="Refdenotaalpie"/>
          <w:rFonts w:ascii="Arial" w:hAnsi="Arial" w:cs="Arial"/>
          <w:sz w:val="16"/>
          <w:szCs w:val="16"/>
        </w:rPr>
        <w:footnoteRef/>
      </w:r>
      <w:r w:rsidRPr="00710D28">
        <w:rPr>
          <w:rFonts w:ascii="Arial" w:hAnsi="Arial" w:cs="Arial"/>
          <w:sz w:val="16"/>
          <w:szCs w:val="16"/>
        </w:rPr>
        <w:t xml:space="preserve"> </w:t>
      </w:r>
      <w:r w:rsidR="00B41877" w:rsidRPr="00710D28">
        <w:rPr>
          <w:rFonts w:ascii="Arial" w:hAnsi="Arial" w:cs="Arial"/>
          <w:sz w:val="16"/>
          <w:szCs w:val="16"/>
        </w:rPr>
        <w:t>De acuerdo con el Reglamento de la Ley N° 29973, Ley General de la Persona con Discapacidad, aprobado mediante Decreto Supremo N° 002-2014-MIMP.  La inscripción en el REPPCD tiene una vigencia de doce meses, a cuyo vencimiento queda sin efecto de manera automática. Antes de su vencimiento, puede ser renovado.</w:t>
      </w:r>
    </w:p>
  </w:footnote>
  <w:footnote w:id="21">
    <w:p w14:paraId="5973A371" w14:textId="77777777" w:rsidR="00CC353E" w:rsidRPr="00710D28" w:rsidRDefault="00CC353E" w:rsidP="009A4540">
      <w:pPr>
        <w:pStyle w:val="Textonotapie"/>
        <w:ind w:left="142" w:hanging="142"/>
        <w:jc w:val="both"/>
        <w:rPr>
          <w:rFonts w:ascii="Arial" w:eastAsia="MS Mincho" w:hAnsi="Arial" w:cs="Arial"/>
          <w:sz w:val="16"/>
          <w:szCs w:val="16"/>
          <w:lang w:val="es-ES"/>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eastAsia="MS Mincho" w:hAnsi="Arial" w:cs="Arial"/>
          <w:sz w:val="16"/>
          <w:szCs w:val="16"/>
          <w:lang w:val="es-ES"/>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22">
    <w:p w14:paraId="4452135F" w14:textId="77777777" w:rsidR="00CC353E" w:rsidRPr="00710D28" w:rsidRDefault="00CC353E" w:rsidP="009A4540">
      <w:pPr>
        <w:pStyle w:val="Textonotapie"/>
        <w:ind w:left="142" w:hanging="142"/>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eastAsia="MS Mincho" w:hAnsi="Arial" w:cs="Arial"/>
          <w:sz w:val="16"/>
          <w:szCs w:val="16"/>
          <w:lang w:val="es-ES"/>
        </w:rPr>
        <w:t>Mediante Resolución Ministerial N° 074-2019-TR, modificada por Resolución Ministerial N° 304-2020-TR y Resolución Viceministerial N° 001-2024-MTPE/2 del Ministerio de Trabajo y Promoción del Empleo se aprueban los Lineamientos para el Otorgamiento del Reconocimiento de Buenas Prácticas Laborales</w:t>
      </w:r>
      <w:r w:rsidRPr="00710D28">
        <w:rPr>
          <w:rFonts w:ascii="Arial" w:hAnsi="Arial" w:cs="Arial"/>
          <w:sz w:val="16"/>
          <w:szCs w:val="16"/>
        </w:rPr>
        <w:t>.</w:t>
      </w:r>
    </w:p>
  </w:footnote>
  <w:footnote w:id="23">
    <w:p w14:paraId="681780A3" w14:textId="009C9FD4" w:rsidR="00CC353E" w:rsidRPr="00710D28" w:rsidRDefault="00CC353E" w:rsidP="000523A6">
      <w:pPr>
        <w:pStyle w:val="Textonotapie"/>
        <w:ind w:left="142" w:hanging="142"/>
        <w:jc w:val="both"/>
        <w:rPr>
          <w:rFonts w:ascii="Arial" w:eastAsia="MS Mincho" w:hAnsi="Arial" w:cs="Arial"/>
          <w:sz w:val="16"/>
          <w:szCs w:val="16"/>
          <w:lang w:val="es-ES"/>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eastAsia="MS Mincho" w:hAnsi="Arial" w:cs="Arial"/>
          <w:sz w:val="16"/>
          <w:szCs w:val="16"/>
          <w:lang w:val="es-ES"/>
        </w:rPr>
        <w:t>En el certificado debe estar consignada la dirección exacta de la sede, filial u oficina a cargo de la prestación.</w:t>
      </w:r>
    </w:p>
  </w:footnote>
  <w:footnote w:id="24">
    <w:p w14:paraId="68AECD62" w14:textId="13AC39B2" w:rsidR="00CC353E" w:rsidRPr="00710D28" w:rsidRDefault="00CC353E" w:rsidP="000523A6">
      <w:pPr>
        <w:pStyle w:val="Textonotapie"/>
        <w:tabs>
          <w:tab w:val="left" w:pos="284"/>
        </w:tabs>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sidDel="00C10BF2">
        <w:rPr>
          <w:rFonts w:ascii="Arial" w:hAnsi="Arial" w:cs="Arial"/>
          <w:sz w:val="16"/>
          <w:szCs w:val="16"/>
          <w:lang w:val="es-ES"/>
        </w:rPr>
        <w:t xml:space="preserve"> </w:t>
      </w:r>
      <w:r w:rsidRPr="00710D28">
        <w:rPr>
          <w:rFonts w:ascii="Arial" w:hAnsi="Arial" w:cs="Arial"/>
          <w:sz w:val="16"/>
          <w:szCs w:val="16"/>
          <w:lang w:val="es-ES"/>
        </w:rPr>
        <w:t xml:space="preserve">Se refiere al periodo </w:t>
      </w:r>
      <w:r w:rsidRPr="00710D28">
        <w:rPr>
          <w:rFonts w:ascii="Arial" w:hAnsi="Arial" w:cs="Arial"/>
          <w:sz w:val="16"/>
          <w:szCs w:val="16"/>
        </w:rPr>
        <w:t xml:space="preserve">de vigencia que señala el </w:t>
      </w:r>
      <w:r w:rsidRPr="00710D28">
        <w:rPr>
          <w:rFonts w:ascii="Arial" w:hAnsi="Arial" w:cs="Arial"/>
          <w:sz w:val="16"/>
          <w:szCs w:val="16"/>
          <w:lang w:val="es-ES"/>
        </w:rPr>
        <w:t>certificado presentado</w:t>
      </w:r>
      <w:r w:rsidRPr="00710D28">
        <w:rPr>
          <w:rFonts w:ascii="Arial" w:hAnsi="Arial" w:cs="Arial"/>
          <w:sz w:val="16"/>
          <w:szCs w:val="16"/>
        </w:rPr>
        <w:t xml:space="preserve">. </w:t>
      </w:r>
    </w:p>
  </w:footnote>
  <w:footnote w:id="25">
    <w:p w14:paraId="150A1ACC" w14:textId="77777777" w:rsidR="00CC353E" w:rsidRPr="00710D28" w:rsidRDefault="00CC353E" w:rsidP="000523A6">
      <w:pPr>
        <w:ind w:left="142" w:hanging="142"/>
        <w:jc w:val="both"/>
        <w:rPr>
          <w:rFonts w:ascii="Arial" w:eastAsiaTheme="minorEastAsia" w:hAnsi="Arial" w:cs="Arial"/>
          <w:sz w:val="16"/>
          <w:szCs w:val="16"/>
        </w:rPr>
      </w:pPr>
      <w:r w:rsidRPr="00710D28">
        <w:rPr>
          <w:rStyle w:val="Refdenotaalpie"/>
          <w:rFonts w:ascii="Arial" w:eastAsiaTheme="minorEastAsia" w:hAnsi="Arial" w:cs="Arial"/>
          <w:sz w:val="16"/>
          <w:szCs w:val="16"/>
        </w:rPr>
        <w:footnoteRef/>
      </w:r>
      <w:r w:rsidRPr="00710D28">
        <w:rPr>
          <w:rFonts w:ascii="Arial" w:eastAsiaTheme="minorEastAsia" w:hAnsi="Arial" w:cs="Arial"/>
          <w:sz w:val="16"/>
          <w:szCs w:val="16"/>
        </w:rPr>
        <w:t xml:space="preserve"> Mediante Resolución Jefatural N° 023-2020-ANA, de fecha 30 de enero de 2020, se aprueba la “Norma que Promueve la Medición y Reducción Voluntaria de la Huella Hídrica y el Valor Compartido en las Cuencas Hidrográficas”</w:t>
      </w:r>
    </w:p>
  </w:footnote>
  <w:footnote w:id="26">
    <w:p w14:paraId="3FB2B0B1" w14:textId="77777777" w:rsidR="00CC353E" w:rsidRPr="00710D28" w:rsidRDefault="00CC353E" w:rsidP="000523A6">
      <w:pPr>
        <w:pStyle w:val="Textonotapie"/>
        <w:ind w:left="142" w:hanging="142"/>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hAnsi="Arial" w:cs="Arial"/>
          <w:sz w:val="16"/>
          <w:szCs w:val="16"/>
          <w:lang w:val="es-ES"/>
        </w:rPr>
        <w:t>Visitar: https://huellacarbonoperu.minam.gob.pe/</w:t>
      </w:r>
    </w:p>
  </w:footnote>
  <w:footnote w:id="27">
    <w:p w14:paraId="07C36200" w14:textId="74B7D45C" w:rsidR="00CC353E" w:rsidRPr="00710D28" w:rsidRDefault="00CC353E">
      <w:pPr>
        <w:pStyle w:val="Textonotapie"/>
        <w:tabs>
          <w:tab w:val="left" w:pos="284"/>
        </w:tabs>
        <w:ind w:left="142" w:hanging="142"/>
        <w:jc w:val="both"/>
        <w:rPr>
          <w:rFonts w:ascii="Arial" w:eastAsia="MS Mincho" w:hAnsi="Arial" w:cs="Arial"/>
          <w:sz w:val="16"/>
          <w:szCs w:val="16"/>
          <w:lang w:val="es-ES"/>
        </w:rPr>
      </w:pPr>
      <w:r w:rsidRPr="00710D28">
        <w:rPr>
          <w:rStyle w:val="Refdenotaalpie"/>
          <w:rFonts w:ascii="Arial" w:hAnsi="Arial" w:cs="Arial"/>
          <w:sz w:val="16"/>
          <w:szCs w:val="16"/>
        </w:rPr>
        <w:footnoteRef/>
      </w:r>
      <w:r w:rsidRPr="00710D28">
        <w:rPr>
          <w:rStyle w:val="Refdenotaalpie"/>
          <w:rFonts w:ascii="Arial" w:hAnsi="Arial" w:cs="Arial"/>
          <w:sz w:val="16"/>
          <w:szCs w:val="16"/>
        </w:rPr>
        <w:t xml:space="preserve"> </w:t>
      </w:r>
      <w:r w:rsidRPr="00710D28">
        <w:rPr>
          <w:rFonts w:ascii="Arial" w:hAnsi="Arial" w:cs="Arial"/>
          <w:sz w:val="16"/>
          <w:szCs w:val="16"/>
        </w:rPr>
        <w:tab/>
      </w:r>
      <w:r w:rsidR="00EF13FD" w:rsidRPr="00710D28">
        <w:rPr>
          <w:rFonts w:ascii="Arial" w:hAnsi="Arial" w:cs="Arial"/>
          <w:sz w:val="16"/>
          <w:szCs w:val="16"/>
        </w:rPr>
        <w:t>Sea firmante/signatario del Acuerdo de Reconocimiento Mutuo (MLA) del International Accreditation Forum-IAF (http://www.iaf.nu) o del InterAmerican Accreditation Cooperation-IAAC (http://www.iaac.org.mx)</w:t>
      </w:r>
      <w:r w:rsidR="00D90DF5" w:rsidRPr="00710D28">
        <w:rPr>
          <w:rFonts w:ascii="Arial" w:hAnsi="Arial" w:cs="Arial"/>
          <w:color w:val="ED3237"/>
          <w:szCs w:val="20"/>
          <w:shd w:val="clear" w:color="auto" w:fill="FFFFFF"/>
        </w:rPr>
        <w:t xml:space="preserve"> </w:t>
      </w:r>
      <w:r w:rsidR="00D90DF5" w:rsidRPr="00710D28">
        <w:rPr>
          <w:rFonts w:ascii="Arial" w:hAnsi="Arial" w:cs="Arial"/>
          <w:sz w:val="16"/>
          <w:szCs w:val="16"/>
        </w:rPr>
        <w:t>o Acuerdo de Reconocimiento Mutuo (MRA) del International Laboratory Accreditation Cooperation - ILAC (https://ilac.org/)</w:t>
      </w:r>
      <w:r w:rsidR="00EF13FD" w:rsidRPr="00710D28">
        <w:rPr>
          <w:rFonts w:ascii="Arial" w:hAnsi="Arial" w:cs="Arial"/>
          <w:sz w:val="16"/>
          <w:szCs w:val="16"/>
        </w:rPr>
        <w:t xml:space="preserve"> o del European co-operation for Accreditation-EA (http://www.european-accreditation.org/) o del Asia Pacific Accreditation Cooperation-APAC (https://www.apac-accreditation.org/). </w:t>
      </w:r>
    </w:p>
  </w:footnote>
  <w:footnote w:id="28">
    <w:p w14:paraId="6D934B9A" w14:textId="77777777" w:rsidR="00CC353E" w:rsidRPr="00710D28" w:rsidRDefault="00CC353E">
      <w:pPr>
        <w:pStyle w:val="Textonotapie"/>
        <w:ind w:left="142" w:hanging="142"/>
        <w:rPr>
          <w:rFonts w:ascii="Arial" w:eastAsia="MS Mincho" w:hAnsi="Arial" w:cs="Arial"/>
          <w:sz w:val="16"/>
          <w:szCs w:val="16"/>
          <w:lang w:val="es-ES"/>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eastAsia="MS Mincho" w:hAnsi="Arial" w:cs="Arial"/>
          <w:sz w:val="16"/>
          <w:szCs w:val="16"/>
          <w:lang w:val="es-ES"/>
        </w:rPr>
        <w:t>En el certificado debe estar consignada la dirección exacta de la sede, filial u oficina a cargo de la prestación.</w:t>
      </w:r>
    </w:p>
  </w:footnote>
  <w:footnote w:id="29">
    <w:p w14:paraId="46C8363A" w14:textId="77777777" w:rsidR="00CC353E" w:rsidRPr="00710D28" w:rsidRDefault="00CC353E">
      <w:pPr>
        <w:pStyle w:val="Textonotapie"/>
        <w:tabs>
          <w:tab w:val="left" w:pos="284"/>
        </w:tabs>
        <w:ind w:left="142" w:hanging="142"/>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lang w:val="es-ES"/>
        </w:rPr>
        <w:tab/>
        <w:t xml:space="preserve">Se refiere al periodo </w:t>
      </w:r>
      <w:r w:rsidRPr="00710D28">
        <w:rPr>
          <w:rFonts w:ascii="Arial" w:hAnsi="Arial" w:cs="Arial"/>
          <w:sz w:val="16"/>
          <w:szCs w:val="16"/>
        </w:rPr>
        <w:t xml:space="preserve">de vigencia que señala el </w:t>
      </w:r>
      <w:r w:rsidRPr="00710D28">
        <w:rPr>
          <w:rFonts w:ascii="Arial" w:hAnsi="Arial" w:cs="Arial"/>
          <w:sz w:val="16"/>
          <w:szCs w:val="16"/>
          <w:lang w:val="es-ES"/>
        </w:rPr>
        <w:t>certificado presentado</w:t>
      </w:r>
      <w:r w:rsidRPr="00710D28">
        <w:rPr>
          <w:rFonts w:ascii="Arial" w:hAnsi="Arial" w:cs="Arial"/>
          <w:sz w:val="16"/>
          <w:szCs w:val="16"/>
        </w:rPr>
        <w:t xml:space="preserve">. </w:t>
      </w:r>
    </w:p>
  </w:footnote>
  <w:footnote w:id="30">
    <w:p w14:paraId="5415EA9B" w14:textId="77777777" w:rsidR="00CC353E" w:rsidRPr="00710D28" w:rsidRDefault="00CC353E" w:rsidP="00F16512">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Es la suma de los puntajes de todos los factores de evaluación.</w:t>
      </w:r>
    </w:p>
  </w:footnote>
  <w:footnote w:id="31">
    <w:p w14:paraId="2D1C1CAA" w14:textId="77777777" w:rsidR="00CC353E" w:rsidRPr="00710D28" w:rsidRDefault="00CC353E" w:rsidP="00510E7A">
      <w:pPr>
        <w:pStyle w:val="Textonotapie"/>
        <w:ind w:left="284" w:hanging="284"/>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En cada caso concreto, dependiendo de la naturaleza del contrato, podrá adicionarse la información que resulte pertinente a efectos de generar el pago.</w:t>
      </w:r>
    </w:p>
  </w:footnote>
  <w:footnote w:id="32">
    <w:p w14:paraId="1BB1D59D" w14:textId="4FD5A48E" w:rsidR="00CC353E" w:rsidRPr="00710D28" w:rsidRDefault="00CC353E" w:rsidP="00B32775">
      <w:pPr>
        <w:pStyle w:val="Textonotapie"/>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En caso de que el</w:t>
      </w:r>
      <w:r w:rsidRPr="00710D28">
        <w:rPr>
          <w:rFonts w:ascii="Arial" w:eastAsia="Arial" w:hAnsi="Arial" w:cs="Arial"/>
          <w:sz w:val="16"/>
          <w:szCs w:val="16"/>
        </w:rPr>
        <w:t xml:space="preserve"> plazo obtenido como resultado de la aplicación del porcentaje sea una cifra decimal, corresponde que la entidad contratante efectúe el redondeo a favor del contratista, computándose como un día completo adicional en dicho supuesto.  </w:t>
      </w:r>
    </w:p>
  </w:footnote>
  <w:footnote w:id="33">
    <w:p w14:paraId="64DF1C6F" w14:textId="77777777" w:rsidR="00CC353E" w:rsidRPr="00710D28" w:rsidRDefault="00CC353E" w:rsidP="00A7324E">
      <w:pPr>
        <w:pStyle w:val="Textonotapie"/>
        <w:rPr>
          <w:rFonts w:ascii="Arial Narrow" w:hAnsi="Arial Narrow"/>
          <w:sz w:val="16"/>
          <w:szCs w:val="16"/>
          <w:lang w:val="es-ES"/>
        </w:rPr>
      </w:pPr>
      <w:r w:rsidRPr="00710D28">
        <w:rPr>
          <w:rStyle w:val="Refdenotaalpie"/>
        </w:rPr>
        <w:footnoteRef/>
      </w:r>
      <w:r w:rsidRPr="00710D28">
        <w:t xml:space="preserve"> </w:t>
      </w:r>
      <w:r w:rsidRPr="00710D28">
        <w:rPr>
          <w:rFonts w:ascii="Arial Narrow" w:hAnsi="Arial Narrow"/>
          <w:sz w:val="16"/>
          <w:szCs w:val="16"/>
        </w:rPr>
        <w:t>Artículo 9 de la Ley N°32069, Ley General de Contrataciones Públicas.</w:t>
      </w:r>
    </w:p>
    <w:p w14:paraId="5E52AA7C" w14:textId="77777777" w:rsidR="00CC353E" w:rsidRPr="00710D28" w:rsidRDefault="00CC353E" w:rsidP="00A7324E">
      <w:pPr>
        <w:pStyle w:val="Textonotapie"/>
        <w:rPr>
          <w:lang w:val="es-MX"/>
        </w:rPr>
      </w:pPr>
    </w:p>
  </w:footnote>
  <w:footnote w:id="34">
    <w:p w14:paraId="79C72813" w14:textId="08B0E999" w:rsidR="00CC353E" w:rsidRPr="00710D28" w:rsidRDefault="00CC353E" w:rsidP="00A7324E">
      <w:pPr>
        <w:pStyle w:val="Textonotapie"/>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w:t>
      </w:r>
      <w:r w:rsidR="009D670C" w:rsidRPr="00710D28">
        <w:rPr>
          <w:rFonts w:ascii="Arial" w:hAnsi="Arial" w:cs="Arial"/>
          <w:sz w:val="16"/>
          <w:szCs w:val="16"/>
        </w:rPr>
        <w:t>De acuerdo con el l</w:t>
      </w:r>
      <w:r w:rsidRPr="00710D28">
        <w:rPr>
          <w:rFonts w:ascii="Arial" w:hAnsi="Arial" w:cs="Arial"/>
          <w:sz w:val="16"/>
          <w:szCs w:val="16"/>
        </w:rPr>
        <w:t xml:space="preserve">iteral d) del </w:t>
      </w:r>
      <w:r w:rsidR="009D670C" w:rsidRPr="00710D28">
        <w:rPr>
          <w:rFonts w:ascii="Arial" w:hAnsi="Arial" w:cs="Arial"/>
          <w:sz w:val="16"/>
          <w:szCs w:val="16"/>
        </w:rPr>
        <w:t>n</w:t>
      </w:r>
      <w:r w:rsidRPr="00710D28">
        <w:rPr>
          <w:rFonts w:ascii="Arial" w:hAnsi="Arial" w:cs="Arial"/>
          <w:sz w:val="16"/>
          <w:szCs w:val="16"/>
        </w:rPr>
        <w:t xml:space="preserve">umeral 68.1 del </w:t>
      </w:r>
      <w:r w:rsidR="009D670C" w:rsidRPr="00710D28">
        <w:rPr>
          <w:rFonts w:ascii="Arial" w:hAnsi="Arial" w:cs="Arial"/>
          <w:sz w:val="16"/>
          <w:szCs w:val="16"/>
        </w:rPr>
        <w:t>a</w:t>
      </w:r>
      <w:r w:rsidRPr="00710D28">
        <w:rPr>
          <w:rFonts w:ascii="Arial" w:hAnsi="Arial" w:cs="Arial"/>
          <w:sz w:val="16"/>
          <w:szCs w:val="16"/>
        </w:rPr>
        <w:t>rtículo 68 de la Ley N°32069, Ley General de Contrataciones Públicas.</w:t>
      </w:r>
    </w:p>
  </w:footnote>
  <w:footnote w:id="35">
    <w:p w14:paraId="68594B73" w14:textId="77777777" w:rsidR="00CC353E" w:rsidRPr="00710D28" w:rsidRDefault="00CC353E" w:rsidP="00A7324E">
      <w:pPr>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Literal d) del artículo 274 del Reglamento de la Ley N°32069, Ley General de Contrataciones Públicas</w:t>
      </w:r>
    </w:p>
  </w:footnote>
  <w:footnote w:id="36">
    <w:p w14:paraId="44B06001" w14:textId="77777777" w:rsidR="00CC353E" w:rsidRPr="00710D28" w:rsidRDefault="00CC353E" w:rsidP="008D4148">
      <w:pPr>
        <w:jc w:val="both"/>
        <w:rPr>
          <w:lang w:val="es-MX"/>
        </w:rPr>
      </w:pPr>
      <w:r w:rsidRPr="00710D28">
        <w:rPr>
          <w:rStyle w:val="Refdenotaalpie"/>
          <w:rFonts w:ascii="Arial" w:hAnsi="Arial" w:cs="Arial"/>
          <w:sz w:val="16"/>
          <w:szCs w:val="16"/>
        </w:rPr>
        <w:footnoteRef/>
      </w:r>
      <w:r w:rsidRPr="00710D28">
        <w:rPr>
          <w:rFonts w:ascii="Arial" w:hAnsi="Arial" w:cs="Arial"/>
          <w:sz w:val="16"/>
          <w:szCs w:val="16"/>
        </w:rPr>
        <w:t xml:space="preserve"> Numeral 122.6 del artículo 122 del Reglamento de la Ley N°32069, Ley General de Contrataciones Públicas.</w:t>
      </w:r>
    </w:p>
  </w:footnote>
  <w:footnote w:id="37">
    <w:p w14:paraId="65A3C4CC" w14:textId="406A3D64" w:rsidR="00CC353E" w:rsidRPr="00710D28" w:rsidRDefault="00CC353E" w:rsidP="779A1813">
      <w:pPr>
        <w:pStyle w:val="Textonotapie"/>
        <w:widowControl w:val="0"/>
        <w:ind w:left="284" w:hanging="284"/>
        <w:jc w:val="both"/>
        <w:rPr>
          <w:rFonts w:ascii="Arial" w:eastAsia="Arial" w:hAnsi="Arial" w:cs="Arial"/>
          <w:color w:val="000000" w:themeColor="text1"/>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eastAsia="Arial" w:hAnsi="Arial" w:cs="Arial"/>
          <w:color w:val="000000" w:themeColor="text1"/>
          <w:sz w:val="16"/>
          <w:szCs w:val="16"/>
        </w:rPr>
        <w:t>De acuerdo con el numeral 84.1 del artículo 84 de la Ley General de Contrataciones Públicas, las partes pueden recurrir al arbitraje ad hoc solo cuando el monto de la controversia no supere las 10 UIT.</w:t>
      </w:r>
    </w:p>
  </w:footnote>
  <w:footnote w:id="38">
    <w:p w14:paraId="0DAACEC9" w14:textId="0F6736A0" w:rsidR="00D735EE" w:rsidRPr="00710D28" w:rsidRDefault="00D735EE" w:rsidP="00EA27C1">
      <w:pPr>
        <w:pStyle w:val="Textonotapie"/>
        <w:jc w:val="both"/>
        <w:rPr>
          <w:lang w:val="es-MX"/>
        </w:rPr>
      </w:pPr>
      <w:r w:rsidRPr="00710D28">
        <w:rPr>
          <w:rStyle w:val="Refdenotaalpie"/>
        </w:rPr>
        <w:footnoteRef/>
      </w:r>
      <w:r w:rsidRPr="00710D28">
        <w:t xml:space="preserve"> </w:t>
      </w:r>
      <w:r w:rsidRPr="00710D28">
        <w:rPr>
          <w:rFonts w:ascii="Arial" w:hAnsi="Arial" w:cs="Arial"/>
          <w:sz w:val="16"/>
          <w:szCs w:val="16"/>
        </w:rPr>
        <w:t>De acuerdo con el numeral 8 de la Decimotercera Disposición Complementaria Transitoria</w:t>
      </w:r>
      <w:r w:rsidR="00E93F98" w:rsidRPr="00710D28">
        <w:rPr>
          <w:rFonts w:ascii="Arial" w:hAnsi="Arial" w:cs="Arial"/>
          <w:sz w:val="16"/>
          <w:szCs w:val="16"/>
        </w:rPr>
        <w:t xml:space="preserve"> del </w:t>
      </w:r>
      <w:r w:rsidR="00CF7E17" w:rsidRPr="00710D28">
        <w:rPr>
          <w:rFonts w:ascii="Arial" w:hAnsi="Arial" w:cs="Arial"/>
          <w:sz w:val="16"/>
          <w:szCs w:val="16"/>
        </w:rPr>
        <w:t>Reglamento de la Ley N° 32069, Ley General de Contrataciones Públicas, aprobado por Decreto Supremo N° 009-2025-EF</w:t>
      </w:r>
      <w:r w:rsidRPr="00710D28">
        <w:rPr>
          <w:rFonts w:ascii="Arial" w:hAnsi="Arial" w:cs="Arial"/>
          <w:sz w:val="16"/>
          <w:szCs w:val="16"/>
        </w:rPr>
        <w:t>, en tanto se implemente el sorteo en la Pladicop, la entidad contratante elige la Institución Arbitral de la lista consolidada de seis instituciones arbitrales, siendo esta la institución arbitral definitiva.</w:t>
      </w:r>
    </w:p>
  </w:footnote>
  <w:footnote w:id="39">
    <w:p w14:paraId="51C17706" w14:textId="452B3409" w:rsidR="0060122F" w:rsidRPr="00710D28" w:rsidRDefault="0060122F" w:rsidP="00CF555D">
      <w:pPr>
        <w:pStyle w:val="Textonotapie"/>
        <w:jc w:val="both"/>
        <w:rPr>
          <w:lang w:val="es-MX"/>
        </w:rPr>
      </w:pPr>
      <w:r w:rsidRPr="00710D28">
        <w:rPr>
          <w:rStyle w:val="Refdenotaalpie"/>
        </w:rPr>
        <w:footnoteRef/>
      </w:r>
      <w:r w:rsidRPr="00710D28">
        <w:t xml:space="preserve"> </w:t>
      </w:r>
      <w:r w:rsidRPr="00710D28">
        <w:rPr>
          <w:rFonts w:ascii="Arial" w:hAnsi="Arial" w:cs="Arial"/>
          <w:sz w:val="16"/>
          <w:szCs w:val="16"/>
        </w:rPr>
        <w:t>Esta información es verificada por la entidad contratante en la página web del Ministerio de Trabajo y Promoción del Empleo, en la sección consulta de empresas acreditadas en el REMYPE del siguiente link: </w:t>
      </w:r>
      <w:hyperlink r:id="rId7" w:history="1">
        <w:r w:rsidRPr="00710D28">
          <w:rPr>
            <w:rStyle w:val="Hipervnculo"/>
            <w:rFonts w:ascii="Arial" w:hAnsi="Arial" w:cs="Arial"/>
            <w:color w:val="auto"/>
            <w:sz w:val="16"/>
            <w:szCs w:val="16"/>
          </w:rPr>
          <w:t>http://www2.trabajo.gob.pe/servicios-en-linea-2-2/</w:t>
        </w:r>
      </w:hyperlink>
    </w:p>
  </w:footnote>
  <w:footnote w:id="40">
    <w:p w14:paraId="7B69A149" w14:textId="13823F74" w:rsidR="00CC353E" w:rsidRPr="00710D28" w:rsidRDefault="00CC353E" w:rsidP="00F26022">
      <w:pPr>
        <w:pStyle w:val="Textonotapie"/>
        <w:spacing w:after="80"/>
        <w:ind w:left="168" w:hanging="168"/>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Esta información será verificada por la entidad contratante en la página web del Ministerio de Trabajo y Promoción del Empleo en la sección consulta de empresas acreditadas en el REMYPE en el link: </w:t>
      </w:r>
      <w:hyperlink r:id="rId8" w:history="1">
        <w:r w:rsidRPr="00710D28">
          <w:rPr>
            <w:rStyle w:val="Hipervnculo"/>
            <w:rFonts w:ascii="Arial" w:hAnsi="Arial" w:cs="Arial"/>
            <w:sz w:val="16"/>
            <w:szCs w:val="16"/>
          </w:rPr>
          <w:t>http://www2.trabajo.gob.pe/servicios-en-linea-2-2/</w:t>
        </w:r>
      </w:hyperlink>
      <w:r w:rsidRPr="00710D28">
        <w:rPr>
          <w:rFonts w:ascii="Arial" w:hAnsi="Arial" w:cs="Arial"/>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 </w:t>
      </w:r>
    </w:p>
  </w:footnote>
  <w:footnote w:id="41">
    <w:p w14:paraId="1968603F" w14:textId="0F3BEC44" w:rsidR="00CC353E" w:rsidRPr="00710D28" w:rsidRDefault="00CC353E" w:rsidP="00F26022">
      <w:pPr>
        <w:pStyle w:val="Textonotapie"/>
        <w:spacing w:after="80"/>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Ibidem. </w:t>
      </w:r>
    </w:p>
  </w:footnote>
  <w:footnote w:id="42">
    <w:p w14:paraId="0F708E27" w14:textId="498BCC65" w:rsidR="00CC353E" w:rsidRPr="00710D28" w:rsidRDefault="00CC353E" w:rsidP="00F26022">
      <w:pPr>
        <w:pStyle w:val="Textonotapie"/>
        <w:spacing w:after="80"/>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hAnsi="Arial" w:cs="Arial"/>
          <w:sz w:val="16"/>
          <w:szCs w:val="16"/>
          <w:lang w:val="es-MX"/>
        </w:rPr>
        <w:t xml:space="preserve">Ibidem. </w:t>
      </w:r>
    </w:p>
  </w:footnote>
  <w:footnote w:id="43">
    <w:p w14:paraId="6FF62B76" w14:textId="337626F5" w:rsidR="00CC353E" w:rsidRPr="00710D28" w:rsidRDefault="00CC353E" w:rsidP="008034C9">
      <w:pPr>
        <w:pStyle w:val="Textonotapie"/>
        <w:spacing w:after="80"/>
        <w:ind w:left="168" w:hanging="168"/>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De conformidad con el literal b del numeral 69.1 del artículo 69 y el numeral 57 del Anexo I Definiciones del Reglamento de la Ley N° 32069, Ley General de Contrataciones Públicas, aprobado por Decreto Supremo N° 009-2025-EF.</w:t>
      </w:r>
    </w:p>
  </w:footnote>
  <w:footnote w:id="44">
    <w:p w14:paraId="74B2238C" w14:textId="77777777" w:rsidR="00CC353E" w:rsidRPr="00710D28" w:rsidRDefault="00CC353E" w:rsidP="008034C9">
      <w:pPr>
        <w:pStyle w:val="Textonotapie"/>
        <w:spacing w:after="80"/>
        <w:ind w:left="182" w:hanging="182"/>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45">
    <w:p w14:paraId="54C60730" w14:textId="60BE58F3" w:rsidR="00CC353E" w:rsidRPr="00710D28" w:rsidRDefault="00CC353E" w:rsidP="008034C9">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Reglamento de la Ley N° 31564:</w:t>
      </w:r>
    </w:p>
    <w:p w14:paraId="710AB069" w14:textId="630A65EF" w:rsidR="00CC353E" w:rsidRPr="00710D28" w:rsidRDefault="00CC353E" w:rsidP="008034C9">
      <w:pPr>
        <w:pStyle w:val="Textonotapie"/>
        <w:ind w:left="168"/>
        <w:jc w:val="both"/>
        <w:rPr>
          <w:rFonts w:ascii="Arial" w:hAnsi="Arial" w:cs="Arial"/>
          <w:b/>
          <w:sz w:val="16"/>
          <w:szCs w:val="16"/>
        </w:rPr>
      </w:pPr>
      <w:r w:rsidRPr="00710D28">
        <w:rPr>
          <w:rFonts w:ascii="Arial" w:hAnsi="Arial" w:cs="Arial"/>
          <w:b/>
          <w:sz w:val="16"/>
          <w:szCs w:val="16"/>
        </w:rPr>
        <w:t>Artículo 24.- Inhabilitación de ex funcionarios, ex servidores públicos, empresas e instituciones privadas</w:t>
      </w:r>
    </w:p>
    <w:p w14:paraId="0F699B37" w14:textId="2F55E0FD" w:rsidR="00CC353E" w:rsidRPr="00710D28" w:rsidRDefault="00CC353E" w:rsidP="008034C9">
      <w:pPr>
        <w:pStyle w:val="Textonotapie"/>
        <w:spacing w:after="80"/>
        <w:ind w:left="168"/>
        <w:jc w:val="both"/>
        <w:rPr>
          <w:rFonts w:ascii="Arial" w:hAnsi="Arial" w:cs="Arial"/>
          <w:sz w:val="16"/>
          <w:szCs w:val="16"/>
          <w:lang w:val="es-MX"/>
        </w:rPr>
      </w:pPr>
      <w:r w:rsidRPr="00710D28">
        <w:rPr>
          <w:rFonts w:ascii="Arial" w:hAnsi="Arial" w:cs="Arial"/>
          <w:sz w:val="16"/>
          <w:szCs w:val="16"/>
        </w:rPr>
        <w:t xml:space="preserve">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 Civil o normas específicas. (…) </w:t>
      </w:r>
    </w:p>
  </w:footnote>
  <w:footnote w:id="46">
    <w:p w14:paraId="617455BC" w14:textId="50610EF2" w:rsidR="00CC353E" w:rsidRPr="00710D28" w:rsidRDefault="00CC353E" w:rsidP="008034C9">
      <w:pPr>
        <w:pStyle w:val="Textonotapie"/>
        <w:ind w:left="196" w:hanging="196"/>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hAnsi="Arial" w:cs="Arial"/>
          <w:sz w:val="16"/>
          <w:szCs w:val="16"/>
          <w:lang w:val="es-MX"/>
        </w:rPr>
        <w:t xml:space="preserve">Conforme </w:t>
      </w:r>
      <w:r w:rsidR="00876835" w:rsidRPr="00876835">
        <w:rPr>
          <w:rFonts w:ascii="Arial" w:hAnsi="Arial" w:cs="Arial"/>
          <w:sz w:val="16"/>
          <w:szCs w:val="16"/>
          <w:lang w:val="es-MX"/>
        </w:rPr>
        <w:t>a lo establecido en el literal d) del numeral 68.1 del artículo 68 de la Ley General de Contrataciones Públicas, así como en el literal d) del artículo 274 de su Reglamento</w:t>
      </w:r>
      <w:r w:rsidR="00876835">
        <w:rPr>
          <w:rFonts w:ascii="Arial" w:hAnsi="Arial" w:cs="Arial"/>
          <w:sz w:val="16"/>
          <w:szCs w:val="16"/>
          <w:lang w:val="es-MX"/>
        </w:rPr>
        <w:t>:</w:t>
      </w:r>
    </w:p>
    <w:p w14:paraId="4709F572" w14:textId="77777777" w:rsidR="00CC353E" w:rsidRPr="00710D28" w:rsidRDefault="00CC353E" w:rsidP="00F37DA2">
      <w:pPr>
        <w:pStyle w:val="Textonotapie"/>
        <w:ind w:left="284" w:hanging="142"/>
        <w:jc w:val="both"/>
        <w:rPr>
          <w:rFonts w:ascii="Arial" w:hAnsi="Arial" w:cs="Arial"/>
          <w:sz w:val="16"/>
          <w:szCs w:val="16"/>
        </w:rPr>
      </w:pPr>
      <w:r w:rsidRPr="00710D28">
        <w:rPr>
          <w:rFonts w:ascii="Arial" w:hAnsi="Arial" w:cs="Arial"/>
          <w:b/>
          <w:sz w:val="16"/>
          <w:szCs w:val="16"/>
        </w:rPr>
        <w:t>Artículo 68. Resolución del contrato</w:t>
      </w:r>
    </w:p>
    <w:p w14:paraId="641A02AF" w14:textId="77777777" w:rsidR="00CC353E" w:rsidRPr="00710D28" w:rsidRDefault="00CC353E" w:rsidP="00F37DA2">
      <w:pPr>
        <w:pStyle w:val="Textonotapie"/>
        <w:ind w:left="284" w:hanging="142"/>
        <w:jc w:val="both"/>
        <w:rPr>
          <w:rFonts w:ascii="Arial" w:hAnsi="Arial" w:cs="Arial"/>
          <w:sz w:val="16"/>
          <w:szCs w:val="16"/>
        </w:rPr>
      </w:pPr>
      <w:r w:rsidRPr="00710D28">
        <w:rPr>
          <w:rFonts w:ascii="Arial" w:hAnsi="Arial" w:cs="Arial"/>
          <w:sz w:val="16"/>
          <w:szCs w:val="16"/>
        </w:rPr>
        <w:t xml:space="preserve">68.1. Cualquiera de las partes puede resolver, total o parcialmente, el contrato en los siguientes supuestos: </w:t>
      </w:r>
    </w:p>
    <w:p w14:paraId="54E5DF78" w14:textId="77777777" w:rsidR="00CC353E" w:rsidRPr="00710D28" w:rsidRDefault="00CC353E" w:rsidP="00F37DA2">
      <w:pPr>
        <w:pStyle w:val="Textonotapie"/>
        <w:ind w:left="284" w:hanging="142"/>
        <w:jc w:val="both"/>
        <w:rPr>
          <w:rFonts w:ascii="Arial" w:hAnsi="Arial" w:cs="Arial"/>
          <w:sz w:val="16"/>
          <w:szCs w:val="16"/>
        </w:rPr>
      </w:pPr>
      <w:r w:rsidRPr="00710D28">
        <w:rPr>
          <w:rFonts w:ascii="Arial" w:hAnsi="Arial" w:cs="Arial"/>
          <w:sz w:val="16"/>
          <w:szCs w:val="16"/>
        </w:rPr>
        <w:t>d) Por incumplimiento de la cláusula anticorrupción.</w:t>
      </w:r>
    </w:p>
    <w:p w14:paraId="11BAEE04" w14:textId="77777777" w:rsidR="00CC353E" w:rsidRPr="00710D28" w:rsidRDefault="00CC353E" w:rsidP="008034C9">
      <w:pPr>
        <w:pStyle w:val="Textonotapie"/>
        <w:ind w:left="142"/>
        <w:jc w:val="both"/>
        <w:rPr>
          <w:rFonts w:ascii="Arial" w:hAnsi="Arial" w:cs="Arial"/>
          <w:sz w:val="16"/>
          <w:szCs w:val="16"/>
        </w:rPr>
      </w:pPr>
      <w:r w:rsidRPr="00710D28">
        <w:rPr>
          <w:rFonts w:ascii="Arial" w:hAnsi="Arial" w:cs="Arial"/>
          <w:b/>
          <w:sz w:val="16"/>
          <w:szCs w:val="16"/>
        </w:rPr>
        <w:t>Artículo 274. Causales de exclusión de proveedores adjudicatarios de los catálogos electrónicos de acuerdo marco</w:t>
      </w:r>
      <w:r w:rsidRPr="00710D28">
        <w:rPr>
          <w:rFonts w:ascii="Arial" w:hAnsi="Arial" w:cs="Arial"/>
          <w:sz w:val="16"/>
          <w:szCs w:val="16"/>
        </w:rPr>
        <w:t xml:space="preserve"> </w:t>
      </w:r>
    </w:p>
    <w:p w14:paraId="4B49C6C0" w14:textId="77777777" w:rsidR="00CC353E" w:rsidRPr="00710D28" w:rsidRDefault="00CC353E" w:rsidP="008034C9">
      <w:pPr>
        <w:pStyle w:val="Textonotapie"/>
        <w:ind w:left="142"/>
        <w:jc w:val="both"/>
        <w:rPr>
          <w:rFonts w:ascii="Arial" w:hAnsi="Arial" w:cs="Arial"/>
          <w:sz w:val="16"/>
          <w:szCs w:val="16"/>
        </w:rPr>
      </w:pPr>
      <w:r w:rsidRPr="00710D28">
        <w:rPr>
          <w:rFonts w:ascii="Arial" w:hAnsi="Arial" w:cs="Arial"/>
          <w:sz w:val="16"/>
          <w:szCs w:val="16"/>
        </w:rPr>
        <w:t>Un proveedor adjudicatario es excluido de los Catálogos Electrónicos de Acuerdo Marco, en los siguientes casos:</w:t>
      </w:r>
    </w:p>
    <w:p w14:paraId="685A8F89" w14:textId="77777777" w:rsidR="00CC353E" w:rsidRPr="00710D28" w:rsidRDefault="00CC353E" w:rsidP="008034C9">
      <w:pPr>
        <w:pStyle w:val="Textonotapie"/>
        <w:ind w:left="142"/>
        <w:jc w:val="both"/>
        <w:rPr>
          <w:rFonts w:ascii="Arial" w:hAnsi="Arial" w:cs="Arial"/>
          <w:sz w:val="16"/>
          <w:szCs w:val="16"/>
          <w:lang w:val="es-MX"/>
        </w:rPr>
      </w:pPr>
      <w:r w:rsidRPr="00710D28">
        <w:rPr>
          <w:rFonts w:ascii="Arial" w:hAnsi="Arial" w:cs="Arial"/>
          <w:sz w:val="16"/>
          <w:szCs w:val="16"/>
        </w:rPr>
        <w:t>d) Por incumplimiento de la cláusula anticorrupción y antisoborno.</w:t>
      </w:r>
    </w:p>
  </w:footnote>
  <w:footnote w:id="47">
    <w:p w14:paraId="43A5D0C7" w14:textId="4540EA87" w:rsidR="00CC353E" w:rsidRPr="00710D28" w:rsidRDefault="00CC353E" w:rsidP="00050726">
      <w:pPr>
        <w:ind w:left="142" w:hanging="142"/>
        <w:jc w:val="both"/>
        <w:rPr>
          <w:rFonts w:ascii="Arial" w:hAnsi="Arial" w:cs="Arial"/>
          <w:sz w:val="16"/>
          <w:szCs w:val="16"/>
        </w:rPr>
      </w:pPr>
      <w:r w:rsidRPr="00710D28">
        <w:rPr>
          <w:rStyle w:val="Refdenotaalpie"/>
          <w:rFonts w:ascii="Arial" w:hAnsi="Arial" w:cs="Arial"/>
          <w:sz w:val="16"/>
          <w:szCs w:val="16"/>
        </w:rPr>
        <w:footnoteRef/>
      </w:r>
      <w:r w:rsidR="00BD6EB4" w:rsidRPr="00710D28">
        <w:rPr>
          <w:rFonts w:ascii="Arial" w:eastAsia="Arial" w:hAnsi="Arial" w:cs="Arial"/>
          <w:color w:val="000000" w:themeColor="text1"/>
          <w:sz w:val="16"/>
          <w:szCs w:val="16"/>
        </w:rPr>
        <w:t>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p>
  </w:footnote>
  <w:footnote w:id="48">
    <w:p w14:paraId="5D915C9D" w14:textId="215F7846" w:rsidR="00D70636" w:rsidRPr="00710D28" w:rsidRDefault="00CC353E" w:rsidP="00D70636">
      <w:pPr>
        <w:pStyle w:val="Textonotapie"/>
        <w:ind w:left="142" w:hanging="142"/>
        <w:jc w:val="both"/>
        <w:rPr>
          <w:rFonts w:ascii="Arial" w:hAnsi="Arial" w:cs="Arial"/>
          <w:b/>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w:t>
      </w:r>
      <w:r w:rsidR="00ED3612" w:rsidRPr="00710D28">
        <w:rPr>
          <w:rFonts w:ascii="Arial" w:hAnsi="Arial" w:cs="Arial"/>
          <w:sz w:val="16"/>
          <w:szCs w:val="16"/>
        </w:rPr>
        <w:t>“</w:t>
      </w:r>
      <w:r w:rsidRPr="00710D28">
        <w:rPr>
          <w:rFonts w:ascii="Arial" w:hAnsi="Arial" w:cs="Arial"/>
          <w:b/>
          <w:sz w:val="16"/>
          <w:szCs w:val="16"/>
        </w:rPr>
        <w:t>Artículo 92. Culminación de la fase de selección</w:t>
      </w:r>
    </w:p>
    <w:p w14:paraId="41613355" w14:textId="77777777" w:rsidR="00D70636" w:rsidRPr="00710D28" w:rsidRDefault="00D70636" w:rsidP="00D70636">
      <w:pPr>
        <w:pStyle w:val="Textonotapie"/>
        <w:ind w:left="142"/>
        <w:jc w:val="both"/>
        <w:rPr>
          <w:rFonts w:ascii="Arial" w:hAnsi="Arial" w:cs="Arial"/>
          <w:sz w:val="16"/>
          <w:szCs w:val="16"/>
        </w:rPr>
      </w:pPr>
      <w:r w:rsidRPr="00710D28">
        <w:rPr>
          <w:rFonts w:ascii="Arial" w:hAnsi="Arial" w:cs="Arial"/>
          <w:sz w:val="16"/>
          <w:szCs w:val="16"/>
        </w:rPr>
        <w:t>La fase de selección culmina cuando:</w:t>
      </w:r>
    </w:p>
    <w:p w14:paraId="48FB1853" w14:textId="77777777" w:rsidR="00D70636" w:rsidRPr="00710D28" w:rsidRDefault="00D70636" w:rsidP="00D70636">
      <w:pPr>
        <w:pStyle w:val="Textonotapie"/>
        <w:ind w:left="142"/>
        <w:jc w:val="both"/>
        <w:rPr>
          <w:rFonts w:ascii="Arial" w:hAnsi="Arial" w:cs="Arial"/>
          <w:sz w:val="16"/>
          <w:szCs w:val="16"/>
        </w:rPr>
      </w:pPr>
      <w:r w:rsidRPr="00710D28">
        <w:rPr>
          <w:rFonts w:ascii="Arial" w:hAnsi="Arial" w:cs="Arial"/>
          <w:sz w:val="16"/>
          <w:szCs w:val="16"/>
        </w:rPr>
        <w:t>a) Se perfecciona el contrato.</w:t>
      </w:r>
    </w:p>
    <w:p w14:paraId="63E0F6D3" w14:textId="77777777" w:rsidR="00D70636" w:rsidRPr="00710D28" w:rsidRDefault="00D70636" w:rsidP="00D70636">
      <w:pPr>
        <w:pStyle w:val="Textonotapie"/>
        <w:ind w:left="142"/>
        <w:jc w:val="both"/>
        <w:rPr>
          <w:rFonts w:ascii="Arial" w:hAnsi="Arial" w:cs="Arial"/>
          <w:sz w:val="16"/>
          <w:szCs w:val="16"/>
        </w:rPr>
      </w:pPr>
      <w:r w:rsidRPr="00710D28">
        <w:rPr>
          <w:rFonts w:ascii="Arial" w:hAnsi="Arial" w:cs="Arial"/>
          <w:sz w:val="16"/>
          <w:szCs w:val="16"/>
        </w:rPr>
        <w:t>b) Se cancela el procedimiento de selección.</w:t>
      </w:r>
    </w:p>
    <w:p w14:paraId="6945F496" w14:textId="6D9C0426" w:rsidR="00CC353E" w:rsidRPr="00710D28" w:rsidRDefault="00D70636" w:rsidP="00EA27C1">
      <w:pPr>
        <w:pStyle w:val="Textonotapie"/>
        <w:ind w:left="142" w:hanging="142"/>
        <w:jc w:val="both"/>
        <w:rPr>
          <w:rFonts w:ascii="Arial" w:hAnsi="Arial" w:cs="Arial"/>
          <w:sz w:val="16"/>
          <w:szCs w:val="16"/>
        </w:rPr>
      </w:pPr>
      <w:r w:rsidRPr="00710D28">
        <w:rPr>
          <w:rFonts w:ascii="Arial" w:hAnsi="Arial" w:cs="Arial"/>
          <w:sz w:val="16"/>
          <w:szCs w:val="16"/>
        </w:rPr>
        <w:t xml:space="preserve">   c) No se perfeccione el contrato por los supuestos establecidos en el numeral 86.2 del artículo 86 y numeral 91.2 del artículo 91.”</w:t>
      </w:r>
    </w:p>
  </w:footnote>
  <w:footnote w:id="49">
    <w:p w14:paraId="3BC51CE6" w14:textId="6CAA88F8" w:rsidR="00CC353E" w:rsidRPr="00710D28" w:rsidRDefault="00CC353E" w:rsidP="00F26022">
      <w:pPr>
        <w:pStyle w:val="Textonotapie"/>
        <w:spacing w:after="80"/>
        <w:ind w:left="142" w:hanging="142"/>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w:t>
      </w:r>
      <w:r w:rsidRPr="00710D28">
        <w:rPr>
          <w:rFonts w:ascii="Arial" w:hAnsi="Arial" w:cs="Arial"/>
          <w:i/>
          <w:iCs/>
          <w:sz w:val="16"/>
          <w:szCs w:val="16"/>
        </w:rPr>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50">
    <w:p w14:paraId="55772341" w14:textId="04400591" w:rsidR="00CC353E" w:rsidRPr="00710D28" w:rsidRDefault="00CC353E" w:rsidP="00F26022">
      <w:pPr>
        <w:pStyle w:val="Textonotapie"/>
        <w:spacing w:after="80"/>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Consignar únicamente el porcentaje total de las obligaciones, el cual debe ser expresado en número entero, sin decimales.</w:t>
      </w:r>
    </w:p>
  </w:footnote>
  <w:footnote w:id="51">
    <w:p w14:paraId="7BC7CB29" w14:textId="6C2BB1A4" w:rsidR="00CC353E" w:rsidRPr="00710D28" w:rsidRDefault="00CC353E" w:rsidP="00D756D5">
      <w:pPr>
        <w:pStyle w:val="Textonotapie"/>
        <w:spacing w:after="80"/>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Consignar únicamente el porcentaje total de las obligaciones, el cual debe ser expresado en número entero, sin decimales.</w:t>
      </w:r>
    </w:p>
  </w:footnote>
  <w:footnote w:id="52">
    <w:p w14:paraId="3AC9D20A" w14:textId="77777777" w:rsidR="00CC353E" w:rsidRPr="00710D28" w:rsidRDefault="00CC353E" w:rsidP="00E55E9D">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Este porcentaje corresponde a la sumatoria de los porcentajes de las obligaciones de cada uno de los integrantes del consorcio.</w:t>
      </w:r>
    </w:p>
  </w:footnote>
  <w:footnote w:id="53">
    <w:p w14:paraId="78CAAC3F" w14:textId="1D47BF18" w:rsidR="0069654B" w:rsidRPr="00710D28" w:rsidRDefault="0069654B" w:rsidP="00CF555D">
      <w:pPr>
        <w:pStyle w:val="Textonotapie"/>
        <w:jc w:val="both"/>
        <w:rPr>
          <w:lang w:val="es-MX"/>
        </w:rPr>
      </w:pPr>
      <w:r w:rsidRPr="00710D28">
        <w:rPr>
          <w:rStyle w:val="Refdenotaalpie"/>
        </w:rPr>
        <w:footnoteRef/>
      </w:r>
      <w:r w:rsidRPr="00710D28">
        <w:t xml:space="preserve"> </w:t>
      </w:r>
      <w:r w:rsidRPr="00710D28">
        <w:rPr>
          <w:rFonts w:ascii="Arial" w:hAnsi="Arial" w:cs="Arial"/>
          <w:sz w:val="16"/>
          <w:szCs w:val="16"/>
        </w:rPr>
        <w:t>Numeral 39.4 del artículo 39 del Reglamento de la Ley N° 32069, Ley General de Contrataciones Públicas, aprobado por Decreto Supremo N° 009-2025-EF.</w:t>
      </w:r>
    </w:p>
  </w:footnote>
  <w:footnote w:id="54">
    <w:p w14:paraId="30BEA74D" w14:textId="77777777" w:rsidR="00E31E86" w:rsidRPr="00710D28" w:rsidRDefault="00E31E86" w:rsidP="00E31E86">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Aquellos hasta el segundo grado de consanguinidad y segundo de afinidad, lo que incluye al cónyuge, al conviviente, y al progenitor del hijo del impedido.</w:t>
      </w:r>
    </w:p>
  </w:footnote>
  <w:footnote w:id="55">
    <w:p w14:paraId="1D251110" w14:textId="77777777" w:rsidR="00E31E86" w:rsidRPr="00710D28" w:rsidRDefault="00E31E86" w:rsidP="00E31E86">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Aplicables a autoridades, funcionarios o servidores públicos de acuerdo con lo que señala la Ley N° 32069, Ley General de Contrataciones Públicas.</w:t>
      </w:r>
    </w:p>
  </w:footnote>
  <w:footnote w:id="56">
    <w:p w14:paraId="2618E432" w14:textId="77777777" w:rsidR="00663E0C" w:rsidRPr="00710D28" w:rsidRDefault="00663E0C" w:rsidP="00663E0C">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57">
    <w:p w14:paraId="1C506C51" w14:textId="77777777" w:rsidR="0086420A" w:rsidRPr="00710D28" w:rsidRDefault="0086420A" w:rsidP="0086420A">
      <w:pPr>
        <w:pStyle w:val="Textonotapie"/>
        <w:rPr>
          <w:lang w:val="es-ES"/>
        </w:rPr>
      </w:pPr>
      <w:r w:rsidRPr="00710D28">
        <w:rPr>
          <w:rStyle w:val="Refdenotaalpie"/>
        </w:rPr>
        <w:footnoteRef/>
      </w:r>
      <w:r w:rsidRPr="00710D28">
        <w:t xml:space="preserve"> </w:t>
      </w:r>
      <w:r w:rsidRPr="00710D28">
        <w:rPr>
          <w:rFonts w:ascii="Arial" w:hAnsi="Arial" w:cs="Arial"/>
          <w:sz w:val="16"/>
          <w:szCs w:val="16"/>
        </w:rPr>
        <w:t>Según el tipo de persona jurídica con fines de lucro de la que se trate, correspondiendo al postor determinar si el % de participación y/o actividades societarias configuran el impedimento.</w:t>
      </w:r>
    </w:p>
  </w:footnote>
  <w:footnote w:id="58">
    <w:p w14:paraId="545812C0" w14:textId="77777777" w:rsidR="0086420A" w:rsidRPr="00710D28" w:rsidRDefault="0086420A" w:rsidP="0086420A">
      <w:pPr>
        <w:pStyle w:val="Textonotapie"/>
        <w:rPr>
          <w:lang w:val="es-ES"/>
        </w:rPr>
      </w:pPr>
      <w:r w:rsidRPr="00710D28">
        <w:rPr>
          <w:rStyle w:val="Refdenotaalpie"/>
        </w:rPr>
        <w:footnoteRef/>
      </w:r>
      <w:r w:rsidRPr="00710D28">
        <w:t xml:space="preserve"> </w:t>
      </w:r>
      <w:r w:rsidRPr="00710D28">
        <w:rPr>
          <w:rFonts w:ascii="Arial" w:hAnsi="Arial" w:cs="Arial"/>
          <w:sz w:val="16"/>
          <w:szCs w:val="16"/>
        </w:rPr>
        <w:t>Corresponde al postor verificar si el alcance de las facultades otorgadas al apoderado configura el impedimento.</w:t>
      </w:r>
    </w:p>
  </w:footnote>
  <w:footnote w:id="59">
    <w:p w14:paraId="51D439D9" w14:textId="77777777" w:rsidR="0086420A" w:rsidRPr="00710D28" w:rsidRDefault="0086420A" w:rsidP="0086420A">
      <w:pPr>
        <w:pStyle w:val="Textonotapie"/>
        <w:rPr>
          <w:lang w:val="es-ES"/>
        </w:rPr>
      </w:pPr>
      <w:r w:rsidRPr="00710D28">
        <w:rPr>
          <w:rStyle w:val="Refdenotaalpie"/>
        </w:rPr>
        <w:footnoteRef/>
      </w:r>
      <w:r w:rsidRPr="00710D28">
        <w:t xml:space="preserve"> </w:t>
      </w:r>
      <w:r w:rsidRPr="00710D28">
        <w:rPr>
          <w:rFonts w:ascii="Arial" w:hAnsi="Arial" w:cs="Arial"/>
          <w:sz w:val="16"/>
          <w:szCs w:val="16"/>
        </w:rPr>
        <w:t>Corresponde al postor verificar si el alcance de las facultades otorgadas al representante legal configura el impedimento.</w:t>
      </w:r>
    </w:p>
  </w:footnote>
  <w:footnote w:id="60">
    <w:p w14:paraId="55BC1B76" w14:textId="77777777" w:rsidR="0086420A" w:rsidRPr="00710D28" w:rsidRDefault="0086420A" w:rsidP="0086420A">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61">
    <w:p w14:paraId="2C7671B5" w14:textId="77777777" w:rsidR="0086420A" w:rsidRPr="00710D28" w:rsidRDefault="0086420A" w:rsidP="0086420A">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Aplicables a autoridades, funcionarios o servidores públicos de acuerdo con lo que señala la Ley N° 32069, Ley General de Contrataciones Públicas.</w:t>
      </w:r>
    </w:p>
  </w:footnote>
  <w:footnote w:id="62">
    <w:p w14:paraId="6EF39A6B" w14:textId="223550D8" w:rsidR="00D11E25" w:rsidRPr="00710D28" w:rsidRDefault="00D11E25" w:rsidP="00D11E25">
      <w:pPr>
        <w:pStyle w:val="Textonotapie"/>
        <w:jc w:val="both"/>
        <w:rPr>
          <w:rFonts w:ascii="Arial" w:hAnsi="Arial" w:cs="Arial"/>
          <w:sz w:val="16"/>
          <w:szCs w:val="16"/>
        </w:rPr>
      </w:pPr>
      <w:r w:rsidRPr="00710D28">
        <w:rPr>
          <w:rStyle w:val="Refdenotaalpie"/>
        </w:rPr>
        <w:footnoteRef/>
      </w:r>
      <w:r w:rsidRPr="00710D28">
        <w:t xml:space="preserve"> </w:t>
      </w:r>
      <w:r w:rsidRPr="00710D28">
        <w:rPr>
          <w:rFonts w:ascii="Arial" w:hAnsi="Arial" w:cs="Arial"/>
          <w:sz w:val="16"/>
          <w:szCs w:val="16"/>
        </w:rPr>
        <w:t xml:space="preserve">Para la elección de la institución arbitral, la entidad contratante debe tomar en cuenta, como aspectos relevantes, lo previsto en el literal d) del </w:t>
      </w:r>
      <w:r w:rsidR="00EC7A4C" w:rsidRPr="00710D28">
        <w:rPr>
          <w:rFonts w:ascii="Arial" w:hAnsi="Arial" w:cs="Arial"/>
          <w:sz w:val="16"/>
          <w:szCs w:val="16"/>
        </w:rPr>
        <w:t>numeral</w:t>
      </w:r>
      <w:r w:rsidRPr="00710D28">
        <w:rPr>
          <w:rFonts w:ascii="Arial" w:hAnsi="Arial" w:cs="Arial"/>
          <w:sz w:val="16"/>
          <w:szCs w:val="16"/>
        </w:rPr>
        <w:t xml:space="preserve"> 77</w:t>
      </w:r>
      <w:r w:rsidR="00EC7A4C" w:rsidRPr="00710D28">
        <w:rPr>
          <w:rFonts w:ascii="Arial" w:hAnsi="Arial" w:cs="Arial"/>
          <w:sz w:val="16"/>
          <w:szCs w:val="16"/>
        </w:rPr>
        <w:t>.1 del</w:t>
      </w:r>
      <w:r w:rsidRPr="00710D28">
        <w:rPr>
          <w:rFonts w:ascii="Arial" w:hAnsi="Arial" w:cs="Arial"/>
          <w:sz w:val="16"/>
          <w:szCs w:val="16"/>
        </w:rPr>
        <w:t xml:space="preserve"> artículo 77 y el numeral 84.1 del artículo 84 de la Ley.</w:t>
      </w:r>
    </w:p>
  </w:footnote>
  <w:footnote w:id="63">
    <w:p w14:paraId="29409BD7" w14:textId="42218B79" w:rsidR="002D382E" w:rsidRPr="00710D28" w:rsidRDefault="00CC353E" w:rsidP="002D382E">
      <w:pPr>
        <w:pStyle w:val="Textonotapie"/>
        <w:tabs>
          <w:tab w:val="left" w:pos="142"/>
        </w:tabs>
        <w:spacing w:after="80"/>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Se </w:t>
      </w:r>
      <w:r w:rsidR="002D382E" w:rsidRPr="00710D28">
        <w:rPr>
          <w:rFonts w:ascii="Arial" w:hAnsi="Arial" w:cs="Arial"/>
          <w:sz w:val="16"/>
          <w:szCs w:val="16"/>
        </w:rPr>
        <w:t>refiere a la fecha del perfeccionamiento del contrato (documento que lo contiene u orden de compra).</w:t>
      </w:r>
    </w:p>
  </w:footnote>
  <w:footnote w:id="64">
    <w:p w14:paraId="610CFF09" w14:textId="106C48E4" w:rsidR="00CC353E" w:rsidRPr="00710D28" w:rsidRDefault="00CC353E" w:rsidP="00E77125">
      <w:pPr>
        <w:pStyle w:val="Textonotapie"/>
        <w:tabs>
          <w:tab w:val="left" w:pos="142"/>
        </w:tabs>
        <w:spacing w:after="80"/>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Únicamente, cuando la fecha del perfeccionamiento del contrato sea previa a los diez años anteriores a la fecha de presentación de ofertas, caso en el cual el postor debe acreditar que la conformidad se emitió dentro de dicho periodo.  </w:t>
      </w:r>
    </w:p>
  </w:footnote>
  <w:footnote w:id="65">
    <w:p w14:paraId="24A979BA" w14:textId="25351135" w:rsidR="00CC353E" w:rsidRPr="00710D28" w:rsidRDefault="00CC353E" w:rsidP="00E77125">
      <w:pPr>
        <w:pStyle w:val="Textonotapie"/>
        <w:tabs>
          <w:tab w:val="left" w:pos="142"/>
        </w:tabs>
        <w:spacing w:after="80"/>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Se refiere al monto del contrato ejecutado incluido adicionales y reducciones, de ser el caso.</w:t>
      </w:r>
      <w:r w:rsidRPr="00710D28">
        <w:rPr>
          <w:rFonts w:ascii="Arial" w:hAnsi="Arial" w:cs="Arial"/>
          <w:color w:val="FF0000"/>
          <w:sz w:val="16"/>
          <w:szCs w:val="16"/>
        </w:rPr>
        <w:t xml:space="preserve"> </w:t>
      </w:r>
    </w:p>
  </w:footnote>
  <w:footnote w:id="66">
    <w:p w14:paraId="2209A3B8" w14:textId="5CF8715B" w:rsidR="006B48C5" w:rsidRPr="00710D28" w:rsidRDefault="00CC353E" w:rsidP="006B48C5">
      <w:pPr>
        <w:pStyle w:val="Textonotapie"/>
        <w:tabs>
          <w:tab w:val="left" w:pos="142"/>
        </w:tabs>
        <w:spacing w:after="80"/>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El tipo </w:t>
      </w:r>
      <w:r w:rsidR="006B48C5" w:rsidRPr="00710D28">
        <w:rPr>
          <w:rFonts w:ascii="Arial" w:hAnsi="Arial" w:cs="Arial"/>
          <w:sz w:val="16"/>
          <w:szCs w:val="16"/>
        </w:rPr>
        <w:t>de cambio venta debe corresponder al publicado por la SBS a la fecha del documento con el cual se acredita la experiencia.</w:t>
      </w:r>
    </w:p>
  </w:footnote>
  <w:footnote w:id="67">
    <w:p w14:paraId="089FC2F6" w14:textId="19554536" w:rsidR="00CC353E" w:rsidRPr="00710D28" w:rsidRDefault="00CC353E" w:rsidP="00E77125">
      <w:pPr>
        <w:pStyle w:val="Textonotapie"/>
        <w:tabs>
          <w:tab w:val="left" w:pos="142"/>
        </w:tabs>
        <w:spacing w:after="80"/>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Consignar en la moneda establecida en las bases.</w:t>
      </w:r>
    </w:p>
  </w:footnote>
  <w:footnote w:id="68">
    <w:p w14:paraId="0DD8B9D6" w14:textId="22A0B8F1" w:rsidR="00CC353E" w:rsidRPr="00710D28" w:rsidRDefault="00CC353E" w:rsidP="00E77125">
      <w:pPr>
        <w:pStyle w:val="Textonotapie"/>
        <w:spacing w:after="80"/>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En el artículo 1 del “Reglamento de las Disposiciones Tributarias contenidas en la Ley de Promoción de la Inversión en la Amazonía”, aprobado por Decreto Supremo N° 103-99-EF,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69">
    <w:p w14:paraId="4E5E0FF2" w14:textId="0AE3B4A5" w:rsidR="00CC353E" w:rsidRPr="00710D28" w:rsidRDefault="00CC353E" w:rsidP="00E77125">
      <w:pPr>
        <w:pStyle w:val="Textonotapie"/>
        <w:spacing w:after="80"/>
        <w:ind w:left="142" w:hanging="142"/>
        <w:jc w:val="both"/>
        <w:rPr>
          <w:rFonts w:ascii="Arial" w:hAnsi="Arial" w:cs="Arial"/>
          <w:color w:val="FF0000"/>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En caso de empresas de comercialización, no consignar esta condición.</w:t>
      </w:r>
    </w:p>
  </w:footnote>
  <w:footnote w:id="70">
    <w:p w14:paraId="52F15CD0" w14:textId="7CE77C90" w:rsidR="0018303D" w:rsidRPr="00710D28" w:rsidRDefault="0018303D" w:rsidP="00CF555D">
      <w:pPr>
        <w:pStyle w:val="Textonotapie"/>
        <w:ind w:left="142" w:hanging="142"/>
        <w:jc w:val="both"/>
        <w:rPr>
          <w:rFonts w:ascii="Arial" w:hAnsi="Arial" w:cs="Arial"/>
          <w:sz w:val="16"/>
          <w:szCs w:val="16"/>
          <w:lang w:val="es-MX"/>
        </w:rPr>
      </w:pPr>
      <w:r w:rsidRPr="00710D28">
        <w:rPr>
          <w:rStyle w:val="Refdenotaalpie"/>
          <w:rFonts w:ascii="Arial" w:hAnsi="Arial" w:cs="Arial"/>
          <w:sz w:val="16"/>
          <w:szCs w:val="16"/>
        </w:rPr>
        <w:footnoteRef/>
      </w:r>
      <w:r w:rsidRPr="00710D28">
        <w:rPr>
          <w:rFonts w:ascii="Arial" w:hAnsi="Arial" w:cs="Arial"/>
          <w:sz w:val="16"/>
          <w:szCs w:val="16"/>
        </w:rPr>
        <w:t xml:space="preserve"> </w:t>
      </w:r>
      <w:r w:rsidR="00557D41" w:rsidRPr="00710D28">
        <w:rPr>
          <w:rFonts w:ascii="Arial" w:hAnsi="Arial" w:cs="Arial"/>
          <w:sz w:val="16"/>
          <w:szCs w:val="16"/>
        </w:rPr>
        <w:t>De conformidad con el numeral 39.4 del artículo 39 del Reglamento de la Ley N° 32069, Ley General de Contrataciones Públicas, aprobado por Decreto Supremo N° 009-2025-EF.</w:t>
      </w:r>
    </w:p>
  </w:footnote>
  <w:footnote w:id="71">
    <w:p w14:paraId="60037307" w14:textId="77777777" w:rsidR="001663FC" w:rsidRPr="00710D28" w:rsidRDefault="001663FC" w:rsidP="00557D41">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Aquellos hasta el segundo grado de consanguinidad y segundo de afinidad, lo que incluye al cónyuge, al conviviente, y al progenitor del hijo del impedido.</w:t>
      </w:r>
    </w:p>
  </w:footnote>
  <w:footnote w:id="72">
    <w:p w14:paraId="7F60B4DF" w14:textId="77777777" w:rsidR="001663FC" w:rsidRPr="00710D28" w:rsidRDefault="001663FC" w:rsidP="00557D41">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Aplicables a autoridades, funcionarios o servidores públicos de acuerdo con lo que señala la Ley N° 32069, Ley General de Contrataciones Públicas</w:t>
      </w:r>
      <w:r w:rsidRPr="00710D28">
        <w:rPr>
          <w:rFonts w:ascii="Arial" w:hAnsi="Arial" w:cs="Arial"/>
          <w:sz w:val="18"/>
          <w:szCs w:val="18"/>
        </w:rPr>
        <w:t>.</w:t>
      </w:r>
    </w:p>
  </w:footnote>
  <w:footnote w:id="73">
    <w:p w14:paraId="6A6927CE" w14:textId="77777777" w:rsidR="006D0DBC" w:rsidRPr="00710D28" w:rsidRDefault="006D0DBC" w:rsidP="005B3191">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74">
    <w:p w14:paraId="2B627575" w14:textId="77777777" w:rsidR="00A24DF8" w:rsidRPr="00710D28" w:rsidRDefault="00A24DF8" w:rsidP="00CF555D">
      <w:pPr>
        <w:pStyle w:val="Textonotapie"/>
        <w:jc w:val="both"/>
        <w:rPr>
          <w:rFonts w:ascii="Arial" w:hAnsi="Arial" w:cs="Arial"/>
          <w:sz w:val="16"/>
          <w:szCs w:val="16"/>
          <w:lang w:val="es-ES"/>
        </w:rPr>
      </w:pPr>
      <w:r w:rsidRPr="00710D28">
        <w:rPr>
          <w:rStyle w:val="Refdenotaalpie"/>
          <w:rFonts w:ascii="Arial" w:hAnsi="Arial" w:cs="Arial"/>
          <w:sz w:val="16"/>
          <w:szCs w:val="16"/>
        </w:rPr>
        <w:footnoteRef/>
      </w:r>
      <w:r w:rsidRPr="00710D28">
        <w:rPr>
          <w:rFonts w:ascii="Arial" w:hAnsi="Arial" w:cs="Arial"/>
          <w:sz w:val="16"/>
          <w:szCs w:val="16"/>
        </w:rPr>
        <w:t xml:space="preserve"> Según el tipo de persona jurídica con fines de lucro de la que se trate, correspondiendo al postor determinar si el % de participación y/o actividades societarias configuran el impedimento.</w:t>
      </w:r>
    </w:p>
  </w:footnote>
  <w:footnote w:id="75">
    <w:p w14:paraId="7B40E5BD" w14:textId="77777777" w:rsidR="00A24DF8" w:rsidRPr="00710D28" w:rsidRDefault="00A24DF8" w:rsidP="00CF555D">
      <w:pPr>
        <w:pStyle w:val="Textonotapie"/>
        <w:jc w:val="both"/>
        <w:rPr>
          <w:rFonts w:ascii="Arial" w:hAnsi="Arial" w:cs="Arial"/>
          <w:sz w:val="16"/>
          <w:szCs w:val="16"/>
          <w:lang w:val="es-ES"/>
        </w:rPr>
      </w:pPr>
      <w:r w:rsidRPr="00710D28">
        <w:rPr>
          <w:rStyle w:val="Refdenotaalpie"/>
          <w:rFonts w:ascii="Arial" w:hAnsi="Arial" w:cs="Arial"/>
          <w:sz w:val="16"/>
          <w:szCs w:val="16"/>
        </w:rPr>
        <w:footnoteRef/>
      </w:r>
      <w:r w:rsidRPr="00710D28">
        <w:rPr>
          <w:rFonts w:ascii="Arial" w:hAnsi="Arial" w:cs="Arial"/>
          <w:sz w:val="16"/>
          <w:szCs w:val="16"/>
        </w:rPr>
        <w:t xml:space="preserve"> Corresponde al postor verificar si el alcance de las facultades otorgadas al apoderado configura el impedimento.</w:t>
      </w:r>
    </w:p>
  </w:footnote>
  <w:footnote w:id="76">
    <w:p w14:paraId="03BA7482" w14:textId="77777777" w:rsidR="00A24DF8" w:rsidRPr="00710D28" w:rsidRDefault="00A24DF8" w:rsidP="00CF555D">
      <w:pPr>
        <w:pStyle w:val="Textonotapie"/>
        <w:jc w:val="both"/>
        <w:rPr>
          <w:rFonts w:ascii="Arial" w:hAnsi="Arial" w:cs="Arial"/>
          <w:sz w:val="16"/>
          <w:szCs w:val="16"/>
          <w:lang w:val="es-ES"/>
        </w:rPr>
      </w:pPr>
      <w:r w:rsidRPr="00710D28">
        <w:rPr>
          <w:rStyle w:val="Refdenotaalpie"/>
          <w:rFonts w:ascii="Arial" w:hAnsi="Arial" w:cs="Arial"/>
          <w:sz w:val="16"/>
          <w:szCs w:val="16"/>
        </w:rPr>
        <w:footnoteRef/>
      </w:r>
      <w:r w:rsidRPr="00710D28">
        <w:rPr>
          <w:rFonts w:ascii="Arial" w:hAnsi="Arial" w:cs="Arial"/>
          <w:sz w:val="16"/>
          <w:szCs w:val="16"/>
        </w:rPr>
        <w:t xml:space="preserve"> Corresponde al postor verificar si el alcance de las facultades otorgadas al representante legal configura el impedimento.</w:t>
      </w:r>
    </w:p>
  </w:footnote>
  <w:footnote w:id="77">
    <w:p w14:paraId="2314419F" w14:textId="77777777" w:rsidR="00A24DF8" w:rsidRPr="00710D28" w:rsidRDefault="00A24DF8" w:rsidP="005B3191">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78">
    <w:p w14:paraId="5B26328C" w14:textId="77777777" w:rsidR="00A24DF8" w:rsidRPr="00710D28" w:rsidRDefault="00A24DF8" w:rsidP="005B3191">
      <w:pPr>
        <w:pStyle w:val="Textonotapie"/>
        <w:ind w:left="142" w:hanging="142"/>
        <w:jc w:val="both"/>
        <w:rPr>
          <w:rFonts w:ascii="Arial" w:hAnsi="Arial" w:cs="Arial"/>
          <w:sz w:val="16"/>
          <w:szCs w:val="16"/>
        </w:rPr>
      </w:pPr>
      <w:r w:rsidRPr="00710D28">
        <w:rPr>
          <w:rStyle w:val="Refdenotaalpie"/>
          <w:rFonts w:ascii="Arial" w:hAnsi="Arial" w:cs="Arial"/>
          <w:sz w:val="16"/>
          <w:szCs w:val="16"/>
        </w:rPr>
        <w:footnoteRef/>
      </w:r>
      <w:r w:rsidRPr="00710D28">
        <w:rPr>
          <w:rFonts w:ascii="Arial" w:hAnsi="Arial" w:cs="Arial"/>
          <w:sz w:val="16"/>
          <w:szCs w:val="16"/>
        </w:rPr>
        <w:t xml:space="preserve"> Aplicables a autoridades, funcionarios o servidores públicos de acuerdo con lo que señala la Ley N° 32069, Ley General de Contrataciones Públicas.</w:t>
      </w:r>
    </w:p>
  </w:footnote>
  <w:footnote w:id="79">
    <w:p w14:paraId="598DE6F4" w14:textId="335880CD" w:rsidR="00043880" w:rsidRPr="0049643C" w:rsidRDefault="00043880" w:rsidP="00EA27C1">
      <w:pPr>
        <w:pStyle w:val="Textonotapie"/>
        <w:jc w:val="both"/>
        <w:rPr>
          <w:lang w:val="es-MX"/>
        </w:rPr>
      </w:pPr>
      <w:r w:rsidRPr="00710D28">
        <w:rPr>
          <w:rStyle w:val="Refdenotaalpie"/>
        </w:rPr>
        <w:footnoteRef/>
      </w:r>
      <w:r w:rsidRPr="00710D28">
        <w:t xml:space="preserve"> </w:t>
      </w:r>
      <w:r w:rsidRPr="00710D28">
        <w:rPr>
          <w:rFonts w:ascii="Arial" w:hAnsi="Arial" w:cs="Arial"/>
          <w:sz w:val="16"/>
          <w:szCs w:val="16"/>
        </w:rPr>
        <w:t>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82E9" w14:textId="7D1F2EC9" w:rsidR="00CC353E" w:rsidRDefault="00CC353E" w:rsidP="00D632BA">
    <w:pPr>
      <w:jc w:val="both"/>
    </w:pPr>
    <w:r>
      <w:rPr>
        <w:noProof/>
        <w:lang w:eastAsia="es-PE"/>
      </w:rPr>
      <mc:AlternateContent>
        <mc:Choice Requires="wps">
          <w:drawing>
            <wp:anchor distT="0" distB="0" distL="114300" distR="114300" simplePos="0" relativeHeight="251658240" behindDoc="0" locked="0" layoutInCell="0" allowOverlap="1" wp14:anchorId="18063BBD" wp14:editId="39133104">
              <wp:simplePos x="0" y="0"/>
              <wp:positionH relativeFrom="page">
                <wp:posOffset>321310</wp:posOffset>
              </wp:positionH>
              <wp:positionV relativeFrom="page">
                <wp:posOffset>294005</wp:posOffset>
              </wp:positionV>
              <wp:extent cx="6938010" cy="10161270"/>
              <wp:effectExtent l="0" t="0" r="16510" b="11430"/>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w:pict>
            <v:roundrect w14:anchorId="04D145BC" id="AutoShape 47" o:spid="_x0000_s1026"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" o:allowincell="f" filled="f" fillcolor="black" strokeweight="1pt">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B322" w14:textId="6AF6C212"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6CE00FAB"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78B2" w14:textId="16330C20" w:rsidR="00CC353E" w:rsidRPr="002E2A8C" w:rsidRDefault="00CC353E" w:rsidP="00DC328E">
    <w:pPr>
      <w:jc w:val="both"/>
      <w:rPr>
        <w:rFonts w:ascii="Arial" w:hAnsi="Arial" w:cs="Arial"/>
        <w:i/>
        <w:sz w:val="18"/>
        <w:szCs w:val="18"/>
      </w:rPr>
    </w:pPr>
    <w:r w:rsidRPr="002E2A8C">
      <w:rPr>
        <w:rFonts w:ascii="Arial" w:hAnsi="Arial" w:cs="Arial"/>
        <w:i/>
        <w:sz w:val="18"/>
        <w:szCs w:val="18"/>
      </w:rPr>
      <w:t>[NOMBRE DE LA ENTIDAD</w:t>
    </w:r>
    <w:r w:rsidR="001859CB">
      <w:rPr>
        <w:rFonts w:ascii="Arial" w:hAnsi="Arial" w:cs="Arial"/>
        <w:i/>
        <w:sz w:val="18"/>
        <w:szCs w:val="18"/>
      </w:rPr>
      <w:t xml:space="preserve"> CONTRATANTE</w:t>
    </w:r>
    <w:r w:rsidRPr="002E2A8C">
      <w:rPr>
        <w:rFonts w:ascii="Arial" w:hAnsi="Arial" w:cs="Arial"/>
        <w:i/>
        <w:sz w:val="18"/>
        <w:szCs w:val="18"/>
      </w:rPr>
      <w:t>]</w:t>
    </w:r>
  </w:p>
  <w:p w14:paraId="7E121E33" w14:textId="6552D506" w:rsidR="00CC353E" w:rsidRDefault="00CC353E" w:rsidP="00DC328E">
    <w:pPr>
      <w:pStyle w:val="Encabezado"/>
      <w:pBdr>
        <w:bottom w:val="single" w:sz="4" w:space="1" w:color="auto"/>
      </w:pBdr>
    </w:pPr>
    <w:r w:rsidRPr="002E2A8C">
      <w:rPr>
        <w:rFonts w:ascii="Arial" w:hAnsi="Arial" w:cs="Arial"/>
        <w:i/>
        <w:sz w:val="18"/>
        <w:szCs w:val="18"/>
      </w:rPr>
      <w:t>[NOMENCLATURA DEL PROCEDIMIENTO DE SELECCIÓN]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3D52" w14:textId="317B86FF" w:rsidR="008E6EAA" w:rsidRDefault="008E6EAA">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4F1C" w14:textId="06B10D76"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4FBBB4D2"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7C1A" w14:textId="4AB00927" w:rsidR="00CC353E" w:rsidRPr="005B34FF" w:rsidRDefault="00CC353E" w:rsidP="00DC328E">
    <w:pPr>
      <w:jc w:val="both"/>
      <w:rPr>
        <w:rFonts w:ascii="Arial" w:hAnsi="Arial" w:cs="Arial"/>
        <w:i/>
        <w:sz w:val="18"/>
        <w:szCs w:val="18"/>
      </w:rPr>
    </w:pPr>
    <w:r w:rsidRPr="005B34FF">
      <w:rPr>
        <w:rFonts w:ascii="Arial" w:hAnsi="Arial" w:cs="Arial"/>
        <w:i/>
        <w:sz w:val="18"/>
        <w:szCs w:val="18"/>
      </w:rPr>
      <w:t>[NOMBRE DE LA ENTIDAD</w:t>
    </w:r>
    <w:r w:rsidR="001859CB">
      <w:rPr>
        <w:rFonts w:ascii="Arial" w:hAnsi="Arial" w:cs="Arial"/>
        <w:i/>
        <w:sz w:val="18"/>
        <w:szCs w:val="18"/>
      </w:rPr>
      <w:t xml:space="preserve"> CONTRATANTE</w:t>
    </w:r>
    <w:r w:rsidRPr="005B34FF">
      <w:rPr>
        <w:rFonts w:ascii="Arial" w:hAnsi="Arial" w:cs="Arial"/>
        <w:i/>
        <w:sz w:val="18"/>
        <w:szCs w:val="18"/>
      </w:rPr>
      <w:t>]</w:t>
    </w:r>
  </w:p>
  <w:p w14:paraId="6500B328" w14:textId="7F9FDB2E" w:rsidR="00CC353E" w:rsidRDefault="00CC353E" w:rsidP="00DC328E">
    <w:pPr>
      <w:pStyle w:val="Encabezado"/>
      <w:pBdr>
        <w:bottom w:val="single" w:sz="4" w:space="1" w:color="auto"/>
      </w:pBdr>
    </w:pPr>
    <w:r w:rsidRPr="005B34FF">
      <w:rPr>
        <w:rFonts w:ascii="Arial" w:hAnsi="Arial" w:cs="Arial"/>
        <w:i/>
        <w:sz w:val="18"/>
        <w:szCs w:val="18"/>
      </w:rPr>
      <w:t>[NOMENCLATURA DEL PROCEDIMIENTO DE SELECCIÓN]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126C" w14:textId="286A0791" w:rsidR="008E6EAA" w:rsidRDefault="008E6EAA">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9BB7" w14:textId="6736784F"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26E580A4"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2A6E" w14:textId="5173579F" w:rsidR="00CC353E" w:rsidRPr="00256633" w:rsidRDefault="00CC353E" w:rsidP="00DC328E">
    <w:pPr>
      <w:jc w:val="both"/>
      <w:rPr>
        <w:rFonts w:ascii="Arial" w:hAnsi="Arial" w:cs="Arial"/>
        <w:i/>
        <w:sz w:val="18"/>
        <w:szCs w:val="18"/>
      </w:rPr>
    </w:pPr>
    <w:r w:rsidRPr="00256633">
      <w:rPr>
        <w:rFonts w:ascii="Arial" w:hAnsi="Arial" w:cs="Arial"/>
        <w:i/>
        <w:sz w:val="18"/>
        <w:szCs w:val="18"/>
      </w:rPr>
      <w:t>[NOMBRE DE LA ENTIDAD</w:t>
    </w:r>
    <w:r w:rsidR="0030282A">
      <w:rPr>
        <w:rFonts w:ascii="Arial" w:hAnsi="Arial" w:cs="Arial"/>
        <w:i/>
        <w:sz w:val="18"/>
        <w:szCs w:val="18"/>
      </w:rPr>
      <w:t xml:space="preserve"> </w:t>
    </w:r>
    <w:r w:rsidR="001859CB">
      <w:rPr>
        <w:rFonts w:ascii="Arial" w:hAnsi="Arial" w:cs="Arial"/>
        <w:i/>
        <w:sz w:val="18"/>
        <w:szCs w:val="18"/>
      </w:rPr>
      <w:t>CONTRATANTE</w:t>
    </w:r>
    <w:r w:rsidRPr="00256633">
      <w:rPr>
        <w:rFonts w:ascii="Arial" w:hAnsi="Arial" w:cs="Arial"/>
        <w:i/>
        <w:sz w:val="18"/>
        <w:szCs w:val="18"/>
      </w:rPr>
      <w:t>]</w:t>
    </w:r>
  </w:p>
  <w:p w14:paraId="51A0BE3D" w14:textId="2C51660E" w:rsidR="00CC353E" w:rsidRDefault="00CC353E" w:rsidP="00DC328E">
    <w:pPr>
      <w:pStyle w:val="Encabezado"/>
      <w:pBdr>
        <w:bottom w:val="single" w:sz="4" w:space="1" w:color="auto"/>
      </w:pBdr>
    </w:pPr>
    <w:r w:rsidRPr="00256633">
      <w:rPr>
        <w:rFonts w:ascii="Arial" w:hAnsi="Arial" w:cs="Arial"/>
        <w:i/>
        <w:sz w:val="18"/>
        <w:szCs w:val="18"/>
      </w:rPr>
      <w:t>[NOMENCLATURA DEL PROCEDIMIENTO DE SELECCIÓN]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2400" w14:textId="225D0FDE" w:rsidR="008E6EAA" w:rsidRDefault="008E6EAA">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933" w14:textId="6DC576E9" w:rsidR="00CC353E" w:rsidRPr="0057736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3F0143DA" w14:textId="77777777" w:rsidR="00CC353E" w:rsidRDefault="00CC353E" w:rsidP="00116925">
    <w:pPr>
      <w:pStyle w:val="Encabezado"/>
      <w:pBdr>
        <w:bottom w:val="single" w:sz="4" w:space="1" w:color="auto"/>
      </w:pBdr>
    </w:pPr>
    <w:r w:rsidRPr="00577365">
      <w:rPr>
        <w:rFonts w:ascii="Arial" w:hAnsi="Arial" w:cs="Arial"/>
        <w:i/>
        <w:sz w:val="18"/>
        <w:highlight w:val="lightGray"/>
      </w:rPr>
      <w:t>[CONSIGNAR NOMENCLATURA DEL PROCEDIMIENTO]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40E4" w14:textId="3052CF3B" w:rsidR="00CC353E" w:rsidRPr="00116925" w:rsidRDefault="00CC353E" w:rsidP="00DC328E">
    <w:pPr>
      <w:jc w:val="both"/>
      <w:rPr>
        <w:rFonts w:ascii="Arial" w:hAnsi="Arial" w:cs="Arial"/>
        <w:i/>
        <w:sz w:val="18"/>
        <w:szCs w:val="18"/>
        <w:highlight w:val="lightGray"/>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7A0" w14:textId="20BC555E" w:rsidR="00CC353E" w:rsidRPr="00256633" w:rsidRDefault="00CC353E" w:rsidP="00DC328E">
    <w:pPr>
      <w:jc w:val="both"/>
      <w:rPr>
        <w:rFonts w:ascii="Arial" w:hAnsi="Arial" w:cs="Arial"/>
        <w:i/>
        <w:sz w:val="18"/>
        <w:szCs w:val="18"/>
      </w:rPr>
    </w:pPr>
    <w:r w:rsidRPr="00256633">
      <w:rPr>
        <w:rFonts w:ascii="Arial" w:hAnsi="Arial" w:cs="Arial"/>
        <w:i/>
        <w:sz w:val="18"/>
        <w:szCs w:val="18"/>
      </w:rPr>
      <w:t>[NOMBRE DE LA ENTIDAD</w:t>
    </w:r>
    <w:r w:rsidR="00D4702A">
      <w:rPr>
        <w:rFonts w:ascii="Arial" w:hAnsi="Arial" w:cs="Arial"/>
        <w:i/>
        <w:sz w:val="18"/>
        <w:szCs w:val="18"/>
      </w:rPr>
      <w:t xml:space="preserve"> CONTRATANTE</w:t>
    </w:r>
    <w:r w:rsidRPr="00256633">
      <w:rPr>
        <w:rFonts w:ascii="Arial" w:hAnsi="Arial" w:cs="Arial"/>
        <w:i/>
        <w:sz w:val="18"/>
        <w:szCs w:val="18"/>
      </w:rPr>
      <w:t>]</w:t>
    </w:r>
  </w:p>
  <w:p w14:paraId="1563990C" w14:textId="147EC027" w:rsidR="00CC353E" w:rsidRDefault="00CC353E" w:rsidP="00DC328E">
    <w:pPr>
      <w:pStyle w:val="Encabezado"/>
      <w:pBdr>
        <w:bottom w:val="single" w:sz="4" w:space="1" w:color="auto"/>
      </w:pBdr>
    </w:pPr>
    <w:r w:rsidRPr="00256633">
      <w:rPr>
        <w:rFonts w:ascii="Arial" w:hAnsi="Arial" w:cs="Arial"/>
        <w:i/>
        <w:sz w:val="18"/>
      </w:rPr>
      <w:t>[NOMENCLATURA DEL PROCEDIMIENTO]</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9AF2" w14:textId="69EE15C1" w:rsidR="008E6EAA" w:rsidRDefault="008E6EA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1325" w14:textId="3B71EADF" w:rsidR="00D756D5" w:rsidRDefault="00D756D5">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71C7" w14:textId="2AD1D43F"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978BF33"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83B6" w14:textId="4EC84788" w:rsidR="00CC353E" w:rsidRPr="006B48EB" w:rsidRDefault="00CC353E" w:rsidP="00DC328E">
    <w:pPr>
      <w:jc w:val="both"/>
      <w:rPr>
        <w:rFonts w:ascii="Arial" w:hAnsi="Arial" w:cs="Arial"/>
        <w:i/>
        <w:sz w:val="18"/>
        <w:szCs w:val="18"/>
      </w:rPr>
    </w:pPr>
    <w:r w:rsidRPr="006B48EB">
      <w:rPr>
        <w:rFonts w:ascii="Arial" w:hAnsi="Arial" w:cs="Arial"/>
        <w:i/>
        <w:sz w:val="18"/>
        <w:szCs w:val="18"/>
      </w:rPr>
      <w:t>[NOMBRE DE LA ENTIDAD CONTRATANTE]</w:t>
    </w:r>
  </w:p>
  <w:p w14:paraId="2056C9B1" w14:textId="4D3B5144" w:rsidR="00CC353E" w:rsidRDefault="00CC353E" w:rsidP="00DC328E">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9E31" w14:textId="73E4C7CC" w:rsidR="008E6EAA" w:rsidRDefault="008E6EAA">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AD6C" w14:textId="1797F969"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68F8BE1B"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8946" w14:textId="099882D2" w:rsidR="00CC353E" w:rsidRPr="002E2A8C" w:rsidRDefault="00CC353E" w:rsidP="00DC328E">
    <w:pPr>
      <w:jc w:val="both"/>
      <w:rPr>
        <w:rFonts w:ascii="Arial" w:hAnsi="Arial" w:cs="Arial"/>
        <w:i/>
        <w:sz w:val="18"/>
        <w:szCs w:val="18"/>
      </w:rPr>
    </w:pPr>
    <w:r w:rsidRPr="002E2A8C">
      <w:rPr>
        <w:rFonts w:ascii="Arial" w:hAnsi="Arial" w:cs="Arial"/>
        <w:i/>
        <w:sz w:val="18"/>
        <w:szCs w:val="18"/>
      </w:rPr>
      <w:t>[NOMBRE DE LA ENTIDAD</w:t>
    </w:r>
    <w:r w:rsidR="00016C7B">
      <w:rPr>
        <w:rFonts w:ascii="Arial" w:hAnsi="Arial" w:cs="Arial"/>
        <w:i/>
        <w:sz w:val="18"/>
        <w:szCs w:val="18"/>
      </w:rPr>
      <w:t xml:space="preserve"> </w:t>
    </w:r>
    <w:r w:rsidR="006334B5">
      <w:rPr>
        <w:rFonts w:ascii="Arial" w:hAnsi="Arial" w:cs="Arial"/>
        <w:i/>
        <w:sz w:val="18"/>
        <w:szCs w:val="18"/>
      </w:rPr>
      <w:t>CONTRATANTE</w:t>
    </w:r>
    <w:r w:rsidRPr="002E2A8C">
      <w:rPr>
        <w:rFonts w:ascii="Arial" w:hAnsi="Arial" w:cs="Arial"/>
        <w:i/>
        <w:sz w:val="18"/>
        <w:szCs w:val="18"/>
      </w:rPr>
      <w:t>]</w:t>
    </w:r>
  </w:p>
  <w:p w14:paraId="5E3B1CA4" w14:textId="4A81B71D" w:rsidR="00CC353E" w:rsidRDefault="00CC353E" w:rsidP="00DC328E">
    <w:pPr>
      <w:pStyle w:val="Encabezado"/>
      <w:pBdr>
        <w:bottom w:val="single" w:sz="4" w:space="1" w:color="auto"/>
      </w:pBdr>
    </w:pPr>
    <w:r w:rsidRPr="002E2A8C">
      <w:rPr>
        <w:rFonts w:ascii="Arial" w:hAnsi="Arial" w:cs="Arial"/>
        <w:i/>
        <w:sz w:val="18"/>
        <w:szCs w:val="18"/>
      </w:rPr>
      <w:t>[NOMENCLATURA DEL PROCEDIMIENTO DE SELECCIÓN]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1CCF" w14:textId="746D13A8" w:rsidR="008E6EAA" w:rsidRDefault="008E6EAA">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0101E62"/>
    <w:multiLevelType w:val="multilevel"/>
    <w:tmpl w:val="73EE0EEA"/>
    <w:lvl w:ilvl="0">
      <w:start w:val="4"/>
      <w:numFmt w:val="decimal"/>
      <w:lvlText w:val="%1."/>
      <w:lvlJc w:val="left"/>
      <w:pPr>
        <w:ind w:left="540" w:hanging="540"/>
      </w:pPr>
      <w:rPr>
        <w:rFonts w:hint="default"/>
        <w:i w:val="0"/>
      </w:rPr>
    </w:lvl>
    <w:lvl w:ilvl="1">
      <w:start w:val="4"/>
      <w:numFmt w:val="decimal"/>
      <w:lvlText w:val="%1.%2."/>
      <w:lvlJc w:val="left"/>
      <w:pPr>
        <w:ind w:left="540" w:hanging="54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507111B"/>
    <w:multiLevelType w:val="hybridMultilevel"/>
    <w:tmpl w:val="2E9C8356"/>
    <w:lvl w:ilvl="0" w:tplc="206A0E2E">
      <w:start w:val="1"/>
      <w:numFmt w:val="lowerLetter"/>
      <w:lvlText w:val="%1)"/>
      <w:lvlJc w:val="left"/>
      <w:pPr>
        <w:ind w:left="1068" w:hanging="360"/>
      </w:pPr>
      <w:rPr>
        <w:rFonts w:cs="Times New Roman"/>
        <w:b w:val="0"/>
        <w:i w:val="0"/>
        <w:iCs/>
        <w:color w:val="auto"/>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7" w15:restartNumberingAfterBreak="0">
    <w:nsid w:val="0B713004"/>
    <w:multiLevelType w:val="hybridMultilevel"/>
    <w:tmpl w:val="919E0878"/>
    <w:lvl w:ilvl="0" w:tplc="280A0017">
      <w:start w:val="1"/>
      <w:numFmt w:val="lowerLetter"/>
      <w:lvlText w:val="%1)"/>
      <w:lvlJc w:val="left"/>
      <w:pPr>
        <w:ind w:left="785"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9" w15:restartNumberingAfterBreak="0">
    <w:nsid w:val="0ECDB07F"/>
    <w:multiLevelType w:val="hybridMultilevel"/>
    <w:tmpl w:val="570A6C50"/>
    <w:lvl w:ilvl="0" w:tplc="D14C0E40">
      <w:start w:val="1"/>
      <w:numFmt w:val="bullet"/>
      <w:lvlText w:val=""/>
      <w:lvlJc w:val="left"/>
      <w:pPr>
        <w:ind w:left="709" w:hanging="360"/>
      </w:pPr>
      <w:rPr>
        <w:rFonts w:ascii="Symbol" w:hAnsi="Symbol" w:hint="default"/>
      </w:rPr>
    </w:lvl>
    <w:lvl w:ilvl="1" w:tplc="105CDD86">
      <w:start w:val="1"/>
      <w:numFmt w:val="bullet"/>
      <w:lvlText w:val="o"/>
      <w:lvlJc w:val="left"/>
      <w:pPr>
        <w:ind w:left="1429" w:hanging="360"/>
      </w:pPr>
      <w:rPr>
        <w:rFonts w:ascii="Courier New" w:hAnsi="Courier New" w:hint="default"/>
      </w:rPr>
    </w:lvl>
    <w:lvl w:ilvl="2" w:tplc="20D8877E">
      <w:start w:val="1"/>
      <w:numFmt w:val="bullet"/>
      <w:lvlText w:val=""/>
      <w:lvlJc w:val="left"/>
      <w:pPr>
        <w:ind w:left="2149" w:hanging="360"/>
      </w:pPr>
      <w:rPr>
        <w:rFonts w:ascii="Wingdings" w:hAnsi="Wingdings" w:hint="default"/>
      </w:rPr>
    </w:lvl>
    <w:lvl w:ilvl="3" w:tplc="69F07C7A">
      <w:start w:val="1"/>
      <w:numFmt w:val="bullet"/>
      <w:lvlText w:val=""/>
      <w:lvlJc w:val="left"/>
      <w:pPr>
        <w:ind w:left="2869" w:hanging="360"/>
      </w:pPr>
      <w:rPr>
        <w:rFonts w:ascii="Symbol" w:hAnsi="Symbol" w:hint="default"/>
      </w:rPr>
    </w:lvl>
    <w:lvl w:ilvl="4" w:tplc="CE56728C">
      <w:start w:val="1"/>
      <w:numFmt w:val="bullet"/>
      <w:lvlText w:val="o"/>
      <w:lvlJc w:val="left"/>
      <w:pPr>
        <w:ind w:left="3589" w:hanging="360"/>
      </w:pPr>
      <w:rPr>
        <w:rFonts w:ascii="Courier New" w:hAnsi="Courier New" w:hint="default"/>
      </w:rPr>
    </w:lvl>
    <w:lvl w:ilvl="5" w:tplc="F7B47D1A">
      <w:start w:val="1"/>
      <w:numFmt w:val="bullet"/>
      <w:lvlText w:val=""/>
      <w:lvlJc w:val="left"/>
      <w:pPr>
        <w:ind w:left="4309" w:hanging="360"/>
      </w:pPr>
      <w:rPr>
        <w:rFonts w:ascii="Wingdings" w:hAnsi="Wingdings" w:hint="default"/>
      </w:rPr>
    </w:lvl>
    <w:lvl w:ilvl="6" w:tplc="EFE4B40E">
      <w:start w:val="1"/>
      <w:numFmt w:val="bullet"/>
      <w:lvlText w:val=""/>
      <w:lvlJc w:val="left"/>
      <w:pPr>
        <w:ind w:left="5029" w:hanging="360"/>
      </w:pPr>
      <w:rPr>
        <w:rFonts w:ascii="Symbol" w:hAnsi="Symbol" w:hint="default"/>
      </w:rPr>
    </w:lvl>
    <w:lvl w:ilvl="7" w:tplc="2A7AD232">
      <w:start w:val="1"/>
      <w:numFmt w:val="bullet"/>
      <w:lvlText w:val="o"/>
      <w:lvlJc w:val="left"/>
      <w:pPr>
        <w:ind w:left="5749" w:hanging="360"/>
      </w:pPr>
      <w:rPr>
        <w:rFonts w:ascii="Courier New" w:hAnsi="Courier New" w:hint="default"/>
      </w:rPr>
    </w:lvl>
    <w:lvl w:ilvl="8" w:tplc="709C6F24">
      <w:start w:val="1"/>
      <w:numFmt w:val="bullet"/>
      <w:lvlText w:val=""/>
      <w:lvlJc w:val="left"/>
      <w:pPr>
        <w:ind w:left="6469" w:hanging="360"/>
      </w:pPr>
      <w:rPr>
        <w:rFonts w:ascii="Wingdings" w:hAnsi="Wingdings" w:hint="default"/>
      </w:rPr>
    </w:lvl>
  </w:abstractNum>
  <w:abstractNum w:abstractNumId="10" w15:restartNumberingAfterBreak="0">
    <w:nsid w:val="0F044D02"/>
    <w:multiLevelType w:val="multilevel"/>
    <w:tmpl w:val="DEE0E6E4"/>
    <w:styleLink w:val="Listaactual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920797"/>
    <w:multiLevelType w:val="multilevel"/>
    <w:tmpl w:val="5D0AC53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CF78E6"/>
    <w:multiLevelType w:val="multilevel"/>
    <w:tmpl w:val="B4BABA7A"/>
    <w:lvl w:ilvl="0">
      <w:start w:val="2"/>
      <w:numFmt w:val="decimal"/>
      <w:lvlText w:val="%1"/>
      <w:lvlJc w:val="left"/>
      <w:pPr>
        <w:ind w:left="360" w:hanging="360"/>
      </w:pPr>
      <w:rPr>
        <w:rFonts w:hint="default"/>
      </w:rPr>
    </w:lvl>
    <w:lvl w:ilvl="1">
      <w:start w:val="1"/>
      <w:numFmt w:val="decimal"/>
      <w:lvlText w:val="%1.%2"/>
      <w:lvlJc w:val="left"/>
      <w:pPr>
        <w:ind w:left="580" w:hanging="360"/>
      </w:pPr>
      <w:rPr>
        <w:rFonts w:hint="default"/>
        <w:b/>
        <w:bCs w:val="0"/>
        <w:color w:val="000000" w:themeColor="text1"/>
      </w:rPr>
    </w:lvl>
    <w:lvl w:ilvl="2">
      <w:start w:val="1"/>
      <w:numFmt w:val="decimal"/>
      <w:lvlText w:val="%1.%2.%3"/>
      <w:lvlJc w:val="left"/>
      <w:pPr>
        <w:ind w:left="1160" w:hanging="720"/>
      </w:pPr>
      <w:rPr>
        <w:rFonts w:ascii="Arial" w:hAnsi="Arial" w:cs="Arial" w:hint="default"/>
        <w:sz w:val="20"/>
        <w:szCs w:val="20"/>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13" w15:restartNumberingAfterBreak="0">
    <w:nsid w:val="11E242B2"/>
    <w:multiLevelType w:val="hybridMultilevel"/>
    <w:tmpl w:val="46EA0EEE"/>
    <w:lvl w:ilvl="0" w:tplc="0A6C25DC">
      <w:start w:val="1"/>
      <w:numFmt w:val="lowerLetter"/>
      <w:lvlText w:val="%1)"/>
      <w:lvlJc w:val="left"/>
      <w:pPr>
        <w:ind w:left="1324" w:hanging="360"/>
      </w:pPr>
      <w:rPr>
        <w:rFonts w:hint="default"/>
        <w:b w:val="0"/>
        <w:bCs w:val="0"/>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4" w15:restartNumberingAfterBreak="0">
    <w:nsid w:val="13782335"/>
    <w:multiLevelType w:val="hybridMultilevel"/>
    <w:tmpl w:val="CC58F24C"/>
    <w:lvl w:ilvl="0" w:tplc="4146803A">
      <w:start w:val="1"/>
      <w:numFmt w:val="lowerLetter"/>
      <w:lvlText w:val="%1."/>
      <w:lvlJc w:val="left"/>
      <w:pPr>
        <w:ind w:left="928" w:hanging="360"/>
      </w:pPr>
    </w:lvl>
    <w:lvl w:ilvl="1" w:tplc="280A0019" w:tentative="1">
      <w:start w:val="1"/>
      <w:numFmt w:val="lowerLetter"/>
      <w:lvlText w:val="%2."/>
      <w:lvlJc w:val="left"/>
      <w:pPr>
        <w:ind w:left="1648" w:hanging="360"/>
      </w:pPr>
    </w:lvl>
    <w:lvl w:ilvl="2" w:tplc="280A001B" w:tentative="1">
      <w:start w:val="1"/>
      <w:numFmt w:val="lowerRoman"/>
      <w:lvlText w:val="%3."/>
      <w:lvlJc w:val="right"/>
      <w:pPr>
        <w:ind w:left="2368" w:hanging="180"/>
      </w:pPr>
    </w:lvl>
    <w:lvl w:ilvl="3" w:tplc="280A000F" w:tentative="1">
      <w:start w:val="1"/>
      <w:numFmt w:val="decimal"/>
      <w:lvlText w:val="%4."/>
      <w:lvlJc w:val="left"/>
      <w:pPr>
        <w:ind w:left="3088" w:hanging="360"/>
      </w:pPr>
    </w:lvl>
    <w:lvl w:ilvl="4" w:tplc="280A0019" w:tentative="1">
      <w:start w:val="1"/>
      <w:numFmt w:val="lowerLetter"/>
      <w:lvlText w:val="%5."/>
      <w:lvlJc w:val="left"/>
      <w:pPr>
        <w:ind w:left="3808" w:hanging="360"/>
      </w:pPr>
    </w:lvl>
    <w:lvl w:ilvl="5" w:tplc="280A001B" w:tentative="1">
      <w:start w:val="1"/>
      <w:numFmt w:val="lowerRoman"/>
      <w:lvlText w:val="%6."/>
      <w:lvlJc w:val="right"/>
      <w:pPr>
        <w:ind w:left="4528" w:hanging="180"/>
      </w:pPr>
    </w:lvl>
    <w:lvl w:ilvl="6" w:tplc="280A000F" w:tentative="1">
      <w:start w:val="1"/>
      <w:numFmt w:val="decimal"/>
      <w:lvlText w:val="%7."/>
      <w:lvlJc w:val="left"/>
      <w:pPr>
        <w:ind w:left="5248" w:hanging="360"/>
      </w:pPr>
    </w:lvl>
    <w:lvl w:ilvl="7" w:tplc="280A0019" w:tentative="1">
      <w:start w:val="1"/>
      <w:numFmt w:val="lowerLetter"/>
      <w:lvlText w:val="%8."/>
      <w:lvlJc w:val="left"/>
      <w:pPr>
        <w:ind w:left="5968" w:hanging="360"/>
      </w:pPr>
    </w:lvl>
    <w:lvl w:ilvl="8" w:tplc="280A001B" w:tentative="1">
      <w:start w:val="1"/>
      <w:numFmt w:val="lowerRoman"/>
      <w:lvlText w:val="%9."/>
      <w:lvlJc w:val="right"/>
      <w:pPr>
        <w:ind w:left="6688" w:hanging="180"/>
      </w:pPr>
    </w:lvl>
  </w:abstractNum>
  <w:abstractNum w:abstractNumId="15" w15:restartNumberingAfterBreak="0">
    <w:nsid w:val="144E327A"/>
    <w:multiLevelType w:val="hybridMultilevel"/>
    <w:tmpl w:val="9534644C"/>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16" w15:restartNumberingAfterBreak="0">
    <w:nsid w:val="17F829FE"/>
    <w:multiLevelType w:val="hybridMultilevel"/>
    <w:tmpl w:val="BA5001DC"/>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7">
      <w:start w:val="1"/>
      <w:numFmt w:val="lowerLetter"/>
      <w:lvlText w:val="%3)"/>
      <w:lvlJc w:val="left"/>
      <w:pPr>
        <w:ind w:left="720" w:hanging="360"/>
      </w:pPr>
    </w:lvl>
    <w:lvl w:ilvl="3" w:tplc="280A000F" w:tentative="1">
      <w:start w:val="1"/>
      <w:numFmt w:val="decimal"/>
      <w:lvlText w:val="%4."/>
      <w:lvlJc w:val="left"/>
      <w:pPr>
        <w:ind w:left="3520" w:hanging="360"/>
      </w:p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17" w15:restartNumberingAfterBreak="0">
    <w:nsid w:val="185B2064"/>
    <w:multiLevelType w:val="hybridMultilevel"/>
    <w:tmpl w:val="B330BD2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186647F3"/>
    <w:multiLevelType w:val="hybridMultilevel"/>
    <w:tmpl w:val="AB8A7D6E"/>
    <w:lvl w:ilvl="0" w:tplc="280A0001">
      <w:start w:val="1"/>
      <w:numFmt w:val="bullet"/>
      <w:lvlText w:val=""/>
      <w:lvlJc w:val="left"/>
      <w:pPr>
        <w:ind w:left="1287" w:hanging="360"/>
      </w:pPr>
      <w:rPr>
        <w:rFonts w:ascii="Symbol" w:hAnsi="Symbol" w:hint="default"/>
      </w:rPr>
    </w:lvl>
    <w:lvl w:ilvl="1" w:tplc="82080CC8">
      <w:start w:val="2"/>
      <w:numFmt w:val="bullet"/>
      <w:lvlText w:val="•"/>
      <w:lvlJc w:val="left"/>
      <w:pPr>
        <w:ind w:left="2007" w:hanging="360"/>
      </w:pPr>
      <w:rPr>
        <w:rFonts w:ascii="Arial" w:eastAsia="Arial" w:hAnsi="Arial" w:cs="Arial"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19" w15:restartNumberingAfterBreak="0">
    <w:nsid w:val="194343D1"/>
    <w:multiLevelType w:val="multilevel"/>
    <w:tmpl w:val="BA3AC832"/>
    <w:lvl w:ilvl="0">
      <w:start w:val="1"/>
      <w:numFmt w:val="decimal"/>
      <w:lvlText w:val="%1."/>
      <w:lvlJc w:val="left"/>
      <w:pPr>
        <w:ind w:left="384" w:hanging="384"/>
      </w:pPr>
      <w:rPr>
        <w:rFonts w:hint="default"/>
        <w:b/>
        <w:color w:val="auto"/>
        <w:sz w:val="20"/>
      </w:rPr>
    </w:lvl>
    <w:lvl w:ilvl="1">
      <w:start w:val="1"/>
      <w:numFmt w:val="decimal"/>
      <w:lvlText w:val="%1.%2."/>
      <w:lvlJc w:val="left"/>
      <w:pPr>
        <w:ind w:left="720" w:hanging="720"/>
      </w:pPr>
      <w:rPr>
        <w:rFonts w:hint="default"/>
        <w:b/>
        <w:color w:val="auto"/>
        <w:sz w:val="20"/>
      </w:rPr>
    </w:lvl>
    <w:lvl w:ilvl="2">
      <w:start w:val="1"/>
      <w:numFmt w:val="decimal"/>
      <w:lvlText w:val="%1.%2.%3."/>
      <w:lvlJc w:val="left"/>
      <w:pPr>
        <w:ind w:left="720" w:hanging="720"/>
      </w:pPr>
      <w:rPr>
        <w:rFonts w:hint="default"/>
        <w:b/>
        <w:color w:val="auto"/>
        <w:sz w:val="20"/>
      </w:rPr>
    </w:lvl>
    <w:lvl w:ilvl="3">
      <w:start w:val="1"/>
      <w:numFmt w:val="decimal"/>
      <w:lvlText w:val="%1.%2.%3.%4."/>
      <w:lvlJc w:val="left"/>
      <w:pPr>
        <w:ind w:left="1080" w:hanging="1080"/>
      </w:pPr>
      <w:rPr>
        <w:rFonts w:hint="default"/>
        <w:b/>
        <w:color w:val="auto"/>
        <w:sz w:val="20"/>
      </w:rPr>
    </w:lvl>
    <w:lvl w:ilvl="4">
      <w:start w:val="1"/>
      <w:numFmt w:val="decimal"/>
      <w:lvlText w:val="%1.%2.%3.%4.%5."/>
      <w:lvlJc w:val="left"/>
      <w:pPr>
        <w:ind w:left="1080" w:hanging="1080"/>
      </w:pPr>
      <w:rPr>
        <w:rFonts w:hint="default"/>
        <w:b/>
        <w:color w:val="auto"/>
        <w:sz w:val="20"/>
      </w:rPr>
    </w:lvl>
    <w:lvl w:ilvl="5">
      <w:start w:val="1"/>
      <w:numFmt w:val="decimal"/>
      <w:lvlText w:val="%1.%2.%3.%4.%5.%6."/>
      <w:lvlJc w:val="left"/>
      <w:pPr>
        <w:ind w:left="1440" w:hanging="1440"/>
      </w:pPr>
      <w:rPr>
        <w:rFonts w:hint="default"/>
        <w:b/>
        <w:color w:val="auto"/>
        <w:sz w:val="20"/>
      </w:rPr>
    </w:lvl>
    <w:lvl w:ilvl="6">
      <w:start w:val="1"/>
      <w:numFmt w:val="decimal"/>
      <w:lvlText w:val="%1.%2.%3.%4.%5.%6.%7."/>
      <w:lvlJc w:val="left"/>
      <w:pPr>
        <w:ind w:left="1440" w:hanging="1440"/>
      </w:pPr>
      <w:rPr>
        <w:rFonts w:hint="default"/>
        <w:b/>
        <w:color w:val="auto"/>
        <w:sz w:val="20"/>
      </w:rPr>
    </w:lvl>
    <w:lvl w:ilvl="7">
      <w:start w:val="1"/>
      <w:numFmt w:val="decimal"/>
      <w:lvlText w:val="%1.%2.%3.%4.%5.%6.%7.%8."/>
      <w:lvlJc w:val="left"/>
      <w:pPr>
        <w:ind w:left="1800" w:hanging="1800"/>
      </w:pPr>
      <w:rPr>
        <w:rFonts w:hint="default"/>
        <w:b/>
        <w:color w:val="auto"/>
        <w:sz w:val="20"/>
      </w:rPr>
    </w:lvl>
    <w:lvl w:ilvl="8">
      <w:start w:val="1"/>
      <w:numFmt w:val="decimal"/>
      <w:lvlText w:val="%1.%2.%3.%4.%5.%6.%7.%8.%9."/>
      <w:lvlJc w:val="left"/>
      <w:pPr>
        <w:ind w:left="2160" w:hanging="2160"/>
      </w:pPr>
      <w:rPr>
        <w:rFonts w:hint="default"/>
        <w:b/>
        <w:color w:val="auto"/>
        <w:sz w:val="20"/>
      </w:rPr>
    </w:lvl>
  </w:abstractNum>
  <w:abstractNum w:abstractNumId="20" w15:restartNumberingAfterBreak="0">
    <w:nsid w:val="1B350462"/>
    <w:multiLevelType w:val="multilevel"/>
    <w:tmpl w:val="F7565936"/>
    <w:lvl w:ilvl="0">
      <w:start w:val="2"/>
      <w:numFmt w:val="decimal"/>
      <w:lvlText w:val="%1"/>
      <w:lvlJc w:val="left"/>
      <w:pPr>
        <w:ind w:left="435" w:hanging="435"/>
      </w:pPr>
      <w:rPr>
        <w:rFonts w:hint="default"/>
      </w:rPr>
    </w:lvl>
    <w:lvl w:ilvl="1">
      <w:start w:val="2"/>
      <w:numFmt w:val="decimal"/>
      <w:lvlText w:val="%1.%2"/>
      <w:lvlJc w:val="left"/>
      <w:pPr>
        <w:ind w:left="435" w:hanging="435"/>
      </w:pPr>
      <w:rPr>
        <w:rFonts w:ascii="Arial" w:hAnsi="Arial" w:cs="Arial" w:hint="default"/>
        <w:b/>
        <w:bCs/>
        <w:i w:val="0"/>
        <w:iCs/>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3B6DF2"/>
    <w:multiLevelType w:val="hybridMultilevel"/>
    <w:tmpl w:val="157A3F52"/>
    <w:lvl w:ilvl="0" w:tplc="B0BA6568">
      <w:start w:val="1"/>
      <w:numFmt w:val="lowerLetter"/>
      <w:lvlText w:val="%1)"/>
      <w:lvlJc w:val="left"/>
      <w:pPr>
        <w:ind w:left="1211" w:hanging="360"/>
      </w:pPr>
    </w:lvl>
    <w:lvl w:ilvl="1" w:tplc="D2A24A4E">
      <w:start w:val="1"/>
      <w:numFmt w:val="lowerLetter"/>
      <w:lvlText w:val="%2."/>
      <w:lvlJc w:val="left"/>
      <w:pPr>
        <w:ind w:left="1931" w:hanging="360"/>
      </w:pPr>
    </w:lvl>
    <w:lvl w:ilvl="2" w:tplc="F9060340">
      <w:start w:val="1"/>
      <w:numFmt w:val="lowerRoman"/>
      <w:lvlText w:val="%3."/>
      <w:lvlJc w:val="right"/>
      <w:pPr>
        <w:ind w:left="2651" w:hanging="180"/>
      </w:pPr>
    </w:lvl>
    <w:lvl w:ilvl="3" w:tplc="FDFC3662">
      <w:start w:val="1"/>
      <w:numFmt w:val="decimal"/>
      <w:lvlText w:val="%4."/>
      <w:lvlJc w:val="left"/>
      <w:pPr>
        <w:ind w:left="3371" w:hanging="360"/>
      </w:pPr>
    </w:lvl>
    <w:lvl w:ilvl="4" w:tplc="BC5C882C">
      <w:start w:val="1"/>
      <w:numFmt w:val="lowerLetter"/>
      <w:lvlText w:val="%5."/>
      <w:lvlJc w:val="left"/>
      <w:pPr>
        <w:ind w:left="4091" w:hanging="360"/>
      </w:pPr>
    </w:lvl>
    <w:lvl w:ilvl="5" w:tplc="75CA6820">
      <w:start w:val="1"/>
      <w:numFmt w:val="lowerRoman"/>
      <w:lvlText w:val="%6."/>
      <w:lvlJc w:val="right"/>
      <w:pPr>
        <w:ind w:left="4811" w:hanging="180"/>
      </w:pPr>
    </w:lvl>
    <w:lvl w:ilvl="6" w:tplc="FD8C9186">
      <w:start w:val="1"/>
      <w:numFmt w:val="decimal"/>
      <w:lvlText w:val="%7."/>
      <w:lvlJc w:val="left"/>
      <w:pPr>
        <w:ind w:left="5531" w:hanging="360"/>
      </w:pPr>
    </w:lvl>
    <w:lvl w:ilvl="7" w:tplc="62E456BA">
      <w:start w:val="1"/>
      <w:numFmt w:val="lowerLetter"/>
      <w:lvlText w:val="%8."/>
      <w:lvlJc w:val="left"/>
      <w:pPr>
        <w:ind w:left="6251" w:hanging="360"/>
      </w:pPr>
    </w:lvl>
    <w:lvl w:ilvl="8" w:tplc="85B0409E">
      <w:start w:val="1"/>
      <w:numFmt w:val="lowerRoman"/>
      <w:lvlText w:val="%9."/>
      <w:lvlJc w:val="right"/>
      <w:pPr>
        <w:ind w:left="6971" w:hanging="180"/>
      </w:pPr>
    </w:lvl>
  </w:abstractNum>
  <w:abstractNum w:abstractNumId="22"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1E486ECA"/>
    <w:multiLevelType w:val="hybridMultilevel"/>
    <w:tmpl w:val="36C0CD3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21100C0B"/>
    <w:multiLevelType w:val="multilevel"/>
    <w:tmpl w:val="817015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color w:val="auto"/>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5" w15:restartNumberingAfterBreak="0">
    <w:nsid w:val="227D3B4D"/>
    <w:multiLevelType w:val="multilevel"/>
    <w:tmpl w:val="F0DA748A"/>
    <w:lvl w:ilvl="0">
      <w:start w:val="2"/>
      <w:numFmt w:val="decimal"/>
      <w:lvlText w:val="%1."/>
      <w:lvlJc w:val="left"/>
      <w:pPr>
        <w:ind w:left="940" w:hanging="360"/>
      </w:pPr>
      <w:rPr>
        <w:rFonts w:ascii="Arial" w:hAnsi="Arial" w:hint="default"/>
        <w:color w:val="auto"/>
        <w:sz w:val="20"/>
      </w:rPr>
    </w:lvl>
    <w:lvl w:ilvl="1">
      <w:start w:val="1"/>
      <w:numFmt w:val="decimal"/>
      <w:lvlText w:val="%1.%2."/>
      <w:lvlJc w:val="left"/>
      <w:pPr>
        <w:ind w:left="1300" w:hanging="720"/>
      </w:pPr>
      <w:rPr>
        <w:rFonts w:ascii="Arial" w:hAnsi="Arial" w:hint="default"/>
        <w:b/>
        <w:bCs/>
        <w:color w:val="auto"/>
        <w:sz w:val="20"/>
      </w:rPr>
    </w:lvl>
    <w:lvl w:ilvl="2">
      <w:start w:val="1"/>
      <w:numFmt w:val="decimal"/>
      <w:lvlText w:val="%1.%2.%3."/>
      <w:lvlJc w:val="left"/>
      <w:pPr>
        <w:ind w:left="1300" w:hanging="720"/>
      </w:pPr>
      <w:rPr>
        <w:rFonts w:ascii="Arial" w:hAnsi="Arial" w:hint="default"/>
        <w:color w:val="auto"/>
        <w:sz w:val="20"/>
      </w:rPr>
    </w:lvl>
    <w:lvl w:ilvl="3">
      <w:start w:val="1"/>
      <w:numFmt w:val="decimal"/>
      <w:lvlText w:val="%1.%2.%3.%4."/>
      <w:lvlJc w:val="left"/>
      <w:pPr>
        <w:ind w:left="1660" w:hanging="1080"/>
      </w:pPr>
      <w:rPr>
        <w:rFonts w:ascii="Arial" w:hAnsi="Arial" w:hint="default"/>
        <w:color w:val="auto"/>
        <w:sz w:val="20"/>
      </w:rPr>
    </w:lvl>
    <w:lvl w:ilvl="4">
      <w:start w:val="1"/>
      <w:numFmt w:val="decimal"/>
      <w:lvlText w:val="%1.%2.%3.%4.%5."/>
      <w:lvlJc w:val="left"/>
      <w:pPr>
        <w:ind w:left="1660" w:hanging="1080"/>
      </w:pPr>
      <w:rPr>
        <w:rFonts w:ascii="Arial" w:hAnsi="Arial" w:hint="default"/>
        <w:color w:val="auto"/>
        <w:sz w:val="20"/>
      </w:rPr>
    </w:lvl>
    <w:lvl w:ilvl="5">
      <w:start w:val="1"/>
      <w:numFmt w:val="decimal"/>
      <w:lvlText w:val="%1.%2.%3.%4.%5.%6."/>
      <w:lvlJc w:val="left"/>
      <w:pPr>
        <w:ind w:left="2020" w:hanging="1440"/>
      </w:pPr>
      <w:rPr>
        <w:rFonts w:ascii="Arial" w:hAnsi="Arial" w:hint="default"/>
        <w:color w:val="auto"/>
        <w:sz w:val="20"/>
      </w:rPr>
    </w:lvl>
    <w:lvl w:ilvl="6">
      <w:start w:val="1"/>
      <w:numFmt w:val="decimal"/>
      <w:lvlText w:val="%1.%2.%3.%4.%5.%6.%7."/>
      <w:lvlJc w:val="left"/>
      <w:pPr>
        <w:ind w:left="2020" w:hanging="1440"/>
      </w:pPr>
      <w:rPr>
        <w:rFonts w:ascii="Arial" w:hAnsi="Arial" w:hint="default"/>
        <w:color w:val="auto"/>
        <w:sz w:val="20"/>
      </w:rPr>
    </w:lvl>
    <w:lvl w:ilvl="7">
      <w:start w:val="1"/>
      <w:numFmt w:val="decimal"/>
      <w:lvlText w:val="%1.%2.%3.%4.%5.%6.%7.%8."/>
      <w:lvlJc w:val="left"/>
      <w:pPr>
        <w:ind w:left="2380" w:hanging="1800"/>
      </w:pPr>
      <w:rPr>
        <w:rFonts w:ascii="Arial" w:hAnsi="Arial" w:hint="default"/>
        <w:color w:val="auto"/>
        <w:sz w:val="20"/>
      </w:rPr>
    </w:lvl>
    <w:lvl w:ilvl="8">
      <w:start w:val="1"/>
      <w:numFmt w:val="decimal"/>
      <w:lvlText w:val="%1.%2.%3.%4.%5.%6.%7.%8.%9."/>
      <w:lvlJc w:val="left"/>
      <w:pPr>
        <w:ind w:left="2740" w:hanging="2160"/>
      </w:pPr>
      <w:rPr>
        <w:rFonts w:ascii="Arial" w:hAnsi="Arial" w:hint="default"/>
        <w:color w:val="auto"/>
        <w:sz w:val="20"/>
      </w:rPr>
    </w:lvl>
  </w:abstractNum>
  <w:abstractNum w:abstractNumId="26" w15:restartNumberingAfterBreak="0">
    <w:nsid w:val="23830C17"/>
    <w:multiLevelType w:val="hybridMultilevel"/>
    <w:tmpl w:val="2058510A"/>
    <w:lvl w:ilvl="0" w:tplc="78D2950A">
      <w:start w:val="1"/>
      <w:numFmt w:val="upperLetter"/>
      <w:lvlText w:val="%1."/>
      <w:lvlJc w:val="left"/>
      <w:pPr>
        <w:ind w:left="786" w:hanging="360"/>
      </w:pPr>
      <w:rPr>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7" w15:restartNumberingAfterBreak="0">
    <w:nsid w:val="23A07A42"/>
    <w:multiLevelType w:val="hybridMultilevel"/>
    <w:tmpl w:val="02A8338E"/>
    <w:lvl w:ilvl="0" w:tplc="DC6CA82A">
      <w:start w:val="1"/>
      <w:numFmt w:val="upperLetter"/>
      <w:lvlText w:val="%1."/>
      <w:lvlJc w:val="left"/>
      <w:pPr>
        <w:ind w:left="1080" w:hanging="360"/>
      </w:pPr>
      <w:rPr>
        <w:rFonts w:hint="default"/>
        <w:b/>
        <w:bCs/>
      </w:rPr>
    </w:lvl>
    <w:lvl w:ilvl="1" w:tplc="FFFFFFFF">
      <w:start w:val="1"/>
      <w:numFmt w:val="lowerLetter"/>
      <w:lvlText w:val="%2)"/>
      <w:lvlJc w:val="left"/>
      <w:pPr>
        <w:ind w:left="1925" w:hanging="360"/>
      </w:pPr>
    </w:lvl>
    <w:lvl w:ilvl="2" w:tplc="FFFFFFFF">
      <w:start w:val="7"/>
      <w:numFmt w:val="upperLetter"/>
      <w:lvlText w:val="%3)"/>
      <w:lvlJc w:val="left"/>
      <w:pPr>
        <w:ind w:left="2700" w:hanging="360"/>
      </w:pPr>
      <w:rPr>
        <w:rFonts w:hint="default"/>
      </w:rPr>
    </w:lvl>
    <w:lvl w:ilvl="3" w:tplc="FFFFFFFF">
      <w:start w:val="1"/>
      <w:numFmt w:val="upperLetter"/>
      <w:lvlText w:val="%4."/>
      <w:lvlJc w:val="left"/>
      <w:pPr>
        <w:ind w:left="3240" w:hanging="360"/>
      </w:pPr>
      <w:rPr>
        <w:rFonts w:hint="default"/>
        <w:b/>
        <w:bCs/>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23C45A4D"/>
    <w:multiLevelType w:val="hybridMultilevel"/>
    <w:tmpl w:val="14AC90C8"/>
    <w:lvl w:ilvl="0" w:tplc="683EAFC2">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3E11727"/>
    <w:multiLevelType w:val="hybridMultilevel"/>
    <w:tmpl w:val="94FAD5BC"/>
    <w:lvl w:ilvl="0" w:tplc="B15CB44E">
      <w:start w:val="9"/>
      <w:numFmt w:val="lowerLetter"/>
      <w:lvlText w:val="%1)"/>
      <w:lvlJc w:val="left"/>
      <w:pPr>
        <w:ind w:left="1778" w:hanging="360"/>
      </w:pPr>
      <w:rPr>
        <w:rFonts w:hint="default"/>
      </w:r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30" w15:restartNumberingAfterBreak="0">
    <w:nsid w:val="24D076E4"/>
    <w:multiLevelType w:val="hybridMultilevel"/>
    <w:tmpl w:val="F0048B76"/>
    <w:lvl w:ilvl="0" w:tplc="9710DDAC">
      <w:start w:val="1"/>
      <w:numFmt w:val="decimal"/>
      <w:lvlText w:val="%1."/>
      <w:lvlJc w:val="left"/>
      <w:pPr>
        <w:ind w:left="360" w:hanging="360"/>
      </w:pPr>
      <w:rPr>
        <w:rFonts w:ascii="Arial" w:hAnsi="Arial" w:cs="Arial"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1" w15:restartNumberingAfterBreak="0">
    <w:nsid w:val="255B4C06"/>
    <w:multiLevelType w:val="multilevel"/>
    <w:tmpl w:val="C2D4F3B6"/>
    <w:lvl w:ilvl="0">
      <w:start w:val="4"/>
      <w:numFmt w:val="decimal"/>
      <w:lvlText w:val="%1"/>
      <w:lvlJc w:val="left"/>
      <w:pPr>
        <w:ind w:left="360" w:hanging="360"/>
      </w:pPr>
      <w:rPr>
        <w:rFonts w:hint="default"/>
      </w:rPr>
    </w:lvl>
    <w:lvl w:ilvl="1">
      <w:start w:val="1"/>
      <w:numFmt w:val="decimal"/>
      <w:lvlText w:val="%1.%2"/>
      <w:lvlJc w:val="left"/>
      <w:pPr>
        <w:ind w:left="580" w:hanging="360"/>
      </w:pPr>
      <w:rPr>
        <w:rFonts w:hint="default"/>
        <w:color w:val="auto"/>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32" w15:restartNumberingAfterBreak="0">
    <w:nsid w:val="25BE1C72"/>
    <w:multiLevelType w:val="multilevel"/>
    <w:tmpl w:val="05BAF0A8"/>
    <w:lvl w:ilvl="0">
      <w:start w:val="4"/>
      <w:numFmt w:val="decimal"/>
      <w:lvlText w:val="%1."/>
      <w:lvlJc w:val="left"/>
      <w:pPr>
        <w:ind w:left="636" w:hanging="636"/>
      </w:pPr>
      <w:rPr>
        <w:rFonts w:hint="default"/>
      </w:rPr>
    </w:lvl>
    <w:lvl w:ilvl="1">
      <w:start w:val="2"/>
      <w:numFmt w:val="decimal"/>
      <w:lvlText w:val="%1.%2."/>
      <w:lvlJc w:val="left"/>
      <w:pPr>
        <w:ind w:left="1010" w:hanging="720"/>
      </w:pPr>
      <w:rPr>
        <w:rFonts w:hint="default"/>
      </w:rPr>
    </w:lvl>
    <w:lvl w:ilvl="2">
      <w:start w:val="1"/>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480" w:hanging="2160"/>
      </w:pPr>
      <w:rPr>
        <w:rFonts w:hint="default"/>
      </w:rPr>
    </w:lvl>
  </w:abstractNum>
  <w:abstractNum w:abstractNumId="33" w15:restartNumberingAfterBreak="0">
    <w:nsid w:val="27616110"/>
    <w:multiLevelType w:val="hybridMultilevel"/>
    <w:tmpl w:val="6C1E548E"/>
    <w:styleLink w:val="Listaactual21"/>
    <w:lvl w:ilvl="0" w:tplc="DC6CA82A">
      <w:start w:val="1"/>
      <w:numFmt w:val="upperLetter"/>
      <w:lvlText w:val="%1."/>
      <w:lvlJc w:val="left"/>
      <w:pPr>
        <w:ind w:left="1729" w:hanging="360"/>
      </w:pPr>
      <w:rPr>
        <w:rFonts w:hint="default"/>
        <w:b/>
        <w:bCs/>
      </w:r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39E4567A">
      <w:start w:val="1"/>
      <w:numFmt w:val="upperLetter"/>
      <w:lvlText w:val="%4."/>
      <w:lvlJc w:val="left"/>
      <w:pPr>
        <w:ind w:left="3889" w:hanging="360"/>
      </w:pPr>
      <w:rPr>
        <w:rFonts w:hint="default"/>
      </w:rPr>
    </w:lvl>
    <w:lvl w:ilvl="4" w:tplc="280A0019" w:tentative="1">
      <w:start w:val="1"/>
      <w:numFmt w:val="lowerLetter"/>
      <w:lvlText w:val="%5."/>
      <w:lvlJc w:val="left"/>
      <w:pPr>
        <w:ind w:left="4609" w:hanging="360"/>
      </w:pPr>
    </w:lvl>
    <w:lvl w:ilvl="5" w:tplc="280A001B" w:tentative="1">
      <w:start w:val="1"/>
      <w:numFmt w:val="lowerRoman"/>
      <w:lvlText w:val="%6."/>
      <w:lvlJc w:val="right"/>
      <w:pPr>
        <w:ind w:left="5329" w:hanging="180"/>
      </w:p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4" w15:restartNumberingAfterBreak="0">
    <w:nsid w:val="277C0C84"/>
    <w:multiLevelType w:val="hybridMultilevel"/>
    <w:tmpl w:val="92AC764C"/>
    <w:lvl w:ilvl="0" w:tplc="2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2ADD2928"/>
    <w:multiLevelType w:val="multilevel"/>
    <w:tmpl w:val="A3D0161C"/>
    <w:lvl w:ilvl="0">
      <w:start w:val="2"/>
      <w:numFmt w:val="decimal"/>
      <w:lvlText w:val="%1"/>
      <w:lvlJc w:val="left"/>
      <w:pPr>
        <w:ind w:left="450" w:hanging="450"/>
      </w:pPr>
      <w:rPr>
        <w:rFonts w:hint="default"/>
      </w:rPr>
    </w:lvl>
    <w:lvl w:ilvl="1">
      <w:start w:val="3"/>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15:restartNumberingAfterBreak="0">
    <w:nsid w:val="2C446142"/>
    <w:multiLevelType w:val="hybridMultilevel"/>
    <w:tmpl w:val="7424F37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2C951532"/>
    <w:multiLevelType w:val="multilevel"/>
    <w:tmpl w:val="9B78B81E"/>
    <w:lvl w:ilvl="0">
      <w:start w:val="2"/>
      <w:numFmt w:val="decimal"/>
      <w:lvlText w:val="%1"/>
      <w:lvlJc w:val="left"/>
      <w:pPr>
        <w:ind w:left="450" w:hanging="450"/>
      </w:pPr>
      <w:rPr>
        <w:rFonts w:hint="default"/>
      </w:rPr>
    </w:lvl>
    <w:lvl w:ilvl="1">
      <w:start w:val="2"/>
      <w:numFmt w:val="decimal"/>
      <w:lvlText w:val="%1.%2"/>
      <w:lvlJc w:val="left"/>
      <w:pPr>
        <w:ind w:left="875" w:hanging="450"/>
      </w:pPr>
      <w:rPr>
        <w:rFonts w:ascii="Arial" w:hAnsi="Arial" w:cs="Arial" w:hint="default"/>
        <w:b/>
        <w:bCs/>
        <w:color w:val="auto"/>
        <w:sz w:val="20"/>
        <w:szCs w:val="20"/>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2CF8587A"/>
    <w:multiLevelType w:val="multilevel"/>
    <w:tmpl w:val="A8B815AC"/>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326463A2"/>
    <w:multiLevelType w:val="hybridMultilevel"/>
    <w:tmpl w:val="3E442DAE"/>
    <w:lvl w:ilvl="0" w:tplc="280A0001">
      <w:start w:val="1"/>
      <w:numFmt w:val="bullet"/>
      <w:lvlText w:val=""/>
      <w:lvlJc w:val="left"/>
      <w:pPr>
        <w:ind w:left="394" w:hanging="360"/>
      </w:pPr>
      <w:rPr>
        <w:rFonts w:ascii="Symbol" w:hAnsi="Symbol" w:hint="default"/>
      </w:rPr>
    </w:lvl>
    <w:lvl w:ilvl="1" w:tplc="280A0003" w:tentative="1">
      <w:start w:val="1"/>
      <w:numFmt w:val="bullet"/>
      <w:lvlText w:val="o"/>
      <w:lvlJc w:val="left"/>
      <w:pPr>
        <w:ind w:left="1114" w:hanging="360"/>
      </w:pPr>
      <w:rPr>
        <w:rFonts w:ascii="Courier New" w:hAnsi="Courier New" w:cs="Courier New" w:hint="default"/>
      </w:rPr>
    </w:lvl>
    <w:lvl w:ilvl="2" w:tplc="280A0005" w:tentative="1">
      <w:start w:val="1"/>
      <w:numFmt w:val="bullet"/>
      <w:lvlText w:val=""/>
      <w:lvlJc w:val="left"/>
      <w:pPr>
        <w:ind w:left="1834" w:hanging="360"/>
      </w:pPr>
      <w:rPr>
        <w:rFonts w:ascii="Wingdings" w:hAnsi="Wingdings" w:hint="default"/>
      </w:rPr>
    </w:lvl>
    <w:lvl w:ilvl="3" w:tplc="280A0001" w:tentative="1">
      <w:start w:val="1"/>
      <w:numFmt w:val="bullet"/>
      <w:lvlText w:val=""/>
      <w:lvlJc w:val="left"/>
      <w:pPr>
        <w:ind w:left="2554" w:hanging="360"/>
      </w:pPr>
      <w:rPr>
        <w:rFonts w:ascii="Symbol" w:hAnsi="Symbol" w:hint="default"/>
      </w:rPr>
    </w:lvl>
    <w:lvl w:ilvl="4" w:tplc="280A0003" w:tentative="1">
      <w:start w:val="1"/>
      <w:numFmt w:val="bullet"/>
      <w:lvlText w:val="o"/>
      <w:lvlJc w:val="left"/>
      <w:pPr>
        <w:ind w:left="3274" w:hanging="360"/>
      </w:pPr>
      <w:rPr>
        <w:rFonts w:ascii="Courier New" w:hAnsi="Courier New" w:cs="Courier New" w:hint="default"/>
      </w:rPr>
    </w:lvl>
    <w:lvl w:ilvl="5" w:tplc="280A0005" w:tentative="1">
      <w:start w:val="1"/>
      <w:numFmt w:val="bullet"/>
      <w:lvlText w:val=""/>
      <w:lvlJc w:val="left"/>
      <w:pPr>
        <w:ind w:left="3994" w:hanging="360"/>
      </w:pPr>
      <w:rPr>
        <w:rFonts w:ascii="Wingdings" w:hAnsi="Wingdings" w:hint="default"/>
      </w:rPr>
    </w:lvl>
    <w:lvl w:ilvl="6" w:tplc="280A0001" w:tentative="1">
      <w:start w:val="1"/>
      <w:numFmt w:val="bullet"/>
      <w:lvlText w:val=""/>
      <w:lvlJc w:val="left"/>
      <w:pPr>
        <w:ind w:left="4714" w:hanging="360"/>
      </w:pPr>
      <w:rPr>
        <w:rFonts w:ascii="Symbol" w:hAnsi="Symbol" w:hint="default"/>
      </w:rPr>
    </w:lvl>
    <w:lvl w:ilvl="7" w:tplc="280A0003" w:tentative="1">
      <w:start w:val="1"/>
      <w:numFmt w:val="bullet"/>
      <w:lvlText w:val="o"/>
      <w:lvlJc w:val="left"/>
      <w:pPr>
        <w:ind w:left="5434" w:hanging="360"/>
      </w:pPr>
      <w:rPr>
        <w:rFonts w:ascii="Courier New" w:hAnsi="Courier New" w:cs="Courier New" w:hint="default"/>
      </w:rPr>
    </w:lvl>
    <w:lvl w:ilvl="8" w:tplc="280A0005" w:tentative="1">
      <w:start w:val="1"/>
      <w:numFmt w:val="bullet"/>
      <w:lvlText w:val=""/>
      <w:lvlJc w:val="left"/>
      <w:pPr>
        <w:ind w:left="6154" w:hanging="360"/>
      </w:pPr>
      <w:rPr>
        <w:rFonts w:ascii="Wingdings" w:hAnsi="Wingdings" w:hint="default"/>
      </w:rPr>
    </w:lvl>
  </w:abstractNum>
  <w:abstractNum w:abstractNumId="40" w15:restartNumberingAfterBreak="0">
    <w:nsid w:val="34EE3DE7"/>
    <w:multiLevelType w:val="hybridMultilevel"/>
    <w:tmpl w:val="C9EC0E74"/>
    <w:lvl w:ilvl="0" w:tplc="CB86841C">
      <w:start w:val="1"/>
      <w:numFmt w:val="bullet"/>
      <w:lvlText w:val=""/>
      <w:lvlJc w:val="left"/>
      <w:pPr>
        <w:ind w:left="360" w:hanging="360"/>
      </w:pPr>
      <w:rPr>
        <w:rFonts w:ascii="Symbol" w:hAnsi="Symbol"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1" w15:restartNumberingAfterBreak="0">
    <w:nsid w:val="358D206F"/>
    <w:multiLevelType w:val="hybridMultilevel"/>
    <w:tmpl w:val="B2DE6E20"/>
    <w:lvl w:ilvl="0" w:tplc="5024CDC4">
      <w:start w:val="1"/>
      <w:numFmt w:val="lowerLetter"/>
      <w:lvlText w:val="%1)"/>
      <w:lvlJc w:val="left"/>
      <w:pPr>
        <w:tabs>
          <w:tab w:val="num" w:pos="1980"/>
        </w:tabs>
        <w:ind w:left="1980" w:hanging="360"/>
      </w:pPr>
      <w:rPr>
        <w:rFonts w:asciiTheme="minorHAnsi" w:eastAsia="Batang" w:hAnsiTheme="minorHAnsi" w:cs="Tahoma"/>
        <w:i w:val="0"/>
      </w:rPr>
    </w:lvl>
    <w:lvl w:ilvl="1" w:tplc="0C0A0001">
      <w:start w:val="1"/>
      <w:numFmt w:val="bullet"/>
      <w:lvlText w:val=""/>
      <w:lvlJc w:val="left"/>
      <w:pPr>
        <w:tabs>
          <w:tab w:val="num" w:pos="2700"/>
        </w:tabs>
        <w:ind w:left="2700" w:hanging="360"/>
      </w:pPr>
      <w:rPr>
        <w:rFonts w:ascii="Symbol" w:hAnsi="Symbol" w:hint="default"/>
      </w:rPr>
    </w:lvl>
    <w:lvl w:ilvl="2" w:tplc="56B4C190">
      <w:start w:val="3"/>
      <w:numFmt w:val="upperLetter"/>
      <w:lvlText w:val="%3."/>
      <w:lvlJc w:val="left"/>
      <w:pPr>
        <w:tabs>
          <w:tab w:val="num" w:pos="3600"/>
        </w:tabs>
        <w:ind w:left="3600" w:hanging="360"/>
      </w:pPr>
      <w:rPr>
        <w:rFonts w:hint="default"/>
        <w:b/>
        <w:i w:val="0"/>
      </w:r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42" w15:restartNumberingAfterBreak="0">
    <w:nsid w:val="37C9479D"/>
    <w:multiLevelType w:val="multilevel"/>
    <w:tmpl w:val="3B242B12"/>
    <w:lvl w:ilvl="0">
      <w:start w:val="3"/>
      <w:numFmt w:val="decimal"/>
      <w:lvlText w:val="%1"/>
      <w:lvlJc w:val="left"/>
      <w:pPr>
        <w:ind w:left="360" w:hanging="360"/>
      </w:pPr>
      <w:rPr>
        <w:rFonts w:hint="default"/>
      </w:rPr>
    </w:lvl>
    <w:lvl w:ilvl="1">
      <w:start w:val="1"/>
      <w:numFmt w:val="decimal"/>
      <w:lvlText w:val="%1.%2"/>
      <w:lvlJc w:val="left"/>
      <w:pPr>
        <w:ind w:left="580" w:hanging="360"/>
      </w:pPr>
      <w:rPr>
        <w:rFonts w:hint="default"/>
        <w:b/>
        <w:bCs w:val="0"/>
        <w:color w:val="auto"/>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43" w15:restartNumberingAfterBreak="0">
    <w:nsid w:val="38887F1E"/>
    <w:multiLevelType w:val="multilevel"/>
    <w:tmpl w:val="FC24B430"/>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ACD7E37"/>
    <w:multiLevelType w:val="hybridMultilevel"/>
    <w:tmpl w:val="B838B388"/>
    <w:lvl w:ilvl="0" w:tplc="04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5" w15:restartNumberingAfterBreak="0">
    <w:nsid w:val="405134A0"/>
    <w:multiLevelType w:val="multilevel"/>
    <w:tmpl w:val="19E2741C"/>
    <w:lvl w:ilvl="0">
      <w:start w:val="4"/>
      <w:numFmt w:val="decimal"/>
      <w:lvlText w:val="%1."/>
      <w:lvlJc w:val="left"/>
      <w:pPr>
        <w:ind w:left="504" w:hanging="504"/>
      </w:pPr>
      <w:rPr>
        <w:rFonts w:hint="default"/>
      </w:rPr>
    </w:lvl>
    <w:lvl w:ilvl="1">
      <w:start w:val="4"/>
      <w:numFmt w:val="decimal"/>
      <w:lvlText w:val="%1.%2."/>
      <w:lvlJc w:val="left"/>
      <w:pPr>
        <w:ind w:left="929" w:hanging="50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6" w15:restartNumberingAfterBreak="0">
    <w:nsid w:val="412573AA"/>
    <w:multiLevelType w:val="hybridMultilevel"/>
    <w:tmpl w:val="2B1C57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15:restartNumberingAfterBreak="0">
    <w:nsid w:val="420201D0"/>
    <w:multiLevelType w:val="multilevel"/>
    <w:tmpl w:val="8318B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6B12E18"/>
    <w:multiLevelType w:val="multilevel"/>
    <w:tmpl w:val="1214ED5E"/>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0" w15:restartNumberingAfterBreak="0">
    <w:nsid w:val="4842D354"/>
    <w:multiLevelType w:val="hybridMultilevel"/>
    <w:tmpl w:val="FFFFFFFF"/>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51" w15:restartNumberingAfterBreak="0">
    <w:nsid w:val="49231667"/>
    <w:multiLevelType w:val="multilevel"/>
    <w:tmpl w:val="F0DA748A"/>
    <w:lvl w:ilvl="0">
      <w:start w:val="2"/>
      <w:numFmt w:val="decimal"/>
      <w:lvlText w:val="%1."/>
      <w:lvlJc w:val="left"/>
      <w:pPr>
        <w:ind w:left="360" w:hanging="360"/>
      </w:pPr>
      <w:rPr>
        <w:rFonts w:ascii="Arial" w:hAnsi="Arial" w:hint="default"/>
        <w:color w:val="auto"/>
        <w:sz w:val="20"/>
      </w:rPr>
    </w:lvl>
    <w:lvl w:ilvl="1">
      <w:start w:val="1"/>
      <w:numFmt w:val="decimal"/>
      <w:lvlText w:val="%1.%2."/>
      <w:lvlJc w:val="left"/>
      <w:pPr>
        <w:ind w:left="720" w:hanging="720"/>
      </w:pPr>
      <w:rPr>
        <w:rFonts w:ascii="Arial" w:hAnsi="Arial" w:hint="default"/>
        <w:b/>
        <w:bCs/>
        <w:color w:val="auto"/>
        <w:sz w:val="20"/>
      </w:rPr>
    </w:lvl>
    <w:lvl w:ilvl="2">
      <w:start w:val="1"/>
      <w:numFmt w:val="decimal"/>
      <w:lvlText w:val="%1.%2.%3."/>
      <w:lvlJc w:val="left"/>
      <w:pPr>
        <w:ind w:left="720" w:hanging="720"/>
      </w:pPr>
      <w:rPr>
        <w:rFonts w:ascii="Arial" w:hAnsi="Arial" w:hint="default"/>
        <w:color w:val="auto"/>
        <w:sz w:val="20"/>
      </w:rPr>
    </w:lvl>
    <w:lvl w:ilvl="3">
      <w:start w:val="1"/>
      <w:numFmt w:val="decimal"/>
      <w:lvlText w:val="%1.%2.%3.%4."/>
      <w:lvlJc w:val="left"/>
      <w:pPr>
        <w:ind w:left="1080" w:hanging="1080"/>
      </w:pPr>
      <w:rPr>
        <w:rFonts w:ascii="Arial" w:hAnsi="Arial" w:hint="default"/>
        <w:color w:val="auto"/>
        <w:sz w:val="20"/>
      </w:rPr>
    </w:lvl>
    <w:lvl w:ilvl="4">
      <w:start w:val="1"/>
      <w:numFmt w:val="decimal"/>
      <w:lvlText w:val="%1.%2.%3.%4.%5."/>
      <w:lvlJc w:val="left"/>
      <w:pPr>
        <w:ind w:left="1080" w:hanging="1080"/>
      </w:pPr>
      <w:rPr>
        <w:rFonts w:ascii="Arial" w:hAnsi="Arial" w:hint="default"/>
        <w:color w:val="auto"/>
        <w:sz w:val="20"/>
      </w:rPr>
    </w:lvl>
    <w:lvl w:ilvl="5">
      <w:start w:val="1"/>
      <w:numFmt w:val="decimal"/>
      <w:lvlText w:val="%1.%2.%3.%4.%5.%6."/>
      <w:lvlJc w:val="left"/>
      <w:pPr>
        <w:ind w:left="1440" w:hanging="1440"/>
      </w:pPr>
      <w:rPr>
        <w:rFonts w:ascii="Arial" w:hAnsi="Arial" w:hint="default"/>
        <w:color w:val="auto"/>
        <w:sz w:val="20"/>
      </w:rPr>
    </w:lvl>
    <w:lvl w:ilvl="6">
      <w:start w:val="1"/>
      <w:numFmt w:val="decimal"/>
      <w:lvlText w:val="%1.%2.%3.%4.%5.%6.%7."/>
      <w:lvlJc w:val="left"/>
      <w:pPr>
        <w:ind w:left="1440" w:hanging="1440"/>
      </w:pPr>
      <w:rPr>
        <w:rFonts w:ascii="Arial" w:hAnsi="Arial" w:hint="default"/>
        <w:color w:val="auto"/>
        <w:sz w:val="20"/>
      </w:rPr>
    </w:lvl>
    <w:lvl w:ilvl="7">
      <w:start w:val="1"/>
      <w:numFmt w:val="decimal"/>
      <w:lvlText w:val="%1.%2.%3.%4.%5.%6.%7.%8."/>
      <w:lvlJc w:val="left"/>
      <w:pPr>
        <w:ind w:left="1800" w:hanging="1800"/>
      </w:pPr>
      <w:rPr>
        <w:rFonts w:ascii="Arial" w:hAnsi="Arial" w:hint="default"/>
        <w:color w:val="auto"/>
        <w:sz w:val="20"/>
      </w:rPr>
    </w:lvl>
    <w:lvl w:ilvl="8">
      <w:start w:val="1"/>
      <w:numFmt w:val="decimal"/>
      <w:lvlText w:val="%1.%2.%3.%4.%5.%6.%7.%8.%9."/>
      <w:lvlJc w:val="left"/>
      <w:pPr>
        <w:ind w:left="2160" w:hanging="2160"/>
      </w:pPr>
      <w:rPr>
        <w:rFonts w:ascii="Arial" w:hAnsi="Arial" w:hint="default"/>
        <w:color w:val="auto"/>
        <w:sz w:val="20"/>
      </w:rPr>
    </w:lvl>
  </w:abstractNum>
  <w:abstractNum w:abstractNumId="52" w15:restartNumberingAfterBreak="0">
    <w:nsid w:val="495E50AD"/>
    <w:multiLevelType w:val="multilevel"/>
    <w:tmpl w:val="A95CB78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4D1C6A7B"/>
    <w:multiLevelType w:val="hybridMultilevel"/>
    <w:tmpl w:val="7C5E94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5" w15:restartNumberingAfterBreak="0">
    <w:nsid w:val="4FA3595C"/>
    <w:multiLevelType w:val="hybridMultilevel"/>
    <w:tmpl w:val="1C9E5262"/>
    <w:styleLink w:val="Listaactual11"/>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280A001B" w:tentative="1">
      <w:start w:val="1"/>
      <w:numFmt w:val="lowerRoman"/>
      <w:lvlText w:val="%3."/>
      <w:lvlJc w:val="right"/>
      <w:pPr>
        <w:ind w:left="3294" w:hanging="180"/>
      </w:p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56" w15:restartNumberingAfterBreak="0">
    <w:nsid w:val="508A7A22"/>
    <w:multiLevelType w:val="multilevel"/>
    <w:tmpl w:val="55A6545E"/>
    <w:lvl w:ilvl="0">
      <w:start w:val="2"/>
      <w:numFmt w:val="decimal"/>
      <w:lvlText w:val="%1"/>
      <w:lvlJc w:val="left"/>
      <w:pPr>
        <w:ind w:left="444" w:hanging="444"/>
      </w:pPr>
      <w:rPr>
        <w:rFonts w:hint="default"/>
      </w:rPr>
    </w:lvl>
    <w:lvl w:ilvl="1">
      <w:start w:val="2"/>
      <w:numFmt w:val="decimal"/>
      <w:lvlText w:val="%1.%2"/>
      <w:lvlJc w:val="left"/>
      <w:pPr>
        <w:ind w:left="657" w:hanging="444"/>
      </w:pPr>
      <w:rPr>
        <w:rFonts w:hint="default"/>
      </w:rPr>
    </w:lvl>
    <w:lvl w:ilvl="2">
      <w:start w:val="1"/>
      <w:numFmt w:val="decimal"/>
      <w:lvlText w:val="%1.%2.%3"/>
      <w:lvlJc w:val="left"/>
      <w:pPr>
        <w:ind w:left="1146" w:hanging="720"/>
      </w:pPr>
      <w:rPr>
        <w:rFonts w:ascii="Arial" w:hAnsi="Arial" w:cs="Arial" w:hint="default"/>
        <w:b/>
        <w:bCs/>
        <w:sz w:val="20"/>
        <w:szCs w:val="20"/>
      </w:rPr>
    </w:lvl>
    <w:lvl w:ilvl="3">
      <w:start w:val="1"/>
      <w:numFmt w:val="decimal"/>
      <w:lvlText w:val="%1.%2.%3.%4"/>
      <w:lvlJc w:val="left"/>
      <w:pPr>
        <w:ind w:left="1287" w:hanging="720"/>
      </w:pPr>
      <w:rPr>
        <w:rFonts w:hint="default"/>
        <w:b/>
        <w:bCs w:val="0"/>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7" w15:restartNumberingAfterBreak="0">
    <w:nsid w:val="50E40325"/>
    <w:multiLevelType w:val="multilevel"/>
    <w:tmpl w:val="CDE204D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108792F"/>
    <w:multiLevelType w:val="hybridMultilevel"/>
    <w:tmpl w:val="A9BE59E2"/>
    <w:lvl w:ilvl="0" w:tplc="04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9" w15:restartNumberingAfterBreak="0">
    <w:nsid w:val="53800A83"/>
    <w:multiLevelType w:val="hybridMultilevel"/>
    <w:tmpl w:val="DE98F1D6"/>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60" w15:restartNumberingAfterBreak="0">
    <w:nsid w:val="54B4E024"/>
    <w:multiLevelType w:val="hybridMultilevel"/>
    <w:tmpl w:val="FFFFFFFF"/>
    <w:lvl w:ilvl="0" w:tplc="72EC4A50">
      <w:start w:val="1"/>
      <w:numFmt w:val="bullet"/>
      <w:lvlText w:val="·"/>
      <w:lvlJc w:val="left"/>
      <w:pPr>
        <w:ind w:left="720" w:hanging="360"/>
      </w:pPr>
      <w:rPr>
        <w:rFonts w:ascii="Symbol" w:hAnsi="Symbol" w:hint="default"/>
      </w:rPr>
    </w:lvl>
    <w:lvl w:ilvl="1" w:tplc="77E62216">
      <w:start w:val="1"/>
      <w:numFmt w:val="bullet"/>
      <w:lvlText w:val="o"/>
      <w:lvlJc w:val="left"/>
      <w:pPr>
        <w:ind w:left="1440" w:hanging="360"/>
      </w:pPr>
      <w:rPr>
        <w:rFonts w:ascii="Courier New" w:hAnsi="Courier New" w:hint="default"/>
      </w:rPr>
    </w:lvl>
    <w:lvl w:ilvl="2" w:tplc="FE00106E">
      <w:start w:val="1"/>
      <w:numFmt w:val="bullet"/>
      <w:lvlText w:val=""/>
      <w:lvlJc w:val="left"/>
      <w:pPr>
        <w:ind w:left="2160" w:hanging="360"/>
      </w:pPr>
      <w:rPr>
        <w:rFonts w:ascii="Wingdings" w:hAnsi="Wingdings" w:hint="default"/>
      </w:rPr>
    </w:lvl>
    <w:lvl w:ilvl="3" w:tplc="A5145C58">
      <w:start w:val="1"/>
      <w:numFmt w:val="bullet"/>
      <w:lvlText w:val=""/>
      <w:lvlJc w:val="left"/>
      <w:pPr>
        <w:ind w:left="2880" w:hanging="360"/>
      </w:pPr>
      <w:rPr>
        <w:rFonts w:ascii="Symbol" w:hAnsi="Symbol" w:hint="default"/>
      </w:rPr>
    </w:lvl>
    <w:lvl w:ilvl="4" w:tplc="1DD6DAF4">
      <w:start w:val="1"/>
      <w:numFmt w:val="bullet"/>
      <w:lvlText w:val="o"/>
      <w:lvlJc w:val="left"/>
      <w:pPr>
        <w:ind w:left="3600" w:hanging="360"/>
      </w:pPr>
      <w:rPr>
        <w:rFonts w:ascii="Courier New" w:hAnsi="Courier New" w:hint="default"/>
      </w:rPr>
    </w:lvl>
    <w:lvl w:ilvl="5" w:tplc="404E4832">
      <w:start w:val="1"/>
      <w:numFmt w:val="bullet"/>
      <w:lvlText w:val=""/>
      <w:lvlJc w:val="left"/>
      <w:pPr>
        <w:ind w:left="4320" w:hanging="360"/>
      </w:pPr>
      <w:rPr>
        <w:rFonts w:ascii="Wingdings" w:hAnsi="Wingdings" w:hint="default"/>
      </w:rPr>
    </w:lvl>
    <w:lvl w:ilvl="6" w:tplc="14C6649E">
      <w:start w:val="1"/>
      <w:numFmt w:val="bullet"/>
      <w:lvlText w:val=""/>
      <w:lvlJc w:val="left"/>
      <w:pPr>
        <w:ind w:left="5040" w:hanging="360"/>
      </w:pPr>
      <w:rPr>
        <w:rFonts w:ascii="Symbol" w:hAnsi="Symbol" w:hint="default"/>
      </w:rPr>
    </w:lvl>
    <w:lvl w:ilvl="7" w:tplc="94003A0C">
      <w:start w:val="1"/>
      <w:numFmt w:val="bullet"/>
      <w:lvlText w:val="o"/>
      <w:lvlJc w:val="left"/>
      <w:pPr>
        <w:ind w:left="5760" w:hanging="360"/>
      </w:pPr>
      <w:rPr>
        <w:rFonts w:ascii="Courier New" w:hAnsi="Courier New" w:hint="default"/>
      </w:rPr>
    </w:lvl>
    <w:lvl w:ilvl="8" w:tplc="28C6ADDC">
      <w:start w:val="1"/>
      <w:numFmt w:val="bullet"/>
      <w:lvlText w:val=""/>
      <w:lvlJc w:val="left"/>
      <w:pPr>
        <w:ind w:left="6480" w:hanging="360"/>
      </w:pPr>
      <w:rPr>
        <w:rFonts w:ascii="Wingdings" w:hAnsi="Wingdings" w:hint="default"/>
      </w:rPr>
    </w:lvl>
  </w:abstractNum>
  <w:abstractNum w:abstractNumId="61" w15:restartNumberingAfterBreak="0">
    <w:nsid w:val="596D7254"/>
    <w:multiLevelType w:val="hybridMultilevel"/>
    <w:tmpl w:val="0CF8C27C"/>
    <w:styleLink w:val="Listaactual2"/>
    <w:lvl w:ilvl="0" w:tplc="C690409C">
      <w:start w:val="1"/>
      <w:numFmt w:val="lowerLetter"/>
      <w:lvlText w:val="%1)"/>
      <w:lvlJc w:val="left"/>
      <w:pPr>
        <w:ind w:left="720" w:hanging="360"/>
      </w:pPr>
      <w:rPr>
        <w:rFonts w:cs="Times New Roman" w:hint="default"/>
        <w:b w:val="0"/>
        <w:i w:val="0"/>
        <w:iCs/>
        <w:color w:val="auto"/>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2"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3" w15:restartNumberingAfterBreak="0">
    <w:nsid w:val="5B6C03D3"/>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4"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5" w15:restartNumberingAfterBreak="0">
    <w:nsid w:val="5C986D3D"/>
    <w:multiLevelType w:val="hybridMultilevel"/>
    <w:tmpl w:val="29F020B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6"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7"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68" w15:restartNumberingAfterBreak="0">
    <w:nsid w:val="6369041A"/>
    <w:multiLevelType w:val="hybridMultilevel"/>
    <w:tmpl w:val="7BA022CE"/>
    <w:lvl w:ilvl="0" w:tplc="7EDA1090">
      <w:start w:val="8"/>
      <w:numFmt w:val="lowerLetter"/>
      <w:lvlText w:val="%1)"/>
      <w:lvlJc w:val="left"/>
      <w:pPr>
        <w:ind w:left="1068" w:hanging="360"/>
      </w:pPr>
      <w:rPr>
        <w:rFonts w:cs="Times New Roman" w:hint="default"/>
        <w:b w:val="0"/>
        <w:i w:val="0"/>
        <w:iCs/>
        <w:color w:val="auto"/>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69" w15:restartNumberingAfterBreak="0">
    <w:nsid w:val="644F65BD"/>
    <w:multiLevelType w:val="hybridMultilevel"/>
    <w:tmpl w:val="B31CC340"/>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71"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2"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3"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4"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75" w15:restartNumberingAfterBreak="0">
    <w:nsid w:val="6D651146"/>
    <w:multiLevelType w:val="multilevel"/>
    <w:tmpl w:val="F1026E8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862"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F6F3E8B"/>
    <w:multiLevelType w:val="multilevel"/>
    <w:tmpl w:val="253CD820"/>
    <w:lvl w:ilvl="0">
      <w:start w:val="7"/>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77" w15:restartNumberingAfterBreak="0">
    <w:nsid w:val="750516A0"/>
    <w:multiLevelType w:val="multilevel"/>
    <w:tmpl w:val="6A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5B15F53"/>
    <w:multiLevelType w:val="hybridMultilevel"/>
    <w:tmpl w:val="92BE140E"/>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79" w15:restartNumberingAfterBreak="0">
    <w:nsid w:val="767A05A4"/>
    <w:multiLevelType w:val="hybridMultilevel"/>
    <w:tmpl w:val="6EBA682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0" w15:restartNumberingAfterBreak="0">
    <w:nsid w:val="779D62ED"/>
    <w:multiLevelType w:val="hybridMultilevel"/>
    <w:tmpl w:val="2CBECAE0"/>
    <w:lvl w:ilvl="0" w:tplc="7E7241F4">
      <w:start w:val="1"/>
      <w:numFmt w:val="bullet"/>
      <w:lvlText w:val=""/>
      <w:lvlJc w:val="left"/>
      <w:pPr>
        <w:ind w:left="720" w:hanging="360"/>
      </w:pPr>
      <w:rPr>
        <w:rFonts w:ascii="Symbol" w:hAnsi="Symbol" w:hint="default"/>
        <w:color w:val="4472C4" w:themeColor="accent5"/>
        <w:sz w:val="18"/>
        <w:szCs w:val="18"/>
      </w:rPr>
    </w:lvl>
    <w:lvl w:ilvl="1" w:tplc="23445A4C">
      <w:start w:val="1"/>
      <w:numFmt w:val="bullet"/>
      <w:lvlText w:val="o"/>
      <w:lvlJc w:val="left"/>
      <w:pPr>
        <w:ind w:left="1440" w:hanging="360"/>
      </w:pPr>
      <w:rPr>
        <w:rFonts w:ascii="Courier New" w:hAnsi="Courier New" w:hint="default"/>
      </w:rPr>
    </w:lvl>
    <w:lvl w:ilvl="2" w:tplc="B308BF2A">
      <w:start w:val="1"/>
      <w:numFmt w:val="bullet"/>
      <w:lvlText w:val=""/>
      <w:lvlJc w:val="left"/>
      <w:pPr>
        <w:ind w:left="2160" w:hanging="360"/>
      </w:pPr>
      <w:rPr>
        <w:rFonts w:ascii="Wingdings" w:hAnsi="Wingdings" w:hint="default"/>
      </w:rPr>
    </w:lvl>
    <w:lvl w:ilvl="3" w:tplc="214816CA">
      <w:start w:val="1"/>
      <w:numFmt w:val="bullet"/>
      <w:lvlText w:val=""/>
      <w:lvlJc w:val="left"/>
      <w:pPr>
        <w:ind w:left="2880" w:hanging="360"/>
      </w:pPr>
      <w:rPr>
        <w:rFonts w:ascii="Symbol" w:hAnsi="Symbol" w:hint="default"/>
      </w:rPr>
    </w:lvl>
    <w:lvl w:ilvl="4" w:tplc="B140881A">
      <w:start w:val="1"/>
      <w:numFmt w:val="bullet"/>
      <w:lvlText w:val="o"/>
      <w:lvlJc w:val="left"/>
      <w:pPr>
        <w:ind w:left="3600" w:hanging="360"/>
      </w:pPr>
      <w:rPr>
        <w:rFonts w:ascii="Courier New" w:hAnsi="Courier New" w:hint="default"/>
      </w:rPr>
    </w:lvl>
    <w:lvl w:ilvl="5" w:tplc="BC44FA1E">
      <w:start w:val="1"/>
      <w:numFmt w:val="bullet"/>
      <w:lvlText w:val=""/>
      <w:lvlJc w:val="left"/>
      <w:pPr>
        <w:ind w:left="4320" w:hanging="360"/>
      </w:pPr>
      <w:rPr>
        <w:rFonts w:ascii="Wingdings" w:hAnsi="Wingdings" w:hint="default"/>
      </w:rPr>
    </w:lvl>
    <w:lvl w:ilvl="6" w:tplc="0FC0AA68">
      <w:start w:val="1"/>
      <w:numFmt w:val="bullet"/>
      <w:lvlText w:val=""/>
      <w:lvlJc w:val="left"/>
      <w:pPr>
        <w:ind w:left="5040" w:hanging="360"/>
      </w:pPr>
      <w:rPr>
        <w:rFonts w:ascii="Symbol" w:hAnsi="Symbol" w:hint="default"/>
      </w:rPr>
    </w:lvl>
    <w:lvl w:ilvl="7" w:tplc="C3B0B152">
      <w:start w:val="1"/>
      <w:numFmt w:val="bullet"/>
      <w:lvlText w:val="o"/>
      <w:lvlJc w:val="left"/>
      <w:pPr>
        <w:ind w:left="5760" w:hanging="360"/>
      </w:pPr>
      <w:rPr>
        <w:rFonts w:ascii="Courier New" w:hAnsi="Courier New" w:hint="default"/>
      </w:rPr>
    </w:lvl>
    <w:lvl w:ilvl="8" w:tplc="41A81628">
      <w:start w:val="1"/>
      <w:numFmt w:val="bullet"/>
      <w:lvlText w:val=""/>
      <w:lvlJc w:val="left"/>
      <w:pPr>
        <w:ind w:left="6480" w:hanging="360"/>
      </w:pPr>
      <w:rPr>
        <w:rFonts w:ascii="Wingdings" w:hAnsi="Wingdings" w:hint="default"/>
      </w:rPr>
    </w:lvl>
  </w:abstractNum>
  <w:abstractNum w:abstractNumId="81"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9935535"/>
    <w:multiLevelType w:val="multilevel"/>
    <w:tmpl w:val="7B06243E"/>
    <w:lvl w:ilvl="0">
      <w:start w:val="1"/>
      <w:numFmt w:val="decimal"/>
      <w:lvlText w:val="%1"/>
      <w:lvlJc w:val="left"/>
      <w:pPr>
        <w:ind w:left="360" w:hanging="360"/>
      </w:pPr>
      <w:rPr>
        <w:rFonts w:hint="default"/>
      </w:rPr>
    </w:lvl>
    <w:lvl w:ilvl="1">
      <w:start w:val="1"/>
      <w:numFmt w:val="decimal"/>
      <w:lvlText w:val="%1.%2"/>
      <w:lvlJc w:val="left"/>
      <w:pPr>
        <w:ind w:left="580" w:hanging="360"/>
      </w:pPr>
      <w:rPr>
        <w:rFonts w:hint="default"/>
        <w:b/>
        <w:bCs w:val="0"/>
        <w:color w:val="auto"/>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83" w15:restartNumberingAfterBreak="0">
    <w:nsid w:val="7BA23628"/>
    <w:multiLevelType w:val="multilevel"/>
    <w:tmpl w:val="9FD63F0E"/>
    <w:lvl w:ilvl="0">
      <w:start w:val="4"/>
      <w:numFmt w:val="decimal"/>
      <w:lvlText w:val="%1"/>
      <w:lvlJc w:val="left"/>
      <w:pPr>
        <w:ind w:left="360" w:hanging="360"/>
      </w:pPr>
      <w:rPr>
        <w:rFonts w:hint="default"/>
      </w:rPr>
    </w:lvl>
    <w:lvl w:ilvl="1">
      <w:start w:val="1"/>
      <w:numFmt w:val="decimal"/>
      <w:lvlText w:val="%1.%2"/>
      <w:lvlJc w:val="left"/>
      <w:pPr>
        <w:ind w:left="580" w:hanging="360"/>
      </w:pPr>
      <w:rPr>
        <w:rFonts w:hint="default"/>
        <w:b/>
        <w:bCs w:val="0"/>
        <w:color w:val="000000" w:themeColor="text1"/>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84" w15:restartNumberingAfterBreak="0">
    <w:nsid w:val="7C8E333C"/>
    <w:multiLevelType w:val="singleLevel"/>
    <w:tmpl w:val="AB046804"/>
    <w:lvl w:ilvl="0">
      <w:start w:val="1"/>
      <w:numFmt w:val="bullet"/>
      <w:lvlText w:val="-"/>
      <w:lvlJc w:val="left"/>
      <w:pPr>
        <w:tabs>
          <w:tab w:val="num" w:pos="1470"/>
        </w:tabs>
        <w:ind w:left="1470" w:hanging="360"/>
      </w:pPr>
      <w:rPr>
        <w:rFonts w:hint="default"/>
      </w:rPr>
    </w:lvl>
  </w:abstractNum>
  <w:abstractNum w:abstractNumId="85"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num w:numId="1" w16cid:durableId="1251812165">
    <w:abstractNumId w:val="9"/>
  </w:num>
  <w:num w:numId="2" w16cid:durableId="2052682120">
    <w:abstractNumId w:val="80"/>
  </w:num>
  <w:num w:numId="3" w16cid:durableId="99644175">
    <w:abstractNumId w:val="74"/>
  </w:num>
  <w:num w:numId="4" w16cid:durableId="495345109">
    <w:abstractNumId w:val="4"/>
  </w:num>
  <w:num w:numId="5" w16cid:durableId="579481537">
    <w:abstractNumId w:val="3"/>
  </w:num>
  <w:num w:numId="6" w16cid:durableId="1050619317">
    <w:abstractNumId w:val="2"/>
  </w:num>
  <w:num w:numId="7" w16cid:durableId="285355371">
    <w:abstractNumId w:val="1"/>
  </w:num>
  <w:num w:numId="8" w16cid:durableId="1468815902">
    <w:abstractNumId w:val="0"/>
  </w:num>
  <w:num w:numId="9" w16cid:durableId="553666187">
    <w:abstractNumId w:val="84"/>
  </w:num>
  <w:num w:numId="10" w16cid:durableId="254441028">
    <w:abstractNumId w:val="64"/>
  </w:num>
  <w:num w:numId="11" w16cid:durableId="77755249">
    <w:abstractNumId w:val="6"/>
  </w:num>
  <w:num w:numId="12" w16cid:durableId="1750688514">
    <w:abstractNumId w:val="13"/>
  </w:num>
  <w:num w:numId="13" w16cid:durableId="649408164">
    <w:abstractNumId w:val="66"/>
  </w:num>
  <w:num w:numId="14" w16cid:durableId="150029784">
    <w:abstractNumId w:val="8"/>
  </w:num>
  <w:num w:numId="15" w16cid:durableId="367991095">
    <w:abstractNumId w:val="71"/>
  </w:num>
  <w:num w:numId="16" w16cid:durableId="218323266">
    <w:abstractNumId w:val="49"/>
  </w:num>
  <w:num w:numId="17" w16cid:durableId="574316825">
    <w:abstractNumId w:val="79"/>
  </w:num>
  <w:num w:numId="18" w16cid:durableId="1538812871">
    <w:abstractNumId w:val="30"/>
  </w:num>
  <w:num w:numId="19" w16cid:durableId="1441534182">
    <w:abstractNumId w:val="63"/>
  </w:num>
  <w:num w:numId="20" w16cid:durableId="1642226793">
    <w:abstractNumId w:val="40"/>
  </w:num>
  <w:num w:numId="21" w16cid:durableId="1065760082">
    <w:abstractNumId w:val="53"/>
  </w:num>
  <w:num w:numId="22" w16cid:durableId="603655707">
    <w:abstractNumId w:val="17"/>
  </w:num>
  <w:num w:numId="23" w16cid:durableId="1077626580">
    <w:abstractNumId w:val="81"/>
  </w:num>
  <w:num w:numId="24" w16cid:durableId="531502751">
    <w:abstractNumId w:val="69"/>
  </w:num>
  <w:num w:numId="25" w16cid:durableId="911623159">
    <w:abstractNumId w:val="24"/>
  </w:num>
  <w:num w:numId="26" w16cid:durableId="1056390211">
    <w:abstractNumId w:val="55"/>
  </w:num>
  <w:num w:numId="27" w16cid:durableId="1489982124">
    <w:abstractNumId w:val="36"/>
  </w:num>
  <w:num w:numId="28" w16cid:durableId="1395809668">
    <w:abstractNumId w:val="33"/>
  </w:num>
  <w:num w:numId="29" w16cid:durableId="1228415492">
    <w:abstractNumId w:val="29"/>
  </w:num>
  <w:num w:numId="30" w16cid:durableId="633481816">
    <w:abstractNumId w:val="7"/>
  </w:num>
  <w:num w:numId="31" w16cid:durableId="2080639941">
    <w:abstractNumId w:val="16"/>
  </w:num>
  <w:num w:numId="32" w16cid:durableId="267395112">
    <w:abstractNumId w:val="14"/>
  </w:num>
  <w:num w:numId="33" w16cid:durableId="1426881212">
    <w:abstractNumId w:val="61"/>
    <w:lvlOverride w:ilvl="0">
      <w:lvl w:ilvl="0" w:tplc="C690409C">
        <w:start w:val="1"/>
        <w:numFmt w:val="lowerLetter"/>
        <w:lvlText w:val="%1)"/>
        <w:lvlJc w:val="left"/>
        <w:pPr>
          <w:ind w:left="720" w:hanging="360"/>
        </w:pPr>
        <w:rPr>
          <w:rFonts w:cs="Times New Roman" w:hint="default"/>
          <w:b w:val="0"/>
          <w:i w:val="0"/>
          <w:iCs/>
          <w:color w:val="0070C0"/>
          <w:sz w:val="20"/>
          <w:szCs w:val="20"/>
        </w:rPr>
      </w:lvl>
    </w:lvlOverride>
  </w:num>
  <w:num w:numId="34" w16cid:durableId="1838185837">
    <w:abstractNumId w:val="38"/>
  </w:num>
  <w:num w:numId="35" w16cid:durableId="1022627652">
    <w:abstractNumId w:val="22"/>
  </w:num>
  <w:num w:numId="36" w16cid:durableId="560756462">
    <w:abstractNumId w:val="78"/>
  </w:num>
  <w:num w:numId="37" w16cid:durableId="1086683118">
    <w:abstractNumId w:val="27"/>
  </w:num>
  <w:num w:numId="38" w16cid:durableId="181210844">
    <w:abstractNumId w:val="26"/>
  </w:num>
  <w:num w:numId="39" w16cid:durableId="1437096140">
    <w:abstractNumId w:val="50"/>
  </w:num>
  <w:num w:numId="40" w16cid:durableId="298072813">
    <w:abstractNumId w:val="72"/>
  </w:num>
  <w:num w:numId="41" w16cid:durableId="10307732">
    <w:abstractNumId w:val="57"/>
  </w:num>
  <w:num w:numId="42" w16cid:durableId="2125727142">
    <w:abstractNumId w:val="76"/>
  </w:num>
  <w:num w:numId="43" w16cid:durableId="1390572926">
    <w:abstractNumId w:val="11"/>
  </w:num>
  <w:num w:numId="44" w16cid:durableId="1850872395">
    <w:abstractNumId w:val="77"/>
  </w:num>
  <w:num w:numId="45" w16cid:durableId="1517036685">
    <w:abstractNumId w:val="47"/>
  </w:num>
  <w:num w:numId="46" w16cid:durableId="1604537816">
    <w:abstractNumId w:val="48"/>
  </w:num>
  <w:num w:numId="47" w16cid:durableId="50351607">
    <w:abstractNumId w:val="62"/>
  </w:num>
  <w:num w:numId="48" w16cid:durableId="1056128427">
    <w:abstractNumId w:val="67"/>
  </w:num>
  <w:num w:numId="49" w16cid:durableId="1505896891">
    <w:abstractNumId w:val="60"/>
  </w:num>
  <w:num w:numId="50" w16cid:durableId="1704287590">
    <w:abstractNumId w:val="41"/>
  </w:num>
  <w:num w:numId="51" w16cid:durableId="2131240322">
    <w:abstractNumId w:val="28"/>
  </w:num>
  <w:num w:numId="52" w16cid:durableId="2017152706">
    <w:abstractNumId w:val="56"/>
  </w:num>
  <w:num w:numId="53" w16cid:durableId="1297638465">
    <w:abstractNumId w:val="39"/>
  </w:num>
  <w:num w:numId="54" w16cid:durableId="493029368">
    <w:abstractNumId w:val="68"/>
  </w:num>
  <w:num w:numId="55" w16cid:durableId="1737118685">
    <w:abstractNumId w:val="44"/>
  </w:num>
  <w:num w:numId="56" w16cid:durableId="268895668">
    <w:abstractNumId w:val="34"/>
  </w:num>
  <w:num w:numId="57" w16cid:durableId="1621960642">
    <w:abstractNumId w:val="58"/>
  </w:num>
  <w:num w:numId="58" w16cid:durableId="846290774">
    <w:abstractNumId w:val="18"/>
  </w:num>
  <w:num w:numId="59" w16cid:durableId="1844933047">
    <w:abstractNumId w:val="20"/>
  </w:num>
  <w:num w:numId="60" w16cid:durableId="1258248631">
    <w:abstractNumId w:val="83"/>
  </w:num>
  <w:num w:numId="61" w16cid:durableId="805464348">
    <w:abstractNumId w:val="82"/>
  </w:num>
  <w:num w:numId="62" w16cid:durableId="1717925570">
    <w:abstractNumId w:val="12"/>
  </w:num>
  <w:num w:numId="63" w16cid:durableId="1482767988">
    <w:abstractNumId w:val="42"/>
  </w:num>
  <w:num w:numId="64" w16cid:durableId="1132214511">
    <w:abstractNumId w:val="31"/>
  </w:num>
  <w:num w:numId="65" w16cid:durableId="683628102">
    <w:abstractNumId w:val="37"/>
  </w:num>
  <w:num w:numId="66" w16cid:durableId="60980952">
    <w:abstractNumId w:val="15"/>
  </w:num>
  <w:num w:numId="67" w16cid:durableId="871770269">
    <w:abstractNumId w:val="35"/>
  </w:num>
  <w:num w:numId="68" w16cid:durableId="1137649629">
    <w:abstractNumId w:val="73"/>
  </w:num>
  <w:num w:numId="69" w16cid:durableId="1156651081">
    <w:abstractNumId w:val="70"/>
  </w:num>
  <w:num w:numId="70" w16cid:durableId="1052266949">
    <w:abstractNumId w:val="65"/>
  </w:num>
  <w:num w:numId="71" w16cid:durableId="774911173">
    <w:abstractNumId w:val="10"/>
  </w:num>
  <w:num w:numId="72" w16cid:durableId="1284850632">
    <w:abstractNumId w:val="23"/>
  </w:num>
  <w:num w:numId="73" w16cid:durableId="1734160785">
    <w:abstractNumId w:val="19"/>
  </w:num>
  <w:num w:numId="74" w16cid:durableId="1922641151">
    <w:abstractNumId w:val="51"/>
  </w:num>
  <w:num w:numId="75" w16cid:durableId="892079735">
    <w:abstractNumId w:val="25"/>
  </w:num>
  <w:num w:numId="76" w16cid:durableId="683560358">
    <w:abstractNumId w:val="52"/>
  </w:num>
  <w:num w:numId="77" w16cid:durableId="1327247036">
    <w:abstractNumId w:val="32"/>
  </w:num>
  <w:num w:numId="78" w16cid:durableId="324938243">
    <w:abstractNumId w:val="43"/>
  </w:num>
  <w:num w:numId="79" w16cid:durableId="552038979">
    <w:abstractNumId w:val="45"/>
  </w:num>
  <w:num w:numId="80" w16cid:durableId="1571886247">
    <w:abstractNumId w:val="5"/>
  </w:num>
  <w:num w:numId="81" w16cid:durableId="1987930505">
    <w:abstractNumId w:val="85"/>
  </w:num>
  <w:num w:numId="82" w16cid:durableId="1856769621">
    <w:abstractNumId w:val="61"/>
  </w:num>
  <w:num w:numId="83" w16cid:durableId="529689564">
    <w:abstractNumId w:val="75"/>
  </w:num>
  <w:num w:numId="84" w16cid:durableId="1166435955">
    <w:abstractNumId w:val="59"/>
  </w:num>
  <w:num w:numId="85" w16cid:durableId="475149956">
    <w:abstractNumId w:val="54"/>
  </w:num>
  <w:num w:numId="86" w16cid:durableId="2116049708">
    <w:abstractNumId w:val="21"/>
  </w:num>
  <w:num w:numId="87" w16cid:durableId="1308513677">
    <w:abstractNumId w:val="4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419" w:vendorID="64" w:dllVersion="0" w:nlCheck="1" w:checkStyle="0"/>
  <w:activeWritingStyle w:appName="MSWord" w:lang="es-ES" w:vendorID="64" w:dllVersion="4096" w:nlCheck="1" w:checkStyle="0"/>
  <w:activeWritingStyle w:appName="MSWord" w:lang="es-PE" w:vendorID="64" w:dllVersion="4096" w:nlCheck="1" w:checkStyle="0"/>
  <w:activeWritingStyle w:appName="MSWord" w:lang="es-MX" w:vendorID="64" w:dllVersion="4096"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3B7"/>
    <w:rsid w:val="00000407"/>
    <w:rsid w:val="0000060E"/>
    <w:rsid w:val="00000653"/>
    <w:rsid w:val="00000841"/>
    <w:rsid w:val="000009F4"/>
    <w:rsid w:val="00000BF7"/>
    <w:rsid w:val="00000EA0"/>
    <w:rsid w:val="00000FFB"/>
    <w:rsid w:val="00001009"/>
    <w:rsid w:val="000010F1"/>
    <w:rsid w:val="000014A0"/>
    <w:rsid w:val="00001631"/>
    <w:rsid w:val="0000165E"/>
    <w:rsid w:val="000019C1"/>
    <w:rsid w:val="000019C6"/>
    <w:rsid w:val="00001AB3"/>
    <w:rsid w:val="00001B6D"/>
    <w:rsid w:val="000020A4"/>
    <w:rsid w:val="00002155"/>
    <w:rsid w:val="000021EB"/>
    <w:rsid w:val="0000221B"/>
    <w:rsid w:val="00002248"/>
    <w:rsid w:val="0000231B"/>
    <w:rsid w:val="0000245F"/>
    <w:rsid w:val="0000275B"/>
    <w:rsid w:val="00002A2C"/>
    <w:rsid w:val="00002C61"/>
    <w:rsid w:val="00002CE6"/>
    <w:rsid w:val="00002E39"/>
    <w:rsid w:val="00002FB4"/>
    <w:rsid w:val="0000307B"/>
    <w:rsid w:val="000031DC"/>
    <w:rsid w:val="00003675"/>
    <w:rsid w:val="00003BCE"/>
    <w:rsid w:val="00003DF3"/>
    <w:rsid w:val="00004046"/>
    <w:rsid w:val="00004201"/>
    <w:rsid w:val="00004217"/>
    <w:rsid w:val="00004284"/>
    <w:rsid w:val="000042A9"/>
    <w:rsid w:val="00004355"/>
    <w:rsid w:val="00004373"/>
    <w:rsid w:val="00004490"/>
    <w:rsid w:val="0000449B"/>
    <w:rsid w:val="000044C2"/>
    <w:rsid w:val="00004589"/>
    <w:rsid w:val="0000459B"/>
    <w:rsid w:val="000045A9"/>
    <w:rsid w:val="00004693"/>
    <w:rsid w:val="00004850"/>
    <w:rsid w:val="000048BE"/>
    <w:rsid w:val="0000496A"/>
    <w:rsid w:val="00004A5E"/>
    <w:rsid w:val="00004D16"/>
    <w:rsid w:val="00004E12"/>
    <w:rsid w:val="000050B7"/>
    <w:rsid w:val="000053D6"/>
    <w:rsid w:val="0000562F"/>
    <w:rsid w:val="00005C0B"/>
    <w:rsid w:val="00005C37"/>
    <w:rsid w:val="0000646B"/>
    <w:rsid w:val="000064FC"/>
    <w:rsid w:val="0000692A"/>
    <w:rsid w:val="00006A31"/>
    <w:rsid w:val="0000778A"/>
    <w:rsid w:val="00007C21"/>
    <w:rsid w:val="00007DCF"/>
    <w:rsid w:val="00007F31"/>
    <w:rsid w:val="00007F40"/>
    <w:rsid w:val="00010064"/>
    <w:rsid w:val="000109B0"/>
    <w:rsid w:val="00010C2C"/>
    <w:rsid w:val="00010E84"/>
    <w:rsid w:val="00010FBD"/>
    <w:rsid w:val="000110E5"/>
    <w:rsid w:val="00011133"/>
    <w:rsid w:val="00011229"/>
    <w:rsid w:val="000113C7"/>
    <w:rsid w:val="00011586"/>
    <w:rsid w:val="00011698"/>
    <w:rsid w:val="00011703"/>
    <w:rsid w:val="0001181D"/>
    <w:rsid w:val="00011A3E"/>
    <w:rsid w:val="00011B71"/>
    <w:rsid w:val="00011D39"/>
    <w:rsid w:val="00011DC8"/>
    <w:rsid w:val="000120A1"/>
    <w:rsid w:val="0001227A"/>
    <w:rsid w:val="000125B6"/>
    <w:rsid w:val="000125C3"/>
    <w:rsid w:val="000125C5"/>
    <w:rsid w:val="00012753"/>
    <w:rsid w:val="00012B6B"/>
    <w:rsid w:val="00012B7C"/>
    <w:rsid w:val="00012E0C"/>
    <w:rsid w:val="00012E3E"/>
    <w:rsid w:val="00012E60"/>
    <w:rsid w:val="00012F43"/>
    <w:rsid w:val="00013337"/>
    <w:rsid w:val="00013616"/>
    <w:rsid w:val="00013959"/>
    <w:rsid w:val="00013D7D"/>
    <w:rsid w:val="00013E5B"/>
    <w:rsid w:val="00013F9F"/>
    <w:rsid w:val="00014090"/>
    <w:rsid w:val="00014626"/>
    <w:rsid w:val="00014AFF"/>
    <w:rsid w:val="00014B53"/>
    <w:rsid w:val="00014BE0"/>
    <w:rsid w:val="00014C52"/>
    <w:rsid w:val="00014DA0"/>
    <w:rsid w:val="00014E4C"/>
    <w:rsid w:val="00015275"/>
    <w:rsid w:val="0001534F"/>
    <w:rsid w:val="000155C5"/>
    <w:rsid w:val="00015908"/>
    <w:rsid w:val="00015B3D"/>
    <w:rsid w:val="00015D03"/>
    <w:rsid w:val="00015E7A"/>
    <w:rsid w:val="00015F83"/>
    <w:rsid w:val="00015FDB"/>
    <w:rsid w:val="0001678B"/>
    <w:rsid w:val="000167D7"/>
    <w:rsid w:val="0001683D"/>
    <w:rsid w:val="000168AA"/>
    <w:rsid w:val="00016C15"/>
    <w:rsid w:val="00016C7B"/>
    <w:rsid w:val="00016E51"/>
    <w:rsid w:val="00016E6C"/>
    <w:rsid w:val="00016F0B"/>
    <w:rsid w:val="00016FC5"/>
    <w:rsid w:val="000170ED"/>
    <w:rsid w:val="0001710D"/>
    <w:rsid w:val="000173C0"/>
    <w:rsid w:val="00017921"/>
    <w:rsid w:val="00017AFC"/>
    <w:rsid w:val="00017E8B"/>
    <w:rsid w:val="00017F33"/>
    <w:rsid w:val="0002026B"/>
    <w:rsid w:val="00020440"/>
    <w:rsid w:val="000205A1"/>
    <w:rsid w:val="00020734"/>
    <w:rsid w:val="000208AD"/>
    <w:rsid w:val="00020BB3"/>
    <w:rsid w:val="00020D2E"/>
    <w:rsid w:val="00020DB0"/>
    <w:rsid w:val="00021495"/>
    <w:rsid w:val="00021670"/>
    <w:rsid w:val="00021690"/>
    <w:rsid w:val="0002182A"/>
    <w:rsid w:val="00021C00"/>
    <w:rsid w:val="00021ED1"/>
    <w:rsid w:val="000220C6"/>
    <w:rsid w:val="00022640"/>
    <w:rsid w:val="000227AE"/>
    <w:rsid w:val="0002293D"/>
    <w:rsid w:val="00022A76"/>
    <w:rsid w:val="00022C40"/>
    <w:rsid w:val="00022E69"/>
    <w:rsid w:val="000235C2"/>
    <w:rsid w:val="00023740"/>
    <w:rsid w:val="00023865"/>
    <w:rsid w:val="000238E4"/>
    <w:rsid w:val="00023A91"/>
    <w:rsid w:val="00023F08"/>
    <w:rsid w:val="00024162"/>
    <w:rsid w:val="0002436B"/>
    <w:rsid w:val="0002440C"/>
    <w:rsid w:val="00024418"/>
    <w:rsid w:val="000244E1"/>
    <w:rsid w:val="000244FB"/>
    <w:rsid w:val="000245F2"/>
    <w:rsid w:val="0002467A"/>
    <w:rsid w:val="00024C04"/>
    <w:rsid w:val="00024DA9"/>
    <w:rsid w:val="00024DF4"/>
    <w:rsid w:val="00024FC6"/>
    <w:rsid w:val="00025175"/>
    <w:rsid w:val="0002518E"/>
    <w:rsid w:val="000252BF"/>
    <w:rsid w:val="000252CF"/>
    <w:rsid w:val="000253B9"/>
    <w:rsid w:val="00025445"/>
    <w:rsid w:val="000254D8"/>
    <w:rsid w:val="0002561A"/>
    <w:rsid w:val="0002576A"/>
    <w:rsid w:val="00025884"/>
    <w:rsid w:val="00025947"/>
    <w:rsid w:val="00025D41"/>
    <w:rsid w:val="00025E67"/>
    <w:rsid w:val="00026161"/>
    <w:rsid w:val="0002622C"/>
    <w:rsid w:val="000262AA"/>
    <w:rsid w:val="000267AA"/>
    <w:rsid w:val="000268C3"/>
    <w:rsid w:val="00026B1B"/>
    <w:rsid w:val="00026B24"/>
    <w:rsid w:val="00026EB1"/>
    <w:rsid w:val="00027191"/>
    <w:rsid w:val="00027213"/>
    <w:rsid w:val="000275FC"/>
    <w:rsid w:val="000276E4"/>
    <w:rsid w:val="00027F55"/>
    <w:rsid w:val="00027FF1"/>
    <w:rsid w:val="000302A8"/>
    <w:rsid w:val="000305E5"/>
    <w:rsid w:val="0003064D"/>
    <w:rsid w:val="000307BD"/>
    <w:rsid w:val="00030C6F"/>
    <w:rsid w:val="00030FFB"/>
    <w:rsid w:val="00031254"/>
    <w:rsid w:val="000313CF"/>
    <w:rsid w:val="000315B3"/>
    <w:rsid w:val="0003190A"/>
    <w:rsid w:val="0003191F"/>
    <w:rsid w:val="0003192C"/>
    <w:rsid w:val="00031A30"/>
    <w:rsid w:val="00031CE2"/>
    <w:rsid w:val="00031ED4"/>
    <w:rsid w:val="000321F7"/>
    <w:rsid w:val="0003233F"/>
    <w:rsid w:val="000324BE"/>
    <w:rsid w:val="0003259B"/>
    <w:rsid w:val="00032D86"/>
    <w:rsid w:val="00032EED"/>
    <w:rsid w:val="00033104"/>
    <w:rsid w:val="00033187"/>
    <w:rsid w:val="00033571"/>
    <w:rsid w:val="00033832"/>
    <w:rsid w:val="000338CA"/>
    <w:rsid w:val="00033C99"/>
    <w:rsid w:val="00033CC9"/>
    <w:rsid w:val="00033E06"/>
    <w:rsid w:val="00033E8F"/>
    <w:rsid w:val="00033F31"/>
    <w:rsid w:val="00034010"/>
    <w:rsid w:val="00034193"/>
    <w:rsid w:val="000344A2"/>
    <w:rsid w:val="000346AB"/>
    <w:rsid w:val="000347D8"/>
    <w:rsid w:val="0003490C"/>
    <w:rsid w:val="000349B1"/>
    <w:rsid w:val="00034B92"/>
    <w:rsid w:val="000350F7"/>
    <w:rsid w:val="0003515D"/>
    <w:rsid w:val="000351AC"/>
    <w:rsid w:val="00035250"/>
    <w:rsid w:val="00035260"/>
    <w:rsid w:val="000352A2"/>
    <w:rsid w:val="0003568F"/>
    <w:rsid w:val="00035A6F"/>
    <w:rsid w:val="00035DBF"/>
    <w:rsid w:val="00036214"/>
    <w:rsid w:val="000363FE"/>
    <w:rsid w:val="00036491"/>
    <w:rsid w:val="000364BF"/>
    <w:rsid w:val="00036534"/>
    <w:rsid w:val="00036575"/>
    <w:rsid w:val="00036A1E"/>
    <w:rsid w:val="00036A80"/>
    <w:rsid w:val="00036AB0"/>
    <w:rsid w:val="00036AC3"/>
    <w:rsid w:val="00036DEE"/>
    <w:rsid w:val="00036EDD"/>
    <w:rsid w:val="00037043"/>
    <w:rsid w:val="00037471"/>
    <w:rsid w:val="00037498"/>
    <w:rsid w:val="00037CC3"/>
    <w:rsid w:val="00037EC8"/>
    <w:rsid w:val="00037FD3"/>
    <w:rsid w:val="00040055"/>
    <w:rsid w:val="000400BD"/>
    <w:rsid w:val="00040368"/>
    <w:rsid w:val="000405C6"/>
    <w:rsid w:val="00040821"/>
    <w:rsid w:val="0004083D"/>
    <w:rsid w:val="00040846"/>
    <w:rsid w:val="00040903"/>
    <w:rsid w:val="0004092B"/>
    <w:rsid w:val="00040C28"/>
    <w:rsid w:val="00040D81"/>
    <w:rsid w:val="00040E3F"/>
    <w:rsid w:val="00040E6C"/>
    <w:rsid w:val="00040FCD"/>
    <w:rsid w:val="0004122E"/>
    <w:rsid w:val="00041285"/>
    <w:rsid w:val="0004129D"/>
    <w:rsid w:val="00041774"/>
    <w:rsid w:val="00041F69"/>
    <w:rsid w:val="00041FA4"/>
    <w:rsid w:val="0004270F"/>
    <w:rsid w:val="000428A0"/>
    <w:rsid w:val="00042956"/>
    <w:rsid w:val="00042A7A"/>
    <w:rsid w:val="00042BBC"/>
    <w:rsid w:val="00042DA0"/>
    <w:rsid w:val="00043272"/>
    <w:rsid w:val="000432BD"/>
    <w:rsid w:val="000435AA"/>
    <w:rsid w:val="000435F6"/>
    <w:rsid w:val="0004375C"/>
    <w:rsid w:val="00043821"/>
    <w:rsid w:val="00043880"/>
    <w:rsid w:val="00043B8D"/>
    <w:rsid w:val="00043D91"/>
    <w:rsid w:val="00043E29"/>
    <w:rsid w:val="00044585"/>
    <w:rsid w:val="000446AB"/>
    <w:rsid w:val="00044BEF"/>
    <w:rsid w:val="00044BFB"/>
    <w:rsid w:val="000452D2"/>
    <w:rsid w:val="000453AC"/>
    <w:rsid w:val="00045631"/>
    <w:rsid w:val="000458F0"/>
    <w:rsid w:val="00045CBA"/>
    <w:rsid w:val="0004657E"/>
    <w:rsid w:val="000466BB"/>
    <w:rsid w:val="00046815"/>
    <w:rsid w:val="000469DB"/>
    <w:rsid w:val="00046D25"/>
    <w:rsid w:val="00046E64"/>
    <w:rsid w:val="00047109"/>
    <w:rsid w:val="0004728C"/>
    <w:rsid w:val="0004749C"/>
    <w:rsid w:val="00047588"/>
    <w:rsid w:val="000478FB"/>
    <w:rsid w:val="00047A15"/>
    <w:rsid w:val="000502B7"/>
    <w:rsid w:val="000502E1"/>
    <w:rsid w:val="000503D1"/>
    <w:rsid w:val="00050726"/>
    <w:rsid w:val="00050805"/>
    <w:rsid w:val="00050C7D"/>
    <w:rsid w:val="00050DA0"/>
    <w:rsid w:val="00051114"/>
    <w:rsid w:val="0005134C"/>
    <w:rsid w:val="0005153D"/>
    <w:rsid w:val="0005159F"/>
    <w:rsid w:val="000516DC"/>
    <w:rsid w:val="00051CBB"/>
    <w:rsid w:val="00051D19"/>
    <w:rsid w:val="00051F48"/>
    <w:rsid w:val="0005220D"/>
    <w:rsid w:val="00052288"/>
    <w:rsid w:val="000523A6"/>
    <w:rsid w:val="0005278D"/>
    <w:rsid w:val="00052C86"/>
    <w:rsid w:val="00052CC0"/>
    <w:rsid w:val="00052D6B"/>
    <w:rsid w:val="00052F45"/>
    <w:rsid w:val="00052FBE"/>
    <w:rsid w:val="000530F3"/>
    <w:rsid w:val="00053132"/>
    <w:rsid w:val="000534DA"/>
    <w:rsid w:val="00053550"/>
    <w:rsid w:val="0005355B"/>
    <w:rsid w:val="00053589"/>
    <w:rsid w:val="00053649"/>
    <w:rsid w:val="0005387B"/>
    <w:rsid w:val="00053A47"/>
    <w:rsid w:val="00053A9F"/>
    <w:rsid w:val="00053AFE"/>
    <w:rsid w:val="00053BDD"/>
    <w:rsid w:val="00053DDC"/>
    <w:rsid w:val="00054546"/>
    <w:rsid w:val="000545D8"/>
    <w:rsid w:val="00054799"/>
    <w:rsid w:val="000547F9"/>
    <w:rsid w:val="0005487D"/>
    <w:rsid w:val="000548F4"/>
    <w:rsid w:val="00054C4F"/>
    <w:rsid w:val="00054DCC"/>
    <w:rsid w:val="00054E9A"/>
    <w:rsid w:val="00054F2C"/>
    <w:rsid w:val="000552BD"/>
    <w:rsid w:val="000554FB"/>
    <w:rsid w:val="0005551F"/>
    <w:rsid w:val="0005555D"/>
    <w:rsid w:val="00055740"/>
    <w:rsid w:val="00055827"/>
    <w:rsid w:val="0005590F"/>
    <w:rsid w:val="00055F78"/>
    <w:rsid w:val="00056027"/>
    <w:rsid w:val="00056037"/>
    <w:rsid w:val="00056087"/>
    <w:rsid w:val="00056299"/>
    <w:rsid w:val="000562B4"/>
    <w:rsid w:val="00056624"/>
    <w:rsid w:val="000568FF"/>
    <w:rsid w:val="00056BF5"/>
    <w:rsid w:val="00056C25"/>
    <w:rsid w:val="00056C3C"/>
    <w:rsid w:val="00056D4A"/>
    <w:rsid w:val="00056E77"/>
    <w:rsid w:val="00056FB4"/>
    <w:rsid w:val="000571B0"/>
    <w:rsid w:val="000573AB"/>
    <w:rsid w:val="0005766C"/>
    <w:rsid w:val="00057C8A"/>
    <w:rsid w:val="00057D07"/>
    <w:rsid w:val="00057F23"/>
    <w:rsid w:val="000604DB"/>
    <w:rsid w:val="00060671"/>
    <w:rsid w:val="000606B2"/>
    <w:rsid w:val="0006083A"/>
    <w:rsid w:val="00060955"/>
    <w:rsid w:val="00060998"/>
    <w:rsid w:val="000609A8"/>
    <w:rsid w:val="00060FFA"/>
    <w:rsid w:val="000610BE"/>
    <w:rsid w:val="000614A9"/>
    <w:rsid w:val="000614F5"/>
    <w:rsid w:val="000615A4"/>
    <w:rsid w:val="000616E1"/>
    <w:rsid w:val="00061912"/>
    <w:rsid w:val="00061B19"/>
    <w:rsid w:val="00061B7D"/>
    <w:rsid w:val="00061C06"/>
    <w:rsid w:val="00061C58"/>
    <w:rsid w:val="00061C96"/>
    <w:rsid w:val="00061D83"/>
    <w:rsid w:val="00061EC0"/>
    <w:rsid w:val="0006277C"/>
    <w:rsid w:val="000628EE"/>
    <w:rsid w:val="00062D04"/>
    <w:rsid w:val="00062DDA"/>
    <w:rsid w:val="00062F34"/>
    <w:rsid w:val="00062F4E"/>
    <w:rsid w:val="00063047"/>
    <w:rsid w:val="0006307C"/>
    <w:rsid w:val="0006318B"/>
    <w:rsid w:val="00063405"/>
    <w:rsid w:val="0006366E"/>
    <w:rsid w:val="00063762"/>
    <w:rsid w:val="000638B0"/>
    <w:rsid w:val="00063A5A"/>
    <w:rsid w:val="00063E73"/>
    <w:rsid w:val="00064075"/>
    <w:rsid w:val="00064095"/>
    <w:rsid w:val="00064145"/>
    <w:rsid w:val="000642A5"/>
    <w:rsid w:val="00064547"/>
    <w:rsid w:val="00064685"/>
    <w:rsid w:val="000646DF"/>
    <w:rsid w:val="00064AC7"/>
    <w:rsid w:val="00064D19"/>
    <w:rsid w:val="000651DD"/>
    <w:rsid w:val="000659E4"/>
    <w:rsid w:val="00065C41"/>
    <w:rsid w:val="00065D01"/>
    <w:rsid w:val="00065DA9"/>
    <w:rsid w:val="00065E8D"/>
    <w:rsid w:val="0006604C"/>
    <w:rsid w:val="00066151"/>
    <w:rsid w:val="0006647D"/>
    <w:rsid w:val="0006647E"/>
    <w:rsid w:val="00066815"/>
    <w:rsid w:val="000668D8"/>
    <w:rsid w:val="00066922"/>
    <w:rsid w:val="00066A3D"/>
    <w:rsid w:val="00066B71"/>
    <w:rsid w:val="00066C61"/>
    <w:rsid w:val="00066CEF"/>
    <w:rsid w:val="00066F67"/>
    <w:rsid w:val="00066FB7"/>
    <w:rsid w:val="0006706D"/>
    <w:rsid w:val="00067240"/>
    <w:rsid w:val="00067283"/>
    <w:rsid w:val="00067804"/>
    <w:rsid w:val="0006789D"/>
    <w:rsid w:val="000678A2"/>
    <w:rsid w:val="00067FC3"/>
    <w:rsid w:val="000701FD"/>
    <w:rsid w:val="0007039F"/>
    <w:rsid w:val="00070496"/>
    <w:rsid w:val="0007071C"/>
    <w:rsid w:val="0007072A"/>
    <w:rsid w:val="00070B7F"/>
    <w:rsid w:val="00070EDA"/>
    <w:rsid w:val="000710A6"/>
    <w:rsid w:val="00071422"/>
    <w:rsid w:val="0007152D"/>
    <w:rsid w:val="00071671"/>
    <w:rsid w:val="000716BB"/>
    <w:rsid w:val="00071858"/>
    <w:rsid w:val="00071868"/>
    <w:rsid w:val="0007190F"/>
    <w:rsid w:val="00071D10"/>
    <w:rsid w:val="0007233A"/>
    <w:rsid w:val="000723AD"/>
    <w:rsid w:val="000723B1"/>
    <w:rsid w:val="00072428"/>
    <w:rsid w:val="00072C81"/>
    <w:rsid w:val="00072CEF"/>
    <w:rsid w:val="00072F32"/>
    <w:rsid w:val="00072FC1"/>
    <w:rsid w:val="00073389"/>
    <w:rsid w:val="000733A7"/>
    <w:rsid w:val="00073543"/>
    <w:rsid w:val="000737FE"/>
    <w:rsid w:val="00073A96"/>
    <w:rsid w:val="00073B50"/>
    <w:rsid w:val="00073C60"/>
    <w:rsid w:val="00073C6A"/>
    <w:rsid w:val="0007435E"/>
    <w:rsid w:val="000745FE"/>
    <w:rsid w:val="00074639"/>
    <w:rsid w:val="00074688"/>
    <w:rsid w:val="00074844"/>
    <w:rsid w:val="00074C28"/>
    <w:rsid w:val="00074D3D"/>
    <w:rsid w:val="00074D6F"/>
    <w:rsid w:val="00074F00"/>
    <w:rsid w:val="00075100"/>
    <w:rsid w:val="000752A1"/>
    <w:rsid w:val="000753BD"/>
    <w:rsid w:val="00075A1F"/>
    <w:rsid w:val="00075BB0"/>
    <w:rsid w:val="00075F2F"/>
    <w:rsid w:val="00075FC5"/>
    <w:rsid w:val="00076284"/>
    <w:rsid w:val="000763CC"/>
    <w:rsid w:val="0007643C"/>
    <w:rsid w:val="00076480"/>
    <w:rsid w:val="00076919"/>
    <w:rsid w:val="0007699A"/>
    <w:rsid w:val="00076E4D"/>
    <w:rsid w:val="00076FAD"/>
    <w:rsid w:val="00077145"/>
    <w:rsid w:val="00077244"/>
    <w:rsid w:val="000773F5"/>
    <w:rsid w:val="0007742D"/>
    <w:rsid w:val="000774C7"/>
    <w:rsid w:val="000775A6"/>
    <w:rsid w:val="00077793"/>
    <w:rsid w:val="00077904"/>
    <w:rsid w:val="0007798A"/>
    <w:rsid w:val="000779DC"/>
    <w:rsid w:val="00077A51"/>
    <w:rsid w:val="00077AC3"/>
    <w:rsid w:val="00077BA1"/>
    <w:rsid w:val="00077C21"/>
    <w:rsid w:val="00077C84"/>
    <w:rsid w:val="00077E70"/>
    <w:rsid w:val="00077F1A"/>
    <w:rsid w:val="0007F7AC"/>
    <w:rsid w:val="0008030E"/>
    <w:rsid w:val="00080330"/>
    <w:rsid w:val="00080535"/>
    <w:rsid w:val="000805FC"/>
    <w:rsid w:val="000806C0"/>
    <w:rsid w:val="00080C54"/>
    <w:rsid w:val="00080F1C"/>
    <w:rsid w:val="00080F5C"/>
    <w:rsid w:val="00080F7F"/>
    <w:rsid w:val="000814C6"/>
    <w:rsid w:val="00081718"/>
    <w:rsid w:val="0008208D"/>
    <w:rsid w:val="0008215A"/>
    <w:rsid w:val="00082216"/>
    <w:rsid w:val="00082301"/>
    <w:rsid w:val="0008249D"/>
    <w:rsid w:val="000827D6"/>
    <w:rsid w:val="0008283E"/>
    <w:rsid w:val="00082958"/>
    <w:rsid w:val="00082B06"/>
    <w:rsid w:val="00082D0A"/>
    <w:rsid w:val="00082E29"/>
    <w:rsid w:val="00082F28"/>
    <w:rsid w:val="00082FCD"/>
    <w:rsid w:val="0008330A"/>
    <w:rsid w:val="00083476"/>
    <w:rsid w:val="00083567"/>
    <w:rsid w:val="00083838"/>
    <w:rsid w:val="00083857"/>
    <w:rsid w:val="00083960"/>
    <w:rsid w:val="00083FAF"/>
    <w:rsid w:val="000842CF"/>
    <w:rsid w:val="0008448F"/>
    <w:rsid w:val="0008458F"/>
    <w:rsid w:val="00084657"/>
    <w:rsid w:val="000847C0"/>
    <w:rsid w:val="00084F81"/>
    <w:rsid w:val="000850E4"/>
    <w:rsid w:val="000852AA"/>
    <w:rsid w:val="0008531E"/>
    <w:rsid w:val="00085369"/>
    <w:rsid w:val="00085477"/>
    <w:rsid w:val="000856B0"/>
    <w:rsid w:val="000856F6"/>
    <w:rsid w:val="00085CFA"/>
    <w:rsid w:val="00086050"/>
    <w:rsid w:val="0008629A"/>
    <w:rsid w:val="00086332"/>
    <w:rsid w:val="00086981"/>
    <w:rsid w:val="000869F2"/>
    <w:rsid w:val="00086AD5"/>
    <w:rsid w:val="00086ADD"/>
    <w:rsid w:val="00086D1A"/>
    <w:rsid w:val="00086E46"/>
    <w:rsid w:val="00086ED1"/>
    <w:rsid w:val="00086ED5"/>
    <w:rsid w:val="00086F97"/>
    <w:rsid w:val="00086FFA"/>
    <w:rsid w:val="0008714D"/>
    <w:rsid w:val="000871DE"/>
    <w:rsid w:val="00087272"/>
    <w:rsid w:val="0008729B"/>
    <w:rsid w:val="000874A2"/>
    <w:rsid w:val="000874EE"/>
    <w:rsid w:val="0008763E"/>
    <w:rsid w:val="00087830"/>
    <w:rsid w:val="00087C10"/>
    <w:rsid w:val="00087EF5"/>
    <w:rsid w:val="00087FA1"/>
    <w:rsid w:val="00090199"/>
    <w:rsid w:val="00090586"/>
    <w:rsid w:val="00090692"/>
    <w:rsid w:val="000909C9"/>
    <w:rsid w:val="000909D4"/>
    <w:rsid w:val="00090AA6"/>
    <w:rsid w:val="00090B4E"/>
    <w:rsid w:val="00090B92"/>
    <w:rsid w:val="00090C9D"/>
    <w:rsid w:val="00090D76"/>
    <w:rsid w:val="00090E8B"/>
    <w:rsid w:val="00090FB8"/>
    <w:rsid w:val="000913BE"/>
    <w:rsid w:val="000913EA"/>
    <w:rsid w:val="00091836"/>
    <w:rsid w:val="000918CF"/>
    <w:rsid w:val="00091A69"/>
    <w:rsid w:val="00091BEA"/>
    <w:rsid w:val="00091C09"/>
    <w:rsid w:val="00091F82"/>
    <w:rsid w:val="00092013"/>
    <w:rsid w:val="000920C1"/>
    <w:rsid w:val="00092392"/>
    <w:rsid w:val="00092516"/>
    <w:rsid w:val="0009280B"/>
    <w:rsid w:val="0009289B"/>
    <w:rsid w:val="000932F4"/>
    <w:rsid w:val="0009335D"/>
    <w:rsid w:val="000933D6"/>
    <w:rsid w:val="00093777"/>
    <w:rsid w:val="000938E3"/>
    <w:rsid w:val="00093B54"/>
    <w:rsid w:val="00093B92"/>
    <w:rsid w:val="00093D24"/>
    <w:rsid w:val="00093DCA"/>
    <w:rsid w:val="00093E4E"/>
    <w:rsid w:val="00093F57"/>
    <w:rsid w:val="00094008"/>
    <w:rsid w:val="00094126"/>
    <w:rsid w:val="00094462"/>
    <w:rsid w:val="00094A07"/>
    <w:rsid w:val="00094F20"/>
    <w:rsid w:val="00094F54"/>
    <w:rsid w:val="00095030"/>
    <w:rsid w:val="000951E3"/>
    <w:rsid w:val="000955B4"/>
    <w:rsid w:val="00095BAB"/>
    <w:rsid w:val="00095C5B"/>
    <w:rsid w:val="00095D64"/>
    <w:rsid w:val="00095FB4"/>
    <w:rsid w:val="00095FF7"/>
    <w:rsid w:val="000961DD"/>
    <w:rsid w:val="0009620E"/>
    <w:rsid w:val="00096323"/>
    <w:rsid w:val="000966E7"/>
    <w:rsid w:val="000967A4"/>
    <w:rsid w:val="00096988"/>
    <w:rsid w:val="000969B1"/>
    <w:rsid w:val="00096B18"/>
    <w:rsid w:val="00096EC1"/>
    <w:rsid w:val="0009707F"/>
    <w:rsid w:val="000970F7"/>
    <w:rsid w:val="0009713E"/>
    <w:rsid w:val="000973A0"/>
    <w:rsid w:val="0009755D"/>
    <w:rsid w:val="0009759E"/>
    <w:rsid w:val="00097DED"/>
    <w:rsid w:val="00097EDD"/>
    <w:rsid w:val="00097F37"/>
    <w:rsid w:val="00097F96"/>
    <w:rsid w:val="000A01CE"/>
    <w:rsid w:val="000A03E1"/>
    <w:rsid w:val="000A04B2"/>
    <w:rsid w:val="000A0644"/>
    <w:rsid w:val="000A0903"/>
    <w:rsid w:val="000A094B"/>
    <w:rsid w:val="000A0986"/>
    <w:rsid w:val="000A0B36"/>
    <w:rsid w:val="000A0CFA"/>
    <w:rsid w:val="000A0E75"/>
    <w:rsid w:val="000A1073"/>
    <w:rsid w:val="000A118E"/>
    <w:rsid w:val="000A1268"/>
    <w:rsid w:val="000A14F7"/>
    <w:rsid w:val="000A16CB"/>
    <w:rsid w:val="000A16DA"/>
    <w:rsid w:val="000A1961"/>
    <w:rsid w:val="000A1B04"/>
    <w:rsid w:val="000A1BC7"/>
    <w:rsid w:val="000A1D23"/>
    <w:rsid w:val="000A1DA5"/>
    <w:rsid w:val="000A1E21"/>
    <w:rsid w:val="000A209A"/>
    <w:rsid w:val="000A210C"/>
    <w:rsid w:val="000A2226"/>
    <w:rsid w:val="000A2345"/>
    <w:rsid w:val="000A240B"/>
    <w:rsid w:val="000A2B11"/>
    <w:rsid w:val="000A2C3A"/>
    <w:rsid w:val="000A2FF7"/>
    <w:rsid w:val="000A3063"/>
    <w:rsid w:val="000A3187"/>
    <w:rsid w:val="000A31A3"/>
    <w:rsid w:val="000A348C"/>
    <w:rsid w:val="000A34A9"/>
    <w:rsid w:val="000A386D"/>
    <w:rsid w:val="000A3986"/>
    <w:rsid w:val="000A3D00"/>
    <w:rsid w:val="000A3E41"/>
    <w:rsid w:val="000A40AF"/>
    <w:rsid w:val="000A4527"/>
    <w:rsid w:val="000A4604"/>
    <w:rsid w:val="000A4720"/>
    <w:rsid w:val="000A489F"/>
    <w:rsid w:val="000A4C8D"/>
    <w:rsid w:val="000A4ECD"/>
    <w:rsid w:val="000A5024"/>
    <w:rsid w:val="000A54DB"/>
    <w:rsid w:val="000A55C0"/>
    <w:rsid w:val="000A5B3A"/>
    <w:rsid w:val="000A5BA3"/>
    <w:rsid w:val="000A5C98"/>
    <w:rsid w:val="000A5D11"/>
    <w:rsid w:val="000A5D80"/>
    <w:rsid w:val="000A601D"/>
    <w:rsid w:val="000A6220"/>
    <w:rsid w:val="000A62F9"/>
    <w:rsid w:val="000A6301"/>
    <w:rsid w:val="000A630F"/>
    <w:rsid w:val="000A64C6"/>
    <w:rsid w:val="000A6638"/>
    <w:rsid w:val="000A678D"/>
    <w:rsid w:val="000A67F8"/>
    <w:rsid w:val="000A690E"/>
    <w:rsid w:val="000A697C"/>
    <w:rsid w:val="000A6C67"/>
    <w:rsid w:val="000A6CF4"/>
    <w:rsid w:val="000A70D3"/>
    <w:rsid w:val="000A74BE"/>
    <w:rsid w:val="000A7567"/>
    <w:rsid w:val="000A772D"/>
    <w:rsid w:val="000A796F"/>
    <w:rsid w:val="000A79DA"/>
    <w:rsid w:val="000A7A31"/>
    <w:rsid w:val="000A7B9F"/>
    <w:rsid w:val="000A7EF6"/>
    <w:rsid w:val="000B01EC"/>
    <w:rsid w:val="000B0340"/>
    <w:rsid w:val="000B034B"/>
    <w:rsid w:val="000B03CF"/>
    <w:rsid w:val="000B044C"/>
    <w:rsid w:val="000B0473"/>
    <w:rsid w:val="000B068D"/>
    <w:rsid w:val="000B070D"/>
    <w:rsid w:val="000B0982"/>
    <w:rsid w:val="000B0AAB"/>
    <w:rsid w:val="000B0ACF"/>
    <w:rsid w:val="000B0B1A"/>
    <w:rsid w:val="000B0DBB"/>
    <w:rsid w:val="000B0E57"/>
    <w:rsid w:val="000B0F8C"/>
    <w:rsid w:val="000B0FAD"/>
    <w:rsid w:val="000B0FED"/>
    <w:rsid w:val="000B10DA"/>
    <w:rsid w:val="000B11BA"/>
    <w:rsid w:val="000B123E"/>
    <w:rsid w:val="000B1356"/>
    <w:rsid w:val="000B1438"/>
    <w:rsid w:val="000B17DA"/>
    <w:rsid w:val="000B181E"/>
    <w:rsid w:val="000B18C8"/>
    <w:rsid w:val="000B1B14"/>
    <w:rsid w:val="000B1BE0"/>
    <w:rsid w:val="000B1C4B"/>
    <w:rsid w:val="000B1D25"/>
    <w:rsid w:val="000B1EE4"/>
    <w:rsid w:val="000B1F79"/>
    <w:rsid w:val="000B1FE9"/>
    <w:rsid w:val="000B2057"/>
    <w:rsid w:val="000B215F"/>
    <w:rsid w:val="000B21FF"/>
    <w:rsid w:val="000B23C1"/>
    <w:rsid w:val="000B2655"/>
    <w:rsid w:val="000B2A03"/>
    <w:rsid w:val="000B2AEB"/>
    <w:rsid w:val="000B2C7B"/>
    <w:rsid w:val="000B30F7"/>
    <w:rsid w:val="000B4158"/>
    <w:rsid w:val="000B43AA"/>
    <w:rsid w:val="000B45C4"/>
    <w:rsid w:val="000B4735"/>
    <w:rsid w:val="000B488F"/>
    <w:rsid w:val="000B4D3C"/>
    <w:rsid w:val="000B4FBC"/>
    <w:rsid w:val="000B4FD0"/>
    <w:rsid w:val="000B501E"/>
    <w:rsid w:val="000B5030"/>
    <w:rsid w:val="000B50BB"/>
    <w:rsid w:val="000B5226"/>
    <w:rsid w:val="000B584B"/>
    <w:rsid w:val="000B59C1"/>
    <w:rsid w:val="000B5A84"/>
    <w:rsid w:val="000B5C7F"/>
    <w:rsid w:val="000B5D40"/>
    <w:rsid w:val="000B5F0A"/>
    <w:rsid w:val="000B6159"/>
    <w:rsid w:val="000B6184"/>
    <w:rsid w:val="000B629D"/>
    <w:rsid w:val="000B634A"/>
    <w:rsid w:val="000B6392"/>
    <w:rsid w:val="000B64BC"/>
    <w:rsid w:val="000B6567"/>
    <w:rsid w:val="000B6992"/>
    <w:rsid w:val="000B69C2"/>
    <w:rsid w:val="000B6CC5"/>
    <w:rsid w:val="000B6CCF"/>
    <w:rsid w:val="000B6CDD"/>
    <w:rsid w:val="000B6DBE"/>
    <w:rsid w:val="000B7086"/>
    <w:rsid w:val="000B7329"/>
    <w:rsid w:val="000B7370"/>
    <w:rsid w:val="000B7661"/>
    <w:rsid w:val="000B77AE"/>
    <w:rsid w:val="000B77DF"/>
    <w:rsid w:val="000B79DD"/>
    <w:rsid w:val="000B7D56"/>
    <w:rsid w:val="000C014E"/>
    <w:rsid w:val="000C0335"/>
    <w:rsid w:val="000C04AB"/>
    <w:rsid w:val="000C0973"/>
    <w:rsid w:val="000C0A8B"/>
    <w:rsid w:val="000C0DEE"/>
    <w:rsid w:val="000C1628"/>
    <w:rsid w:val="000C1A7C"/>
    <w:rsid w:val="000C1D6D"/>
    <w:rsid w:val="000C1D80"/>
    <w:rsid w:val="000C1DA5"/>
    <w:rsid w:val="000C1F7F"/>
    <w:rsid w:val="000C2250"/>
    <w:rsid w:val="000C251C"/>
    <w:rsid w:val="000C26F7"/>
    <w:rsid w:val="000C2744"/>
    <w:rsid w:val="000C27B4"/>
    <w:rsid w:val="000C2852"/>
    <w:rsid w:val="000C28FC"/>
    <w:rsid w:val="000C2F10"/>
    <w:rsid w:val="000C35E4"/>
    <w:rsid w:val="000C3632"/>
    <w:rsid w:val="000C36AC"/>
    <w:rsid w:val="000C36B7"/>
    <w:rsid w:val="000C37F8"/>
    <w:rsid w:val="000C3AFD"/>
    <w:rsid w:val="000C3B64"/>
    <w:rsid w:val="000C3FA3"/>
    <w:rsid w:val="000C414D"/>
    <w:rsid w:val="000C4180"/>
    <w:rsid w:val="000C4428"/>
    <w:rsid w:val="000C4597"/>
    <w:rsid w:val="000C461E"/>
    <w:rsid w:val="000C464B"/>
    <w:rsid w:val="000C4B30"/>
    <w:rsid w:val="000C4B67"/>
    <w:rsid w:val="000C4C63"/>
    <w:rsid w:val="000C4EBF"/>
    <w:rsid w:val="000C5036"/>
    <w:rsid w:val="000C5429"/>
    <w:rsid w:val="000C5639"/>
    <w:rsid w:val="000C58B0"/>
    <w:rsid w:val="000C5B76"/>
    <w:rsid w:val="000C5B99"/>
    <w:rsid w:val="000C5C5F"/>
    <w:rsid w:val="000C5DC6"/>
    <w:rsid w:val="000C60A4"/>
    <w:rsid w:val="000C60E4"/>
    <w:rsid w:val="000C616A"/>
    <w:rsid w:val="000C6420"/>
    <w:rsid w:val="000C6499"/>
    <w:rsid w:val="000C6513"/>
    <w:rsid w:val="000C6590"/>
    <w:rsid w:val="000C659B"/>
    <w:rsid w:val="000C65F5"/>
    <w:rsid w:val="000C6814"/>
    <w:rsid w:val="000C687E"/>
    <w:rsid w:val="000C68D4"/>
    <w:rsid w:val="000C69ED"/>
    <w:rsid w:val="000C6C1C"/>
    <w:rsid w:val="000C6C4B"/>
    <w:rsid w:val="000C6CC1"/>
    <w:rsid w:val="000C6E65"/>
    <w:rsid w:val="000C6EFA"/>
    <w:rsid w:val="000C6F15"/>
    <w:rsid w:val="000C6F4A"/>
    <w:rsid w:val="000C7009"/>
    <w:rsid w:val="000C70BF"/>
    <w:rsid w:val="000C728A"/>
    <w:rsid w:val="000C7386"/>
    <w:rsid w:val="000C7636"/>
    <w:rsid w:val="000C7701"/>
    <w:rsid w:val="000C7805"/>
    <w:rsid w:val="000C7833"/>
    <w:rsid w:val="000C799F"/>
    <w:rsid w:val="000C7A88"/>
    <w:rsid w:val="000C7B1E"/>
    <w:rsid w:val="000C7FB8"/>
    <w:rsid w:val="000D0137"/>
    <w:rsid w:val="000D0586"/>
    <w:rsid w:val="000D0588"/>
    <w:rsid w:val="000D07BC"/>
    <w:rsid w:val="000D088F"/>
    <w:rsid w:val="000D0ABA"/>
    <w:rsid w:val="000D0AD8"/>
    <w:rsid w:val="000D0D76"/>
    <w:rsid w:val="000D0E9E"/>
    <w:rsid w:val="000D0F6F"/>
    <w:rsid w:val="000D1068"/>
    <w:rsid w:val="000D159D"/>
    <w:rsid w:val="000D16C7"/>
    <w:rsid w:val="000D1745"/>
    <w:rsid w:val="000D1769"/>
    <w:rsid w:val="000D1A02"/>
    <w:rsid w:val="000D1A84"/>
    <w:rsid w:val="000D1E73"/>
    <w:rsid w:val="000D20D3"/>
    <w:rsid w:val="000D217D"/>
    <w:rsid w:val="000D22B5"/>
    <w:rsid w:val="000D25F5"/>
    <w:rsid w:val="000D2802"/>
    <w:rsid w:val="000D28F0"/>
    <w:rsid w:val="000D2B66"/>
    <w:rsid w:val="000D2E1B"/>
    <w:rsid w:val="000D2E6B"/>
    <w:rsid w:val="000D30B0"/>
    <w:rsid w:val="000D3411"/>
    <w:rsid w:val="000D34EC"/>
    <w:rsid w:val="000D3518"/>
    <w:rsid w:val="000D3808"/>
    <w:rsid w:val="000D3880"/>
    <w:rsid w:val="000D3994"/>
    <w:rsid w:val="000D39E7"/>
    <w:rsid w:val="000D3A0D"/>
    <w:rsid w:val="000D3C56"/>
    <w:rsid w:val="000D3CB8"/>
    <w:rsid w:val="000D4399"/>
    <w:rsid w:val="000D43AD"/>
    <w:rsid w:val="000D44B7"/>
    <w:rsid w:val="000D44EB"/>
    <w:rsid w:val="000D45AE"/>
    <w:rsid w:val="000D4780"/>
    <w:rsid w:val="000D4A45"/>
    <w:rsid w:val="000D4B27"/>
    <w:rsid w:val="000D4CBA"/>
    <w:rsid w:val="000D4EE9"/>
    <w:rsid w:val="000D5594"/>
    <w:rsid w:val="000D5E31"/>
    <w:rsid w:val="000D6238"/>
    <w:rsid w:val="000D6293"/>
    <w:rsid w:val="000D637E"/>
    <w:rsid w:val="000D6402"/>
    <w:rsid w:val="000D644D"/>
    <w:rsid w:val="000D653E"/>
    <w:rsid w:val="000D6718"/>
    <w:rsid w:val="000D67CE"/>
    <w:rsid w:val="000D6A69"/>
    <w:rsid w:val="000D6EBF"/>
    <w:rsid w:val="000D71D5"/>
    <w:rsid w:val="000D7276"/>
    <w:rsid w:val="000D73BE"/>
    <w:rsid w:val="000D77DB"/>
    <w:rsid w:val="000D78D4"/>
    <w:rsid w:val="000D7C6D"/>
    <w:rsid w:val="000D7CB2"/>
    <w:rsid w:val="000E01DC"/>
    <w:rsid w:val="000E04A7"/>
    <w:rsid w:val="000E0557"/>
    <w:rsid w:val="000E05E1"/>
    <w:rsid w:val="000E0724"/>
    <w:rsid w:val="000E072C"/>
    <w:rsid w:val="000E0980"/>
    <w:rsid w:val="000E0B76"/>
    <w:rsid w:val="000E0B82"/>
    <w:rsid w:val="000E0B9A"/>
    <w:rsid w:val="000E0E82"/>
    <w:rsid w:val="000E0EFA"/>
    <w:rsid w:val="000E0F18"/>
    <w:rsid w:val="000E0FB2"/>
    <w:rsid w:val="000E0FE0"/>
    <w:rsid w:val="000E1265"/>
    <w:rsid w:val="000E137D"/>
    <w:rsid w:val="000E1649"/>
    <w:rsid w:val="000E1729"/>
    <w:rsid w:val="000E205A"/>
    <w:rsid w:val="000E2443"/>
    <w:rsid w:val="000E247B"/>
    <w:rsid w:val="000E25CB"/>
    <w:rsid w:val="000E262D"/>
    <w:rsid w:val="000E26CD"/>
    <w:rsid w:val="000E26D5"/>
    <w:rsid w:val="000E27AD"/>
    <w:rsid w:val="000E27B3"/>
    <w:rsid w:val="000E27B8"/>
    <w:rsid w:val="000E2855"/>
    <w:rsid w:val="000E2A04"/>
    <w:rsid w:val="000E2F2F"/>
    <w:rsid w:val="000E340B"/>
    <w:rsid w:val="000E348A"/>
    <w:rsid w:val="000E34DE"/>
    <w:rsid w:val="000E35D8"/>
    <w:rsid w:val="000E35FB"/>
    <w:rsid w:val="000E38A3"/>
    <w:rsid w:val="000E3C6D"/>
    <w:rsid w:val="000E3E32"/>
    <w:rsid w:val="000E3E5E"/>
    <w:rsid w:val="000E4195"/>
    <w:rsid w:val="000E41BF"/>
    <w:rsid w:val="000E41F5"/>
    <w:rsid w:val="000E4368"/>
    <w:rsid w:val="000E43F6"/>
    <w:rsid w:val="000E4773"/>
    <w:rsid w:val="000E4778"/>
    <w:rsid w:val="000E4992"/>
    <w:rsid w:val="000E4C32"/>
    <w:rsid w:val="000E4D5E"/>
    <w:rsid w:val="000E4D96"/>
    <w:rsid w:val="000E507B"/>
    <w:rsid w:val="000E518C"/>
    <w:rsid w:val="000E53CB"/>
    <w:rsid w:val="000E5465"/>
    <w:rsid w:val="000E559E"/>
    <w:rsid w:val="000E55E6"/>
    <w:rsid w:val="000E5792"/>
    <w:rsid w:val="000E5A0C"/>
    <w:rsid w:val="000E5B3F"/>
    <w:rsid w:val="000E5D48"/>
    <w:rsid w:val="000E5F3C"/>
    <w:rsid w:val="000E6316"/>
    <w:rsid w:val="000E633A"/>
    <w:rsid w:val="000E644D"/>
    <w:rsid w:val="000E66FD"/>
    <w:rsid w:val="000E675E"/>
    <w:rsid w:val="000E68AC"/>
    <w:rsid w:val="000E699F"/>
    <w:rsid w:val="000E6A37"/>
    <w:rsid w:val="000E6B79"/>
    <w:rsid w:val="000E6F81"/>
    <w:rsid w:val="000E708F"/>
    <w:rsid w:val="000E7123"/>
    <w:rsid w:val="000E73B7"/>
    <w:rsid w:val="000E788A"/>
    <w:rsid w:val="000E79C9"/>
    <w:rsid w:val="000E7A48"/>
    <w:rsid w:val="000E7FFC"/>
    <w:rsid w:val="000F00AC"/>
    <w:rsid w:val="000F013F"/>
    <w:rsid w:val="000F02EB"/>
    <w:rsid w:val="000F0339"/>
    <w:rsid w:val="000F03A8"/>
    <w:rsid w:val="000F0800"/>
    <w:rsid w:val="000F0C2B"/>
    <w:rsid w:val="000F0D63"/>
    <w:rsid w:val="000F0DEE"/>
    <w:rsid w:val="000F12D0"/>
    <w:rsid w:val="000F1780"/>
    <w:rsid w:val="000F198C"/>
    <w:rsid w:val="000F19BA"/>
    <w:rsid w:val="000F19C8"/>
    <w:rsid w:val="000F19E9"/>
    <w:rsid w:val="000F1A3D"/>
    <w:rsid w:val="000F1AF2"/>
    <w:rsid w:val="000F1B92"/>
    <w:rsid w:val="000F1BA9"/>
    <w:rsid w:val="000F1DEB"/>
    <w:rsid w:val="000F1EF7"/>
    <w:rsid w:val="000F1FF4"/>
    <w:rsid w:val="000F2441"/>
    <w:rsid w:val="000F2689"/>
    <w:rsid w:val="000F269C"/>
    <w:rsid w:val="000F27CA"/>
    <w:rsid w:val="000F2915"/>
    <w:rsid w:val="000F3048"/>
    <w:rsid w:val="000F306C"/>
    <w:rsid w:val="000F30F8"/>
    <w:rsid w:val="000F3160"/>
    <w:rsid w:val="000F325E"/>
    <w:rsid w:val="000F3295"/>
    <w:rsid w:val="000F32C1"/>
    <w:rsid w:val="000F340A"/>
    <w:rsid w:val="000F3424"/>
    <w:rsid w:val="000F36D8"/>
    <w:rsid w:val="000F3869"/>
    <w:rsid w:val="000F3927"/>
    <w:rsid w:val="000F3962"/>
    <w:rsid w:val="000F3BA3"/>
    <w:rsid w:val="000F3DB1"/>
    <w:rsid w:val="000F3F80"/>
    <w:rsid w:val="000F3FF6"/>
    <w:rsid w:val="000F4031"/>
    <w:rsid w:val="000F4174"/>
    <w:rsid w:val="000F41FB"/>
    <w:rsid w:val="000F43C8"/>
    <w:rsid w:val="000F451E"/>
    <w:rsid w:val="000F46F1"/>
    <w:rsid w:val="000F4B5B"/>
    <w:rsid w:val="000F4CD7"/>
    <w:rsid w:val="000F4FF3"/>
    <w:rsid w:val="000F50DF"/>
    <w:rsid w:val="000F5746"/>
    <w:rsid w:val="000F5A78"/>
    <w:rsid w:val="000F5CE5"/>
    <w:rsid w:val="000F61E5"/>
    <w:rsid w:val="000F6351"/>
    <w:rsid w:val="000F6497"/>
    <w:rsid w:val="000F6A8B"/>
    <w:rsid w:val="000F6A92"/>
    <w:rsid w:val="000F6AC5"/>
    <w:rsid w:val="000F6BE0"/>
    <w:rsid w:val="000F6E25"/>
    <w:rsid w:val="000F741B"/>
    <w:rsid w:val="000F7B91"/>
    <w:rsid w:val="000F7CC4"/>
    <w:rsid w:val="000F7CE5"/>
    <w:rsid w:val="000F7D69"/>
    <w:rsid w:val="000F7DB3"/>
    <w:rsid w:val="000F7E16"/>
    <w:rsid w:val="000F7F29"/>
    <w:rsid w:val="000F7F9A"/>
    <w:rsid w:val="001000D8"/>
    <w:rsid w:val="00100106"/>
    <w:rsid w:val="00100213"/>
    <w:rsid w:val="001002DF"/>
    <w:rsid w:val="001005A2"/>
    <w:rsid w:val="00100741"/>
    <w:rsid w:val="00100753"/>
    <w:rsid w:val="0010079E"/>
    <w:rsid w:val="00100923"/>
    <w:rsid w:val="00100AE5"/>
    <w:rsid w:val="00100C3E"/>
    <w:rsid w:val="00100D0A"/>
    <w:rsid w:val="00100F1D"/>
    <w:rsid w:val="0010103B"/>
    <w:rsid w:val="00101682"/>
    <w:rsid w:val="0010196F"/>
    <w:rsid w:val="00101B34"/>
    <w:rsid w:val="00101CFB"/>
    <w:rsid w:val="00101D19"/>
    <w:rsid w:val="00101E8C"/>
    <w:rsid w:val="0010206F"/>
    <w:rsid w:val="001024CF"/>
    <w:rsid w:val="0010263F"/>
    <w:rsid w:val="001027B8"/>
    <w:rsid w:val="0010299E"/>
    <w:rsid w:val="001029F8"/>
    <w:rsid w:val="00102DEE"/>
    <w:rsid w:val="00102EEA"/>
    <w:rsid w:val="00102F71"/>
    <w:rsid w:val="00103130"/>
    <w:rsid w:val="00103216"/>
    <w:rsid w:val="001032D3"/>
    <w:rsid w:val="00103495"/>
    <w:rsid w:val="0010366A"/>
    <w:rsid w:val="001036E2"/>
    <w:rsid w:val="00103986"/>
    <w:rsid w:val="00103DB3"/>
    <w:rsid w:val="00103E04"/>
    <w:rsid w:val="00103F19"/>
    <w:rsid w:val="00104264"/>
    <w:rsid w:val="00104510"/>
    <w:rsid w:val="00104934"/>
    <w:rsid w:val="0010538B"/>
    <w:rsid w:val="001053FD"/>
    <w:rsid w:val="001055D5"/>
    <w:rsid w:val="0010583D"/>
    <w:rsid w:val="00105B25"/>
    <w:rsid w:val="00105EC9"/>
    <w:rsid w:val="00106063"/>
    <w:rsid w:val="00106227"/>
    <w:rsid w:val="0010666D"/>
    <w:rsid w:val="00106691"/>
    <w:rsid w:val="00106940"/>
    <w:rsid w:val="00106CF7"/>
    <w:rsid w:val="00106E1A"/>
    <w:rsid w:val="0010718C"/>
    <w:rsid w:val="001072A4"/>
    <w:rsid w:val="001072E7"/>
    <w:rsid w:val="00107775"/>
    <w:rsid w:val="00107CA3"/>
    <w:rsid w:val="00107CC4"/>
    <w:rsid w:val="00107F56"/>
    <w:rsid w:val="001101BF"/>
    <w:rsid w:val="0011024E"/>
    <w:rsid w:val="001103D2"/>
    <w:rsid w:val="00110426"/>
    <w:rsid w:val="00110961"/>
    <w:rsid w:val="00110A1C"/>
    <w:rsid w:val="00110CC0"/>
    <w:rsid w:val="00110D70"/>
    <w:rsid w:val="00111410"/>
    <w:rsid w:val="00111723"/>
    <w:rsid w:val="00111844"/>
    <w:rsid w:val="00111918"/>
    <w:rsid w:val="0011196B"/>
    <w:rsid w:val="001119DC"/>
    <w:rsid w:val="001119F3"/>
    <w:rsid w:val="00111A20"/>
    <w:rsid w:val="00111AC2"/>
    <w:rsid w:val="00111E09"/>
    <w:rsid w:val="00111E88"/>
    <w:rsid w:val="00112178"/>
    <w:rsid w:val="00112293"/>
    <w:rsid w:val="001125CC"/>
    <w:rsid w:val="00112679"/>
    <w:rsid w:val="001128D2"/>
    <w:rsid w:val="00112DD8"/>
    <w:rsid w:val="00112E11"/>
    <w:rsid w:val="00112E51"/>
    <w:rsid w:val="00112FB9"/>
    <w:rsid w:val="0011306A"/>
    <w:rsid w:val="001130EC"/>
    <w:rsid w:val="00113131"/>
    <w:rsid w:val="00113462"/>
    <w:rsid w:val="0011386A"/>
    <w:rsid w:val="00113A54"/>
    <w:rsid w:val="00113B6D"/>
    <w:rsid w:val="00113F11"/>
    <w:rsid w:val="0011414F"/>
    <w:rsid w:val="001141A8"/>
    <w:rsid w:val="001142AD"/>
    <w:rsid w:val="00114713"/>
    <w:rsid w:val="001147E8"/>
    <w:rsid w:val="00114D08"/>
    <w:rsid w:val="00114EC7"/>
    <w:rsid w:val="00114F5F"/>
    <w:rsid w:val="00114FB6"/>
    <w:rsid w:val="001154ED"/>
    <w:rsid w:val="0011557C"/>
    <w:rsid w:val="001158C3"/>
    <w:rsid w:val="00115993"/>
    <w:rsid w:val="00115CED"/>
    <w:rsid w:val="00115D0A"/>
    <w:rsid w:val="00115FD0"/>
    <w:rsid w:val="00116091"/>
    <w:rsid w:val="00116443"/>
    <w:rsid w:val="0011649E"/>
    <w:rsid w:val="00116587"/>
    <w:rsid w:val="00116630"/>
    <w:rsid w:val="001166FD"/>
    <w:rsid w:val="0011677E"/>
    <w:rsid w:val="0011684D"/>
    <w:rsid w:val="00116925"/>
    <w:rsid w:val="00116A4B"/>
    <w:rsid w:val="00116B74"/>
    <w:rsid w:val="001172D3"/>
    <w:rsid w:val="00117972"/>
    <w:rsid w:val="00117B03"/>
    <w:rsid w:val="00117C62"/>
    <w:rsid w:val="00117D13"/>
    <w:rsid w:val="00117DBB"/>
    <w:rsid w:val="00120215"/>
    <w:rsid w:val="001204FB"/>
    <w:rsid w:val="00120595"/>
    <w:rsid w:val="00120856"/>
    <w:rsid w:val="001208ED"/>
    <w:rsid w:val="001209A9"/>
    <w:rsid w:val="00120B8C"/>
    <w:rsid w:val="00120CD3"/>
    <w:rsid w:val="00120F0A"/>
    <w:rsid w:val="00121641"/>
    <w:rsid w:val="001216BB"/>
    <w:rsid w:val="00121A0D"/>
    <w:rsid w:val="00121C03"/>
    <w:rsid w:val="00121E24"/>
    <w:rsid w:val="00121E32"/>
    <w:rsid w:val="00121F4A"/>
    <w:rsid w:val="001220A9"/>
    <w:rsid w:val="00122203"/>
    <w:rsid w:val="0012246E"/>
    <w:rsid w:val="00122474"/>
    <w:rsid w:val="001227E3"/>
    <w:rsid w:val="00122A2D"/>
    <w:rsid w:val="00122BB0"/>
    <w:rsid w:val="00122EAB"/>
    <w:rsid w:val="00122F67"/>
    <w:rsid w:val="001230D9"/>
    <w:rsid w:val="001230E3"/>
    <w:rsid w:val="0012313A"/>
    <w:rsid w:val="001232D5"/>
    <w:rsid w:val="00123315"/>
    <w:rsid w:val="0012357E"/>
    <w:rsid w:val="00123583"/>
    <w:rsid w:val="00123658"/>
    <w:rsid w:val="0012376E"/>
    <w:rsid w:val="00123946"/>
    <w:rsid w:val="00123D4A"/>
    <w:rsid w:val="00123E1D"/>
    <w:rsid w:val="00123E62"/>
    <w:rsid w:val="0012411F"/>
    <w:rsid w:val="001242AE"/>
    <w:rsid w:val="0012476D"/>
    <w:rsid w:val="001247F3"/>
    <w:rsid w:val="00124A25"/>
    <w:rsid w:val="00124AC9"/>
    <w:rsid w:val="00124D2E"/>
    <w:rsid w:val="0012548D"/>
    <w:rsid w:val="001255D0"/>
    <w:rsid w:val="0012569B"/>
    <w:rsid w:val="001257E0"/>
    <w:rsid w:val="00125803"/>
    <w:rsid w:val="001258BA"/>
    <w:rsid w:val="00125E56"/>
    <w:rsid w:val="00125F3F"/>
    <w:rsid w:val="00125FC5"/>
    <w:rsid w:val="00126765"/>
    <w:rsid w:val="00126AEF"/>
    <w:rsid w:val="00126D62"/>
    <w:rsid w:val="00126E05"/>
    <w:rsid w:val="00126EDA"/>
    <w:rsid w:val="00126FA8"/>
    <w:rsid w:val="0012702E"/>
    <w:rsid w:val="001272B4"/>
    <w:rsid w:val="001275F8"/>
    <w:rsid w:val="00127857"/>
    <w:rsid w:val="00127DFA"/>
    <w:rsid w:val="00127E4A"/>
    <w:rsid w:val="001300CA"/>
    <w:rsid w:val="001300D0"/>
    <w:rsid w:val="00130494"/>
    <w:rsid w:val="00130614"/>
    <w:rsid w:val="00130656"/>
    <w:rsid w:val="0013077E"/>
    <w:rsid w:val="00130A6E"/>
    <w:rsid w:val="00130B3F"/>
    <w:rsid w:val="00130BBE"/>
    <w:rsid w:val="00130CC3"/>
    <w:rsid w:val="00130F09"/>
    <w:rsid w:val="00130F2B"/>
    <w:rsid w:val="001310EA"/>
    <w:rsid w:val="00131181"/>
    <w:rsid w:val="00131567"/>
    <w:rsid w:val="001316F8"/>
    <w:rsid w:val="0013173A"/>
    <w:rsid w:val="001318BD"/>
    <w:rsid w:val="00131ADF"/>
    <w:rsid w:val="00131B69"/>
    <w:rsid w:val="00131B95"/>
    <w:rsid w:val="00131F81"/>
    <w:rsid w:val="001320DE"/>
    <w:rsid w:val="00132174"/>
    <w:rsid w:val="001321C9"/>
    <w:rsid w:val="0013220F"/>
    <w:rsid w:val="0013224B"/>
    <w:rsid w:val="0013254E"/>
    <w:rsid w:val="00132CB4"/>
    <w:rsid w:val="00132D07"/>
    <w:rsid w:val="00132DB1"/>
    <w:rsid w:val="00132F86"/>
    <w:rsid w:val="00133103"/>
    <w:rsid w:val="001331FB"/>
    <w:rsid w:val="00133488"/>
    <w:rsid w:val="0013387B"/>
    <w:rsid w:val="00133A07"/>
    <w:rsid w:val="00133B4A"/>
    <w:rsid w:val="00133D53"/>
    <w:rsid w:val="00133FDC"/>
    <w:rsid w:val="0013405E"/>
    <w:rsid w:val="0013414E"/>
    <w:rsid w:val="0013423C"/>
    <w:rsid w:val="00134644"/>
    <w:rsid w:val="0013466A"/>
    <w:rsid w:val="0013469B"/>
    <w:rsid w:val="00134700"/>
    <w:rsid w:val="001347FA"/>
    <w:rsid w:val="00135162"/>
    <w:rsid w:val="00135211"/>
    <w:rsid w:val="0013522E"/>
    <w:rsid w:val="00135697"/>
    <w:rsid w:val="00135725"/>
    <w:rsid w:val="00135732"/>
    <w:rsid w:val="00135797"/>
    <w:rsid w:val="001357CF"/>
    <w:rsid w:val="0013593D"/>
    <w:rsid w:val="00135A07"/>
    <w:rsid w:val="00135BE2"/>
    <w:rsid w:val="00136238"/>
    <w:rsid w:val="001363C3"/>
    <w:rsid w:val="001367D9"/>
    <w:rsid w:val="0013697A"/>
    <w:rsid w:val="00136D07"/>
    <w:rsid w:val="001373BD"/>
    <w:rsid w:val="001373E1"/>
    <w:rsid w:val="00137744"/>
    <w:rsid w:val="0013787E"/>
    <w:rsid w:val="00137AA8"/>
    <w:rsid w:val="00137D7D"/>
    <w:rsid w:val="00137F61"/>
    <w:rsid w:val="00137FB7"/>
    <w:rsid w:val="0014013A"/>
    <w:rsid w:val="001401C4"/>
    <w:rsid w:val="001403FD"/>
    <w:rsid w:val="00140716"/>
    <w:rsid w:val="00140734"/>
    <w:rsid w:val="0014079F"/>
    <w:rsid w:val="00140AF3"/>
    <w:rsid w:val="00140DAE"/>
    <w:rsid w:val="00140E42"/>
    <w:rsid w:val="00141126"/>
    <w:rsid w:val="00141255"/>
    <w:rsid w:val="001416A0"/>
    <w:rsid w:val="0014180A"/>
    <w:rsid w:val="00141930"/>
    <w:rsid w:val="00141AF8"/>
    <w:rsid w:val="00141B7D"/>
    <w:rsid w:val="00141D09"/>
    <w:rsid w:val="00141D2C"/>
    <w:rsid w:val="001426D7"/>
    <w:rsid w:val="001427E7"/>
    <w:rsid w:val="001427E9"/>
    <w:rsid w:val="001427F0"/>
    <w:rsid w:val="0014281D"/>
    <w:rsid w:val="00142992"/>
    <w:rsid w:val="001429E8"/>
    <w:rsid w:val="00142A6D"/>
    <w:rsid w:val="00142BB3"/>
    <w:rsid w:val="00142C81"/>
    <w:rsid w:val="00142CC5"/>
    <w:rsid w:val="00142D77"/>
    <w:rsid w:val="001430B2"/>
    <w:rsid w:val="001435FE"/>
    <w:rsid w:val="0014362C"/>
    <w:rsid w:val="001436E3"/>
    <w:rsid w:val="0014385D"/>
    <w:rsid w:val="00143B16"/>
    <w:rsid w:val="00143B3B"/>
    <w:rsid w:val="00143DE8"/>
    <w:rsid w:val="00143DF4"/>
    <w:rsid w:val="0014409F"/>
    <w:rsid w:val="00144252"/>
    <w:rsid w:val="001442A4"/>
    <w:rsid w:val="0014433D"/>
    <w:rsid w:val="001445A7"/>
    <w:rsid w:val="00144626"/>
    <w:rsid w:val="00144808"/>
    <w:rsid w:val="00144830"/>
    <w:rsid w:val="00144893"/>
    <w:rsid w:val="00144E92"/>
    <w:rsid w:val="00144ECD"/>
    <w:rsid w:val="00144F1C"/>
    <w:rsid w:val="00144F88"/>
    <w:rsid w:val="0014506C"/>
    <w:rsid w:val="00145128"/>
    <w:rsid w:val="00145199"/>
    <w:rsid w:val="00145277"/>
    <w:rsid w:val="001455E8"/>
    <w:rsid w:val="0014564A"/>
    <w:rsid w:val="0014595E"/>
    <w:rsid w:val="00145A19"/>
    <w:rsid w:val="00145A55"/>
    <w:rsid w:val="00145C00"/>
    <w:rsid w:val="00145CE0"/>
    <w:rsid w:val="00145DFF"/>
    <w:rsid w:val="001461FD"/>
    <w:rsid w:val="00146218"/>
    <w:rsid w:val="00146374"/>
    <w:rsid w:val="00146421"/>
    <w:rsid w:val="001465ED"/>
    <w:rsid w:val="001468F6"/>
    <w:rsid w:val="00146CB4"/>
    <w:rsid w:val="00146D4A"/>
    <w:rsid w:val="001471CF"/>
    <w:rsid w:val="001471F5"/>
    <w:rsid w:val="001474E4"/>
    <w:rsid w:val="00147691"/>
    <w:rsid w:val="00147A5E"/>
    <w:rsid w:val="00147B94"/>
    <w:rsid w:val="00147CA3"/>
    <w:rsid w:val="00147E4B"/>
    <w:rsid w:val="00147E7D"/>
    <w:rsid w:val="00147EDE"/>
    <w:rsid w:val="00147F5C"/>
    <w:rsid w:val="001500BA"/>
    <w:rsid w:val="001501C7"/>
    <w:rsid w:val="00150264"/>
    <w:rsid w:val="001503F8"/>
    <w:rsid w:val="001505F5"/>
    <w:rsid w:val="001506AC"/>
    <w:rsid w:val="001506EE"/>
    <w:rsid w:val="001509BB"/>
    <w:rsid w:val="00150CB6"/>
    <w:rsid w:val="00150F78"/>
    <w:rsid w:val="00151069"/>
    <w:rsid w:val="001511CC"/>
    <w:rsid w:val="001511E0"/>
    <w:rsid w:val="00151381"/>
    <w:rsid w:val="00151664"/>
    <w:rsid w:val="00151C64"/>
    <w:rsid w:val="00151E94"/>
    <w:rsid w:val="00151F1E"/>
    <w:rsid w:val="0015216C"/>
    <w:rsid w:val="001526BF"/>
    <w:rsid w:val="00152725"/>
    <w:rsid w:val="0015272A"/>
    <w:rsid w:val="00152D7A"/>
    <w:rsid w:val="00153536"/>
    <w:rsid w:val="00153641"/>
    <w:rsid w:val="00153865"/>
    <w:rsid w:val="00153869"/>
    <w:rsid w:val="0015390C"/>
    <w:rsid w:val="00153A48"/>
    <w:rsid w:val="00153DDF"/>
    <w:rsid w:val="00153F74"/>
    <w:rsid w:val="00153FAC"/>
    <w:rsid w:val="0015406F"/>
    <w:rsid w:val="0015474F"/>
    <w:rsid w:val="0015484B"/>
    <w:rsid w:val="00154A3E"/>
    <w:rsid w:val="00154BA3"/>
    <w:rsid w:val="00154DD0"/>
    <w:rsid w:val="00154EBA"/>
    <w:rsid w:val="00155210"/>
    <w:rsid w:val="001552DE"/>
    <w:rsid w:val="00155483"/>
    <w:rsid w:val="001557E5"/>
    <w:rsid w:val="00155A14"/>
    <w:rsid w:val="00155AA9"/>
    <w:rsid w:val="00155D33"/>
    <w:rsid w:val="00155D7A"/>
    <w:rsid w:val="00155DEE"/>
    <w:rsid w:val="00156209"/>
    <w:rsid w:val="00156496"/>
    <w:rsid w:val="00156597"/>
    <w:rsid w:val="00156671"/>
    <w:rsid w:val="00156893"/>
    <w:rsid w:val="001568C0"/>
    <w:rsid w:val="00156946"/>
    <w:rsid w:val="00156AD6"/>
    <w:rsid w:val="00156C1C"/>
    <w:rsid w:val="00156CA5"/>
    <w:rsid w:val="00156CB8"/>
    <w:rsid w:val="00156DF9"/>
    <w:rsid w:val="00156EBC"/>
    <w:rsid w:val="00157158"/>
    <w:rsid w:val="0015751C"/>
    <w:rsid w:val="0015754A"/>
    <w:rsid w:val="001576EA"/>
    <w:rsid w:val="0015773B"/>
    <w:rsid w:val="0015783B"/>
    <w:rsid w:val="0015791A"/>
    <w:rsid w:val="00157BC8"/>
    <w:rsid w:val="00157CE0"/>
    <w:rsid w:val="00157DDA"/>
    <w:rsid w:val="00157FDD"/>
    <w:rsid w:val="0016037C"/>
    <w:rsid w:val="001604D4"/>
    <w:rsid w:val="001608DA"/>
    <w:rsid w:val="00160937"/>
    <w:rsid w:val="00160D6E"/>
    <w:rsid w:val="00160E76"/>
    <w:rsid w:val="00160F52"/>
    <w:rsid w:val="001610AB"/>
    <w:rsid w:val="0016110B"/>
    <w:rsid w:val="00161167"/>
    <w:rsid w:val="00161459"/>
    <w:rsid w:val="0016158A"/>
    <w:rsid w:val="00161838"/>
    <w:rsid w:val="00161CBD"/>
    <w:rsid w:val="00161EF2"/>
    <w:rsid w:val="00162074"/>
    <w:rsid w:val="001621B1"/>
    <w:rsid w:val="00162243"/>
    <w:rsid w:val="00162382"/>
    <w:rsid w:val="001628B4"/>
    <w:rsid w:val="00162909"/>
    <w:rsid w:val="00162DE1"/>
    <w:rsid w:val="00163044"/>
    <w:rsid w:val="001631DC"/>
    <w:rsid w:val="00163256"/>
    <w:rsid w:val="001635F4"/>
    <w:rsid w:val="00163664"/>
    <w:rsid w:val="001639B3"/>
    <w:rsid w:val="00163A14"/>
    <w:rsid w:val="00164054"/>
    <w:rsid w:val="0016430D"/>
    <w:rsid w:val="00164649"/>
    <w:rsid w:val="00164BE5"/>
    <w:rsid w:val="00164D7A"/>
    <w:rsid w:val="00164D7E"/>
    <w:rsid w:val="00164DEB"/>
    <w:rsid w:val="00164E65"/>
    <w:rsid w:val="00164E9E"/>
    <w:rsid w:val="00164FE3"/>
    <w:rsid w:val="00165123"/>
    <w:rsid w:val="00165150"/>
    <w:rsid w:val="00165445"/>
    <w:rsid w:val="0016547C"/>
    <w:rsid w:val="00165556"/>
    <w:rsid w:val="00165566"/>
    <w:rsid w:val="00165570"/>
    <w:rsid w:val="00165935"/>
    <w:rsid w:val="00165A09"/>
    <w:rsid w:val="00165BCE"/>
    <w:rsid w:val="00165DDA"/>
    <w:rsid w:val="00166233"/>
    <w:rsid w:val="001663FC"/>
    <w:rsid w:val="00166457"/>
    <w:rsid w:val="0016662D"/>
    <w:rsid w:val="00166920"/>
    <w:rsid w:val="00166931"/>
    <w:rsid w:val="00166A1D"/>
    <w:rsid w:val="00166AA4"/>
    <w:rsid w:val="00166D8B"/>
    <w:rsid w:val="00167026"/>
    <w:rsid w:val="00167033"/>
    <w:rsid w:val="001670B1"/>
    <w:rsid w:val="001670C9"/>
    <w:rsid w:val="001671AE"/>
    <w:rsid w:val="00167416"/>
    <w:rsid w:val="00167927"/>
    <w:rsid w:val="00167B7D"/>
    <w:rsid w:val="00167D36"/>
    <w:rsid w:val="00167D76"/>
    <w:rsid w:val="00167F1F"/>
    <w:rsid w:val="00168B7C"/>
    <w:rsid w:val="00170103"/>
    <w:rsid w:val="0017033C"/>
    <w:rsid w:val="001703AE"/>
    <w:rsid w:val="001703CB"/>
    <w:rsid w:val="00170614"/>
    <w:rsid w:val="0017079D"/>
    <w:rsid w:val="00170883"/>
    <w:rsid w:val="001708C2"/>
    <w:rsid w:val="00170A5A"/>
    <w:rsid w:val="00170E41"/>
    <w:rsid w:val="0017124A"/>
    <w:rsid w:val="001715CB"/>
    <w:rsid w:val="00171A00"/>
    <w:rsid w:val="00171F3A"/>
    <w:rsid w:val="00171F4D"/>
    <w:rsid w:val="00172067"/>
    <w:rsid w:val="0017235E"/>
    <w:rsid w:val="0017248B"/>
    <w:rsid w:val="0017262D"/>
    <w:rsid w:val="001729AC"/>
    <w:rsid w:val="00172BD7"/>
    <w:rsid w:val="00172D52"/>
    <w:rsid w:val="001730FA"/>
    <w:rsid w:val="00173167"/>
    <w:rsid w:val="00173244"/>
    <w:rsid w:val="00173399"/>
    <w:rsid w:val="0017359F"/>
    <w:rsid w:val="001737B1"/>
    <w:rsid w:val="00173882"/>
    <w:rsid w:val="00173C21"/>
    <w:rsid w:val="0017405C"/>
    <w:rsid w:val="001740CB"/>
    <w:rsid w:val="00174104"/>
    <w:rsid w:val="00174700"/>
    <w:rsid w:val="001748E8"/>
    <w:rsid w:val="001749D8"/>
    <w:rsid w:val="00174A30"/>
    <w:rsid w:val="00174A46"/>
    <w:rsid w:val="00174C54"/>
    <w:rsid w:val="00174CAA"/>
    <w:rsid w:val="00174D5D"/>
    <w:rsid w:val="00174DA9"/>
    <w:rsid w:val="00174E6F"/>
    <w:rsid w:val="00174FD6"/>
    <w:rsid w:val="00174FEC"/>
    <w:rsid w:val="001750F2"/>
    <w:rsid w:val="0017515A"/>
    <w:rsid w:val="001753D2"/>
    <w:rsid w:val="001753EE"/>
    <w:rsid w:val="001755CC"/>
    <w:rsid w:val="001756D1"/>
    <w:rsid w:val="001758D5"/>
    <w:rsid w:val="00175B86"/>
    <w:rsid w:val="00175CF4"/>
    <w:rsid w:val="00175D72"/>
    <w:rsid w:val="00175E3C"/>
    <w:rsid w:val="00175F83"/>
    <w:rsid w:val="00175FBB"/>
    <w:rsid w:val="00176042"/>
    <w:rsid w:val="0017615A"/>
    <w:rsid w:val="0017624D"/>
    <w:rsid w:val="001763DF"/>
    <w:rsid w:val="00176572"/>
    <w:rsid w:val="001766E2"/>
    <w:rsid w:val="0017673E"/>
    <w:rsid w:val="00176789"/>
    <w:rsid w:val="001767D9"/>
    <w:rsid w:val="001769AB"/>
    <w:rsid w:val="00176A33"/>
    <w:rsid w:val="001772B5"/>
    <w:rsid w:val="00177529"/>
    <w:rsid w:val="00177531"/>
    <w:rsid w:val="001775EE"/>
    <w:rsid w:val="001777EC"/>
    <w:rsid w:val="00177BCB"/>
    <w:rsid w:val="00177CD8"/>
    <w:rsid w:val="00180036"/>
    <w:rsid w:val="0018010C"/>
    <w:rsid w:val="001802C1"/>
    <w:rsid w:val="001802FF"/>
    <w:rsid w:val="001805BD"/>
    <w:rsid w:val="001809BD"/>
    <w:rsid w:val="00180C46"/>
    <w:rsid w:val="00180D07"/>
    <w:rsid w:val="001812F1"/>
    <w:rsid w:val="0018137E"/>
    <w:rsid w:val="001813C2"/>
    <w:rsid w:val="0018150D"/>
    <w:rsid w:val="001816D8"/>
    <w:rsid w:val="00181923"/>
    <w:rsid w:val="00181963"/>
    <w:rsid w:val="00181EC2"/>
    <w:rsid w:val="00181F5F"/>
    <w:rsid w:val="0018204A"/>
    <w:rsid w:val="00182137"/>
    <w:rsid w:val="00182198"/>
    <w:rsid w:val="0018235D"/>
    <w:rsid w:val="00182447"/>
    <w:rsid w:val="001826B4"/>
    <w:rsid w:val="00182A02"/>
    <w:rsid w:val="00182A78"/>
    <w:rsid w:val="00182AFA"/>
    <w:rsid w:val="00182C92"/>
    <w:rsid w:val="00182DAB"/>
    <w:rsid w:val="0018303D"/>
    <w:rsid w:val="00183188"/>
    <w:rsid w:val="001832B9"/>
    <w:rsid w:val="001833AE"/>
    <w:rsid w:val="00183802"/>
    <w:rsid w:val="00183A23"/>
    <w:rsid w:val="00183AEC"/>
    <w:rsid w:val="00183D5C"/>
    <w:rsid w:val="00183FD7"/>
    <w:rsid w:val="001843E6"/>
    <w:rsid w:val="00184552"/>
    <w:rsid w:val="00184A60"/>
    <w:rsid w:val="00184AAA"/>
    <w:rsid w:val="00184E04"/>
    <w:rsid w:val="001850F2"/>
    <w:rsid w:val="001852E6"/>
    <w:rsid w:val="001854C7"/>
    <w:rsid w:val="00185951"/>
    <w:rsid w:val="001859CB"/>
    <w:rsid w:val="001859F9"/>
    <w:rsid w:val="00185AC5"/>
    <w:rsid w:val="00185B03"/>
    <w:rsid w:val="00185BBD"/>
    <w:rsid w:val="00185BE6"/>
    <w:rsid w:val="00185C1F"/>
    <w:rsid w:val="0018618B"/>
    <w:rsid w:val="00186372"/>
    <w:rsid w:val="0018647A"/>
    <w:rsid w:val="001866BE"/>
    <w:rsid w:val="0018693D"/>
    <w:rsid w:val="00186AF5"/>
    <w:rsid w:val="00186E93"/>
    <w:rsid w:val="0018702F"/>
    <w:rsid w:val="0018727C"/>
    <w:rsid w:val="001872AC"/>
    <w:rsid w:val="00187372"/>
    <w:rsid w:val="001876CB"/>
    <w:rsid w:val="0018782B"/>
    <w:rsid w:val="00187A24"/>
    <w:rsid w:val="00187B31"/>
    <w:rsid w:val="00187C43"/>
    <w:rsid w:val="00187CB1"/>
    <w:rsid w:val="00187D20"/>
    <w:rsid w:val="00187D35"/>
    <w:rsid w:val="00187D77"/>
    <w:rsid w:val="00187DEA"/>
    <w:rsid w:val="00187E9E"/>
    <w:rsid w:val="00187EC0"/>
    <w:rsid w:val="00187F43"/>
    <w:rsid w:val="00187FDE"/>
    <w:rsid w:val="0019002D"/>
    <w:rsid w:val="0019011F"/>
    <w:rsid w:val="001901C6"/>
    <w:rsid w:val="001902DC"/>
    <w:rsid w:val="00190468"/>
    <w:rsid w:val="0019071B"/>
    <w:rsid w:val="0019071F"/>
    <w:rsid w:val="0019079F"/>
    <w:rsid w:val="00190D5D"/>
    <w:rsid w:val="00190EBC"/>
    <w:rsid w:val="00191030"/>
    <w:rsid w:val="001910F4"/>
    <w:rsid w:val="00191228"/>
    <w:rsid w:val="0019149C"/>
    <w:rsid w:val="001915E1"/>
    <w:rsid w:val="001915FF"/>
    <w:rsid w:val="001919AD"/>
    <w:rsid w:val="001919C4"/>
    <w:rsid w:val="00191EF6"/>
    <w:rsid w:val="00191F29"/>
    <w:rsid w:val="001922C9"/>
    <w:rsid w:val="0019233B"/>
    <w:rsid w:val="00192345"/>
    <w:rsid w:val="001923C9"/>
    <w:rsid w:val="0019244E"/>
    <w:rsid w:val="001925E8"/>
    <w:rsid w:val="001925F8"/>
    <w:rsid w:val="0019290F"/>
    <w:rsid w:val="001929FB"/>
    <w:rsid w:val="00192BFE"/>
    <w:rsid w:val="00192CD1"/>
    <w:rsid w:val="00192D01"/>
    <w:rsid w:val="00193063"/>
    <w:rsid w:val="00193169"/>
    <w:rsid w:val="0019367D"/>
    <w:rsid w:val="0019369E"/>
    <w:rsid w:val="0019370C"/>
    <w:rsid w:val="001939FC"/>
    <w:rsid w:val="00193AEB"/>
    <w:rsid w:val="00193CBE"/>
    <w:rsid w:val="00193EAB"/>
    <w:rsid w:val="00193FF2"/>
    <w:rsid w:val="0019420A"/>
    <w:rsid w:val="001944FA"/>
    <w:rsid w:val="00194514"/>
    <w:rsid w:val="00194639"/>
    <w:rsid w:val="001947C0"/>
    <w:rsid w:val="001948BE"/>
    <w:rsid w:val="00194977"/>
    <w:rsid w:val="00194B77"/>
    <w:rsid w:val="001954CF"/>
    <w:rsid w:val="00195575"/>
    <w:rsid w:val="001956C7"/>
    <w:rsid w:val="00195C55"/>
    <w:rsid w:val="0019604B"/>
    <w:rsid w:val="00196478"/>
    <w:rsid w:val="0019666D"/>
    <w:rsid w:val="001966F1"/>
    <w:rsid w:val="00196B1F"/>
    <w:rsid w:val="00196B83"/>
    <w:rsid w:val="00196C52"/>
    <w:rsid w:val="00196DFC"/>
    <w:rsid w:val="00196E1C"/>
    <w:rsid w:val="001970FE"/>
    <w:rsid w:val="00197223"/>
    <w:rsid w:val="0019725F"/>
    <w:rsid w:val="001973C2"/>
    <w:rsid w:val="001979CE"/>
    <w:rsid w:val="00197A16"/>
    <w:rsid w:val="00197B0D"/>
    <w:rsid w:val="00197E72"/>
    <w:rsid w:val="001A0343"/>
    <w:rsid w:val="001A04EE"/>
    <w:rsid w:val="001A071D"/>
    <w:rsid w:val="001A0A9C"/>
    <w:rsid w:val="001A0B3F"/>
    <w:rsid w:val="001A0C71"/>
    <w:rsid w:val="001A0CB8"/>
    <w:rsid w:val="001A0D55"/>
    <w:rsid w:val="001A0D62"/>
    <w:rsid w:val="001A0DB5"/>
    <w:rsid w:val="001A0EA5"/>
    <w:rsid w:val="001A0F4D"/>
    <w:rsid w:val="001A0FC2"/>
    <w:rsid w:val="001A106B"/>
    <w:rsid w:val="001A10F6"/>
    <w:rsid w:val="001A11E4"/>
    <w:rsid w:val="001A18BE"/>
    <w:rsid w:val="001A191C"/>
    <w:rsid w:val="001A1A57"/>
    <w:rsid w:val="001A1DAE"/>
    <w:rsid w:val="001A1E21"/>
    <w:rsid w:val="001A2092"/>
    <w:rsid w:val="001A22DF"/>
    <w:rsid w:val="001A23C7"/>
    <w:rsid w:val="001A26BD"/>
    <w:rsid w:val="001A26E6"/>
    <w:rsid w:val="001A27D1"/>
    <w:rsid w:val="001A291B"/>
    <w:rsid w:val="001A2AF9"/>
    <w:rsid w:val="001A2C77"/>
    <w:rsid w:val="001A2FCC"/>
    <w:rsid w:val="001A30FE"/>
    <w:rsid w:val="001A31A2"/>
    <w:rsid w:val="001A33D0"/>
    <w:rsid w:val="001A4063"/>
    <w:rsid w:val="001A4201"/>
    <w:rsid w:val="001A43ED"/>
    <w:rsid w:val="001A4462"/>
    <w:rsid w:val="001A4804"/>
    <w:rsid w:val="001A48E9"/>
    <w:rsid w:val="001A4E8F"/>
    <w:rsid w:val="001A4F19"/>
    <w:rsid w:val="001A4FF3"/>
    <w:rsid w:val="001A502D"/>
    <w:rsid w:val="001A5249"/>
    <w:rsid w:val="001A5578"/>
    <w:rsid w:val="001A56A3"/>
    <w:rsid w:val="001A59D9"/>
    <w:rsid w:val="001A5D3D"/>
    <w:rsid w:val="001A5E24"/>
    <w:rsid w:val="001A6136"/>
    <w:rsid w:val="001A6590"/>
    <w:rsid w:val="001A67C7"/>
    <w:rsid w:val="001A6839"/>
    <w:rsid w:val="001A6A9F"/>
    <w:rsid w:val="001A6B05"/>
    <w:rsid w:val="001A6C8A"/>
    <w:rsid w:val="001A6FE3"/>
    <w:rsid w:val="001A7295"/>
    <w:rsid w:val="001A73C4"/>
    <w:rsid w:val="001A7517"/>
    <w:rsid w:val="001A761A"/>
    <w:rsid w:val="001A79B2"/>
    <w:rsid w:val="001A7C3C"/>
    <w:rsid w:val="001A7D5F"/>
    <w:rsid w:val="001A7F0C"/>
    <w:rsid w:val="001A7FAB"/>
    <w:rsid w:val="001B009C"/>
    <w:rsid w:val="001B00B5"/>
    <w:rsid w:val="001B08B2"/>
    <w:rsid w:val="001B09FE"/>
    <w:rsid w:val="001B0B67"/>
    <w:rsid w:val="001B0E3A"/>
    <w:rsid w:val="001B0F0A"/>
    <w:rsid w:val="001B1065"/>
    <w:rsid w:val="001B1167"/>
    <w:rsid w:val="001B1285"/>
    <w:rsid w:val="001B1289"/>
    <w:rsid w:val="001B17FC"/>
    <w:rsid w:val="001B19A2"/>
    <w:rsid w:val="001B1B4F"/>
    <w:rsid w:val="001B1C8C"/>
    <w:rsid w:val="001B1D30"/>
    <w:rsid w:val="001B20E8"/>
    <w:rsid w:val="001B2393"/>
    <w:rsid w:val="001B23F7"/>
    <w:rsid w:val="001B246B"/>
    <w:rsid w:val="001B27B5"/>
    <w:rsid w:val="001B2C1C"/>
    <w:rsid w:val="001B2D0F"/>
    <w:rsid w:val="001B2E9E"/>
    <w:rsid w:val="001B30D3"/>
    <w:rsid w:val="001B3135"/>
    <w:rsid w:val="001B331E"/>
    <w:rsid w:val="001B35A9"/>
    <w:rsid w:val="001B3659"/>
    <w:rsid w:val="001B380F"/>
    <w:rsid w:val="001B3A66"/>
    <w:rsid w:val="001B3BC5"/>
    <w:rsid w:val="001B3C2A"/>
    <w:rsid w:val="001B3C55"/>
    <w:rsid w:val="001B3F5A"/>
    <w:rsid w:val="001B3FF6"/>
    <w:rsid w:val="001B4107"/>
    <w:rsid w:val="001B4260"/>
    <w:rsid w:val="001B4269"/>
    <w:rsid w:val="001B45E1"/>
    <w:rsid w:val="001B5101"/>
    <w:rsid w:val="001B51B4"/>
    <w:rsid w:val="001B53CC"/>
    <w:rsid w:val="001B5476"/>
    <w:rsid w:val="001B5865"/>
    <w:rsid w:val="001B5984"/>
    <w:rsid w:val="001B5BEA"/>
    <w:rsid w:val="001B5E8B"/>
    <w:rsid w:val="001B5EB7"/>
    <w:rsid w:val="001B5F95"/>
    <w:rsid w:val="001B6257"/>
    <w:rsid w:val="001B62C9"/>
    <w:rsid w:val="001B6718"/>
    <w:rsid w:val="001B67D0"/>
    <w:rsid w:val="001B6886"/>
    <w:rsid w:val="001B6950"/>
    <w:rsid w:val="001B6D14"/>
    <w:rsid w:val="001B6FE7"/>
    <w:rsid w:val="001B7340"/>
    <w:rsid w:val="001B74E5"/>
    <w:rsid w:val="001B74F4"/>
    <w:rsid w:val="001B7A21"/>
    <w:rsid w:val="001B7D71"/>
    <w:rsid w:val="001B7EF6"/>
    <w:rsid w:val="001C00E2"/>
    <w:rsid w:val="001C0637"/>
    <w:rsid w:val="001C0778"/>
    <w:rsid w:val="001C0CCE"/>
    <w:rsid w:val="001C0CFD"/>
    <w:rsid w:val="001C0DC0"/>
    <w:rsid w:val="001C0E2F"/>
    <w:rsid w:val="001C0E69"/>
    <w:rsid w:val="001C0F65"/>
    <w:rsid w:val="001C13BE"/>
    <w:rsid w:val="001C1429"/>
    <w:rsid w:val="001C16AE"/>
    <w:rsid w:val="001C1703"/>
    <w:rsid w:val="001C180C"/>
    <w:rsid w:val="001C1AE5"/>
    <w:rsid w:val="001C1C77"/>
    <w:rsid w:val="001C1DB1"/>
    <w:rsid w:val="001C1FEB"/>
    <w:rsid w:val="001C24FF"/>
    <w:rsid w:val="001C2535"/>
    <w:rsid w:val="001C26CD"/>
    <w:rsid w:val="001C286A"/>
    <w:rsid w:val="001C2A63"/>
    <w:rsid w:val="001C2DA7"/>
    <w:rsid w:val="001C2DB0"/>
    <w:rsid w:val="001C3089"/>
    <w:rsid w:val="001C30CD"/>
    <w:rsid w:val="001C31D9"/>
    <w:rsid w:val="001C3497"/>
    <w:rsid w:val="001C34ED"/>
    <w:rsid w:val="001C3613"/>
    <w:rsid w:val="001C36A1"/>
    <w:rsid w:val="001C37AB"/>
    <w:rsid w:val="001C3A4C"/>
    <w:rsid w:val="001C3AD3"/>
    <w:rsid w:val="001C3BBD"/>
    <w:rsid w:val="001C3C54"/>
    <w:rsid w:val="001C400B"/>
    <w:rsid w:val="001C4175"/>
    <w:rsid w:val="001C4206"/>
    <w:rsid w:val="001C4223"/>
    <w:rsid w:val="001C44CD"/>
    <w:rsid w:val="001C455E"/>
    <w:rsid w:val="001C46A5"/>
    <w:rsid w:val="001C48DB"/>
    <w:rsid w:val="001C490B"/>
    <w:rsid w:val="001C4A6D"/>
    <w:rsid w:val="001C4DB0"/>
    <w:rsid w:val="001C4E6E"/>
    <w:rsid w:val="001C4E92"/>
    <w:rsid w:val="001C4EE6"/>
    <w:rsid w:val="001C5110"/>
    <w:rsid w:val="001C52C9"/>
    <w:rsid w:val="001C5323"/>
    <w:rsid w:val="001C54A2"/>
    <w:rsid w:val="001C54B4"/>
    <w:rsid w:val="001C5839"/>
    <w:rsid w:val="001C5907"/>
    <w:rsid w:val="001C59B5"/>
    <w:rsid w:val="001C5BD2"/>
    <w:rsid w:val="001C5BFE"/>
    <w:rsid w:val="001C5DFD"/>
    <w:rsid w:val="001C5E34"/>
    <w:rsid w:val="001C6011"/>
    <w:rsid w:val="001C607A"/>
    <w:rsid w:val="001C6362"/>
    <w:rsid w:val="001C65EC"/>
    <w:rsid w:val="001C661E"/>
    <w:rsid w:val="001C6913"/>
    <w:rsid w:val="001C6964"/>
    <w:rsid w:val="001C6989"/>
    <w:rsid w:val="001C6B92"/>
    <w:rsid w:val="001C6D37"/>
    <w:rsid w:val="001C6D5C"/>
    <w:rsid w:val="001C6ED1"/>
    <w:rsid w:val="001C718B"/>
    <w:rsid w:val="001C74F7"/>
    <w:rsid w:val="001C75EE"/>
    <w:rsid w:val="001C78FF"/>
    <w:rsid w:val="001C795F"/>
    <w:rsid w:val="001C7B9B"/>
    <w:rsid w:val="001C7CC0"/>
    <w:rsid w:val="001D00A5"/>
    <w:rsid w:val="001D00A8"/>
    <w:rsid w:val="001D066A"/>
    <w:rsid w:val="001D06C4"/>
    <w:rsid w:val="001D07BB"/>
    <w:rsid w:val="001D09B1"/>
    <w:rsid w:val="001D0AA2"/>
    <w:rsid w:val="001D0AA5"/>
    <w:rsid w:val="001D0BCC"/>
    <w:rsid w:val="001D0D09"/>
    <w:rsid w:val="001D10B2"/>
    <w:rsid w:val="001D10FA"/>
    <w:rsid w:val="001D122F"/>
    <w:rsid w:val="001D14C2"/>
    <w:rsid w:val="001D1593"/>
    <w:rsid w:val="001D1887"/>
    <w:rsid w:val="001D1B34"/>
    <w:rsid w:val="001D1C83"/>
    <w:rsid w:val="001D1CE0"/>
    <w:rsid w:val="001D1DDD"/>
    <w:rsid w:val="001D1E2D"/>
    <w:rsid w:val="001D1EB7"/>
    <w:rsid w:val="001D210F"/>
    <w:rsid w:val="001D2310"/>
    <w:rsid w:val="001D26A8"/>
    <w:rsid w:val="001D26C5"/>
    <w:rsid w:val="001D27BC"/>
    <w:rsid w:val="001D2D2D"/>
    <w:rsid w:val="001D3166"/>
    <w:rsid w:val="001D31E4"/>
    <w:rsid w:val="001D338C"/>
    <w:rsid w:val="001D3436"/>
    <w:rsid w:val="001D3467"/>
    <w:rsid w:val="001D3629"/>
    <w:rsid w:val="001D3720"/>
    <w:rsid w:val="001D38AE"/>
    <w:rsid w:val="001D3A55"/>
    <w:rsid w:val="001D3C7E"/>
    <w:rsid w:val="001D3D23"/>
    <w:rsid w:val="001D4097"/>
    <w:rsid w:val="001D40E0"/>
    <w:rsid w:val="001D415D"/>
    <w:rsid w:val="001D432A"/>
    <w:rsid w:val="001D44EA"/>
    <w:rsid w:val="001D4744"/>
    <w:rsid w:val="001D47FE"/>
    <w:rsid w:val="001D48BB"/>
    <w:rsid w:val="001D4BDA"/>
    <w:rsid w:val="001D4CDA"/>
    <w:rsid w:val="001D4D34"/>
    <w:rsid w:val="001D4DB7"/>
    <w:rsid w:val="001D531F"/>
    <w:rsid w:val="001D5985"/>
    <w:rsid w:val="001D5D35"/>
    <w:rsid w:val="001D6139"/>
    <w:rsid w:val="001D61F1"/>
    <w:rsid w:val="001D64B8"/>
    <w:rsid w:val="001D64D8"/>
    <w:rsid w:val="001D6C26"/>
    <w:rsid w:val="001D6C4A"/>
    <w:rsid w:val="001D6D30"/>
    <w:rsid w:val="001D7001"/>
    <w:rsid w:val="001D7264"/>
    <w:rsid w:val="001D7658"/>
    <w:rsid w:val="001D76C7"/>
    <w:rsid w:val="001D7837"/>
    <w:rsid w:val="001D79EB"/>
    <w:rsid w:val="001D7A90"/>
    <w:rsid w:val="001D7BCD"/>
    <w:rsid w:val="001D7F73"/>
    <w:rsid w:val="001E0003"/>
    <w:rsid w:val="001E028A"/>
    <w:rsid w:val="001E03A5"/>
    <w:rsid w:val="001E041D"/>
    <w:rsid w:val="001E0522"/>
    <w:rsid w:val="001E0666"/>
    <w:rsid w:val="001E070C"/>
    <w:rsid w:val="001E080C"/>
    <w:rsid w:val="001E0823"/>
    <w:rsid w:val="001E0861"/>
    <w:rsid w:val="001E0B7A"/>
    <w:rsid w:val="001E0BE0"/>
    <w:rsid w:val="001E0CF4"/>
    <w:rsid w:val="001E1420"/>
    <w:rsid w:val="001E14B2"/>
    <w:rsid w:val="001E157E"/>
    <w:rsid w:val="001E19BC"/>
    <w:rsid w:val="001E1A48"/>
    <w:rsid w:val="001E1A83"/>
    <w:rsid w:val="001E1D61"/>
    <w:rsid w:val="001E21DC"/>
    <w:rsid w:val="001E240E"/>
    <w:rsid w:val="001E259E"/>
    <w:rsid w:val="001E27B2"/>
    <w:rsid w:val="001E2802"/>
    <w:rsid w:val="001E293A"/>
    <w:rsid w:val="001E2A55"/>
    <w:rsid w:val="001E2D51"/>
    <w:rsid w:val="001E2D90"/>
    <w:rsid w:val="001E2DE2"/>
    <w:rsid w:val="001E2F0A"/>
    <w:rsid w:val="001E2FA2"/>
    <w:rsid w:val="001E3347"/>
    <w:rsid w:val="001E3566"/>
    <w:rsid w:val="001E38A1"/>
    <w:rsid w:val="001E38CB"/>
    <w:rsid w:val="001E3992"/>
    <w:rsid w:val="001E39A5"/>
    <w:rsid w:val="001E39AC"/>
    <w:rsid w:val="001E3B3D"/>
    <w:rsid w:val="001E3C97"/>
    <w:rsid w:val="001E3D02"/>
    <w:rsid w:val="001E3FCC"/>
    <w:rsid w:val="001E4361"/>
    <w:rsid w:val="001E460A"/>
    <w:rsid w:val="001E4667"/>
    <w:rsid w:val="001E48C9"/>
    <w:rsid w:val="001E49C6"/>
    <w:rsid w:val="001E4AB2"/>
    <w:rsid w:val="001E4BB0"/>
    <w:rsid w:val="001E4D57"/>
    <w:rsid w:val="001E4E8E"/>
    <w:rsid w:val="001E4F2F"/>
    <w:rsid w:val="001E513A"/>
    <w:rsid w:val="001E52D7"/>
    <w:rsid w:val="001E5454"/>
    <w:rsid w:val="001E5525"/>
    <w:rsid w:val="001E5636"/>
    <w:rsid w:val="001E574D"/>
    <w:rsid w:val="001E5CB0"/>
    <w:rsid w:val="001E5F58"/>
    <w:rsid w:val="001E6002"/>
    <w:rsid w:val="001E6056"/>
    <w:rsid w:val="001E612C"/>
    <w:rsid w:val="001E65E1"/>
    <w:rsid w:val="001E6AC6"/>
    <w:rsid w:val="001E6ECD"/>
    <w:rsid w:val="001E73B8"/>
    <w:rsid w:val="001E7554"/>
    <w:rsid w:val="001E7585"/>
    <w:rsid w:val="001E763E"/>
    <w:rsid w:val="001E769A"/>
    <w:rsid w:val="001E779A"/>
    <w:rsid w:val="001E7B6D"/>
    <w:rsid w:val="001E7C40"/>
    <w:rsid w:val="001E7CBC"/>
    <w:rsid w:val="001F003D"/>
    <w:rsid w:val="001F00B8"/>
    <w:rsid w:val="001F00F2"/>
    <w:rsid w:val="001F0229"/>
    <w:rsid w:val="001F0258"/>
    <w:rsid w:val="001F0681"/>
    <w:rsid w:val="001F0805"/>
    <w:rsid w:val="001F0E25"/>
    <w:rsid w:val="001F1194"/>
    <w:rsid w:val="001F12DB"/>
    <w:rsid w:val="001F130D"/>
    <w:rsid w:val="001F1585"/>
    <w:rsid w:val="001F1739"/>
    <w:rsid w:val="001F1783"/>
    <w:rsid w:val="001F1849"/>
    <w:rsid w:val="001F1981"/>
    <w:rsid w:val="001F19E0"/>
    <w:rsid w:val="001F1C27"/>
    <w:rsid w:val="001F1C87"/>
    <w:rsid w:val="001F1E43"/>
    <w:rsid w:val="001F213B"/>
    <w:rsid w:val="001F216D"/>
    <w:rsid w:val="001F230A"/>
    <w:rsid w:val="001F29D1"/>
    <w:rsid w:val="001F2A37"/>
    <w:rsid w:val="001F2A40"/>
    <w:rsid w:val="001F2B22"/>
    <w:rsid w:val="001F2E23"/>
    <w:rsid w:val="001F2F0C"/>
    <w:rsid w:val="001F30F3"/>
    <w:rsid w:val="001F3298"/>
    <w:rsid w:val="001F3582"/>
    <w:rsid w:val="001F380F"/>
    <w:rsid w:val="001F3A6F"/>
    <w:rsid w:val="001F3D83"/>
    <w:rsid w:val="001F425C"/>
    <w:rsid w:val="001F4265"/>
    <w:rsid w:val="001F436F"/>
    <w:rsid w:val="001F4508"/>
    <w:rsid w:val="001F46F3"/>
    <w:rsid w:val="001F4859"/>
    <w:rsid w:val="001F4D24"/>
    <w:rsid w:val="001F4DD7"/>
    <w:rsid w:val="001F5087"/>
    <w:rsid w:val="001F5278"/>
    <w:rsid w:val="001F5341"/>
    <w:rsid w:val="001F5780"/>
    <w:rsid w:val="001F58DA"/>
    <w:rsid w:val="001F5B72"/>
    <w:rsid w:val="001F5C23"/>
    <w:rsid w:val="001F5D5E"/>
    <w:rsid w:val="001F5E6A"/>
    <w:rsid w:val="001F5E74"/>
    <w:rsid w:val="001F5F87"/>
    <w:rsid w:val="001F5FB0"/>
    <w:rsid w:val="001F6011"/>
    <w:rsid w:val="001F6146"/>
    <w:rsid w:val="001F626F"/>
    <w:rsid w:val="001F644A"/>
    <w:rsid w:val="001F6490"/>
    <w:rsid w:val="001F654A"/>
    <w:rsid w:val="001F692E"/>
    <w:rsid w:val="001F6A47"/>
    <w:rsid w:val="001F6B96"/>
    <w:rsid w:val="001F6D48"/>
    <w:rsid w:val="001F6E83"/>
    <w:rsid w:val="001F6EC8"/>
    <w:rsid w:val="001F6F54"/>
    <w:rsid w:val="001F703F"/>
    <w:rsid w:val="001F70AF"/>
    <w:rsid w:val="001F7191"/>
    <w:rsid w:val="001F71EC"/>
    <w:rsid w:val="001F74B0"/>
    <w:rsid w:val="001F76C8"/>
    <w:rsid w:val="001F7C8F"/>
    <w:rsid w:val="001F7D6F"/>
    <w:rsid w:val="001F7E2E"/>
    <w:rsid w:val="001F7E47"/>
    <w:rsid w:val="002001C6"/>
    <w:rsid w:val="00200299"/>
    <w:rsid w:val="0020031D"/>
    <w:rsid w:val="00200323"/>
    <w:rsid w:val="002003C7"/>
    <w:rsid w:val="002005C3"/>
    <w:rsid w:val="00200C9E"/>
    <w:rsid w:val="00200CAD"/>
    <w:rsid w:val="00200DD0"/>
    <w:rsid w:val="00200F4F"/>
    <w:rsid w:val="00201289"/>
    <w:rsid w:val="00201DB2"/>
    <w:rsid w:val="00201EC3"/>
    <w:rsid w:val="00201F9C"/>
    <w:rsid w:val="00202097"/>
    <w:rsid w:val="002021A8"/>
    <w:rsid w:val="002022DE"/>
    <w:rsid w:val="0020236B"/>
    <w:rsid w:val="002025A3"/>
    <w:rsid w:val="002025EF"/>
    <w:rsid w:val="0020263B"/>
    <w:rsid w:val="0020285E"/>
    <w:rsid w:val="00202AA6"/>
    <w:rsid w:val="00202BA1"/>
    <w:rsid w:val="00202BAF"/>
    <w:rsid w:val="00202F66"/>
    <w:rsid w:val="002035A9"/>
    <w:rsid w:val="00203794"/>
    <w:rsid w:val="002037D8"/>
    <w:rsid w:val="002038E3"/>
    <w:rsid w:val="00203ABA"/>
    <w:rsid w:val="00203AEF"/>
    <w:rsid w:val="00203C28"/>
    <w:rsid w:val="00203FCF"/>
    <w:rsid w:val="0020422C"/>
    <w:rsid w:val="002042BB"/>
    <w:rsid w:val="002043FE"/>
    <w:rsid w:val="0020476A"/>
    <w:rsid w:val="002048DA"/>
    <w:rsid w:val="00204C53"/>
    <w:rsid w:val="00204D49"/>
    <w:rsid w:val="00204EAC"/>
    <w:rsid w:val="00205172"/>
    <w:rsid w:val="002055CA"/>
    <w:rsid w:val="00205785"/>
    <w:rsid w:val="00205952"/>
    <w:rsid w:val="00205BAF"/>
    <w:rsid w:val="00205EB9"/>
    <w:rsid w:val="00205FFE"/>
    <w:rsid w:val="002063EC"/>
    <w:rsid w:val="002065B0"/>
    <w:rsid w:val="0020661E"/>
    <w:rsid w:val="00206A6F"/>
    <w:rsid w:val="00206FAD"/>
    <w:rsid w:val="0020703A"/>
    <w:rsid w:val="00207079"/>
    <w:rsid w:val="00207158"/>
    <w:rsid w:val="002071C0"/>
    <w:rsid w:val="002071D5"/>
    <w:rsid w:val="00207273"/>
    <w:rsid w:val="00207A0A"/>
    <w:rsid w:val="00207A78"/>
    <w:rsid w:val="00207B5D"/>
    <w:rsid w:val="00207C55"/>
    <w:rsid w:val="00207D2C"/>
    <w:rsid w:val="00207DD4"/>
    <w:rsid w:val="00207DEC"/>
    <w:rsid w:val="0020E14D"/>
    <w:rsid w:val="0021016F"/>
    <w:rsid w:val="00210418"/>
    <w:rsid w:val="002104C1"/>
    <w:rsid w:val="002104C9"/>
    <w:rsid w:val="0021053D"/>
    <w:rsid w:val="0021068A"/>
    <w:rsid w:val="002106F9"/>
    <w:rsid w:val="002107CC"/>
    <w:rsid w:val="00210BC1"/>
    <w:rsid w:val="00211058"/>
    <w:rsid w:val="002110FA"/>
    <w:rsid w:val="0021111A"/>
    <w:rsid w:val="00211506"/>
    <w:rsid w:val="00211864"/>
    <w:rsid w:val="0021195B"/>
    <w:rsid w:val="0021198C"/>
    <w:rsid w:val="00211BB6"/>
    <w:rsid w:val="00211D0E"/>
    <w:rsid w:val="00211E35"/>
    <w:rsid w:val="00211EE9"/>
    <w:rsid w:val="00211FFD"/>
    <w:rsid w:val="002120C8"/>
    <w:rsid w:val="0021217F"/>
    <w:rsid w:val="002122C1"/>
    <w:rsid w:val="00212424"/>
    <w:rsid w:val="00212524"/>
    <w:rsid w:val="002126EF"/>
    <w:rsid w:val="002127EC"/>
    <w:rsid w:val="00212AD9"/>
    <w:rsid w:val="00212B75"/>
    <w:rsid w:val="00212FCE"/>
    <w:rsid w:val="00213159"/>
    <w:rsid w:val="00213189"/>
    <w:rsid w:val="00213263"/>
    <w:rsid w:val="002134BA"/>
    <w:rsid w:val="0021350C"/>
    <w:rsid w:val="002137A1"/>
    <w:rsid w:val="002138E8"/>
    <w:rsid w:val="002138F5"/>
    <w:rsid w:val="00213989"/>
    <w:rsid w:val="00213CB5"/>
    <w:rsid w:val="00213DBC"/>
    <w:rsid w:val="00213DF4"/>
    <w:rsid w:val="00213E21"/>
    <w:rsid w:val="00213FF9"/>
    <w:rsid w:val="00214039"/>
    <w:rsid w:val="002140F5"/>
    <w:rsid w:val="00214203"/>
    <w:rsid w:val="002144FC"/>
    <w:rsid w:val="00214865"/>
    <w:rsid w:val="002148E3"/>
    <w:rsid w:val="0021493C"/>
    <w:rsid w:val="00214AD9"/>
    <w:rsid w:val="00214ECE"/>
    <w:rsid w:val="002150DC"/>
    <w:rsid w:val="0021530E"/>
    <w:rsid w:val="002156F0"/>
    <w:rsid w:val="0021571A"/>
    <w:rsid w:val="00215848"/>
    <w:rsid w:val="00215896"/>
    <w:rsid w:val="0021594D"/>
    <w:rsid w:val="002159B6"/>
    <w:rsid w:val="00215A39"/>
    <w:rsid w:val="00215C98"/>
    <w:rsid w:val="00215EBA"/>
    <w:rsid w:val="00215F48"/>
    <w:rsid w:val="00215F6C"/>
    <w:rsid w:val="00215FB1"/>
    <w:rsid w:val="0021622A"/>
    <w:rsid w:val="00216479"/>
    <w:rsid w:val="002165B0"/>
    <w:rsid w:val="002166A1"/>
    <w:rsid w:val="00216A00"/>
    <w:rsid w:val="00216C6F"/>
    <w:rsid w:val="00216D35"/>
    <w:rsid w:val="0021705C"/>
    <w:rsid w:val="002170AF"/>
    <w:rsid w:val="0021710C"/>
    <w:rsid w:val="0021734A"/>
    <w:rsid w:val="0021755D"/>
    <w:rsid w:val="0021759F"/>
    <w:rsid w:val="002175B0"/>
    <w:rsid w:val="00217772"/>
    <w:rsid w:val="002177F9"/>
    <w:rsid w:val="00217C41"/>
    <w:rsid w:val="00217D02"/>
    <w:rsid w:val="00217D0C"/>
    <w:rsid w:val="00217E39"/>
    <w:rsid w:val="00217F39"/>
    <w:rsid w:val="00217FAF"/>
    <w:rsid w:val="002203A7"/>
    <w:rsid w:val="002203C9"/>
    <w:rsid w:val="00220439"/>
    <w:rsid w:val="00220569"/>
    <w:rsid w:val="002206AD"/>
    <w:rsid w:val="002207E5"/>
    <w:rsid w:val="00220BD8"/>
    <w:rsid w:val="00220D82"/>
    <w:rsid w:val="00220F54"/>
    <w:rsid w:val="0022127F"/>
    <w:rsid w:val="002213F6"/>
    <w:rsid w:val="002215EC"/>
    <w:rsid w:val="00221607"/>
    <w:rsid w:val="00221A4C"/>
    <w:rsid w:val="00221C9D"/>
    <w:rsid w:val="00221D43"/>
    <w:rsid w:val="00221DA4"/>
    <w:rsid w:val="00222186"/>
    <w:rsid w:val="0022237D"/>
    <w:rsid w:val="002223C9"/>
    <w:rsid w:val="0022251C"/>
    <w:rsid w:val="00222739"/>
    <w:rsid w:val="0022286B"/>
    <w:rsid w:val="0022287D"/>
    <w:rsid w:val="00222F37"/>
    <w:rsid w:val="002230FF"/>
    <w:rsid w:val="002235C8"/>
    <w:rsid w:val="00223797"/>
    <w:rsid w:val="0022384A"/>
    <w:rsid w:val="00223A27"/>
    <w:rsid w:val="00223AD0"/>
    <w:rsid w:val="00223B7C"/>
    <w:rsid w:val="00224372"/>
    <w:rsid w:val="0022440F"/>
    <w:rsid w:val="00224467"/>
    <w:rsid w:val="00224526"/>
    <w:rsid w:val="002246E8"/>
    <w:rsid w:val="00224996"/>
    <w:rsid w:val="00224D85"/>
    <w:rsid w:val="00224DFA"/>
    <w:rsid w:val="00225013"/>
    <w:rsid w:val="002250DA"/>
    <w:rsid w:val="002251E4"/>
    <w:rsid w:val="00225426"/>
    <w:rsid w:val="00225699"/>
    <w:rsid w:val="00225707"/>
    <w:rsid w:val="00225A71"/>
    <w:rsid w:val="00225BF3"/>
    <w:rsid w:val="00225E75"/>
    <w:rsid w:val="002264D0"/>
    <w:rsid w:val="00226605"/>
    <w:rsid w:val="002266C8"/>
    <w:rsid w:val="00226962"/>
    <w:rsid w:val="00226983"/>
    <w:rsid w:val="00226A6C"/>
    <w:rsid w:val="00226B69"/>
    <w:rsid w:val="00226BB8"/>
    <w:rsid w:val="00226C2E"/>
    <w:rsid w:val="00226CD8"/>
    <w:rsid w:val="00226DA1"/>
    <w:rsid w:val="00227537"/>
    <w:rsid w:val="00227791"/>
    <w:rsid w:val="002279A7"/>
    <w:rsid w:val="00227CD1"/>
    <w:rsid w:val="00227D29"/>
    <w:rsid w:val="00227F43"/>
    <w:rsid w:val="002288BC"/>
    <w:rsid w:val="00230067"/>
    <w:rsid w:val="002304F9"/>
    <w:rsid w:val="00230771"/>
    <w:rsid w:val="002307F4"/>
    <w:rsid w:val="00230B2B"/>
    <w:rsid w:val="00230B3A"/>
    <w:rsid w:val="00230BC6"/>
    <w:rsid w:val="00230C4B"/>
    <w:rsid w:val="00230F9B"/>
    <w:rsid w:val="00231011"/>
    <w:rsid w:val="00231154"/>
    <w:rsid w:val="00231316"/>
    <w:rsid w:val="00231339"/>
    <w:rsid w:val="0023144B"/>
    <w:rsid w:val="0023150E"/>
    <w:rsid w:val="00231567"/>
    <w:rsid w:val="0023156E"/>
    <w:rsid w:val="00231622"/>
    <w:rsid w:val="00231FAE"/>
    <w:rsid w:val="00231FB3"/>
    <w:rsid w:val="0023216C"/>
    <w:rsid w:val="00232792"/>
    <w:rsid w:val="00232A31"/>
    <w:rsid w:val="00232A55"/>
    <w:rsid w:val="00232B66"/>
    <w:rsid w:val="00232D3E"/>
    <w:rsid w:val="0023380B"/>
    <w:rsid w:val="00233AF3"/>
    <w:rsid w:val="00233B60"/>
    <w:rsid w:val="00233BF3"/>
    <w:rsid w:val="00233D8F"/>
    <w:rsid w:val="00233DAE"/>
    <w:rsid w:val="00234119"/>
    <w:rsid w:val="0023425A"/>
    <w:rsid w:val="00234382"/>
    <w:rsid w:val="002343C3"/>
    <w:rsid w:val="002344B8"/>
    <w:rsid w:val="002344C0"/>
    <w:rsid w:val="00234559"/>
    <w:rsid w:val="00234586"/>
    <w:rsid w:val="00234795"/>
    <w:rsid w:val="00234945"/>
    <w:rsid w:val="00234CF1"/>
    <w:rsid w:val="00234F04"/>
    <w:rsid w:val="002350BF"/>
    <w:rsid w:val="0023516E"/>
    <w:rsid w:val="0023531D"/>
    <w:rsid w:val="002357CA"/>
    <w:rsid w:val="00235901"/>
    <w:rsid w:val="00235B00"/>
    <w:rsid w:val="00235BD1"/>
    <w:rsid w:val="00235D70"/>
    <w:rsid w:val="00236071"/>
    <w:rsid w:val="0023614C"/>
    <w:rsid w:val="00236176"/>
    <w:rsid w:val="00236BC9"/>
    <w:rsid w:val="00236BDC"/>
    <w:rsid w:val="00236F7E"/>
    <w:rsid w:val="00237222"/>
    <w:rsid w:val="00237436"/>
    <w:rsid w:val="002379D1"/>
    <w:rsid w:val="00237CC9"/>
    <w:rsid w:val="00240082"/>
    <w:rsid w:val="0024024D"/>
    <w:rsid w:val="00240250"/>
    <w:rsid w:val="0024059A"/>
    <w:rsid w:val="00240D35"/>
    <w:rsid w:val="00240D7F"/>
    <w:rsid w:val="00240D8D"/>
    <w:rsid w:val="00240DEF"/>
    <w:rsid w:val="00240FF9"/>
    <w:rsid w:val="002415AF"/>
    <w:rsid w:val="002415DF"/>
    <w:rsid w:val="0024195F"/>
    <w:rsid w:val="00241A1A"/>
    <w:rsid w:val="00241A5C"/>
    <w:rsid w:val="00241CDC"/>
    <w:rsid w:val="00241D84"/>
    <w:rsid w:val="00241EFA"/>
    <w:rsid w:val="00241F76"/>
    <w:rsid w:val="00241F82"/>
    <w:rsid w:val="00241F89"/>
    <w:rsid w:val="002420DE"/>
    <w:rsid w:val="00242492"/>
    <w:rsid w:val="00242773"/>
    <w:rsid w:val="00242A20"/>
    <w:rsid w:val="00242AA4"/>
    <w:rsid w:val="00242CBF"/>
    <w:rsid w:val="00242E08"/>
    <w:rsid w:val="00242F40"/>
    <w:rsid w:val="00242FD3"/>
    <w:rsid w:val="00242FFE"/>
    <w:rsid w:val="00243047"/>
    <w:rsid w:val="00243131"/>
    <w:rsid w:val="002431DA"/>
    <w:rsid w:val="0024332E"/>
    <w:rsid w:val="002434F9"/>
    <w:rsid w:val="0024387A"/>
    <w:rsid w:val="002438C6"/>
    <w:rsid w:val="00243A81"/>
    <w:rsid w:val="00243B96"/>
    <w:rsid w:val="00243CED"/>
    <w:rsid w:val="00243E51"/>
    <w:rsid w:val="00243EA6"/>
    <w:rsid w:val="00243EFF"/>
    <w:rsid w:val="0024483D"/>
    <w:rsid w:val="002449C8"/>
    <w:rsid w:val="002449F3"/>
    <w:rsid w:val="00244FB0"/>
    <w:rsid w:val="0024515E"/>
    <w:rsid w:val="00245388"/>
    <w:rsid w:val="002458FE"/>
    <w:rsid w:val="0024620F"/>
    <w:rsid w:val="00246658"/>
    <w:rsid w:val="00246904"/>
    <w:rsid w:val="00246AA1"/>
    <w:rsid w:val="0024709B"/>
    <w:rsid w:val="002470CD"/>
    <w:rsid w:val="002472E9"/>
    <w:rsid w:val="0024769D"/>
    <w:rsid w:val="002477BF"/>
    <w:rsid w:val="002477E5"/>
    <w:rsid w:val="00247998"/>
    <w:rsid w:val="002479F8"/>
    <w:rsid w:val="00247D46"/>
    <w:rsid w:val="00247E60"/>
    <w:rsid w:val="00247E71"/>
    <w:rsid w:val="00247EF4"/>
    <w:rsid w:val="00247F49"/>
    <w:rsid w:val="00250100"/>
    <w:rsid w:val="0025011A"/>
    <w:rsid w:val="0025037D"/>
    <w:rsid w:val="002503B1"/>
    <w:rsid w:val="00250442"/>
    <w:rsid w:val="002508F8"/>
    <w:rsid w:val="00250A0F"/>
    <w:rsid w:val="00250AA7"/>
    <w:rsid w:val="00250B12"/>
    <w:rsid w:val="00250B50"/>
    <w:rsid w:val="00250BB5"/>
    <w:rsid w:val="00250DC5"/>
    <w:rsid w:val="0025115B"/>
    <w:rsid w:val="002511C7"/>
    <w:rsid w:val="00251297"/>
    <w:rsid w:val="002512B1"/>
    <w:rsid w:val="002512F8"/>
    <w:rsid w:val="00251408"/>
    <w:rsid w:val="0025141C"/>
    <w:rsid w:val="00251AE2"/>
    <w:rsid w:val="00251D11"/>
    <w:rsid w:val="00251DF1"/>
    <w:rsid w:val="00251E79"/>
    <w:rsid w:val="00251F1C"/>
    <w:rsid w:val="0025212A"/>
    <w:rsid w:val="00252637"/>
    <w:rsid w:val="0025267F"/>
    <w:rsid w:val="002526D1"/>
    <w:rsid w:val="00252802"/>
    <w:rsid w:val="0025295B"/>
    <w:rsid w:val="00252992"/>
    <w:rsid w:val="00252A63"/>
    <w:rsid w:val="00252ADD"/>
    <w:rsid w:val="00252D08"/>
    <w:rsid w:val="0025316B"/>
    <w:rsid w:val="00253374"/>
    <w:rsid w:val="0025343E"/>
    <w:rsid w:val="00253ACE"/>
    <w:rsid w:val="00253E6A"/>
    <w:rsid w:val="00254545"/>
    <w:rsid w:val="002545E5"/>
    <w:rsid w:val="00254661"/>
    <w:rsid w:val="002547EF"/>
    <w:rsid w:val="00254D2C"/>
    <w:rsid w:val="00254D92"/>
    <w:rsid w:val="00255116"/>
    <w:rsid w:val="002553C2"/>
    <w:rsid w:val="00255477"/>
    <w:rsid w:val="002555DB"/>
    <w:rsid w:val="002556D9"/>
    <w:rsid w:val="002556F5"/>
    <w:rsid w:val="002558A5"/>
    <w:rsid w:val="002558D9"/>
    <w:rsid w:val="00255B39"/>
    <w:rsid w:val="00255C6C"/>
    <w:rsid w:val="00256487"/>
    <w:rsid w:val="00256633"/>
    <w:rsid w:val="002569E9"/>
    <w:rsid w:val="00256A97"/>
    <w:rsid w:val="00256C13"/>
    <w:rsid w:val="002570DB"/>
    <w:rsid w:val="0025717B"/>
    <w:rsid w:val="002571BD"/>
    <w:rsid w:val="0025724F"/>
    <w:rsid w:val="002573C2"/>
    <w:rsid w:val="0025744B"/>
    <w:rsid w:val="0025775E"/>
    <w:rsid w:val="00257767"/>
    <w:rsid w:val="0025777D"/>
    <w:rsid w:val="00257850"/>
    <w:rsid w:val="00260291"/>
    <w:rsid w:val="00260707"/>
    <w:rsid w:val="00260715"/>
    <w:rsid w:val="00260785"/>
    <w:rsid w:val="0026089E"/>
    <w:rsid w:val="00260A5F"/>
    <w:rsid w:val="00260A69"/>
    <w:rsid w:val="00260AE1"/>
    <w:rsid w:val="00260C50"/>
    <w:rsid w:val="00260E83"/>
    <w:rsid w:val="00260F3F"/>
    <w:rsid w:val="00261226"/>
    <w:rsid w:val="00261476"/>
    <w:rsid w:val="00261717"/>
    <w:rsid w:val="00261950"/>
    <w:rsid w:val="00261A4A"/>
    <w:rsid w:val="00261C80"/>
    <w:rsid w:val="00261CCE"/>
    <w:rsid w:val="00261D15"/>
    <w:rsid w:val="00261F4D"/>
    <w:rsid w:val="0026219F"/>
    <w:rsid w:val="002621B2"/>
    <w:rsid w:val="0026227A"/>
    <w:rsid w:val="002622EB"/>
    <w:rsid w:val="002624AE"/>
    <w:rsid w:val="002624D4"/>
    <w:rsid w:val="00262937"/>
    <w:rsid w:val="00262984"/>
    <w:rsid w:val="002629EA"/>
    <w:rsid w:val="00262A28"/>
    <w:rsid w:val="00262B30"/>
    <w:rsid w:val="00262E0E"/>
    <w:rsid w:val="00263055"/>
    <w:rsid w:val="002630C8"/>
    <w:rsid w:val="002631CF"/>
    <w:rsid w:val="00263569"/>
    <w:rsid w:val="002636D3"/>
    <w:rsid w:val="002637E5"/>
    <w:rsid w:val="00263AAF"/>
    <w:rsid w:val="00263EA7"/>
    <w:rsid w:val="00263F2A"/>
    <w:rsid w:val="0026416C"/>
    <w:rsid w:val="002641D0"/>
    <w:rsid w:val="002642DD"/>
    <w:rsid w:val="00264A50"/>
    <w:rsid w:val="002652C7"/>
    <w:rsid w:val="00265393"/>
    <w:rsid w:val="00265698"/>
    <w:rsid w:val="0026589B"/>
    <w:rsid w:val="00265965"/>
    <w:rsid w:val="00265CB5"/>
    <w:rsid w:val="00265CD2"/>
    <w:rsid w:val="00265DC1"/>
    <w:rsid w:val="00265E87"/>
    <w:rsid w:val="00265F6D"/>
    <w:rsid w:val="0026635F"/>
    <w:rsid w:val="0026643E"/>
    <w:rsid w:val="00266593"/>
    <w:rsid w:val="002667FD"/>
    <w:rsid w:val="00266A66"/>
    <w:rsid w:val="00266B57"/>
    <w:rsid w:val="00266C17"/>
    <w:rsid w:val="00266FFB"/>
    <w:rsid w:val="00267030"/>
    <w:rsid w:val="00267382"/>
    <w:rsid w:val="00267841"/>
    <w:rsid w:val="002701CE"/>
    <w:rsid w:val="0027030C"/>
    <w:rsid w:val="002703B0"/>
    <w:rsid w:val="002704DC"/>
    <w:rsid w:val="002705AC"/>
    <w:rsid w:val="00270846"/>
    <w:rsid w:val="00270872"/>
    <w:rsid w:val="002708E9"/>
    <w:rsid w:val="00270AED"/>
    <w:rsid w:val="00270B9F"/>
    <w:rsid w:val="00270E71"/>
    <w:rsid w:val="002710A4"/>
    <w:rsid w:val="002711A7"/>
    <w:rsid w:val="00271298"/>
    <w:rsid w:val="0027145D"/>
    <w:rsid w:val="00271884"/>
    <w:rsid w:val="00272174"/>
    <w:rsid w:val="00272269"/>
    <w:rsid w:val="00272472"/>
    <w:rsid w:val="0027264B"/>
    <w:rsid w:val="0027267D"/>
    <w:rsid w:val="002726C9"/>
    <w:rsid w:val="00272AA8"/>
    <w:rsid w:val="00272BE5"/>
    <w:rsid w:val="00272EDD"/>
    <w:rsid w:val="0027346D"/>
    <w:rsid w:val="002734DA"/>
    <w:rsid w:val="002736F2"/>
    <w:rsid w:val="00273877"/>
    <w:rsid w:val="00273A05"/>
    <w:rsid w:val="00273D5B"/>
    <w:rsid w:val="00273E08"/>
    <w:rsid w:val="00274099"/>
    <w:rsid w:val="00274344"/>
    <w:rsid w:val="00274708"/>
    <w:rsid w:val="0027499D"/>
    <w:rsid w:val="002749D3"/>
    <w:rsid w:val="002749DD"/>
    <w:rsid w:val="00274A8F"/>
    <w:rsid w:val="00274BF9"/>
    <w:rsid w:val="00274F6F"/>
    <w:rsid w:val="002752E6"/>
    <w:rsid w:val="0027557B"/>
    <w:rsid w:val="0027562F"/>
    <w:rsid w:val="00275879"/>
    <w:rsid w:val="00275B6C"/>
    <w:rsid w:val="00275E31"/>
    <w:rsid w:val="0027604E"/>
    <w:rsid w:val="00276152"/>
    <w:rsid w:val="002762DA"/>
    <w:rsid w:val="00276628"/>
    <w:rsid w:val="002766A3"/>
    <w:rsid w:val="002767BD"/>
    <w:rsid w:val="00276C09"/>
    <w:rsid w:val="00276C37"/>
    <w:rsid w:val="00276D4E"/>
    <w:rsid w:val="002771E3"/>
    <w:rsid w:val="002776A2"/>
    <w:rsid w:val="0027777A"/>
    <w:rsid w:val="00277CA8"/>
    <w:rsid w:val="00277E07"/>
    <w:rsid w:val="00277F53"/>
    <w:rsid w:val="0028031A"/>
    <w:rsid w:val="002803C8"/>
    <w:rsid w:val="002803EF"/>
    <w:rsid w:val="00280485"/>
    <w:rsid w:val="00280A64"/>
    <w:rsid w:val="00280B4B"/>
    <w:rsid w:val="00280FAA"/>
    <w:rsid w:val="002814AF"/>
    <w:rsid w:val="002816B9"/>
    <w:rsid w:val="00281AB3"/>
    <w:rsid w:val="00281B59"/>
    <w:rsid w:val="00281E39"/>
    <w:rsid w:val="0028214F"/>
    <w:rsid w:val="00282167"/>
    <w:rsid w:val="002821DD"/>
    <w:rsid w:val="00282279"/>
    <w:rsid w:val="0028278E"/>
    <w:rsid w:val="0028280E"/>
    <w:rsid w:val="00282866"/>
    <w:rsid w:val="00282B37"/>
    <w:rsid w:val="00282C0A"/>
    <w:rsid w:val="00282CCF"/>
    <w:rsid w:val="002832E3"/>
    <w:rsid w:val="00283519"/>
    <w:rsid w:val="002836D3"/>
    <w:rsid w:val="00283825"/>
    <w:rsid w:val="00283BE5"/>
    <w:rsid w:val="00283D87"/>
    <w:rsid w:val="00283DB8"/>
    <w:rsid w:val="00284381"/>
    <w:rsid w:val="00284774"/>
    <w:rsid w:val="00284788"/>
    <w:rsid w:val="002847FD"/>
    <w:rsid w:val="00284A1D"/>
    <w:rsid w:val="00284A2F"/>
    <w:rsid w:val="00284C4A"/>
    <w:rsid w:val="00284EA4"/>
    <w:rsid w:val="00284F00"/>
    <w:rsid w:val="00285488"/>
    <w:rsid w:val="00285519"/>
    <w:rsid w:val="002856BC"/>
    <w:rsid w:val="0028583D"/>
    <w:rsid w:val="002858DF"/>
    <w:rsid w:val="00285C0D"/>
    <w:rsid w:val="00285C34"/>
    <w:rsid w:val="00285C51"/>
    <w:rsid w:val="00285DBC"/>
    <w:rsid w:val="0028606B"/>
    <w:rsid w:val="002863FF"/>
    <w:rsid w:val="002864EA"/>
    <w:rsid w:val="00286523"/>
    <w:rsid w:val="0028678F"/>
    <w:rsid w:val="002867EF"/>
    <w:rsid w:val="002868E0"/>
    <w:rsid w:val="00286963"/>
    <w:rsid w:val="00286B07"/>
    <w:rsid w:val="00286FF0"/>
    <w:rsid w:val="00286FFF"/>
    <w:rsid w:val="0028702E"/>
    <w:rsid w:val="0028705A"/>
    <w:rsid w:val="002870C1"/>
    <w:rsid w:val="002872C0"/>
    <w:rsid w:val="00287355"/>
    <w:rsid w:val="00287821"/>
    <w:rsid w:val="002878E8"/>
    <w:rsid w:val="00287F2C"/>
    <w:rsid w:val="00287F2F"/>
    <w:rsid w:val="00290156"/>
    <w:rsid w:val="002901F5"/>
    <w:rsid w:val="00290239"/>
    <w:rsid w:val="002903C5"/>
    <w:rsid w:val="002905C6"/>
    <w:rsid w:val="00290649"/>
    <w:rsid w:val="00290BFA"/>
    <w:rsid w:val="00290C62"/>
    <w:rsid w:val="00290DB3"/>
    <w:rsid w:val="00290EED"/>
    <w:rsid w:val="00290F95"/>
    <w:rsid w:val="002912E3"/>
    <w:rsid w:val="002913AE"/>
    <w:rsid w:val="0029142D"/>
    <w:rsid w:val="00291616"/>
    <w:rsid w:val="002918E6"/>
    <w:rsid w:val="00291CAA"/>
    <w:rsid w:val="00291CC9"/>
    <w:rsid w:val="00291DE3"/>
    <w:rsid w:val="00291E29"/>
    <w:rsid w:val="00291E86"/>
    <w:rsid w:val="002920D7"/>
    <w:rsid w:val="00292213"/>
    <w:rsid w:val="00292399"/>
    <w:rsid w:val="0029243C"/>
    <w:rsid w:val="0029278C"/>
    <w:rsid w:val="00292B65"/>
    <w:rsid w:val="00292CE7"/>
    <w:rsid w:val="00292E1B"/>
    <w:rsid w:val="00292FDE"/>
    <w:rsid w:val="002933AB"/>
    <w:rsid w:val="00293575"/>
    <w:rsid w:val="0029386D"/>
    <w:rsid w:val="002938BC"/>
    <w:rsid w:val="00293B86"/>
    <w:rsid w:val="00293C55"/>
    <w:rsid w:val="00293C76"/>
    <w:rsid w:val="00293D1C"/>
    <w:rsid w:val="00293E0A"/>
    <w:rsid w:val="00293EF4"/>
    <w:rsid w:val="00293FC9"/>
    <w:rsid w:val="00294073"/>
    <w:rsid w:val="0029411A"/>
    <w:rsid w:val="002943C4"/>
    <w:rsid w:val="002947A0"/>
    <w:rsid w:val="00294BDB"/>
    <w:rsid w:val="00294C93"/>
    <w:rsid w:val="00294CF1"/>
    <w:rsid w:val="00294ED5"/>
    <w:rsid w:val="002953AB"/>
    <w:rsid w:val="00295730"/>
    <w:rsid w:val="0029597E"/>
    <w:rsid w:val="002959C7"/>
    <w:rsid w:val="00295A71"/>
    <w:rsid w:val="00295AF5"/>
    <w:rsid w:val="00295C81"/>
    <w:rsid w:val="0029626D"/>
    <w:rsid w:val="00296357"/>
    <w:rsid w:val="00296D61"/>
    <w:rsid w:val="00296F94"/>
    <w:rsid w:val="002970D0"/>
    <w:rsid w:val="002973EF"/>
    <w:rsid w:val="002976A7"/>
    <w:rsid w:val="0029776F"/>
    <w:rsid w:val="00297DAD"/>
    <w:rsid w:val="002A0051"/>
    <w:rsid w:val="002A01B1"/>
    <w:rsid w:val="002A01E2"/>
    <w:rsid w:val="002A02B5"/>
    <w:rsid w:val="002A05BE"/>
    <w:rsid w:val="002A07F4"/>
    <w:rsid w:val="002A0980"/>
    <w:rsid w:val="002A0C21"/>
    <w:rsid w:val="002A0CF2"/>
    <w:rsid w:val="002A0DAC"/>
    <w:rsid w:val="002A0EEE"/>
    <w:rsid w:val="002A0FEF"/>
    <w:rsid w:val="002A11B8"/>
    <w:rsid w:val="002A12B0"/>
    <w:rsid w:val="002A14AC"/>
    <w:rsid w:val="002A160A"/>
    <w:rsid w:val="002A1616"/>
    <w:rsid w:val="002A17F8"/>
    <w:rsid w:val="002A2036"/>
    <w:rsid w:val="002A204A"/>
    <w:rsid w:val="002A2148"/>
    <w:rsid w:val="002A288E"/>
    <w:rsid w:val="002A2CBF"/>
    <w:rsid w:val="002A2CE1"/>
    <w:rsid w:val="002A2EC7"/>
    <w:rsid w:val="002A2F98"/>
    <w:rsid w:val="002A2F99"/>
    <w:rsid w:val="002A3153"/>
    <w:rsid w:val="002A36A0"/>
    <w:rsid w:val="002A36F6"/>
    <w:rsid w:val="002A3842"/>
    <w:rsid w:val="002A3897"/>
    <w:rsid w:val="002A3A91"/>
    <w:rsid w:val="002A3C05"/>
    <w:rsid w:val="002A3FAC"/>
    <w:rsid w:val="002A4323"/>
    <w:rsid w:val="002A4421"/>
    <w:rsid w:val="002A460D"/>
    <w:rsid w:val="002A497D"/>
    <w:rsid w:val="002A4B1C"/>
    <w:rsid w:val="002A4B35"/>
    <w:rsid w:val="002A4BE8"/>
    <w:rsid w:val="002A4D78"/>
    <w:rsid w:val="002A5410"/>
    <w:rsid w:val="002A58A7"/>
    <w:rsid w:val="002A5BE9"/>
    <w:rsid w:val="002A5D51"/>
    <w:rsid w:val="002A5D9A"/>
    <w:rsid w:val="002A5E94"/>
    <w:rsid w:val="002A5EF1"/>
    <w:rsid w:val="002A5F81"/>
    <w:rsid w:val="002A6868"/>
    <w:rsid w:val="002A6B4D"/>
    <w:rsid w:val="002A6D8A"/>
    <w:rsid w:val="002A6F98"/>
    <w:rsid w:val="002A6FA5"/>
    <w:rsid w:val="002A7106"/>
    <w:rsid w:val="002A7387"/>
    <w:rsid w:val="002A74A1"/>
    <w:rsid w:val="002A777B"/>
    <w:rsid w:val="002A79D8"/>
    <w:rsid w:val="002A7A37"/>
    <w:rsid w:val="002A7D2A"/>
    <w:rsid w:val="002A7D6D"/>
    <w:rsid w:val="002A7DAB"/>
    <w:rsid w:val="002A7DEB"/>
    <w:rsid w:val="002A7EED"/>
    <w:rsid w:val="002A7F52"/>
    <w:rsid w:val="002B014A"/>
    <w:rsid w:val="002B02D0"/>
    <w:rsid w:val="002B049A"/>
    <w:rsid w:val="002B06A3"/>
    <w:rsid w:val="002B06FC"/>
    <w:rsid w:val="002B07D8"/>
    <w:rsid w:val="002B095B"/>
    <w:rsid w:val="002B0B21"/>
    <w:rsid w:val="002B0C50"/>
    <w:rsid w:val="002B0C59"/>
    <w:rsid w:val="002B0D42"/>
    <w:rsid w:val="002B0D4B"/>
    <w:rsid w:val="002B0EDE"/>
    <w:rsid w:val="002B11A6"/>
    <w:rsid w:val="002B1296"/>
    <w:rsid w:val="002B14C1"/>
    <w:rsid w:val="002B1526"/>
    <w:rsid w:val="002B164D"/>
    <w:rsid w:val="002B165C"/>
    <w:rsid w:val="002B17F4"/>
    <w:rsid w:val="002B18E7"/>
    <w:rsid w:val="002B1B68"/>
    <w:rsid w:val="002B1C2F"/>
    <w:rsid w:val="002B1D84"/>
    <w:rsid w:val="002B1E75"/>
    <w:rsid w:val="002B1F3A"/>
    <w:rsid w:val="002B209D"/>
    <w:rsid w:val="002B2141"/>
    <w:rsid w:val="002B2441"/>
    <w:rsid w:val="002B245B"/>
    <w:rsid w:val="002B26D7"/>
    <w:rsid w:val="002B26DA"/>
    <w:rsid w:val="002B282A"/>
    <w:rsid w:val="002B2832"/>
    <w:rsid w:val="002B28D5"/>
    <w:rsid w:val="002B28FD"/>
    <w:rsid w:val="002B2A20"/>
    <w:rsid w:val="002B2A9A"/>
    <w:rsid w:val="002B2BD0"/>
    <w:rsid w:val="002B2C0A"/>
    <w:rsid w:val="002B2D0C"/>
    <w:rsid w:val="002B2D45"/>
    <w:rsid w:val="002B305C"/>
    <w:rsid w:val="002B3086"/>
    <w:rsid w:val="002B31CC"/>
    <w:rsid w:val="002B323F"/>
    <w:rsid w:val="002B32C2"/>
    <w:rsid w:val="002B3351"/>
    <w:rsid w:val="002B347C"/>
    <w:rsid w:val="002B3753"/>
    <w:rsid w:val="002B389E"/>
    <w:rsid w:val="002B3947"/>
    <w:rsid w:val="002B3A03"/>
    <w:rsid w:val="002B3EF4"/>
    <w:rsid w:val="002B3F2D"/>
    <w:rsid w:val="002B3F78"/>
    <w:rsid w:val="002B40D1"/>
    <w:rsid w:val="002B4563"/>
    <w:rsid w:val="002B4580"/>
    <w:rsid w:val="002B46CC"/>
    <w:rsid w:val="002B4A71"/>
    <w:rsid w:val="002B4A98"/>
    <w:rsid w:val="002B4D13"/>
    <w:rsid w:val="002B4E3C"/>
    <w:rsid w:val="002B5204"/>
    <w:rsid w:val="002B5397"/>
    <w:rsid w:val="002B5466"/>
    <w:rsid w:val="002B5565"/>
    <w:rsid w:val="002B576D"/>
    <w:rsid w:val="002B57EA"/>
    <w:rsid w:val="002B5A79"/>
    <w:rsid w:val="002B5CA9"/>
    <w:rsid w:val="002B5EE2"/>
    <w:rsid w:val="002B618E"/>
    <w:rsid w:val="002B63D8"/>
    <w:rsid w:val="002B63FC"/>
    <w:rsid w:val="002B64B7"/>
    <w:rsid w:val="002B653E"/>
    <w:rsid w:val="002B671F"/>
    <w:rsid w:val="002B687D"/>
    <w:rsid w:val="002B68A7"/>
    <w:rsid w:val="002B6A63"/>
    <w:rsid w:val="002B6B58"/>
    <w:rsid w:val="002B6C1C"/>
    <w:rsid w:val="002B737C"/>
    <w:rsid w:val="002B7444"/>
    <w:rsid w:val="002B7569"/>
    <w:rsid w:val="002B76CC"/>
    <w:rsid w:val="002B78B9"/>
    <w:rsid w:val="002B7A67"/>
    <w:rsid w:val="002B7AFC"/>
    <w:rsid w:val="002B7B64"/>
    <w:rsid w:val="002B7C31"/>
    <w:rsid w:val="002B7DD6"/>
    <w:rsid w:val="002C0014"/>
    <w:rsid w:val="002C011A"/>
    <w:rsid w:val="002C01B9"/>
    <w:rsid w:val="002C0252"/>
    <w:rsid w:val="002C04BD"/>
    <w:rsid w:val="002C08AA"/>
    <w:rsid w:val="002C0947"/>
    <w:rsid w:val="002C0E44"/>
    <w:rsid w:val="002C1163"/>
    <w:rsid w:val="002C11AC"/>
    <w:rsid w:val="002C1213"/>
    <w:rsid w:val="002C15D3"/>
    <w:rsid w:val="002C182F"/>
    <w:rsid w:val="002C1A6A"/>
    <w:rsid w:val="002C1B14"/>
    <w:rsid w:val="002C1D05"/>
    <w:rsid w:val="002C1F42"/>
    <w:rsid w:val="002C2230"/>
    <w:rsid w:val="002C22ED"/>
    <w:rsid w:val="002C237C"/>
    <w:rsid w:val="002C25AC"/>
    <w:rsid w:val="002C291A"/>
    <w:rsid w:val="002C2953"/>
    <w:rsid w:val="002C2A59"/>
    <w:rsid w:val="002C2BF2"/>
    <w:rsid w:val="002C2EF5"/>
    <w:rsid w:val="002C2F26"/>
    <w:rsid w:val="002C3271"/>
    <w:rsid w:val="002C32BA"/>
    <w:rsid w:val="002C35C6"/>
    <w:rsid w:val="002C3B67"/>
    <w:rsid w:val="002C3DB1"/>
    <w:rsid w:val="002C3E40"/>
    <w:rsid w:val="002C3F40"/>
    <w:rsid w:val="002C4064"/>
    <w:rsid w:val="002C4579"/>
    <w:rsid w:val="002C459F"/>
    <w:rsid w:val="002C496E"/>
    <w:rsid w:val="002C4994"/>
    <w:rsid w:val="002C4BF0"/>
    <w:rsid w:val="002C4FAD"/>
    <w:rsid w:val="002C5009"/>
    <w:rsid w:val="002C5257"/>
    <w:rsid w:val="002C52A0"/>
    <w:rsid w:val="002C545A"/>
    <w:rsid w:val="002C5853"/>
    <w:rsid w:val="002C5926"/>
    <w:rsid w:val="002C59EA"/>
    <w:rsid w:val="002C5AF1"/>
    <w:rsid w:val="002C60C4"/>
    <w:rsid w:val="002C61A4"/>
    <w:rsid w:val="002C646C"/>
    <w:rsid w:val="002C6476"/>
    <w:rsid w:val="002C6484"/>
    <w:rsid w:val="002C6801"/>
    <w:rsid w:val="002C68E9"/>
    <w:rsid w:val="002C6CC6"/>
    <w:rsid w:val="002C6D0B"/>
    <w:rsid w:val="002C6DEA"/>
    <w:rsid w:val="002C6E89"/>
    <w:rsid w:val="002C7183"/>
    <w:rsid w:val="002C73CE"/>
    <w:rsid w:val="002C755D"/>
    <w:rsid w:val="002C7625"/>
    <w:rsid w:val="002C7701"/>
    <w:rsid w:val="002C777C"/>
    <w:rsid w:val="002C7806"/>
    <w:rsid w:val="002C78A7"/>
    <w:rsid w:val="002C7BCC"/>
    <w:rsid w:val="002C7CEF"/>
    <w:rsid w:val="002C7D6B"/>
    <w:rsid w:val="002C7EDA"/>
    <w:rsid w:val="002D0085"/>
    <w:rsid w:val="002D09AE"/>
    <w:rsid w:val="002D0AE0"/>
    <w:rsid w:val="002D0B51"/>
    <w:rsid w:val="002D0CD8"/>
    <w:rsid w:val="002D0D9C"/>
    <w:rsid w:val="002D12E4"/>
    <w:rsid w:val="002D1741"/>
    <w:rsid w:val="002D179A"/>
    <w:rsid w:val="002D18B9"/>
    <w:rsid w:val="002D190E"/>
    <w:rsid w:val="002D1FA7"/>
    <w:rsid w:val="002D1FF1"/>
    <w:rsid w:val="002D23A8"/>
    <w:rsid w:val="002D2815"/>
    <w:rsid w:val="002D28C4"/>
    <w:rsid w:val="002D2A35"/>
    <w:rsid w:val="002D2AD5"/>
    <w:rsid w:val="002D2E3A"/>
    <w:rsid w:val="002D2E8A"/>
    <w:rsid w:val="002D2EA8"/>
    <w:rsid w:val="002D2ED5"/>
    <w:rsid w:val="002D31FC"/>
    <w:rsid w:val="002D3442"/>
    <w:rsid w:val="002D35C9"/>
    <w:rsid w:val="002D364B"/>
    <w:rsid w:val="002D382E"/>
    <w:rsid w:val="002D38CE"/>
    <w:rsid w:val="002D39EA"/>
    <w:rsid w:val="002D3C57"/>
    <w:rsid w:val="002D3DB3"/>
    <w:rsid w:val="002D3FA6"/>
    <w:rsid w:val="002D4362"/>
    <w:rsid w:val="002D4469"/>
    <w:rsid w:val="002D476F"/>
    <w:rsid w:val="002D47A4"/>
    <w:rsid w:val="002D4837"/>
    <w:rsid w:val="002D48C0"/>
    <w:rsid w:val="002D4960"/>
    <w:rsid w:val="002D4969"/>
    <w:rsid w:val="002D4D13"/>
    <w:rsid w:val="002D4E2F"/>
    <w:rsid w:val="002D4F20"/>
    <w:rsid w:val="002D56BD"/>
    <w:rsid w:val="002D5773"/>
    <w:rsid w:val="002D5CC0"/>
    <w:rsid w:val="002D5DE8"/>
    <w:rsid w:val="002D5FE7"/>
    <w:rsid w:val="002D6597"/>
    <w:rsid w:val="002D65DB"/>
    <w:rsid w:val="002D66AE"/>
    <w:rsid w:val="002D69E0"/>
    <w:rsid w:val="002D6B8B"/>
    <w:rsid w:val="002D6EAD"/>
    <w:rsid w:val="002D6EC3"/>
    <w:rsid w:val="002D6EFE"/>
    <w:rsid w:val="002D7006"/>
    <w:rsid w:val="002D73DB"/>
    <w:rsid w:val="002D76CD"/>
    <w:rsid w:val="002D774E"/>
    <w:rsid w:val="002D7855"/>
    <w:rsid w:val="002D7A82"/>
    <w:rsid w:val="002D7C9E"/>
    <w:rsid w:val="002D7DC6"/>
    <w:rsid w:val="002D7E44"/>
    <w:rsid w:val="002D7E51"/>
    <w:rsid w:val="002D7EA9"/>
    <w:rsid w:val="002D7FA6"/>
    <w:rsid w:val="002E0080"/>
    <w:rsid w:val="002E0164"/>
    <w:rsid w:val="002E01F8"/>
    <w:rsid w:val="002E036A"/>
    <w:rsid w:val="002E04D0"/>
    <w:rsid w:val="002E0C8A"/>
    <w:rsid w:val="002E0CB8"/>
    <w:rsid w:val="002E0CE3"/>
    <w:rsid w:val="002E0F0F"/>
    <w:rsid w:val="002E0F1F"/>
    <w:rsid w:val="002E0F3B"/>
    <w:rsid w:val="002E1188"/>
    <w:rsid w:val="002E1290"/>
    <w:rsid w:val="002E1909"/>
    <w:rsid w:val="002E1970"/>
    <w:rsid w:val="002E1ABD"/>
    <w:rsid w:val="002E1D66"/>
    <w:rsid w:val="002E1F3E"/>
    <w:rsid w:val="002E2334"/>
    <w:rsid w:val="002E24D9"/>
    <w:rsid w:val="002E261C"/>
    <w:rsid w:val="002E2A8C"/>
    <w:rsid w:val="002E2C21"/>
    <w:rsid w:val="002E2CCC"/>
    <w:rsid w:val="002E2E0F"/>
    <w:rsid w:val="002E2FEB"/>
    <w:rsid w:val="002E305C"/>
    <w:rsid w:val="002E30FF"/>
    <w:rsid w:val="002E31D6"/>
    <w:rsid w:val="002E322D"/>
    <w:rsid w:val="002E35FF"/>
    <w:rsid w:val="002E3869"/>
    <w:rsid w:val="002E39B9"/>
    <w:rsid w:val="002E3B10"/>
    <w:rsid w:val="002E3B21"/>
    <w:rsid w:val="002E3DBA"/>
    <w:rsid w:val="002E400F"/>
    <w:rsid w:val="002E43F9"/>
    <w:rsid w:val="002E459B"/>
    <w:rsid w:val="002E4B31"/>
    <w:rsid w:val="002E4DB3"/>
    <w:rsid w:val="002E503D"/>
    <w:rsid w:val="002E5146"/>
    <w:rsid w:val="002E5230"/>
    <w:rsid w:val="002E52F1"/>
    <w:rsid w:val="002E5479"/>
    <w:rsid w:val="002E560F"/>
    <w:rsid w:val="002E56A4"/>
    <w:rsid w:val="002E57F3"/>
    <w:rsid w:val="002E5A29"/>
    <w:rsid w:val="002E5BD2"/>
    <w:rsid w:val="002E6138"/>
    <w:rsid w:val="002E630D"/>
    <w:rsid w:val="002E637C"/>
    <w:rsid w:val="002E6408"/>
    <w:rsid w:val="002E6563"/>
    <w:rsid w:val="002E6573"/>
    <w:rsid w:val="002E6614"/>
    <w:rsid w:val="002E6986"/>
    <w:rsid w:val="002E6A69"/>
    <w:rsid w:val="002E6C14"/>
    <w:rsid w:val="002E6C65"/>
    <w:rsid w:val="002E704B"/>
    <w:rsid w:val="002E7237"/>
    <w:rsid w:val="002E728D"/>
    <w:rsid w:val="002E732D"/>
    <w:rsid w:val="002E73B5"/>
    <w:rsid w:val="002E7524"/>
    <w:rsid w:val="002E76B8"/>
    <w:rsid w:val="002E78CE"/>
    <w:rsid w:val="002E7A52"/>
    <w:rsid w:val="002E7AC4"/>
    <w:rsid w:val="002E7E18"/>
    <w:rsid w:val="002F0155"/>
    <w:rsid w:val="002F01A3"/>
    <w:rsid w:val="002F01CB"/>
    <w:rsid w:val="002F02A2"/>
    <w:rsid w:val="002F03EA"/>
    <w:rsid w:val="002F0604"/>
    <w:rsid w:val="002F073C"/>
    <w:rsid w:val="002F0A60"/>
    <w:rsid w:val="002F0B49"/>
    <w:rsid w:val="002F0DA2"/>
    <w:rsid w:val="002F0E7F"/>
    <w:rsid w:val="002F150B"/>
    <w:rsid w:val="002F152C"/>
    <w:rsid w:val="002F161D"/>
    <w:rsid w:val="002F1708"/>
    <w:rsid w:val="002F18B0"/>
    <w:rsid w:val="002F1BA7"/>
    <w:rsid w:val="002F1BE3"/>
    <w:rsid w:val="002F1D04"/>
    <w:rsid w:val="002F1F74"/>
    <w:rsid w:val="002F2002"/>
    <w:rsid w:val="002F217D"/>
    <w:rsid w:val="002F2254"/>
    <w:rsid w:val="002F256A"/>
    <w:rsid w:val="002F2609"/>
    <w:rsid w:val="002F27A9"/>
    <w:rsid w:val="002F27AB"/>
    <w:rsid w:val="002F2BC7"/>
    <w:rsid w:val="002F3296"/>
    <w:rsid w:val="002F39FD"/>
    <w:rsid w:val="002F3B47"/>
    <w:rsid w:val="002F3BD0"/>
    <w:rsid w:val="002F3C33"/>
    <w:rsid w:val="002F3C39"/>
    <w:rsid w:val="002F3DCD"/>
    <w:rsid w:val="002F3DE1"/>
    <w:rsid w:val="002F4024"/>
    <w:rsid w:val="002F415C"/>
    <w:rsid w:val="002F4239"/>
    <w:rsid w:val="002F4567"/>
    <w:rsid w:val="002F4678"/>
    <w:rsid w:val="002F469C"/>
    <w:rsid w:val="002F47AD"/>
    <w:rsid w:val="002F490E"/>
    <w:rsid w:val="002F4BAE"/>
    <w:rsid w:val="002F4CEA"/>
    <w:rsid w:val="002F4D1B"/>
    <w:rsid w:val="002F4F69"/>
    <w:rsid w:val="002F5311"/>
    <w:rsid w:val="002F532E"/>
    <w:rsid w:val="002F549A"/>
    <w:rsid w:val="002F54A9"/>
    <w:rsid w:val="002F5539"/>
    <w:rsid w:val="002F5885"/>
    <w:rsid w:val="002F5B59"/>
    <w:rsid w:val="002F607D"/>
    <w:rsid w:val="002F60DF"/>
    <w:rsid w:val="002F62DD"/>
    <w:rsid w:val="002F6455"/>
    <w:rsid w:val="002F65D5"/>
    <w:rsid w:val="002F6611"/>
    <w:rsid w:val="002F66E4"/>
    <w:rsid w:val="002F6723"/>
    <w:rsid w:val="002F6A54"/>
    <w:rsid w:val="002F6A96"/>
    <w:rsid w:val="002F6B5D"/>
    <w:rsid w:val="002F6C8A"/>
    <w:rsid w:val="002F6CA5"/>
    <w:rsid w:val="002F6CF5"/>
    <w:rsid w:val="002F6D20"/>
    <w:rsid w:val="002F6D30"/>
    <w:rsid w:val="002F7158"/>
    <w:rsid w:val="002F721F"/>
    <w:rsid w:val="002F738A"/>
    <w:rsid w:val="002F73F9"/>
    <w:rsid w:val="002F7449"/>
    <w:rsid w:val="002F74A6"/>
    <w:rsid w:val="002F7689"/>
    <w:rsid w:val="002F77DC"/>
    <w:rsid w:val="002F7946"/>
    <w:rsid w:val="002F7E10"/>
    <w:rsid w:val="002F7E2C"/>
    <w:rsid w:val="002F7E98"/>
    <w:rsid w:val="0030002F"/>
    <w:rsid w:val="0030008D"/>
    <w:rsid w:val="00300187"/>
    <w:rsid w:val="0030056E"/>
    <w:rsid w:val="0030069B"/>
    <w:rsid w:val="00300A96"/>
    <w:rsid w:val="00300D55"/>
    <w:rsid w:val="00300DCF"/>
    <w:rsid w:val="0030102A"/>
    <w:rsid w:val="0030115B"/>
    <w:rsid w:val="003012B5"/>
    <w:rsid w:val="0030141B"/>
    <w:rsid w:val="003014B6"/>
    <w:rsid w:val="0030199F"/>
    <w:rsid w:val="00301B39"/>
    <w:rsid w:val="00301E27"/>
    <w:rsid w:val="00301E92"/>
    <w:rsid w:val="00301EB7"/>
    <w:rsid w:val="00302090"/>
    <w:rsid w:val="0030232B"/>
    <w:rsid w:val="00302626"/>
    <w:rsid w:val="0030282A"/>
    <w:rsid w:val="00302C90"/>
    <w:rsid w:val="00302ED1"/>
    <w:rsid w:val="00303063"/>
    <w:rsid w:val="003030C2"/>
    <w:rsid w:val="00303354"/>
    <w:rsid w:val="0030339F"/>
    <w:rsid w:val="003034B2"/>
    <w:rsid w:val="00303705"/>
    <w:rsid w:val="003038B1"/>
    <w:rsid w:val="003038D5"/>
    <w:rsid w:val="00303BE3"/>
    <w:rsid w:val="00303EDE"/>
    <w:rsid w:val="00304073"/>
    <w:rsid w:val="0030471C"/>
    <w:rsid w:val="00304789"/>
    <w:rsid w:val="003048B2"/>
    <w:rsid w:val="0030495D"/>
    <w:rsid w:val="00304BE4"/>
    <w:rsid w:val="00304CAE"/>
    <w:rsid w:val="00304E07"/>
    <w:rsid w:val="003050D2"/>
    <w:rsid w:val="00305156"/>
    <w:rsid w:val="003051F5"/>
    <w:rsid w:val="00305304"/>
    <w:rsid w:val="003053B0"/>
    <w:rsid w:val="00305610"/>
    <w:rsid w:val="00305767"/>
    <w:rsid w:val="0030578B"/>
    <w:rsid w:val="00305917"/>
    <w:rsid w:val="003059D2"/>
    <w:rsid w:val="00305C5B"/>
    <w:rsid w:val="00305EE8"/>
    <w:rsid w:val="003062CF"/>
    <w:rsid w:val="003063E5"/>
    <w:rsid w:val="0030643B"/>
    <w:rsid w:val="003065A6"/>
    <w:rsid w:val="00306667"/>
    <w:rsid w:val="00306A91"/>
    <w:rsid w:val="00306A9B"/>
    <w:rsid w:val="00306BFD"/>
    <w:rsid w:val="00306E66"/>
    <w:rsid w:val="00307055"/>
    <w:rsid w:val="00307CDE"/>
    <w:rsid w:val="00310001"/>
    <w:rsid w:val="00310023"/>
    <w:rsid w:val="003101E8"/>
    <w:rsid w:val="00310407"/>
    <w:rsid w:val="00310482"/>
    <w:rsid w:val="00310666"/>
    <w:rsid w:val="00310764"/>
    <w:rsid w:val="003107C3"/>
    <w:rsid w:val="003108B8"/>
    <w:rsid w:val="003108FF"/>
    <w:rsid w:val="00310B31"/>
    <w:rsid w:val="00310D7F"/>
    <w:rsid w:val="00311169"/>
    <w:rsid w:val="003111C7"/>
    <w:rsid w:val="00311852"/>
    <w:rsid w:val="003118A8"/>
    <w:rsid w:val="003120DC"/>
    <w:rsid w:val="003122B6"/>
    <w:rsid w:val="003122F7"/>
    <w:rsid w:val="00312333"/>
    <w:rsid w:val="00312589"/>
    <w:rsid w:val="0031260E"/>
    <w:rsid w:val="003128B6"/>
    <w:rsid w:val="003129B7"/>
    <w:rsid w:val="00312A26"/>
    <w:rsid w:val="00312C66"/>
    <w:rsid w:val="00312D52"/>
    <w:rsid w:val="00312D98"/>
    <w:rsid w:val="00312F26"/>
    <w:rsid w:val="00313246"/>
    <w:rsid w:val="00313254"/>
    <w:rsid w:val="00313281"/>
    <w:rsid w:val="00313592"/>
    <w:rsid w:val="003135A5"/>
    <w:rsid w:val="00313654"/>
    <w:rsid w:val="00313694"/>
    <w:rsid w:val="0031373E"/>
    <w:rsid w:val="0031383A"/>
    <w:rsid w:val="00313AEA"/>
    <w:rsid w:val="00313B4B"/>
    <w:rsid w:val="00313DB0"/>
    <w:rsid w:val="00313DB6"/>
    <w:rsid w:val="00313E6E"/>
    <w:rsid w:val="00313FBA"/>
    <w:rsid w:val="003141F2"/>
    <w:rsid w:val="0031437E"/>
    <w:rsid w:val="0031456A"/>
    <w:rsid w:val="00314621"/>
    <w:rsid w:val="0031492D"/>
    <w:rsid w:val="00314930"/>
    <w:rsid w:val="0031498D"/>
    <w:rsid w:val="00314BAB"/>
    <w:rsid w:val="00314BD2"/>
    <w:rsid w:val="00314CE8"/>
    <w:rsid w:val="00314DAF"/>
    <w:rsid w:val="00314ECE"/>
    <w:rsid w:val="0031516C"/>
    <w:rsid w:val="00315304"/>
    <w:rsid w:val="00315440"/>
    <w:rsid w:val="003159CC"/>
    <w:rsid w:val="003159EF"/>
    <w:rsid w:val="00315AE1"/>
    <w:rsid w:val="00315BB2"/>
    <w:rsid w:val="00315C7E"/>
    <w:rsid w:val="00315E39"/>
    <w:rsid w:val="00316057"/>
    <w:rsid w:val="00316060"/>
    <w:rsid w:val="00316530"/>
    <w:rsid w:val="003166DA"/>
    <w:rsid w:val="0031687E"/>
    <w:rsid w:val="00316A2E"/>
    <w:rsid w:val="00316BAB"/>
    <w:rsid w:val="00316F74"/>
    <w:rsid w:val="003172E3"/>
    <w:rsid w:val="00317557"/>
    <w:rsid w:val="00317621"/>
    <w:rsid w:val="00317698"/>
    <w:rsid w:val="003176DC"/>
    <w:rsid w:val="00317A77"/>
    <w:rsid w:val="00317AE4"/>
    <w:rsid w:val="00317CA5"/>
    <w:rsid w:val="00317FE9"/>
    <w:rsid w:val="00320096"/>
    <w:rsid w:val="0032009C"/>
    <w:rsid w:val="0032017F"/>
    <w:rsid w:val="00320239"/>
    <w:rsid w:val="003203CE"/>
    <w:rsid w:val="003203DA"/>
    <w:rsid w:val="0032053D"/>
    <w:rsid w:val="00320552"/>
    <w:rsid w:val="00320937"/>
    <w:rsid w:val="00320C96"/>
    <w:rsid w:val="00320D5A"/>
    <w:rsid w:val="00320E7B"/>
    <w:rsid w:val="00321101"/>
    <w:rsid w:val="0032184C"/>
    <w:rsid w:val="00321A96"/>
    <w:rsid w:val="00321B28"/>
    <w:rsid w:val="00321B67"/>
    <w:rsid w:val="00321C60"/>
    <w:rsid w:val="00321E49"/>
    <w:rsid w:val="00321F82"/>
    <w:rsid w:val="003223DF"/>
    <w:rsid w:val="00322709"/>
    <w:rsid w:val="003227C3"/>
    <w:rsid w:val="00322A44"/>
    <w:rsid w:val="00322A6B"/>
    <w:rsid w:val="00322AB8"/>
    <w:rsid w:val="00322ACE"/>
    <w:rsid w:val="00322FA1"/>
    <w:rsid w:val="00322FFF"/>
    <w:rsid w:val="003232A4"/>
    <w:rsid w:val="00323685"/>
    <w:rsid w:val="003237AE"/>
    <w:rsid w:val="00323905"/>
    <w:rsid w:val="003239BC"/>
    <w:rsid w:val="00323A27"/>
    <w:rsid w:val="00323A35"/>
    <w:rsid w:val="00323B01"/>
    <w:rsid w:val="00324254"/>
    <w:rsid w:val="00324417"/>
    <w:rsid w:val="003244A9"/>
    <w:rsid w:val="00324B2E"/>
    <w:rsid w:val="00324BBF"/>
    <w:rsid w:val="00324DC4"/>
    <w:rsid w:val="00324EDF"/>
    <w:rsid w:val="00324F5F"/>
    <w:rsid w:val="00325076"/>
    <w:rsid w:val="003253F0"/>
    <w:rsid w:val="003254F6"/>
    <w:rsid w:val="003257D9"/>
    <w:rsid w:val="00325880"/>
    <w:rsid w:val="00325893"/>
    <w:rsid w:val="00325D14"/>
    <w:rsid w:val="0032607D"/>
    <w:rsid w:val="00326116"/>
    <w:rsid w:val="00326222"/>
    <w:rsid w:val="003262DE"/>
    <w:rsid w:val="0032638C"/>
    <w:rsid w:val="003265E2"/>
    <w:rsid w:val="003268D0"/>
    <w:rsid w:val="003269A7"/>
    <w:rsid w:val="003269CD"/>
    <w:rsid w:val="00326FBF"/>
    <w:rsid w:val="003273F0"/>
    <w:rsid w:val="003275B6"/>
    <w:rsid w:val="0032762C"/>
    <w:rsid w:val="003279BC"/>
    <w:rsid w:val="00327A41"/>
    <w:rsid w:val="00327A82"/>
    <w:rsid w:val="00327D4A"/>
    <w:rsid w:val="00327EED"/>
    <w:rsid w:val="00327FD6"/>
    <w:rsid w:val="0033002F"/>
    <w:rsid w:val="00330099"/>
    <w:rsid w:val="00330130"/>
    <w:rsid w:val="00330247"/>
    <w:rsid w:val="00330852"/>
    <w:rsid w:val="00331192"/>
    <w:rsid w:val="003312E5"/>
    <w:rsid w:val="0033139A"/>
    <w:rsid w:val="0033140B"/>
    <w:rsid w:val="0033152D"/>
    <w:rsid w:val="003319DA"/>
    <w:rsid w:val="003319FA"/>
    <w:rsid w:val="00331A46"/>
    <w:rsid w:val="00331DC8"/>
    <w:rsid w:val="003322A7"/>
    <w:rsid w:val="00332651"/>
    <w:rsid w:val="0033290B"/>
    <w:rsid w:val="00332A43"/>
    <w:rsid w:val="00332B83"/>
    <w:rsid w:val="00332B8D"/>
    <w:rsid w:val="00332BB6"/>
    <w:rsid w:val="00332BE2"/>
    <w:rsid w:val="00332DC1"/>
    <w:rsid w:val="00332FCA"/>
    <w:rsid w:val="00333156"/>
    <w:rsid w:val="00333207"/>
    <w:rsid w:val="0033323F"/>
    <w:rsid w:val="0033350F"/>
    <w:rsid w:val="0033383F"/>
    <w:rsid w:val="00333B9D"/>
    <w:rsid w:val="00333F13"/>
    <w:rsid w:val="00333F8F"/>
    <w:rsid w:val="00334157"/>
    <w:rsid w:val="0033415A"/>
    <w:rsid w:val="0033416E"/>
    <w:rsid w:val="00334198"/>
    <w:rsid w:val="00334560"/>
    <w:rsid w:val="00334758"/>
    <w:rsid w:val="003347B1"/>
    <w:rsid w:val="00334801"/>
    <w:rsid w:val="0033491C"/>
    <w:rsid w:val="00334A75"/>
    <w:rsid w:val="00334BA1"/>
    <w:rsid w:val="00334CC6"/>
    <w:rsid w:val="00334E61"/>
    <w:rsid w:val="00334E9B"/>
    <w:rsid w:val="00334FBE"/>
    <w:rsid w:val="0033509A"/>
    <w:rsid w:val="003350A3"/>
    <w:rsid w:val="00335368"/>
    <w:rsid w:val="0033559F"/>
    <w:rsid w:val="00335684"/>
    <w:rsid w:val="003356F0"/>
    <w:rsid w:val="00335793"/>
    <w:rsid w:val="003357B3"/>
    <w:rsid w:val="00335AF2"/>
    <w:rsid w:val="00335BB7"/>
    <w:rsid w:val="00335F9D"/>
    <w:rsid w:val="0033603E"/>
    <w:rsid w:val="0033651F"/>
    <w:rsid w:val="0033655D"/>
    <w:rsid w:val="0033661D"/>
    <w:rsid w:val="003366D5"/>
    <w:rsid w:val="00336865"/>
    <w:rsid w:val="003368C3"/>
    <w:rsid w:val="0033691C"/>
    <w:rsid w:val="00336A79"/>
    <w:rsid w:val="00336D0A"/>
    <w:rsid w:val="0033702A"/>
    <w:rsid w:val="00337236"/>
    <w:rsid w:val="0033729E"/>
    <w:rsid w:val="00337348"/>
    <w:rsid w:val="00337430"/>
    <w:rsid w:val="00337553"/>
    <w:rsid w:val="00337606"/>
    <w:rsid w:val="00337704"/>
    <w:rsid w:val="003379D8"/>
    <w:rsid w:val="003379EE"/>
    <w:rsid w:val="00337BE1"/>
    <w:rsid w:val="00337C0D"/>
    <w:rsid w:val="00337D62"/>
    <w:rsid w:val="00337F2F"/>
    <w:rsid w:val="00337FDA"/>
    <w:rsid w:val="00340097"/>
    <w:rsid w:val="003400CD"/>
    <w:rsid w:val="003401DA"/>
    <w:rsid w:val="00340411"/>
    <w:rsid w:val="00340932"/>
    <w:rsid w:val="00340958"/>
    <w:rsid w:val="0034096D"/>
    <w:rsid w:val="00340A16"/>
    <w:rsid w:val="00340DF3"/>
    <w:rsid w:val="00340EBD"/>
    <w:rsid w:val="00341075"/>
    <w:rsid w:val="0034130A"/>
    <w:rsid w:val="00341565"/>
    <w:rsid w:val="0034159C"/>
    <w:rsid w:val="00341748"/>
    <w:rsid w:val="0034183B"/>
    <w:rsid w:val="0034192C"/>
    <w:rsid w:val="00341EFE"/>
    <w:rsid w:val="0034200E"/>
    <w:rsid w:val="003421C9"/>
    <w:rsid w:val="0034223A"/>
    <w:rsid w:val="003423B5"/>
    <w:rsid w:val="003426B1"/>
    <w:rsid w:val="00342781"/>
    <w:rsid w:val="003427D2"/>
    <w:rsid w:val="003427E6"/>
    <w:rsid w:val="003428D1"/>
    <w:rsid w:val="00342A46"/>
    <w:rsid w:val="00342E25"/>
    <w:rsid w:val="003433EB"/>
    <w:rsid w:val="00343433"/>
    <w:rsid w:val="003434B0"/>
    <w:rsid w:val="00343C09"/>
    <w:rsid w:val="00344315"/>
    <w:rsid w:val="00344619"/>
    <w:rsid w:val="003447E8"/>
    <w:rsid w:val="003447EC"/>
    <w:rsid w:val="00344907"/>
    <w:rsid w:val="00344AD3"/>
    <w:rsid w:val="00344E33"/>
    <w:rsid w:val="00345044"/>
    <w:rsid w:val="00345265"/>
    <w:rsid w:val="00345376"/>
    <w:rsid w:val="003454F3"/>
    <w:rsid w:val="00345503"/>
    <w:rsid w:val="0034552B"/>
    <w:rsid w:val="003455B7"/>
    <w:rsid w:val="00345676"/>
    <w:rsid w:val="003456AA"/>
    <w:rsid w:val="003456DE"/>
    <w:rsid w:val="0034577B"/>
    <w:rsid w:val="00345A83"/>
    <w:rsid w:val="00345B39"/>
    <w:rsid w:val="00345BDF"/>
    <w:rsid w:val="00345C71"/>
    <w:rsid w:val="00345CB7"/>
    <w:rsid w:val="00345D5E"/>
    <w:rsid w:val="00345FB4"/>
    <w:rsid w:val="003460D3"/>
    <w:rsid w:val="0034635B"/>
    <w:rsid w:val="003463B6"/>
    <w:rsid w:val="003464A3"/>
    <w:rsid w:val="003466E0"/>
    <w:rsid w:val="0034670C"/>
    <w:rsid w:val="00346789"/>
    <w:rsid w:val="00346ADD"/>
    <w:rsid w:val="00346BE1"/>
    <w:rsid w:val="00347460"/>
    <w:rsid w:val="0034758F"/>
    <w:rsid w:val="00347750"/>
    <w:rsid w:val="00347D43"/>
    <w:rsid w:val="00347E22"/>
    <w:rsid w:val="00350066"/>
    <w:rsid w:val="0035025D"/>
    <w:rsid w:val="0035031F"/>
    <w:rsid w:val="00350562"/>
    <w:rsid w:val="003505EC"/>
    <w:rsid w:val="0035074C"/>
    <w:rsid w:val="00350872"/>
    <w:rsid w:val="00350C49"/>
    <w:rsid w:val="00350D04"/>
    <w:rsid w:val="00350E42"/>
    <w:rsid w:val="003510A3"/>
    <w:rsid w:val="003511FF"/>
    <w:rsid w:val="00351342"/>
    <w:rsid w:val="0035136E"/>
    <w:rsid w:val="00351538"/>
    <w:rsid w:val="00351C82"/>
    <w:rsid w:val="00351D49"/>
    <w:rsid w:val="00351D5B"/>
    <w:rsid w:val="003520D3"/>
    <w:rsid w:val="00352132"/>
    <w:rsid w:val="003521B6"/>
    <w:rsid w:val="003521E6"/>
    <w:rsid w:val="003525F1"/>
    <w:rsid w:val="00352777"/>
    <w:rsid w:val="00352AA0"/>
    <w:rsid w:val="00352B2A"/>
    <w:rsid w:val="0035346E"/>
    <w:rsid w:val="00353706"/>
    <w:rsid w:val="003539BF"/>
    <w:rsid w:val="00353A3C"/>
    <w:rsid w:val="00353AE3"/>
    <w:rsid w:val="00354001"/>
    <w:rsid w:val="00354124"/>
    <w:rsid w:val="00354450"/>
    <w:rsid w:val="003544FD"/>
    <w:rsid w:val="003545E9"/>
    <w:rsid w:val="003545EF"/>
    <w:rsid w:val="00354633"/>
    <w:rsid w:val="0035494C"/>
    <w:rsid w:val="00354C79"/>
    <w:rsid w:val="00354EF5"/>
    <w:rsid w:val="003550A0"/>
    <w:rsid w:val="003553C4"/>
    <w:rsid w:val="003554D3"/>
    <w:rsid w:val="00355502"/>
    <w:rsid w:val="00355BE9"/>
    <w:rsid w:val="00355D34"/>
    <w:rsid w:val="00355DCA"/>
    <w:rsid w:val="00355F7F"/>
    <w:rsid w:val="00355FEF"/>
    <w:rsid w:val="00355FF5"/>
    <w:rsid w:val="00356036"/>
    <w:rsid w:val="0035619F"/>
    <w:rsid w:val="00356758"/>
    <w:rsid w:val="0035679A"/>
    <w:rsid w:val="003567D4"/>
    <w:rsid w:val="003568E9"/>
    <w:rsid w:val="00356951"/>
    <w:rsid w:val="00356B17"/>
    <w:rsid w:val="00356C8E"/>
    <w:rsid w:val="00356CCC"/>
    <w:rsid w:val="00356EBB"/>
    <w:rsid w:val="00356FC8"/>
    <w:rsid w:val="0035716B"/>
    <w:rsid w:val="003571E9"/>
    <w:rsid w:val="003577FF"/>
    <w:rsid w:val="00357B4D"/>
    <w:rsid w:val="00357C39"/>
    <w:rsid w:val="00357D70"/>
    <w:rsid w:val="00357D93"/>
    <w:rsid w:val="0036001D"/>
    <w:rsid w:val="003600CE"/>
    <w:rsid w:val="00360291"/>
    <w:rsid w:val="00360338"/>
    <w:rsid w:val="00360441"/>
    <w:rsid w:val="00360519"/>
    <w:rsid w:val="0036057D"/>
    <w:rsid w:val="00360584"/>
    <w:rsid w:val="00360840"/>
    <w:rsid w:val="00360880"/>
    <w:rsid w:val="00360A2B"/>
    <w:rsid w:val="00360DB8"/>
    <w:rsid w:val="00360E29"/>
    <w:rsid w:val="00360E3D"/>
    <w:rsid w:val="00360F41"/>
    <w:rsid w:val="00360F92"/>
    <w:rsid w:val="003610C1"/>
    <w:rsid w:val="003612CE"/>
    <w:rsid w:val="00361E71"/>
    <w:rsid w:val="00361FF2"/>
    <w:rsid w:val="003620CF"/>
    <w:rsid w:val="003623B1"/>
    <w:rsid w:val="00362767"/>
    <w:rsid w:val="00362A1A"/>
    <w:rsid w:val="00362D7C"/>
    <w:rsid w:val="00362ED8"/>
    <w:rsid w:val="00362EE9"/>
    <w:rsid w:val="00362FEA"/>
    <w:rsid w:val="003636D0"/>
    <w:rsid w:val="0036387F"/>
    <w:rsid w:val="00363A46"/>
    <w:rsid w:val="00363B18"/>
    <w:rsid w:val="00363BF9"/>
    <w:rsid w:val="003644E3"/>
    <w:rsid w:val="0036470B"/>
    <w:rsid w:val="00364A08"/>
    <w:rsid w:val="00364A18"/>
    <w:rsid w:val="00364FEF"/>
    <w:rsid w:val="003651C3"/>
    <w:rsid w:val="003657AF"/>
    <w:rsid w:val="00365A0C"/>
    <w:rsid w:val="00365A62"/>
    <w:rsid w:val="00365DCA"/>
    <w:rsid w:val="00365E14"/>
    <w:rsid w:val="003660D4"/>
    <w:rsid w:val="003660DE"/>
    <w:rsid w:val="00366560"/>
    <w:rsid w:val="003666F9"/>
    <w:rsid w:val="00366A92"/>
    <w:rsid w:val="00366AB6"/>
    <w:rsid w:val="00366EA6"/>
    <w:rsid w:val="00366ED4"/>
    <w:rsid w:val="00366FE8"/>
    <w:rsid w:val="00367956"/>
    <w:rsid w:val="00367C7E"/>
    <w:rsid w:val="00367FFC"/>
    <w:rsid w:val="00370095"/>
    <w:rsid w:val="003700DF"/>
    <w:rsid w:val="00370153"/>
    <w:rsid w:val="00370167"/>
    <w:rsid w:val="0037024D"/>
    <w:rsid w:val="0037034F"/>
    <w:rsid w:val="00370659"/>
    <w:rsid w:val="0037077A"/>
    <w:rsid w:val="00370879"/>
    <w:rsid w:val="00370BC3"/>
    <w:rsid w:val="00370BEB"/>
    <w:rsid w:val="00370D06"/>
    <w:rsid w:val="00370E6A"/>
    <w:rsid w:val="00371092"/>
    <w:rsid w:val="003710EF"/>
    <w:rsid w:val="00371319"/>
    <w:rsid w:val="00371345"/>
    <w:rsid w:val="00371591"/>
    <w:rsid w:val="003718A0"/>
    <w:rsid w:val="00371B90"/>
    <w:rsid w:val="00371B93"/>
    <w:rsid w:val="00371D33"/>
    <w:rsid w:val="00372306"/>
    <w:rsid w:val="00372379"/>
    <w:rsid w:val="0037238D"/>
    <w:rsid w:val="0037239F"/>
    <w:rsid w:val="00372593"/>
    <w:rsid w:val="003730E2"/>
    <w:rsid w:val="003731B2"/>
    <w:rsid w:val="00373589"/>
    <w:rsid w:val="00373710"/>
    <w:rsid w:val="003739C7"/>
    <w:rsid w:val="00373D18"/>
    <w:rsid w:val="00373DB4"/>
    <w:rsid w:val="00373DF3"/>
    <w:rsid w:val="00374361"/>
    <w:rsid w:val="003743C7"/>
    <w:rsid w:val="00374485"/>
    <w:rsid w:val="00374487"/>
    <w:rsid w:val="00374686"/>
    <w:rsid w:val="003747DA"/>
    <w:rsid w:val="003748A1"/>
    <w:rsid w:val="00374AA3"/>
    <w:rsid w:val="00374BC8"/>
    <w:rsid w:val="00374E86"/>
    <w:rsid w:val="00375094"/>
    <w:rsid w:val="00375399"/>
    <w:rsid w:val="003753CF"/>
    <w:rsid w:val="00375CB1"/>
    <w:rsid w:val="00375D03"/>
    <w:rsid w:val="00375E07"/>
    <w:rsid w:val="00375E18"/>
    <w:rsid w:val="00376058"/>
    <w:rsid w:val="00376381"/>
    <w:rsid w:val="003765E7"/>
    <w:rsid w:val="00376708"/>
    <w:rsid w:val="00376761"/>
    <w:rsid w:val="00376880"/>
    <w:rsid w:val="00376ABE"/>
    <w:rsid w:val="00376AE0"/>
    <w:rsid w:val="00376BB1"/>
    <w:rsid w:val="00376BF2"/>
    <w:rsid w:val="00376C90"/>
    <w:rsid w:val="00376CF5"/>
    <w:rsid w:val="00377346"/>
    <w:rsid w:val="00377379"/>
    <w:rsid w:val="003774FE"/>
    <w:rsid w:val="0037754E"/>
    <w:rsid w:val="003777DD"/>
    <w:rsid w:val="00377851"/>
    <w:rsid w:val="00377A75"/>
    <w:rsid w:val="00377CAC"/>
    <w:rsid w:val="00377ED4"/>
    <w:rsid w:val="0037FC13"/>
    <w:rsid w:val="00380151"/>
    <w:rsid w:val="0038070E"/>
    <w:rsid w:val="00380AA0"/>
    <w:rsid w:val="00380C6B"/>
    <w:rsid w:val="00380D1A"/>
    <w:rsid w:val="00380F08"/>
    <w:rsid w:val="00380F32"/>
    <w:rsid w:val="00381529"/>
    <w:rsid w:val="003815F8"/>
    <w:rsid w:val="00381685"/>
    <w:rsid w:val="003816C0"/>
    <w:rsid w:val="003817A6"/>
    <w:rsid w:val="003818D8"/>
    <w:rsid w:val="00381AB9"/>
    <w:rsid w:val="00381D09"/>
    <w:rsid w:val="00381F55"/>
    <w:rsid w:val="00382067"/>
    <w:rsid w:val="0038257A"/>
    <w:rsid w:val="00382713"/>
    <w:rsid w:val="00382C07"/>
    <w:rsid w:val="00382D94"/>
    <w:rsid w:val="003830EF"/>
    <w:rsid w:val="00383258"/>
    <w:rsid w:val="0038327C"/>
    <w:rsid w:val="003832AC"/>
    <w:rsid w:val="00383482"/>
    <w:rsid w:val="00383518"/>
    <w:rsid w:val="00383689"/>
    <w:rsid w:val="0038386E"/>
    <w:rsid w:val="00383B2A"/>
    <w:rsid w:val="00383C21"/>
    <w:rsid w:val="00383D0C"/>
    <w:rsid w:val="00383DCA"/>
    <w:rsid w:val="00383E97"/>
    <w:rsid w:val="00384147"/>
    <w:rsid w:val="00384582"/>
    <w:rsid w:val="0038459C"/>
    <w:rsid w:val="00384651"/>
    <w:rsid w:val="003846FC"/>
    <w:rsid w:val="00384712"/>
    <w:rsid w:val="003847F3"/>
    <w:rsid w:val="003849ED"/>
    <w:rsid w:val="00384B49"/>
    <w:rsid w:val="00384E9E"/>
    <w:rsid w:val="00384F95"/>
    <w:rsid w:val="0038538D"/>
    <w:rsid w:val="0038584E"/>
    <w:rsid w:val="00385D5C"/>
    <w:rsid w:val="00385DC2"/>
    <w:rsid w:val="00385FFA"/>
    <w:rsid w:val="00386189"/>
    <w:rsid w:val="003861BE"/>
    <w:rsid w:val="003864FA"/>
    <w:rsid w:val="003865FA"/>
    <w:rsid w:val="0038693E"/>
    <w:rsid w:val="00386A1B"/>
    <w:rsid w:val="00386B15"/>
    <w:rsid w:val="00386CAE"/>
    <w:rsid w:val="0038713E"/>
    <w:rsid w:val="00387199"/>
    <w:rsid w:val="0038736D"/>
    <w:rsid w:val="00387667"/>
    <w:rsid w:val="0038773E"/>
    <w:rsid w:val="003879F8"/>
    <w:rsid w:val="00387AF0"/>
    <w:rsid w:val="00387C09"/>
    <w:rsid w:val="00387EDE"/>
    <w:rsid w:val="00387F8A"/>
    <w:rsid w:val="00387F8D"/>
    <w:rsid w:val="0038BD19"/>
    <w:rsid w:val="00390018"/>
    <w:rsid w:val="003900B8"/>
    <w:rsid w:val="003900D6"/>
    <w:rsid w:val="0039025D"/>
    <w:rsid w:val="00390556"/>
    <w:rsid w:val="003908D3"/>
    <w:rsid w:val="003909DD"/>
    <w:rsid w:val="00390AA4"/>
    <w:rsid w:val="00390B68"/>
    <w:rsid w:val="00390E15"/>
    <w:rsid w:val="003910C7"/>
    <w:rsid w:val="00391245"/>
    <w:rsid w:val="00391763"/>
    <w:rsid w:val="00391784"/>
    <w:rsid w:val="003919B4"/>
    <w:rsid w:val="00391A30"/>
    <w:rsid w:val="00391BA3"/>
    <w:rsid w:val="00391C11"/>
    <w:rsid w:val="00391F1E"/>
    <w:rsid w:val="003925A1"/>
    <w:rsid w:val="00392718"/>
    <w:rsid w:val="00392812"/>
    <w:rsid w:val="00392B08"/>
    <w:rsid w:val="00392C63"/>
    <w:rsid w:val="00392E73"/>
    <w:rsid w:val="00392FD6"/>
    <w:rsid w:val="003935C2"/>
    <w:rsid w:val="003935CD"/>
    <w:rsid w:val="00393666"/>
    <w:rsid w:val="00393BE0"/>
    <w:rsid w:val="00393C9F"/>
    <w:rsid w:val="00393EBE"/>
    <w:rsid w:val="0039409D"/>
    <w:rsid w:val="00394533"/>
    <w:rsid w:val="003946A2"/>
    <w:rsid w:val="00394777"/>
    <w:rsid w:val="00394D9F"/>
    <w:rsid w:val="00395445"/>
    <w:rsid w:val="00395483"/>
    <w:rsid w:val="00395711"/>
    <w:rsid w:val="003957DF"/>
    <w:rsid w:val="003958D8"/>
    <w:rsid w:val="00395A05"/>
    <w:rsid w:val="00395A1B"/>
    <w:rsid w:val="00395B07"/>
    <w:rsid w:val="00395B1F"/>
    <w:rsid w:val="00395BCF"/>
    <w:rsid w:val="00395E52"/>
    <w:rsid w:val="00395EE5"/>
    <w:rsid w:val="00396125"/>
    <w:rsid w:val="0039672B"/>
    <w:rsid w:val="0039680B"/>
    <w:rsid w:val="00396ACF"/>
    <w:rsid w:val="00396C9D"/>
    <w:rsid w:val="00396E5E"/>
    <w:rsid w:val="00396EF9"/>
    <w:rsid w:val="00396F88"/>
    <w:rsid w:val="00397205"/>
    <w:rsid w:val="003978D5"/>
    <w:rsid w:val="00397B05"/>
    <w:rsid w:val="00397E21"/>
    <w:rsid w:val="00397E68"/>
    <w:rsid w:val="00397E7D"/>
    <w:rsid w:val="00397E80"/>
    <w:rsid w:val="00397E83"/>
    <w:rsid w:val="003A02E3"/>
    <w:rsid w:val="003A03BF"/>
    <w:rsid w:val="003A04D2"/>
    <w:rsid w:val="003A04E2"/>
    <w:rsid w:val="003A065A"/>
    <w:rsid w:val="003A09FD"/>
    <w:rsid w:val="003A0A7C"/>
    <w:rsid w:val="003A0B12"/>
    <w:rsid w:val="003A0CD4"/>
    <w:rsid w:val="003A0D58"/>
    <w:rsid w:val="003A1110"/>
    <w:rsid w:val="003A11A8"/>
    <w:rsid w:val="003A1571"/>
    <w:rsid w:val="003A15CE"/>
    <w:rsid w:val="003A1632"/>
    <w:rsid w:val="003A1B90"/>
    <w:rsid w:val="003A1BEC"/>
    <w:rsid w:val="003A1CB9"/>
    <w:rsid w:val="003A1D8E"/>
    <w:rsid w:val="003A1E74"/>
    <w:rsid w:val="003A207A"/>
    <w:rsid w:val="003A208E"/>
    <w:rsid w:val="003A2143"/>
    <w:rsid w:val="003A2189"/>
    <w:rsid w:val="003A2399"/>
    <w:rsid w:val="003A2602"/>
    <w:rsid w:val="003A282B"/>
    <w:rsid w:val="003A2B4E"/>
    <w:rsid w:val="003A2C75"/>
    <w:rsid w:val="003A321C"/>
    <w:rsid w:val="003A32F8"/>
    <w:rsid w:val="003A362B"/>
    <w:rsid w:val="003A37D2"/>
    <w:rsid w:val="003A3873"/>
    <w:rsid w:val="003A3909"/>
    <w:rsid w:val="003A398B"/>
    <w:rsid w:val="003A3BB5"/>
    <w:rsid w:val="003A3CCC"/>
    <w:rsid w:val="003A3DC2"/>
    <w:rsid w:val="003A3E1D"/>
    <w:rsid w:val="003A3E5E"/>
    <w:rsid w:val="003A3EC9"/>
    <w:rsid w:val="003A3F31"/>
    <w:rsid w:val="003A40BD"/>
    <w:rsid w:val="003A47B7"/>
    <w:rsid w:val="003A4B19"/>
    <w:rsid w:val="003A4CA3"/>
    <w:rsid w:val="003A4E9C"/>
    <w:rsid w:val="003A5011"/>
    <w:rsid w:val="003A52AE"/>
    <w:rsid w:val="003A53A9"/>
    <w:rsid w:val="003A542D"/>
    <w:rsid w:val="003A5476"/>
    <w:rsid w:val="003A558B"/>
    <w:rsid w:val="003A596C"/>
    <w:rsid w:val="003A5D0F"/>
    <w:rsid w:val="003A5D37"/>
    <w:rsid w:val="003A5E05"/>
    <w:rsid w:val="003A5FEF"/>
    <w:rsid w:val="003A603B"/>
    <w:rsid w:val="003A63CA"/>
    <w:rsid w:val="003A6418"/>
    <w:rsid w:val="003A6421"/>
    <w:rsid w:val="003A65AA"/>
    <w:rsid w:val="003A66B2"/>
    <w:rsid w:val="003A6987"/>
    <w:rsid w:val="003A6AF1"/>
    <w:rsid w:val="003A6E6C"/>
    <w:rsid w:val="003A7357"/>
    <w:rsid w:val="003A74EB"/>
    <w:rsid w:val="003A76C3"/>
    <w:rsid w:val="003A79EB"/>
    <w:rsid w:val="003A7A7A"/>
    <w:rsid w:val="003A7C51"/>
    <w:rsid w:val="003A7FDC"/>
    <w:rsid w:val="003B0560"/>
    <w:rsid w:val="003B09A7"/>
    <w:rsid w:val="003B0D28"/>
    <w:rsid w:val="003B0E3F"/>
    <w:rsid w:val="003B110C"/>
    <w:rsid w:val="003B1245"/>
    <w:rsid w:val="003B1295"/>
    <w:rsid w:val="003B161E"/>
    <w:rsid w:val="003B17D9"/>
    <w:rsid w:val="003B18DA"/>
    <w:rsid w:val="003B1B92"/>
    <w:rsid w:val="003B1EC5"/>
    <w:rsid w:val="003B2409"/>
    <w:rsid w:val="003B250E"/>
    <w:rsid w:val="003B27D7"/>
    <w:rsid w:val="003B2B29"/>
    <w:rsid w:val="003B2B4F"/>
    <w:rsid w:val="003B2C55"/>
    <w:rsid w:val="003B2EA3"/>
    <w:rsid w:val="003B2FA6"/>
    <w:rsid w:val="003B3209"/>
    <w:rsid w:val="003B343E"/>
    <w:rsid w:val="003B3A52"/>
    <w:rsid w:val="003B3B94"/>
    <w:rsid w:val="003B3BB7"/>
    <w:rsid w:val="003B3BDF"/>
    <w:rsid w:val="003B3ED6"/>
    <w:rsid w:val="003B413F"/>
    <w:rsid w:val="003B4534"/>
    <w:rsid w:val="003B4630"/>
    <w:rsid w:val="003B4798"/>
    <w:rsid w:val="003B47AF"/>
    <w:rsid w:val="003B5015"/>
    <w:rsid w:val="003B52B4"/>
    <w:rsid w:val="003B56C6"/>
    <w:rsid w:val="003B56D0"/>
    <w:rsid w:val="003B5A49"/>
    <w:rsid w:val="003B5D4B"/>
    <w:rsid w:val="003B615C"/>
    <w:rsid w:val="003B616E"/>
    <w:rsid w:val="003B635C"/>
    <w:rsid w:val="003B67F7"/>
    <w:rsid w:val="003B6833"/>
    <w:rsid w:val="003B6A21"/>
    <w:rsid w:val="003B6B7A"/>
    <w:rsid w:val="003B6F9B"/>
    <w:rsid w:val="003B70B9"/>
    <w:rsid w:val="003B70BB"/>
    <w:rsid w:val="003B7122"/>
    <w:rsid w:val="003B7161"/>
    <w:rsid w:val="003B7626"/>
    <w:rsid w:val="003B7640"/>
    <w:rsid w:val="003B7BF0"/>
    <w:rsid w:val="003B7D17"/>
    <w:rsid w:val="003B7DEB"/>
    <w:rsid w:val="003B7F00"/>
    <w:rsid w:val="003B7F02"/>
    <w:rsid w:val="003C0289"/>
    <w:rsid w:val="003C02B6"/>
    <w:rsid w:val="003C04E2"/>
    <w:rsid w:val="003C04F3"/>
    <w:rsid w:val="003C070B"/>
    <w:rsid w:val="003C099C"/>
    <w:rsid w:val="003C0C20"/>
    <w:rsid w:val="003C0CCA"/>
    <w:rsid w:val="003C111D"/>
    <w:rsid w:val="003C11AA"/>
    <w:rsid w:val="003C12C0"/>
    <w:rsid w:val="003C13A7"/>
    <w:rsid w:val="003C1409"/>
    <w:rsid w:val="003C1466"/>
    <w:rsid w:val="003C14AD"/>
    <w:rsid w:val="003C1636"/>
    <w:rsid w:val="003C1862"/>
    <w:rsid w:val="003C1905"/>
    <w:rsid w:val="003C19CA"/>
    <w:rsid w:val="003C1A8B"/>
    <w:rsid w:val="003C1D94"/>
    <w:rsid w:val="003C1D96"/>
    <w:rsid w:val="003C26C8"/>
    <w:rsid w:val="003C2AF0"/>
    <w:rsid w:val="003C2B1D"/>
    <w:rsid w:val="003C2B3C"/>
    <w:rsid w:val="003C2EC7"/>
    <w:rsid w:val="003C310D"/>
    <w:rsid w:val="003C3546"/>
    <w:rsid w:val="003C362D"/>
    <w:rsid w:val="003C385C"/>
    <w:rsid w:val="003C3877"/>
    <w:rsid w:val="003C3966"/>
    <w:rsid w:val="003C3A5D"/>
    <w:rsid w:val="003C3AB3"/>
    <w:rsid w:val="003C3AB6"/>
    <w:rsid w:val="003C3D68"/>
    <w:rsid w:val="003C3DAE"/>
    <w:rsid w:val="003C3DC0"/>
    <w:rsid w:val="003C3DC5"/>
    <w:rsid w:val="003C3DD6"/>
    <w:rsid w:val="003C3EF3"/>
    <w:rsid w:val="003C3F43"/>
    <w:rsid w:val="003C407D"/>
    <w:rsid w:val="003C41F6"/>
    <w:rsid w:val="003C4264"/>
    <w:rsid w:val="003C43D5"/>
    <w:rsid w:val="003C4586"/>
    <w:rsid w:val="003C47F1"/>
    <w:rsid w:val="003C48A5"/>
    <w:rsid w:val="003C4DA9"/>
    <w:rsid w:val="003C4EC4"/>
    <w:rsid w:val="003C502F"/>
    <w:rsid w:val="003C5030"/>
    <w:rsid w:val="003C5345"/>
    <w:rsid w:val="003C53E6"/>
    <w:rsid w:val="003C555D"/>
    <w:rsid w:val="003C558E"/>
    <w:rsid w:val="003C5709"/>
    <w:rsid w:val="003C5BCD"/>
    <w:rsid w:val="003C5C81"/>
    <w:rsid w:val="003C5D3E"/>
    <w:rsid w:val="003C5FF1"/>
    <w:rsid w:val="003C6054"/>
    <w:rsid w:val="003C613F"/>
    <w:rsid w:val="003C64BF"/>
    <w:rsid w:val="003C68C0"/>
    <w:rsid w:val="003C6AF4"/>
    <w:rsid w:val="003C6CA0"/>
    <w:rsid w:val="003C6CBE"/>
    <w:rsid w:val="003C6E39"/>
    <w:rsid w:val="003C6E65"/>
    <w:rsid w:val="003C70EB"/>
    <w:rsid w:val="003C7498"/>
    <w:rsid w:val="003C7506"/>
    <w:rsid w:val="003C7530"/>
    <w:rsid w:val="003C761C"/>
    <w:rsid w:val="003C7793"/>
    <w:rsid w:val="003C79FB"/>
    <w:rsid w:val="003C7A08"/>
    <w:rsid w:val="003C7B49"/>
    <w:rsid w:val="003C7C01"/>
    <w:rsid w:val="003C7C17"/>
    <w:rsid w:val="003C7D07"/>
    <w:rsid w:val="003C7D14"/>
    <w:rsid w:val="003C7DA6"/>
    <w:rsid w:val="003C7F39"/>
    <w:rsid w:val="003D0280"/>
    <w:rsid w:val="003D0382"/>
    <w:rsid w:val="003D039B"/>
    <w:rsid w:val="003D043B"/>
    <w:rsid w:val="003D06B2"/>
    <w:rsid w:val="003D0782"/>
    <w:rsid w:val="003D09D8"/>
    <w:rsid w:val="003D0CA8"/>
    <w:rsid w:val="003D0CDE"/>
    <w:rsid w:val="003D0D7F"/>
    <w:rsid w:val="003D1049"/>
    <w:rsid w:val="003D10DC"/>
    <w:rsid w:val="003D161E"/>
    <w:rsid w:val="003D1667"/>
    <w:rsid w:val="003D18F5"/>
    <w:rsid w:val="003D1B51"/>
    <w:rsid w:val="003D1B71"/>
    <w:rsid w:val="003D1BE4"/>
    <w:rsid w:val="003D1C8F"/>
    <w:rsid w:val="003D1E0F"/>
    <w:rsid w:val="003D1E92"/>
    <w:rsid w:val="003D1ED1"/>
    <w:rsid w:val="003D1F4A"/>
    <w:rsid w:val="003D20B0"/>
    <w:rsid w:val="003D22AD"/>
    <w:rsid w:val="003D22CF"/>
    <w:rsid w:val="003D25EB"/>
    <w:rsid w:val="003D2678"/>
    <w:rsid w:val="003D26AE"/>
    <w:rsid w:val="003D2724"/>
    <w:rsid w:val="003D2766"/>
    <w:rsid w:val="003D2880"/>
    <w:rsid w:val="003D2CBF"/>
    <w:rsid w:val="003D2CE1"/>
    <w:rsid w:val="003D2DED"/>
    <w:rsid w:val="003D2FA0"/>
    <w:rsid w:val="003D31E3"/>
    <w:rsid w:val="003D3698"/>
    <w:rsid w:val="003D3A24"/>
    <w:rsid w:val="003D3D17"/>
    <w:rsid w:val="003D3FBF"/>
    <w:rsid w:val="003D4029"/>
    <w:rsid w:val="003D40F4"/>
    <w:rsid w:val="003D4143"/>
    <w:rsid w:val="003D444F"/>
    <w:rsid w:val="003D4551"/>
    <w:rsid w:val="003D45DE"/>
    <w:rsid w:val="003D466C"/>
    <w:rsid w:val="003D4675"/>
    <w:rsid w:val="003D4970"/>
    <w:rsid w:val="003D4B5E"/>
    <w:rsid w:val="003D4B89"/>
    <w:rsid w:val="003D4BD7"/>
    <w:rsid w:val="003D4DE4"/>
    <w:rsid w:val="003D4F80"/>
    <w:rsid w:val="003D4FEE"/>
    <w:rsid w:val="003D52A4"/>
    <w:rsid w:val="003D52D8"/>
    <w:rsid w:val="003D52FC"/>
    <w:rsid w:val="003D57AE"/>
    <w:rsid w:val="003D58A8"/>
    <w:rsid w:val="003D593F"/>
    <w:rsid w:val="003D5A05"/>
    <w:rsid w:val="003D664B"/>
    <w:rsid w:val="003D6720"/>
    <w:rsid w:val="003D6BAD"/>
    <w:rsid w:val="003D6E81"/>
    <w:rsid w:val="003D703E"/>
    <w:rsid w:val="003D7080"/>
    <w:rsid w:val="003D7146"/>
    <w:rsid w:val="003D7252"/>
    <w:rsid w:val="003D72DC"/>
    <w:rsid w:val="003D73AF"/>
    <w:rsid w:val="003D7552"/>
    <w:rsid w:val="003D7B98"/>
    <w:rsid w:val="003D7F08"/>
    <w:rsid w:val="003E00EB"/>
    <w:rsid w:val="003E0305"/>
    <w:rsid w:val="003E054C"/>
    <w:rsid w:val="003E0A3C"/>
    <w:rsid w:val="003E0BDD"/>
    <w:rsid w:val="003E0C19"/>
    <w:rsid w:val="003E0E6A"/>
    <w:rsid w:val="003E1035"/>
    <w:rsid w:val="003E120F"/>
    <w:rsid w:val="003E13DB"/>
    <w:rsid w:val="003E15E3"/>
    <w:rsid w:val="003E16FD"/>
    <w:rsid w:val="003E1732"/>
    <w:rsid w:val="003E18D5"/>
    <w:rsid w:val="003E1A7E"/>
    <w:rsid w:val="003E1E86"/>
    <w:rsid w:val="003E20E2"/>
    <w:rsid w:val="003E2216"/>
    <w:rsid w:val="003E2312"/>
    <w:rsid w:val="003E2315"/>
    <w:rsid w:val="003E2363"/>
    <w:rsid w:val="003E2393"/>
    <w:rsid w:val="003E2445"/>
    <w:rsid w:val="003E26EF"/>
    <w:rsid w:val="003E2A7F"/>
    <w:rsid w:val="003E2CC6"/>
    <w:rsid w:val="003E321E"/>
    <w:rsid w:val="003E3460"/>
    <w:rsid w:val="003E3496"/>
    <w:rsid w:val="003E363A"/>
    <w:rsid w:val="003E36F1"/>
    <w:rsid w:val="003E39F5"/>
    <w:rsid w:val="003E3A0A"/>
    <w:rsid w:val="003E3A76"/>
    <w:rsid w:val="003E3B4F"/>
    <w:rsid w:val="003E3C24"/>
    <w:rsid w:val="003E3E88"/>
    <w:rsid w:val="003E4442"/>
    <w:rsid w:val="003E46B6"/>
    <w:rsid w:val="003E4752"/>
    <w:rsid w:val="003E4B61"/>
    <w:rsid w:val="003E4CA9"/>
    <w:rsid w:val="003E4F8E"/>
    <w:rsid w:val="003E5056"/>
    <w:rsid w:val="003E5265"/>
    <w:rsid w:val="003E53EA"/>
    <w:rsid w:val="003E55A1"/>
    <w:rsid w:val="003E55E3"/>
    <w:rsid w:val="003E581C"/>
    <w:rsid w:val="003E5863"/>
    <w:rsid w:val="003E5915"/>
    <w:rsid w:val="003E5ADD"/>
    <w:rsid w:val="003E5BB8"/>
    <w:rsid w:val="003E5C11"/>
    <w:rsid w:val="003E5CB3"/>
    <w:rsid w:val="003E5CB6"/>
    <w:rsid w:val="003E5D64"/>
    <w:rsid w:val="003E5E8A"/>
    <w:rsid w:val="003E5FE0"/>
    <w:rsid w:val="003E608C"/>
    <w:rsid w:val="003E61BC"/>
    <w:rsid w:val="003E63E4"/>
    <w:rsid w:val="003E641E"/>
    <w:rsid w:val="003E6506"/>
    <w:rsid w:val="003E672F"/>
    <w:rsid w:val="003E67E4"/>
    <w:rsid w:val="003E6AF2"/>
    <w:rsid w:val="003E6C12"/>
    <w:rsid w:val="003E6F3E"/>
    <w:rsid w:val="003E6F3F"/>
    <w:rsid w:val="003E6FB1"/>
    <w:rsid w:val="003E799A"/>
    <w:rsid w:val="003E7B03"/>
    <w:rsid w:val="003E7B2B"/>
    <w:rsid w:val="003E7B92"/>
    <w:rsid w:val="003E7CC5"/>
    <w:rsid w:val="003E7D58"/>
    <w:rsid w:val="003E7F46"/>
    <w:rsid w:val="003E7F7D"/>
    <w:rsid w:val="003E8D9A"/>
    <w:rsid w:val="003E9CE3"/>
    <w:rsid w:val="003F0026"/>
    <w:rsid w:val="003F00FF"/>
    <w:rsid w:val="003F0280"/>
    <w:rsid w:val="003F03CF"/>
    <w:rsid w:val="003F03F7"/>
    <w:rsid w:val="003F0573"/>
    <w:rsid w:val="003F08EB"/>
    <w:rsid w:val="003F0A0E"/>
    <w:rsid w:val="003F0CD2"/>
    <w:rsid w:val="003F0F00"/>
    <w:rsid w:val="003F0F83"/>
    <w:rsid w:val="003F10B9"/>
    <w:rsid w:val="003F1330"/>
    <w:rsid w:val="003F15F0"/>
    <w:rsid w:val="003F1761"/>
    <w:rsid w:val="003F1924"/>
    <w:rsid w:val="003F1DAF"/>
    <w:rsid w:val="003F1E66"/>
    <w:rsid w:val="003F1E6E"/>
    <w:rsid w:val="003F1F1C"/>
    <w:rsid w:val="003F214E"/>
    <w:rsid w:val="003F2225"/>
    <w:rsid w:val="003F2279"/>
    <w:rsid w:val="003F251B"/>
    <w:rsid w:val="003F2536"/>
    <w:rsid w:val="003F257A"/>
    <w:rsid w:val="003F26B7"/>
    <w:rsid w:val="003F2EDF"/>
    <w:rsid w:val="003F30E6"/>
    <w:rsid w:val="003F3137"/>
    <w:rsid w:val="003F31D9"/>
    <w:rsid w:val="003F32A4"/>
    <w:rsid w:val="003F3A25"/>
    <w:rsid w:val="003F3AFE"/>
    <w:rsid w:val="003F3DFC"/>
    <w:rsid w:val="003F3FD4"/>
    <w:rsid w:val="003F4072"/>
    <w:rsid w:val="003F4119"/>
    <w:rsid w:val="003F490F"/>
    <w:rsid w:val="003F491B"/>
    <w:rsid w:val="003F4B7F"/>
    <w:rsid w:val="003F4DD2"/>
    <w:rsid w:val="003F4F89"/>
    <w:rsid w:val="003F4FF0"/>
    <w:rsid w:val="003F5042"/>
    <w:rsid w:val="003F52F2"/>
    <w:rsid w:val="003F5387"/>
    <w:rsid w:val="003F546A"/>
    <w:rsid w:val="003F58E2"/>
    <w:rsid w:val="003F62F4"/>
    <w:rsid w:val="003F63D4"/>
    <w:rsid w:val="003F64F7"/>
    <w:rsid w:val="003F65C6"/>
    <w:rsid w:val="003F66F0"/>
    <w:rsid w:val="003F6779"/>
    <w:rsid w:val="003F6870"/>
    <w:rsid w:val="003F69AF"/>
    <w:rsid w:val="003F6C3E"/>
    <w:rsid w:val="003F6D8B"/>
    <w:rsid w:val="003F6DA4"/>
    <w:rsid w:val="003F6EF5"/>
    <w:rsid w:val="003F723A"/>
    <w:rsid w:val="003F7350"/>
    <w:rsid w:val="003F74A3"/>
    <w:rsid w:val="003F74A4"/>
    <w:rsid w:val="003F761A"/>
    <w:rsid w:val="003F76B3"/>
    <w:rsid w:val="003F7DAC"/>
    <w:rsid w:val="003F7DCA"/>
    <w:rsid w:val="003F7EBE"/>
    <w:rsid w:val="003F7F11"/>
    <w:rsid w:val="0040024A"/>
    <w:rsid w:val="00400283"/>
    <w:rsid w:val="0040075C"/>
    <w:rsid w:val="0040078F"/>
    <w:rsid w:val="00400825"/>
    <w:rsid w:val="00400B77"/>
    <w:rsid w:val="00400FC2"/>
    <w:rsid w:val="00401112"/>
    <w:rsid w:val="00401145"/>
    <w:rsid w:val="004011F8"/>
    <w:rsid w:val="00401698"/>
    <w:rsid w:val="004016DC"/>
    <w:rsid w:val="00402045"/>
    <w:rsid w:val="0040208C"/>
    <w:rsid w:val="004027DA"/>
    <w:rsid w:val="004028CB"/>
    <w:rsid w:val="00402CB5"/>
    <w:rsid w:val="00402E29"/>
    <w:rsid w:val="00402F18"/>
    <w:rsid w:val="004031E5"/>
    <w:rsid w:val="0040321F"/>
    <w:rsid w:val="004032BB"/>
    <w:rsid w:val="0040346A"/>
    <w:rsid w:val="00403541"/>
    <w:rsid w:val="00403544"/>
    <w:rsid w:val="004035A0"/>
    <w:rsid w:val="00403C2F"/>
    <w:rsid w:val="0040416E"/>
    <w:rsid w:val="00404619"/>
    <w:rsid w:val="00404D19"/>
    <w:rsid w:val="004050F2"/>
    <w:rsid w:val="0040522A"/>
    <w:rsid w:val="00405357"/>
    <w:rsid w:val="004053DD"/>
    <w:rsid w:val="00405402"/>
    <w:rsid w:val="004055FC"/>
    <w:rsid w:val="00405742"/>
    <w:rsid w:val="004057B1"/>
    <w:rsid w:val="00405812"/>
    <w:rsid w:val="00405833"/>
    <w:rsid w:val="00405A95"/>
    <w:rsid w:val="00405B0C"/>
    <w:rsid w:val="00405C52"/>
    <w:rsid w:val="00406278"/>
    <w:rsid w:val="00406291"/>
    <w:rsid w:val="0040648E"/>
    <w:rsid w:val="00406565"/>
    <w:rsid w:val="00406576"/>
    <w:rsid w:val="004067D3"/>
    <w:rsid w:val="0040697F"/>
    <w:rsid w:val="00406AAE"/>
    <w:rsid w:val="00406BAD"/>
    <w:rsid w:val="00406CDE"/>
    <w:rsid w:val="004070F7"/>
    <w:rsid w:val="004073B0"/>
    <w:rsid w:val="004076C1"/>
    <w:rsid w:val="00407C24"/>
    <w:rsid w:val="004102CF"/>
    <w:rsid w:val="00410505"/>
    <w:rsid w:val="00410776"/>
    <w:rsid w:val="00410FB1"/>
    <w:rsid w:val="004111CA"/>
    <w:rsid w:val="004112A7"/>
    <w:rsid w:val="004113F4"/>
    <w:rsid w:val="00411594"/>
    <w:rsid w:val="004119CB"/>
    <w:rsid w:val="00412024"/>
    <w:rsid w:val="004121AD"/>
    <w:rsid w:val="00412227"/>
    <w:rsid w:val="004122A2"/>
    <w:rsid w:val="0041232E"/>
    <w:rsid w:val="00412449"/>
    <w:rsid w:val="004125CF"/>
    <w:rsid w:val="004126D3"/>
    <w:rsid w:val="004129E7"/>
    <w:rsid w:val="00412E41"/>
    <w:rsid w:val="00412EF6"/>
    <w:rsid w:val="00413123"/>
    <w:rsid w:val="004131AA"/>
    <w:rsid w:val="0041328A"/>
    <w:rsid w:val="004132F0"/>
    <w:rsid w:val="0041355E"/>
    <w:rsid w:val="004135E4"/>
    <w:rsid w:val="00413602"/>
    <w:rsid w:val="0041377B"/>
    <w:rsid w:val="0041397A"/>
    <w:rsid w:val="00413B90"/>
    <w:rsid w:val="00413B96"/>
    <w:rsid w:val="00413D43"/>
    <w:rsid w:val="00413E7C"/>
    <w:rsid w:val="00413EE8"/>
    <w:rsid w:val="00413F0B"/>
    <w:rsid w:val="004144BB"/>
    <w:rsid w:val="00414734"/>
    <w:rsid w:val="004147B5"/>
    <w:rsid w:val="00414A64"/>
    <w:rsid w:val="00414AE6"/>
    <w:rsid w:val="00414B73"/>
    <w:rsid w:val="00414BFA"/>
    <w:rsid w:val="00414C37"/>
    <w:rsid w:val="00414C52"/>
    <w:rsid w:val="00414D1E"/>
    <w:rsid w:val="00414D39"/>
    <w:rsid w:val="00414DDC"/>
    <w:rsid w:val="00414FAF"/>
    <w:rsid w:val="004152AB"/>
    <w:rsid w:val="004155F4"/>
    <w:rsid w:val="00415636"/>
    <w:rsid w:val="00415B1F"/>
    <w:rsid w:val="00415B53"/>
    <w:rsid w:val="00415F04"/>
    <w:rsid w:val="00415F18"/>
    <w:rsid w:val="0041603C"/>
    <w:rsid w:val="0041627D"/>
    <w:rsid w:val="00416292"/>
    <w:rsid w:val="004163C3"/>
    <w:rsid w:val="00416442"/>
    <w:rsid w:val="0041668C"/>
    <w:rsid w:val="0041684D"/>
    <w:rsid w:val="0041729F"/>
    <w:rsid w:val="004172A6"/>
    <w:rsid w:val="004172C2"/>
    <w:rsid w:val="00417905"/>
    <w:rsid w:val="00417B02"/>
    <w:rsid w:val="00417C96"/>
    <w:rsid w:val="00417F25"/>
    <w:rsid w:val="00420111"/>
    <w:rsid w:val="004202F4"/>
    <w:rsid w:val="00420548"/>
    <w:rsid w:val="00420863"/>
    <w:rsid w:val="00420B8A"/>
    <w:rsid w:val="00420F4C"/>
    <w:rsid w:val="00421089"/>
    <w:rsid w:val="0042116D"/>
    <w:rsid w:val="0042155D"/>
    <w:rsid w:val="0042187D"/>
    <w:rsid w:val="004219DB"/>
    <w:rsid w:val="00421AB0"/>
    <w:rsid w:val="00421FDA"/>
    <w:rsid w:val="0042204E"/>
    <w:rsid w:val="004223AB"/>
    <w:rsid w:val="0042249A"/>
    <w:rsid w:val="00422600"/>
    <w:rsid w:val="00422A88"/>
    <w:rsid w:val="00422B57"/>
    <w:rsid w:val="00422D76"/>
    <w:rsid w:val="00422EAD"/>
    <w:rsid w:val="00423552"/>
    <w:rsid w:val="0042357B"/>
    <w:rsid w:val="0042358C"/>
    <w:rsid w:val="0042387C"/>
    <w:rsid w:val="004238B0"/>
    <w:rsid w:val="00423A2F"/>
    <w:rsid w:val="00423B14"/>
    <w:rsid w:val="00423B5D"/>
    <w:rsid w:val="00423FE9"/>
    <w:rsid w:val="00424473"/>
    <w:rsid w:val="0042473E"/>
    <w:rsid w:val="004249F2"/>
    <w:rsid w:val="00424A4A"/>
    <w:rsid w:val="00424AED"/>
    <w:rsid w:val="00424D1E"/>
    <w:rsid w:val="00424F26"/>
    <w:rsid w:val="00425124"/>
    <w:rsid w:val="00425134"/>
    <w:rsid w:val="00425395"/>
    <w:rsid w:val="00425460"/>
    <w:rsid w:val="00425536"/>
    <w:rsid w:val="00425B9B"/>
    <w:rsid w:val="00425CCD"/>
    <w:rsid w:val="00425E47"/>
    <w:rsid w:val="00425E83"/>
    <w:rsid w:val="00425FB2"/>
    <w:rsid w:val="00425FCC"/>
    <w:rsid w:val="00426080"/>
    <w:rsid w:val="004260A8"/>
    <w:rsid w:val="00426A2E"/>
    <w:rsid w:val="0042718D"/>
    <w:rsid w:val="0042725D"/>
    <w:rsid w:val="004274FD"/>
    <w:rsid w:val="00427550"/>
    <w:rsid w:val="00427598"/>
    <w:rsid w:val="004277DD"/>
    <w:rsid w:val="0042781C"/>
    <w:rsid w:val="0042786F"/>
    <w:rsid w:val="00427AC1"/>
    <w:rsid w:val="00427EE2"/>
    <w:rsid w:val="00430034"/>
    <w:rsid w:val="00430172"/>
    <w:rsid w:val="00430245"/>
    <w:rsid w:val="0043042A"/>
    <w:rsid w:val="004305ED"/>
    <w:rsid w:val="0043068F"/>
    <w:rsid w:val="00430769"/>
    <w:rsid w:val="004309E3"/>
    <w:rsid w:val="00430CF5"/>
    <w:rsid w:val="00430FB6"/>
    <w:rsid w:val="00431063"/>
    <w:rsid w:val="004313E4"/>
    <w:rsid w:val="0043150F"/>
    <w:rsid w:val="00431652"/>
    <w:rsid w:val="00431763"/>
    <w:rsid w:val="00431988"/>
    <w:rsid w:val="00431A5B"/>
    <w:rsid w:val="00431EF3"/>
    <w:rsid w:val="00431F3F"/>
    <w:rsid w:val="00432206"/>
    <w:rsid w:val="00432321"/>
    <w:rsid w:val="004323F0"/>
    <w:rsid w:val="0043240D"/>
    <w:rsid w:val="00432588"/>
    <w:rsid w:val="00432862"/>
    <w:rsid w:val="004328AF"/>
    <w:rsid w:val="00432DD6"/>
    <w:rsid w:val="00432EB8"/>
    <w:rsid w:val="00433009"/>
    <w:rsid w:val="00433190"/>
    <w:rsid w:val="004331B4"/>
    <w:rsid w:val="00433822"/>
    <w:rsid w:val="00433B2E"/>
    <w:rsid w:val="00433F91"/>
    <w:rsid w:val="00434130"/>
    <w:rsid w:val="004342BE"/>
    <w:rsid w:val="00434344"/>
    <w:rsid w:val="00434385"/>
    <w:rsid w:val="00434496"/>
    <w:rsid w:val="00434765"/>
    <w:rsid w:val="004347FA"/>
    <w:rsid w:val="004347FE"/>
    <w:rsid w:val="004348F2"/>
    <w:rsid w:val="00434E8A"/>
    <w:rsid w:val="0043505B"/>
    <w:rsid w:val="00435502"/>
    <w:rsid w:val="00435659"/>
    <w:rsid w:val="00435733"/>
    <w:rsid w:val="00435746"/>
    <w:rsid w:val="004358CE"/>
    <w:rsid w:val="00435927"/>
    <w:rsid w:val="00435A8C"/>
    <w:rsid w:val="00435BA6"/>
    <w:rsid w:val="00435C04"/>
    <w:rsid w:val="00435D70"/>
    <w:rsid w:val="00435D82"/>
    <w:rsid w:val="00436265"/>
    <w:rsid w:val="00436302"/>
    <w:rsid w:val="004365FC"/>
    <w:rsid w:val="0043689F"/>
    <w:rsid w:val="00436A7E"/>
    <w:rsid w:val="00436B0D"/>
    <w:rsid w:val="00436F41"/>
    <w:rsid w:val="0043702A"/>
    <w:rsid w:val="0043720F"/>
    <w:rsid w:val="004372E2"/>
    <w:rsid w:val="00437428"/>
    <w:rsid w:val="00437474"/>
    <w:rsid w:val="00437551"/>
    <w:rsid w:val="00437619"/>
    <w:rsid w:val="00437779"/>
    <w:rsid w:val="00437C99"/>
    <w:rsid w:val="00440268"/>
    <w:rsid w:val="004404FC"/>
    <w:rsid w:val="00440836"/>
    <w:rsid w:val="00440999"/>
    <w:rsid w:val="00440A5F"/>
    <w:rsid w:val="00440AD1"/>
    <w:rsid w:val="0044109B"/>
    <w:rsid w:val="0044126A"/>
    <w:rsid w:val="004417A7"/>
    <w:rsid w:val="00441D00"/>
    <w:rsid w:val="00441F1F"/>
    <w:rsid w:val="00441F53"/>
    <w:rsid w:val="00442120"/>
    <w:rsid w:val="0044212B"/>
    <w:rsid w:val="00442239"/>
    <w:rsid w:val="0044229F"/>
    <w:rsid w:val="0044231E"/>
    <w:rsid w:val="0044247F"/>
    <w:rsid w:val="0044276F"/>
    <w:rsid w:val="00442B45"/>
    <w:rsid w:val="00442E97"/>
    <w:rsid w:val="00442FCE"/>
    <w:rsid w:val="00443040"/>
    <w:rsid w:val="00443099"/>
    <w:rsid w:val="00443217"/>
    <w:rsid w:val="004432E1"/>
    <w:rsid w:val="00443389"/>
    <w:rsid w:val="004434C2"/>
    <w:rsid w:val="004435DD"/>
    <w:rsid w:val="00443707"/>
    <w:rsid w:val="00443777"/>
    <w:rsid w:val="00443799"/>
    <w:rsid w:val="00443806"/>
    <w:rsid w:val="00443C57"/>
    <w:rsid w:val="004441C1"/>
    <w:rsid w:val="0044429C"/>
    <w:rsid w:val="004442EB"/>
    <w:rsid w:val="0044433C"/>
    <w:rsid w:val="00444596"/>
    <w:rsid w:val="004445BC"/>
    <w:rsid w:val="004447E4"/>
    <w:rsid w:val="00444867"/>
    <w:rsid w:val="00444893"/>
    <w:rsid w:val="00444D36"/>
    <w:rsid w:val="00444EF7"/>
    <w:rsid w:val="00444FF4"/>
    <w:rsid w:val="004452A4"/>
    <w:rsid w:val="004453D5"/>
    <w:rsid w:val="00445958"/>
    <w:rsid w:val="00445982"/>
    <w:rsid w:val="00445AEF"/>
    <w:rsid w:val="00445CB6"/>
    <w:rsid w:val="00445ECB"/>
    <w:rsid w:val="00446180"/>
    <w:rsid w:val="004463A5"/>
    <w:rsid w:val="004463DE"/>
    <w:rsid w:val="00446488"/>
    <w:rsid w:val="004465F7"/>
    <w:rsid w:val="00446751"/>
    <w:rsid w:val="00446BCF"/>
    <w:rsid w:val="00446BD9"/>
    <w:rsid w:val="00446D86"/>
    <w:rsid w:val="00447048"/>
    <w:rsid w:val="0044720B"/>
    <w:rsid w:val="00447458"/>
    <w:rsid w:val="004474A2"/>
    <w:rsid w:val="00447715"/>
    <w:rsid w:val="00447AFA"/>
    <w:rsid w:val="00447C9C"/>
    <w:rsid w:val="00447FF1"/>
    <w:rsid w:val="0045014F"/>
    <w:rsid w:val="0045031E"/>
    <w:rsid w:val="004503C5"/>
    <w:rsid w:val="00450B32"/>
    <w:rsid w:val="00450DD7"/>
    <w:rsid w:val="00450F4A"/>
    <w:rsid w:val="00451098"/>
    <w:rsid w:val="004510E0"/>
    <w:rsid w:val="0045130C"/>
    <w:rsid w:val="00451649"/>
    <w:rsid w:val="004517F9"/>
    <w:rsid w:val="0045198E"/>
    <w:rsid w:val="00451BC1"/>
    <w:rsid w:val="00451BD0"/>
    <w:rsid w:val="00451C44"/>
    <w:rsid w:val="0045204C"/>
    <w:rsid w:val="0045212C"/>
    <w:rsid w:val="004521FA"/>
    <w:rsid w:val="00452256"/>
    <w:rsid w:val="00452369"/>
    <w:rsid w:val="00452433"/>
    <w:rsid w:val="004524BF"/>
    <w:rsid w:val="00452563"/>
    <w:rsid w:val="00452596"/>
    <w:rsid w:val="0045264B"/>
    <w:rsid w:val="0045294E"/>
    <w:rsid w:val="00452B7F"/>
    <w:rsid w:val="00452BDF"/>
    <w:rsid w:val="00452D55"/>
    <w:rsid w:val="004530E1"/>
    <w:rsid w:val="0045321D"/>
    <w:rsid w:val="0045331A"/>
    <w:rsid w:val="004537C6"/>
    <w:rsid w:val="0045383D"/>
    <w:rsid w:val="004538A2"/>
    <w:rsid w:val="004538BC"/>
    <w:rsid w:val="004538F9"/>
    <w:rsid w:val="00453A4C"/>
    <w:rsid w:val="00453B99"/>
    <w:rsid w:val="00453BF9"/>
    <w:rsid w:val="00453DF7"/>
    <w:rsid w:val="00453E49"/>
    <w:rsid w:val="00453E55"/>
    <w:rsid w:val="00454152"/>
    <w:rsid w:val="00454336"/>
    <w:rsid w:val="0045448E"/>
    <w:rsid w:val="004544E3"/>
    <w:rsid w:val="00454895"/>
    <w:rsid w:val="004548A2"/>
    <w:rsid w:val="004549BD"/>
    <w:rsid w:val="004549F8"/>
    <w:rsid w:val="00454AAC"/>
    <w:rsid w:val="00454B74"/>
    <w:rsid w:val="00454D73"/>
    <w:rsid w:val="0045529D"/>
    <w:rsid w:val="00455315"/>
    <w:rsid w:val="0045546A"/>
    <w:rsid w:val="00455552"/>
    <w:rsid w:val="004559AE"/>
    <w:rsid w:val="00455AE9"/>
    <w:rsid w:val="00455BBF"/>
    <w:rsid w:val="00455DC2"/>
    <w:rsid w:val="00455E8A"/>
    <w:rsid w:val="004561A0"/>
    <w:rsid w:val="004563F6"/>
    <w:rsid w:val="0045646E"/>
    <w:rsid w:val="004567E3"/>
    <w:rsid w:val="004569EB"/>
    <w:rsid w:val="00456FCD"/>
    <w:rsid w:val="004570E9"/>
    <w:rsid w:val="004571A3"/>
    <w:rsid w:val="0045730A"/>
    <w:rsid w:val="0045734B"/>
    <w:rsid w:val="00457396"/>
    <w:rsid w:val="00457579"/>
    <w:rsid w:val="00457835"/>
    <w:rsid w:val="004579A6"/>
    <w:rsid w:val="00457DD5"/>
    <w:rsid w:val="0046026D"/>
    <w:rsid w:val="00460329"/>
    <w:rsid w:val="004604B9"/>
    <w:rsid w:val="00460610"/>
    <w:rsid w:val="004607CD"/>
    <w:rsid w:val="004607EC"/>
    <w:rsid w:val="00460995"/>
    <w:rsid w:val="00460A99"/>
    <w:rsid w:val="00460BF1"/>
    <w:rsid w:val="00460C2A"/>
    <w:rsid w:val="004611EF"/>
    <w:rsid w:val="0046146C"/>
    <w:rsid w:val="004615FF"/>
    <w:rsid w:val="00461839"/>
    <w:rsid w:val="00461854"/>
    <w:rsid w:val="004618DA"/>
    <w:rsid w:val="0046197F"/>
    <w:rsid w:val="004619C1"/>
    <w:rsid w:val="00461DFC"/>
    <w:rsid w:val="00461F0D"/>
    <w:rsid w:val="00461F9B"/>
    <w:rsid w:val="0046250F"/>
    <w:rsid w:val="004626F9"/>
    <w:rsid w:val="0046288F"/>
    <w:rsid w:val="004628B1"/>
    <w:rsid w:val="0046311F"/>
    <w:rsid w:val="0046320A"/>
    <w:rsid w:val="0046351C"/>
    <w:rsid w:val="00463559"/>
    <w:rsid w:val="00463569"/>
    <w:rsid w:val="00463635"/>
    <w:rsid w:val="00463889"/>
    <w:rsid w:val="00463FC2"/>
    <w:rsid w:val="0046439A"/>
    <w:rsid w:val="00464904"/>
    <w:rsid w:val="00464928"/>
    <w:rsid w:val="00464A94"/>
    <w:rsid w:val="00464C44"/>
    <w:rsid w:val="00464CA8"/>
    <w:rsid w:val="00464DC5"/>
    <w:rsid w:val="00464E63"/>
    <w:rsid w:val="0046505F"/>
    <w:rsid w:val="0046532C"/>
    <w:rsid w:val="00465499"/>
    <w:rsid w:val="004654D8"/>
    <w:rsid w:val="00465674"/>
    <w:rsid w:val="0046586C"/>
    <w:rsid w:val="00465912"/>
    <w:rsid w:val="0046598A"/>
    <w:rsid w:val="00465F22"/>
    <w:rsid w:val="00465F42"/>
    <w:rsid w:val="0046623A"/>
    <w:rsid w:val="004662A7"/>
    <w:rsid w:val="004662AC"/>
    <w:rsid w:val="00466395"/>
    <w:rsid w:val="00466623"/>
    <w:rsid w:val="00466831"/>
    <w:rsid w:val="004669F3"/>
    <w:rsid w:val="00466B59"/>
    <w:rsid w:val="00466DE8"/>
    <w:rsid w:val="00466DF7"/>
    <w:rsid w:val="0046770B"/>
    <w:rsid w:val="004677ED"/>
    <w:rsid w:val="00467819"/>
    <w:rsid w:val="004679CE"/>
    <w:rsid w:val="00467B83"/>
    <w:rsid w:val="00467B8D"/>
    <w:rsid w:val="00467CEF"/>
    <w:rsid w:val="00470120"/>
    <w:rsid w:val="00470186"/>
    <w:rsid w:val="004702AF"/>
    <w:rsid w:val="00470402"/>
    <w:rsid w:val="004704DC"/>
    <w:rsid w:val="004705D3"/>
    <w:rsid w:val="00470657"/>
    <w:rsid w:val="004706A7"/>
    <w:rsid w:val="00470EC6"/>
    <w:rsid w:val="00471011"/>
    <w:rsid w:val="00471027"/>
    <w:rsid w:val="00471175"/>
    <w:rsid w:val="00471788"/>
    <w:rsid w:val="004719F0"/>
    <w:rsid w:val="00471A8E"/>
    <w:rsid w:val="00471B26"/>
    <w:rsid w:val="00471B89"/>
    <w:rsid w:val="00471BCF"/>
    <w:rsid w:val="00471C58"/>
    <w:rsid w:val="00471D5D"/>
    <w:rsid w:val="00471D6A"/>
    <w:rsid w:val="00471DE5"/>
    <w:rsid w:val="00471E8D"/>
    <w:rsid w:val="0047216F"/>
    <w:rsid w:val="00472192"/>
    <w:rsid w:val="00472482"/>
    <w:rsid w:val="00472499"/>
    <w:rsid w:val="004725D4"/>
    <w:rsid w:val="00472701"/>
    <w:rsid w:val="00472A79"/>
    <w:rsid w:val="00472B5E"/>
    <w:rsid w:val="004732A9"/>
    <w:rsid w:val="004735B8"/>
    <w:rsid w:val="0047397E"/>
    <w:rsid w:val="00473A0E"/>
    <w:rsid w:val="00473B80"/>
    <w:rsid w:val="00473FC3"/>
    <w:rsid w:val="00474075"/>
    <w:rsid w:val="0047429D"/>
    <w:rsid w:val="004743C3"/>
    <w:rsid w:val="004746CA"/>
    <w:rsid w:val="004746D1"/>
    <w:rsid w:val="00474882"/>
    <w:rsid w:val="0047493A"/>
    <w:rsid w:val="0047497B"/>
    <w:rsid w:val="00474AEF"/>
    <w:rsid w:val="0047513D"/>
    <w:rsid w:val="00475153"/>
    <w:rsid w:val="00475220"/>
    <w:rsid w:val="0047525C"/>
    <w:rsid w:val="00475418"/>
    <w:rsid w:val="004754DF"/>
    <w:rsid w:val="004754F3"/>
    <w:rsid w:val="00475585"/>
    <w:rsid w:val="0047590E"/>
    <w:rsid w:val="00475A78"/>
    <w:rsid w:val="00475DCD"/>
    <w:rsid w:val="00475FAB"/>
    <w:rsid w:val="0047601E"/>
    <w:rsid w:val="00476174"/>
    <w:rsid w:val="004761FD"/>
    <w:rsid w:val="004762B6"/>
    <w:rsid w:val="00476367"/>
    <w:rsid w:val="0047670A"/>
    <w:rsid w:val="0047684D"/>
    <w:rsid w:val="00476AA3"/>
    <w:rsid w:val="00476D9A"/>
    <w:rsid w:val="00476F86"/>
    <w:rsid w:val="004770B7"/>
    <w:rsid w:val="00477138"/>
    <w:rsid w:val="0047721D"/>
    <w:rsid w:val="00477308"/>
    <w:rsid w:val="00477480"/>
    <w:rsid w:val="004777AC"/>
    <w:rsid w:val="00477833"/>
    <w:rsid w:val="00477A3F"/>
    <w:rsid w:val="00477E6E"/>
    <w:rsid w:val="004800AB"/>
    <w:rsid w:val="004801CF"/>
    <w:rsid w:val="00480235"/>
    <w:rsid w:val="004803DA"/>
    <w:rsid w:val="00480583"/>
    <w:rsid w:val="004806A7"/>
    <w:rsid w:val="00480889"/>
    <w:rsid w:val="0048088C"/>
    <w:rsid w:val="00480952"/>
    <w:rsid w:val="00480961"/>
    <w:rsid w:val="004809DD"/>
    <w:rsid w:val="00480CBD"/>
    <w:rsid w:val="004811EA"/>
    <w:rsid w:val="004811EC"/>
    <w:rsid w:val="00481418"/>
    <w:rsid w:val="004814A1"/>
    <w:rsid w:val="00481511"/>
    <w:rsid w:val="004815A6"/>
    <w:rsid w:val="00481667"/>
    <w:rsid w:val="00481923"/>
    <w:rsid w:val="00481A0D"/>
    <w:rsid w:val="00481BC4"/>
    <w:rsid w:val="00481E59"/>
    <w:rsid w:val="00481F76"/>
    <w:rsid w:val="004821DB"/>
    <w:rsid w:val="00482486"/>
    <w:rsid w:val="00482894"/>
    <w:rsid w:val="00482B1D"/>
    <w:rsid w:val="00482F1A"/>
    <w:rsid w:val="00483145"/>
    <w:rsid w:val="0048336C"/>
    <w:rsid w:val="004834A0"/>
    <w:rsid w:val="0048366E"/>
    <w:rsid w:val="0048374D"/>
    <w:rsid w:val="0048377A"/>
    <w:rsid w:val="00483A38"/>
    <w:rsid w:val="00483B24"/>
    <w:rsid w:val="00483BEA"/>
    <w:rsid w:val="00483BF9"/>
    <w:rsid w:val="00483E64"/>
    <w:rsid w:val="00483F80"/>
    <w:rsid w:val="00484108"/>
    <w:rsid w:val="00484669"/>
    <w:rsid w:val="004846B6"/>
    <w:rsid w:val="0048481C"/>
    <w:rsid w:val="00484ABF"/>
    <w:rsid w:val="00484BE3"/>
    <w:rsid w:val="00484CA8"/>
    <w:rsid w:val="00484CB7"/>
    <w:rsid w:val="00484DC7"/>
    <w:rsid w:val="00484DE1"/>
    <w:rsid w:val="00484F0B"/>
    <w:rsid w:val="00485039"/>
    <w:rsid w:val="004851DB"/>
    <w:rsid w:val="00485329"/>
    <w:rsid w:val="004853A4"/>
    <w:rsid w:val="004854A9"/>
    <w:rsid w:val="004855EB"/>
    <w:rsid w:val="0048580A"/>
    <w:rsid w:val="00485C24"/>
    <w:rsid w:val="00485CDC"/>
    <w:rsid w:val="00485F26"/>
    <w:rsid w:val="00485F90"/>
    <w:rsid w:val="004860CF"/>
    <w:rsid w:val="0048615B"/>
    <w:rsid w:val="004864F8"/>
    <w:rsid w:val="00486513"/>
    <w:rsid w:val="00486619"/>
    <w:rsid w:val="00486B31"/>
    <w:rsid w:val="00486B9D"/>
    <w:rsid w:val="00487011"/>
    <w:rsid w:val="00487032"/>
    <w:rsid w:val="004870E9"/>
    <w:rsid w:val="004871A4"/>
    <w:rsid w:val="004873ED"/>
    <w:rsid w:val="00487403"/>
    <w:rsid w:val="00487477"/>
    <w:rsid w:val="0048750E"/>
    <w:rsid w:val="0048762F"/>
    <w:rsid w:val="004878F8"/>
    <w:rsid w:val="00487B39"/>
    <w:rsid w:val="00487D90"/>
    <w:rsid w:val="00487F83"/>
    <w:rsid w:val="00487FD7"/>
    <w:rsid w:val="00490428"/>
    <w:rsid w:val="004904EB"/>
    <w:rsid w:val="00490610"/>
    <w:rsid w:val="00490AE6"/>
    <w:rsid w:val="00490C68"/>
    <w:rsid w:val="00490F12"/>
    <w:rsid w:val="00490F8A"/>
    <w:rsid w:val="00490FC5"/>
    <w:rsid w:val="0049100F"/>
    <w:rsid w:val="00491376"/>
    <w:rsid w:val="004915C8"/>
    <w:rsid w:val="004915FC"/>
    <w:rsid w:val="00491705"/>
    <w:rsid w:val="00491A71"/>
    <w:rsid w:val="00491A8C"/>
    <w:rsid w:val="00491C70"/>
    <w:rsid w:val="00491CAA"/>
    <w:rsid w:val="00491D15"/>
    <w:rsid w:val="00491E4E"/>
    <w:rsid w:val="00491FB1"/>
    <w:rsid w:val="004921BC"/>
    <w:rsid w:val="0049225F"/>
    <w:rsid w:val="00492543"/>
    <w:rsid w:val="0049275C"/>
    <w:rsid w:val="0049297E"/>
    <w:rsid w:val="004929E5"/>
    <w:rsid w:val="00492FDE"/>
    <w:rsid w:val="00493300"/>
    <w:rsid w:val="0049358D"/>
    <w:rsid w:val="00493AD4"/>
    <w:rsid w:val="00493B36"/>
    <w:rsid w:val="00493B7D"/>
    <w:rsid w:val="00493BBF"/>
    <w:rsid w:val="00493BD8"/>
    <w:rsid w:val="00493E64"/>
    <w:rsid w:val="00494429"/>
    <w:rsid w:val="00494916"/>
    <w:rsid w:val="004949F0"/>
    <w:rsid w:val="00494BE3"/>
    <w:rsid w:val="00494C11"/>
    <w:rsid w:val="00494D84"/>
    <w:rsid w:val="00494F8B"/>
    <w:rsid w:val="00495171"/>
    <w:rsid w:val="00495319"/>
    <w:rsid w:val="00495328"/>
    <w:rsid w:val="00495535"/>
    <w:rsid w:val="0049570C"/>
    <w:rsid w:val="0049576F"/>
    <w:rsid w:val="00495871"/>
    <w:rsid w:val="004958EE"/>
    <w:rsid w:val="0049599C"/>
    <w:rsid w:val="00495FEF"/>
    <w:rsid w:val="00496029"/>
    <w:rsid w:val="0049643C"/>
    <w:rsid w:val="004966B0"/>
    <w:rsid w:val="0049676D"/>
    <w:rsid w:val="00496AAC"/>
    <w:rsid w:val="00496B57"/>
    <w:rsid w:val="00496BDD"/>
    <w:rsid w:val="00497056"/>
    <w:rsid w:val="00497199"/>
    <w:rsid w:val="00497375"/>
    <w:rsid w:val="00497432"/>
    <w:rsid w:val="00497477"/>
    <w:rsid w:val="004974A7"/>
    <w:rsid w:val="0049763B"/>
    <w:rsid w:val="00497A8F"/>
    <w:rsid w:val="00497B9B"/>
    <w:rsid w:val="004A0069"/>
    <w:rsid w:val="004A01F8"/>
    <w:rsid w:val="004A03EE"/>
    <w:rsid w:val="004A06DF"/>
    <w:rsid w:val="004A08C6"/>
    <w:rsid w:val="004A0C8E"/>
    <w:rsid w:val="004A0D37"/>
    <w:rsid w:val="004A0FE5"/>
    <w:rsid w:val="004A13E2"/>
    <w:rsid w:val="004A140A"/>
    <w:rsid w:val="004A14CA"/>
    <w:rsid w:val="004A152E"/>
    <w:rsid w:val="004A15DC"/>
    <w:rsid w:val="004A1834"/>
    <w:rsid w:val="004A19EA"/>
    <w:rsid w:val="004A1AE9"/>
    <w:rsid w:val="004A1DC8"/>
    <w:rsid w:val="004A21E3"/>
    <w:rsid w:val="004A24AB"/>
    <w:rsid w:val="004A28B9"/>
    <w:rsid w:val="004A2B0E"/>
    <w:rsid w:val="004A2C6A"/>
    <w:rsid w:val="004A2D5E"/>
    <w:rsid w:val="004A2D7A"/>
    <w:rsid w:val="004A3035"/>
    <w:rsid w:val="004A33CE"/>
    <w:rsid w:val="004A3721"/>
    <w:rsid w:val="004A3992"/>
    <w:rsid w:val="004A3C2C"/>
    <w:rsid w:val="004A40B6"/>
    <w:rsid w:val="004A4104"/>
    <w:rsid w:val="004A4253"/>
    <w:rsid w:val="004A4494"/>
    <w:rsid w:val="004A4866"/>
    <w:rsid w:val="004A4D61"/>
    <w:rsid w:val="004A4E18"/>
    <w:rsid w:val="004A4F54"/>
    <w:rsid w:val="004A51A8"/>
    <w:rsid w:val="004A52A7"/>
    <w:rsid w:val="004A52C6"/>
    <w:rsid w:val="004A5393"/>
    <w:rsid w:val="004A53A6"/>
    <w:rsid w:val="004A5ADB"/>
    <w:rsid w:val="004A5B20"/>
    <w:rsid w:val="004A5B7D"/>
    <w:rsid w:val="004A5BEE"/>
    <w:rsid w:val="004A5BF5"/>
    <w:rsid w:val="004A612B"/>
    <w:rsid w:val="004A62CF"/>
    <w:rsid w:val="004A66FE"/>
    <w:rsid w:val="004A6700"/>
    <w:rsid w:val="004A6719"/>
    <w:rsid w:val="004A6738"/>
    <w:rsid w:val="004A6881"/>
    <w:rsid w:val="004A694F"/>
    <w:rsid w:val="004A69EB"/>
    <w:rsid w:val="004A6CEA"/>
    <w:rsid w:val="004A701B"/>
    <w:rsid w:val="004A707A"/>
    <w:rsid w:val="004A72E0"/>
    <w:rsid w:val="004A738F"/>
    <w:rsid w:val="004A7479"/>
    <w:rsid w:val="004A75F7"/>
    <w:rsid w:val="004A785D"/>
    <w:rsid w:val="004A78DB"/>
    <w:rsid w:val="004A7913"/>
    <w:rsid w:val="004A7E18"/>
    <w:rsid w:val="004B01A4"/>
    <w:rsid w:val="004B01DA"/>
    <w:rsid w:val="004B02BE"/>
    <w:rsid w:val="004B0557"/>
    <w:rsid w:val="004B0680"/>
    <w:rsid w:val="004B0B65"/>
    <w:rsid w:val="004B0CB9"/>
    <w:rsid w:val="004B0D64"/>
    <w:rsid w:val="004B0E6E"/>
    <w:rsid w:val="004B0F75"/>
    <w:rsid w:val="004B11BD"/>
    <w:rsid w:val="004B1627"/>
    <w:rsid w:val="004B1854"/>
    <w:rsid w:val="004B18F6"/>
    <w:rsid w:val="004B193E"/>
    <w:rsid w:val="004B1B07"/>
    <w:rsid w:val="004B20AC"/>
    <w:rsid w:val="004B22DC"/>
    <w:rsid w:val="004B2302"/>
    <w:rsid w:val="004B2368"/>
    <w:rsid w:val="004B23C8"/>
    <w:rsid w:val="004B24FF"/>
    <w:rsid w:val="004B2544"/>
    <w:rsid w:val="004B2677"/>
    <w:rsid w:val="004B2ED8"/>
    <w:rsid w:val="004B31A5"/>
    <w:rsid w:val="004B350D"/>
    <w:rsid w:val="004B3556"/>
    <w:rsid w:val="004B3827"/>
    <w:rsid w:val="004B39F5"/>
    <w:rsid w:val="004B3C40"/>
    <w:rsid w:val="004B3E10"/>
    <w:rsid w:val="004B3E20"/>
    <w:rsid w:val="004B3E42"/>
    <w:rsid w:val="004B3E4E"/>
    <w:rsid w:val="004B3EF2"/>
    <w:rsid w:val="004B41F3"/>
    <w:rsid w:val="004B426F"/>
    <w:rsid w:val="004B4407"/>
    <w:rsid w:val="004B44FE"/>
    <w:rsid w:val="004B4B2D"/>
    <w:rsid w:val="004B4C6E"/>
    <w:rsid w:val="004B4DAD"/>
    <w:rsid w:val="004B508F"/>
    <w:rsid w:val="004B5293"/>
    <w:rsid w:val="004B5493"/>
    <w:rsid w:val="004B54DD"/>
    <w:rsid w:val="004B54EC"/>
    <w:rsid w:val="004B560D"/>
    <w:rsid w:val="004B580C"/>
    <w:rsid w:val="004B586B"/>
    <w:rsid w:val="004B5B8E"/>
    <w:rsid w:val="004B5D12"/>
    <w:rsid w:val="004B5D3A"/>
    <w:rsid w:val="004B5F6D"/>
    <w:rsid w:val="004B5FAE"/>
    <w:rsid w:val="004B6171"/>
    <w:rsid w:val="004B619A"/>
    <w:rsid w:val="004B6378"/>
    <w:rsid w:val="004B645F"/>
    <w:rsid w:val="004B661D"/>
    <w:rsid w:val="004B6AEB"/>
    <w:rsid w:val="004B6B7D"/>
    <w:rsid w:val="004B6BB2"/>
    <w:rsid w:val="004B6E27"/>
    <w:rsid w:val="004B7119"/>
    <w:rsid w:val="004B72FC"/>
    <w:rsid w:val="004B7536"/>
    <w:rsid w:val="004B75DB"/>
    <w:rsid w:val="004B7670"/>
    <w:rsid w:val="004B79BB"/>
    <w:rsid w:val="004B7A04"/>
    <w:rsid w:val="004B7AAC"/>
    <w:rsid w:val="004B7BA1"/>
    <w:rsid w:val="004B7FA2"/>
    <w:rsid w:val="004C017D"/>
    <w:rsid w:val="004C037B"/>
    <w:rsid w:val="004C03A1"/>
    <w:rsid w:val="004C0BCC"/>
    <w:rsid w:val="004C0DDB"/>
    <w:rsid w:val="004C0EE3"/>
    <w:rsid w:val="004C0EEC"/>
    <w:rsid w:val="004C0F09"/>
    <w:rsid w:val="004C1018"/>
    <w:rsid w:val="004C1048"/>
    <w:rsid w:val="004C10C1"/>
    <w:rsid w:val="004C1479"/>
    <w:rsid w:val="004C15D8"/>
    <w:rsid w:val="004C1C45"/>
    <w:rsid w:val="004C1C74"/>
    <w:rsid w:val="004C2013"/>
    <w:rsid w:val="004C231D"/>
    <w:rsid w:val="004C2547"/>
    <w:rsid w:val="004C257D"/>
    <w:rsid w:val="004C26E8"/>
    <w:rsid w:val="004C276F"/>
    <w:rsid w:val="004C2861"/>
    <w:rsid w:val="004C2B41"/>
    <w:rsid w:val="004C2DAF"/>
    <w:rsid w:val="004C2E6F"/>
    <w:rsid w:val="004C2FDB"/>
    <w:rsid w:val="004C31F0"/>
    <w:rsid w:val="004C33AA"/>
    <w:rsid w:val="004C35A5"/>
    <w:rsid w:val="004C35F8"/>
    <w:rsid w:val="004C3634"/>
    <w:rsid w:val="004C3940"/>
    <w:rsid w:val="004C3980"/>
    <w:rsid w:val="004C3C73"/>
    <w:rsid w:val="004C3CC7"/>
    <w:rsid w:val="004C3CF3"/>
    <w:rsid w:val="004C3D57"/>
    <w:rsid w:val="004C3D5F"/>
    <w:rsid w:val="004C3E1D"/>
    <w:rsid w:val="004C3E64"/>
    <w:rsid w:val="004C3F3A"/>
    <w:rsid w:val="004C4093"/>
    <w:rsid w:val="004C413C"/>
    <w:rsid w:val="004C41F0"/>
    <w:rsid w:val="004C444D"/>
    <w:rsid w:val="004C449F"/>
    <w:rsid w:val="004C455D"/>
    <w:rsid w:val="004C45BE"/>
    <w:rsid w:val="004C4657"/>
    <w:rsid w:val="004C46CF"/>
    <w:rsid w:val="004C48F0"/>
    <w:rsid w:val="004C4A7E"/>
    <w:rsid w:val="004C4AF8"/>
    <w:rsid w:val="004C4CD3"/>
    <w:rsid w:val="004C4DF1"/>
    <w:rsid w:val="004C4E95"/>
    <w:rsid w:val="004C504E"/>
    <w:rsid w:val="004C5076"/>
    <w:rsid w:val="004C52D7"/>
    <w:rsid w:val="004C544D"/>
    <w:rsid w:val="004C5462"/>
    <w:rsid w:val="004C5485"/>
    <w:rsid w:val="004C58C0"/>
    <w:rsid w:val="004C5A0F"/>
    <w:rsid w:val="004C5D40"/>
    <w:rsid w:val="004C5DFA"/>
    <w:rsid w:val="004C6330"/>
    <w:rsid w:val="004C66F7"/>
    <w:rsid w:val="004C6A35"/>
    <w:rsid w:val="004C6DB9"/>
    <w:rsid w:val="004C6DE7"/>
    <w:rsid w:val="004C6E4F"/>
    <w:rsid w:val="004C731E"/>
    <w:rsid w:val="004C732D"/>
    <w:rsid w:val="004C75D2"/>
    <w:rsid w:val="004C7645"/>
    <w:rsid w:val="004C76B2"/>
    <w:rsid w:val="004C7825"/>
    <w:rsid w:val="004C7A52"/>
    <w:rsid w:val="004C7E10"/>
    <w:rsid w:val="004C7F7F"/>
    <w:rsid w:val="004D0264"/>
    <w:rsid w:val="004D03EE"/>
    <w:rsid w:val="004D04A2"/>
    <w:rsid w:val="004D066C"/>
    <w:rsid w:val="004D0A70"/>
    <w:rsid w:val="004D0BAC"/>
    <w:rsid w:val="004D0C78"/>
    <w:rsid w:val="004D0C84"/>
    <w:rsid w:val="004D0DF9"/>
    <w:rsid w:val="004D0E09"/>
    <w:rsid w:val="004D0EFC"/>
    <w:rsid w:val="004D0F1C"/>
    <w:rsid w:val="004D0F43"/>
    <w:rsid w:val="004D1013"/>
    <w:rsid w:val="004D1042"/>
    <w:rsid w:val="004D1167"/>
    <w:rsid w:val="004D1276"/>
    <w:rsid w:val="004D162A"/>
    <w:rsid w:val="004D175D"/>
    <w:rsid w:val="004D19FD"/>
    <w:rsid w:val="004D1ADF"/>
    <w:rsid w:val="004D1B80"/>
    <w:rsid w:val="004D1CC6"/>
    <w:rsid w:val="004D1E56"/>
    <w:rsid w:val="004D1EFF"/>
    <w:rsid w:val="004D1FA4"/>
    <w:rsid w:val="004D20E2"/>
    <w:rsid w:val="004D2289"/>
    <w:rsid w:val="004D230E"/>
    <w:rsid w:val="004D23CA"/>
    <w:rsid w:val="004D250E"/>
    <w:rsid w:val="004D27AB"/>
    <w:rsid w:val="004D281E"/>
    <w:rsid w:val="004D291A"/>
    <w:rsid w:val="004D29B6"/>
    <w:rsid w:val="004D2C53"/>
    <w:rsid w:val="004D2E3F"/>
    <w:rsid w:val="004D31B1"/>
    <w:rsid w:val="004D32EC"/>
    <w:rsid w:val="004D3474"/>
    <w:rsid w:val="004D34B2"/>
    <w:rsid w:val="004D3884"/>
    <w:rsid w:val="004D3909"/>
    <w:rsid w:val="004D4174"/>
    <w:rsid w:val="004D4565"/>
    <w:rsid w:val="004D46BD"/>
    <w:rsid w:val="004D477B"/>
    <w:rsid w:val="004D477D"/>
    <w:rsid w:val="004D4804"/>
    <w:rsid w:val="004D48B6"/>
    <w:rsid w:val="004D48D8"/>
    <w:rsid w:val="004D4961"/>
    <w:rsid w:val="004D49E0"/>
    <w:rsid w:val="004D4B24"/>
    <w:rsid w:val="004D4ED0"/>
    <w:rsid w:val="004D52A6"/>
    <w:rsid w:val="004D5469"/>
    <w:rsid w:val="004D5B38"/>
    <w:rsid w:val="004D5B42"/>
    <w:rsid w:val="004D5BC4"/>
    <w:rsid w:val="004D6614"/>
    <w:rsid w:val="004D67A4"/>
    <w:rsid w:val="004D6944"/>
    <w:rsid w:val="004D6972"/>
    <w:rsid w:val="004D6B37"/>
    <w:rsid w:val="004D6E28"/>
    <w:rsid w:val="004D6E88"/>
    <w:rsid w:val="004D6ECB"/>
    <w:rsid w:val="004D72FE"/>
    <w:rsid w:val="004D73C8"/>
    <w:rsid w:val="004D74DE"/>
    <w:rsid w:val="004D76A7"/>
    <w:rsid w:val="004D78A5"/>
    <w:rsid w:val="004D7A39"/>
    <w:rsid w:val="004D7AFF"/>
    <w:rsid w:val="004D7C24"/>
    <w:rsid w:val="004E0272"/>
    <w:rsid w:val="004E04F7"/>
    <w:rsid w:val="004E0630"/>
    <w:rsid w:val="004E07C7"/>
    <w:rsid w:val="004E0809"/>
    <w:rsid w:val="004E08D7"/>
    <w:rsid w:val="004E08F9"/>
    <w:rsid w:val="004E0A2C"/>
    <w:rsid w:val="004E0C06"/>
    <w:rsid w:val="004E0C3E"/>
    <w:rsid w:val="004E0CCC"/>
    <w:rsid w:val="004E0D23"/>
    <w:rsid w:val="004E0E64"/>
    <w:rsid w:val="004E0F30"/>
    <w:rsid w:val="004E1199"/>
    <w:rsid w:val="004E164E"/>
    <w:rsid w:val="004E1813"/>
    <w:rsid w:val="004E181B"/>
    <w:rsid w:val="004E1C6F"/>
    <w:rsid w:val="004E1E3F"/>
    <w:rsid w:val="004E1FB2"/>
    <w:rsid w:val="004E20D3"/>
    <w:rsid w:val="004E22A9"/>
    <w:rsid w:val="004E22C2"/>
    <w:rsid w:val="004E23B0"/>
    <w:rsid w:val="004E262E"/>
    <w:rsid w:val="004E2AD3"/>
    <w:rsid w:val="004E2B65"/>
    <w:rsid w:val="004E2DAE"/>
    <w:rsid w:val="004E2E66"/>
    <w:rsid w:val="004E2E7B"/>
    <w:rsid w:val="004E2F24"/>
    <w:rsid w:val="004E31D6"/>
    <w:rsid w:val="004E353F"/>
    <w:rsid w:val="004E3662"/>
    <w:rsid w:val="004E396F"/>
    <w:rsid w:val="004E3A09"/>
    <w:rsid w:val="004E3DDA"/>
    <w:rsid w:val="004E3E1F"/>
    <w:rsid w:val="004E3F62"/>
    <w:rsid w:val="004E3FBE"/>
    <w:rsid w:val="004E3FF8"/>
    <w:rsid w:val="004E426E"/>
    <w:rsid w:val="004E42C6"/>
    <w:rsid w:val="004E43B5"/>
    <w:rsid w:val="004E441C"/>
    <w:rsid w:val="004E4497"/>
    <w:rsid w:val="004E4546"/>
    <w:rsid w:val="004E4669"/>
    <w:rsid w:val="004E4675"/>
    <w:rsid w:val="004E46E2"/>
    <w:rsid w:val="004E481C"/>
    <w:rsid w:val="004E4951"/>
    <w:rsid w:val="004E4973"/>
    <w:rsid w:val="004E499A"/>
    <w:rsid w:val="004E4CD6"/>
    <w:rsid w:val="004E4DB0"/>
    <w:rsid w:val="004E4F88"/>
    <w:rsid w:val="004E507E"/>
    <w:rsid w:val="004E54EF"/>
    <w:rsid w:val="004E55C5"/>
    <w:rsid w:val="004E5875"/>
    <w:rsid w:val="004E58E2"/>
    <w:rsid w:val="004E5930"/>
    <w:rsid w:val="004E5984"/>
    <w:rsid w:val="004E5AF1"/>
    <w:rsid w:val="004E5BCA"/>
    <w:rsid w:val="004E5C18"/>
    <w:rsid w:val="004E5D0E"/>
    <w:rsid w:val="004E5E84"/>
    <w:rsid w:val="004E5EEC"/>
    <w:rsid w:val="004E5EF2"/>
    <w:rsid w:val="004E6289"/>
    <w:rsid w:val="004E640C"/>
    <w:rsid w:val="004E687D"/>
    <w:rsid w:val="004E6ACF"/>
    <w:rsid w:val="004E6E7C"/>
    <w:rsid w:val="004E6F4B"/>
    <w:rsid w:val="004E6F9C"/>
    <w:rsid w:val="004E739F"/>
    <w:rsid w:val="004E73B8"/>
    <w:rsid w:val="004E7471"/>
    <w:rsid w:val="004E7529"/>
    <w:rsid w:val="004E7587"/>
    <w:rsid w:val="004E7598"/>
    <w:rsid w:val="004E75CA"/>
    <w:rsid w:val="004E781E"/>
    <w:rsid w:val="004E797E"/>
    <w:rsid w:val="004E79E6"/>
    <w:rsid w:val="004E7C3E"/>
    <w:rsid w:val="004E7E1A"/>
    <w:rsid w:val="004E7EDE"/>
    <w:rsid w:val="004E7F3A"/>
    <w:rsid w:val="004E7F45"/>
    <w:rsid w:val="004F0137"/>
    <w:rsid w:val="004F0582"/>
    <w:rsid w:val="004F05C2"/>
    <w:rsid w:val="004F07B8"/>
    <w:rsid w:val="004F07D0"/>
    <w:rsid w:val="004F0857"/>
    <w:rsid w:val="004F09D8"/>
    <w:rsid w:val="004F0A91"/>
    <w:rsid w:val="004F0B9E"/>
    <w:rsid w:val="004F0CF5"/>
    <w:rsid w:val="004F0EB2"/>
    <w:rsid w:val="004F1066"/>
    <w:rsid w:val="004F107B"/>
    <w:rsid w:val="004F10CF"/>
    <w:rsid w:val="004F122F"/>
    <w:rsid w:val="004F1421"/>
    <w:rsid w:val="004F15A0"/>
    <w:rsid w:val="004F1976"/>
    <w:rsid w:val="004F1978"/>
    <w:rsid w:val="004F1B41"/>
    <w:rsid w:val="004F1D5F"/>
    <w:rsid w:val="004F1E08"/>
    <w:rsid w:val="004F1E84"/>
    <w:rsid w:val="004F2AAA"/>
    <w:rsid w:val="004F2AF8"/>
    <w:rsid w:val="004F2B4F"/>
    <w:rsid w:val="004F2C20"/>
    <w:rsid w:val="004F2C5D"/>
    <w:rsid w:val="004F2CF5"/>
    <w:rsid w:val="004F2DDD"/>
    <w:rsid w:val="004F3228"/>
    <w:rsid w:val="004F33BE"/>
    <w:rsid w:val="004F352D"/>
    <w:rsid w:val="004F35EA"/>
    <w:rsid w:val="004F36BE"/>
    <w:rsid w:val="004F36D8"/>
    <w:rsid w:val="004F37C7"/>
    <w:rsid w:val="004F3917"/>
    <w:rsid w:val="004F3A17"/>
    <w:rsid w:val="004F3A71"/>
    <w:rsid w:val="004F3B5A"/>
    <w:rsid w:val="004F40C4"/>
    <w:rsid w:val="004F411F"/>
    <w:rsid w:val="004F428D"/>
    <w:rsid w:val="004F478A"/>
    <w:rsid w:val="004F4A68"/>
    <w:rsid w:val="004F4B57"/>
    <w:rsid w:val="004F4C34"/>
    <w:rsid w:val="004F4CA0"/>
    <w:rsid w:val="004F4DC5"/>
    <w:rsid w:val="004F5203"/>
    <w:rsid w:val="004F5327"/>
    <w:rsid w:val="004F53A7"/>
    <w:rsid w:val="004F561C"/>
    <w:rsid w:val="004F56A1"/>
    <w:rsid w:val="004F5B97"/>
    <w:rsid w:val="004F5C3F"/>
    <w:rsid w:val="004F5FE1"/>
    <w:rsid w:val="004F60D2"/>
    <w:rsid w:val="004F612D"/>
    <w:rsid w:val="004F6440"/>
    <w:rsid w:val="004F6879"/>
    <w:rsid w:val="004F6A08"/>
    <w:rsid w:val="004F6BC5"/>
    <w:rsid w:val="004F6CA7"/>
    <w:rsid w:val="004F6E47"/>
    <w:rsid w:val="004F6EC7"/>
    <w:rsid w:val="004F6EF3"/>
    <w:rsid w:val="004F70D2"/>
    <w:rsid w:val="004F7210"/>
    <w:rsid w:val="004F764E"/>
    <w:rsid w:val="004F77CB"/>
    <w:rsid w:val="004F7856"/>
    <w:rsid w:val="004F79D8"/>
    <w:rsid w:val="004F7DD8"/>
    <w:rsid w:val="00500556"/>
    <w:rsid w:val="005008A0"/>
    <w:rsid w:val="005008E7"/>
    <w:rsid w:val="00500980"/>
    <w:rsid w:val="005009ED"/>
    <w:rsid w:val="00500B8A"/>
    <w:rsid w:val="00500E99"/>
    <w:rsid w:val="005011E1"/>
    <w:rsid w:val="005013DB"/>
    <w:rsid w:val="0050140F"/>
    <w:rsid w:val="00501491"/>
    <w:rsid w:val="00501B33"/>
    <w:rsid w:val="00501B90"/>
    <w:rsid w:val="005023BF"/>
    <w:rsid w:val="0050246C"/>
    <w:rsid w:val="005026DB"/>
    <w:rsid w:val="00502AB4"/>
    <w:rsid w:val="00502C9A"/>
    <w:rsid w:val="00502F06"/>
    <w:rsid w:val="00503269"/>
    <w:rsid w:val="00503787"/>
    <w:rsid w:val="00503A93"/>
    <w:rsid w:val="00503D70"/>
    <w:rsid w:val="00503DAD"/>
    <w:rsid w:val="00503DB7"/>
    <w:rsid w:val="00503E1E"/>
    <w:rsid w:val="00503E3B"/>
    <w:rsid w:val="00503EF9"/>
    <w:rsid w:val="00503FE9"/>
    <w:rsid w:val="00504167"/>
    <w:rsid w:val="0050424C"/>
    <w:rsid w:val="0050431F"/>
    <w:rsid w:val="0050485F"/>
    <w:rsid w:val="00504A53"/>
    <w:rsid w:val="00504D7F"/>
    <w:rsid w:val="00504D8D"/>
    <w:rsid w:val="00504EE6"/>
    <w:rsid w:val="00505008"/>
    <w:rsid w:val="00505100"/>
    <w:rsid w:val="0050524A"/>
    <w:rsid w:val="00505355"/>
    <w:rsid w:val="00505851"/>
    <w:rsid w:val="0050587B"/>
    <w:rsid w:val="00506000"/>
    <w:rsid w:val="00506182"/>
    <w:rsid w:val="005061C9"/>
    <w:rsid w:val="005061FC"/>
    <w:rsid w:val="00506253"/>
    <w:rsid w:val="00506405"/>
    <w:rsid w:val="0050679C"/>
    <w:rsid w:val="00506AF1"/>
    <w:rsid w:val="00506D76"/>
    <w:rsid w:val="00506E95"/>
    <w:rsid w:val="005070BF"/>
    <w:rsid w:val="005071DD"/>
    <w:rsid w:val="005077E2"/>
    <w:rsid w:val="00507812"/>
    <w:rsid w:val="005078B8"/>
    <w:rsid w:val="00507A6A"/>
    <w:rsid w:val="00507AED"/>
    <w:rsid w:val="00507BD7"/>
    <w:rsid w:val="00507BDE"/>
    <w:rsid w:val="00507C2B"/>
    <w:rsid w:val="00507C7F"/>
    <w:rsid w:val="00507DE8"/>
    <w:rsid w:val="00507DEA"/>
    <w:rsid w:val="00507FAD"/>
    <w:rsid w:val="00509EBB"/>
    <w:rsid w:val="0050FCE3"/>
    <w:rsid w:val="0051025B"/>
    <w:rsid w:val="00510375"/>
    <w:rsid w:val="00510385"/>
    <w:rsid w:val="005104D6"/>
    <w:rsid w:val="0051062B"/>
    <w:rsid w:val="005107CE"/>
    <w:rsid w:val="00510812"/>
    <w:rsid w:val="00510DE2"/>
    <w:rsid w:val="00510E7A"/>
    <w:rsid w:val="00511270"/>
    <w:rsid w:val="00511337"/>
    <w:rsid w:val="0051170C"/>
    <w:rsid w:val="005118CB"/>
    <w:rsid w:val="00511A85"/>
    <w:rsid w:val="00511E1C"/>
    <w:rsid w:val="00511F54"/>
    <w:rsid w:val="00511FCE"/>
    <w:rsid w:val="00512114"/>
    <w:rsid w:val="00512173"/>
    <w:rsid w:val="0051233B"/>
    <w:rsid w:val="0051253C"/>
    <w:rsid w:val="00512698"/>
    <w:rsid w:val="00512831"/>
    <w:rsid w:val="00512A50"/>
    <w:rsid w:val="00512EAF"/>
    <w:rsid w:val="005136ED"/>
    <w:rsid w:val="00513E1E"/>
    <w:rsid w:val="00513EAF"/>
    <w:rsid w:val="0051401A"/>
    <w:rsid w:val="00514048"/>
    <w:rsid w:val="00514135"/>
    <w:rsid w:val="00514635"/>
    <w:rsid w:val="00514AA4"/>
    <w:rsid w:val="0051500B"/>
    <w:rsid w:val="0051583A"/>
    <w:rsid w:val="0051590D"/>
    <w:rsid w:val="00515A05"/>
    <w:rsid w:val="00515BAE"/>
    <w:rsid w:val="0051650E"/>
    <w:rsid w:val="005168E3"/>
    <w:rsid w:val="00516A9C"/>
    <w:rsid w:val="00516AEC"/>
    <w:rsid w:val="00516C66"/>
    <w:rsid w:val="00516F9B"/>
    <w:rsid w:val="00516FC7"/>
    <w:rsid w:val="00517173"/>
    <w:rsid w:val="005171C6"/>
    <w:rsid w:val="0051772D"/>
    <w:rsid w:val="0051781C"/>
    <w:rsid w:val="005178F2"/>
    <w:rsid w:val="00517AC4"/>
    <w:rsid w:val="00517B84"/>
    <w:rsid w:val="00517EF0"/>
    <w:rsid w:val="00517F9E"/>
    <w:rsid w:val="00520243"/>
    <w:rsid w:val="0052062C"/>
    <w:rsid w:val="00520C49"/>
    <w:rsid w:val="00520D69"/>
    <w:rsid w:val="00520DAA"/>
    <w:rsid w:val="0052100F"/>
    <w:rsid w:val="0052114C"/>
    <w:rsid w:val="0052147E"/>
    <w:rsid w:val="005217F5"/>
    <w:rsid w:val="0052180E"/>
    <w:rsid w:val="00521850"/>
    <w:rsid w:val="00521BBA"/>
    <w:rsid w:val="00521BE1"/>
    <w:rsid w:val="00521EED"/>
    <w:rsid w:val="0052202F"/>
    <w:rsid w:val="005220D1"/>
    <w:rsid w:val="005222C6"/>
    <w:rsid w:val="005224A9"/>
    <w:rsid w:val="00522757"/>
    <w:rsid w:val="005227FE"/>
    <w:rsid w:val="005229E5"/>
    <w:rsid w:val="00522B8C"/>
    <w:rsid w:val="00522C65"/>
    <w:rsid w:val="00522CE1"/>
    <w:rsid w:val="00522CE6"/>
    <w:rsid w:val="00522E00"/>
    <w:rsid w:val="00522E33"/>
    <w:rsid w:val="00522E51"/>
    <w:rsid w:val="00522EE7"/>
    <w:rsid w:val="00522F50"/>
    <w:rsid w:val="00522F6B"/>
    <w:rsid w:val="00523014"/>
    <w:rsid w:val="00523080"/>
    <w:rsid w:val="005236AC"/>
    <w:rsid w:val="00523921"/>
    <w:rsid w:val="005239A9"/>
    <w:rsid w:val="005239C6"/>
    <w:rsid w:val="00523A2C"/>
    <w:rsid w:val="00523ED3"/>
    <w:rsid w:val="00523F50"/>
    <w:rsid w:val="005240B2"/>
    <w:rsid w:val="00524111"/>
    <w:rsid w:val="00524273"/>
    <w:rsid w:val="005244A3"/>
    <w:rsid w:val="005244BF"/>
    <w:rsid w:val="00524580"/>
    <w:rsid w:val="00524659"/>
    <w:rsid w:val="0052492D"/>
    <w:rsid w:val="00524B42"/>
    <w:rsid w:val="00524D0F"/>
    <w:rsid w:val="0052501A"/>
    <w:rsid w:val="005253DE"/>
    <w:rsid w:val="00525495"/>
    <w:rsid w:val="005254FE"/>
    <w:rsid w:val="00525926"/>
    <w:rsid w:val="00525B72"/>
    <w:rsid w:val="00525BA4"/>
    <w:rsid w:val="00525E00"/>
    <w:rsid w:val="00525E05"/>
    <w:rsid w:val="00525F07"/>
    <w:rsid w:val="00526059"/>
    <w:rsid w:val="0052605D"/>
    <w:rsid w:val="00526124"/>
    <w:rsid w:val="00526182"/>
    <w:rsid w:val="005261C6"/>
    <w:rsid w:val="0052639E"/>
    <w:rsid w:val="00526633"/>
    <w:rsid w:val="005268DF"/>
    <w:rsid w:val="005269B9"/>
    <w:rsid w:val="00526B54"/>
    <w:rsid w:val="00526BAE"/>
    <w:rsid w:val="00526C92"/>
    <w:rsid w:val="00527106"/>
    <w:rsid w:val="0052711F"/>
    <w:rsid w:val="00527171"/>
    <w:rsid w:val="0052735F"/>
    <w:rsid w:val="00527589"/>
    <w:rsid w:val="00527666"/>
    <w:rsid w:val="0052766B"/>
    <w:rsid w:val="005276A7"/>
    <w:rsid w:val="005276D8"/>
    <w:rsid w:val="00527724"/>
    <w:rsid w:val="005277DD"/>
    <w:rsid w:val="0052787C"/>
    <w:rsid w:val="00527A1D"/>
    <w:rsid w:val="00527A8B"/>
    <w:rsid w:val="00527E12"/>
    <w:rsid w:val="00527F47"/>
    <w:rsid w:val="005300EA"/>
    <w:rsid w:val="0053011C"/>
    <w:rsid w:val="005301AC"/>
    <w:rsid w:val="0053033D"/>
    <w:rsid w:val="00530423"/>
    <w:rsid w:val="005304B5"/>
    <w:rsid w:val="005305E8"/>
    <w:rsid w:val="00530658"/>
    <w:rsid w:val="0053074E"/>
    <w:rsid w:val="0053098C"/>
    <w:rsid w:val="00530C80"/>
    <w:rsid w:val="00530E59"/>
    <w:rsid w:val="005310D1"/>
    <w:rsid w:val="005311A3"/>
    <w:rsid w:val="00531417"/>
    <w:rsid w:val="005315E5"/>
    <w:rsid w:val="005319B5"/>
    <w:rsid w:val="00531B55"/>
    <w:rsid w:val="00531CDD"/>
    <w:rsid w:val="00531FE2"/>
    <w:rsid w:val="005322CC"/>
    <w:rsid w:val="0053235C"/>
    <w:rsid w:val="005325B1"/>
    <w:rsid w:val="00532745"/>
    <w:rsid w:val="00532922"/>
    <w:rsid w:val="00532955"/>
    <w:rsid w:val="005329AC"/>
    <w:rsid w:val="00532AFB"/>
    <w:rsid w:val="00532C38"/>
    <w:rsid w:val="00532EF3"/>
    <w:rsid w:val="00532F20"/>
    <w:rsid w:val="00532F4D"/>
    <w:rsid w:val="00532F7B"/>
    <w:rsid w:val="00532FA3"/>
    <w:rsid w:val="00533036"/>
    <w:rsid w:val="005330C7"/>
    <w:rsid w:val="00533118"/>
    <w:rsid w:val="00533473"/>
    <w:rsid w:val="0053348C"/>
    <w:rsid w:val="00533AF1"/>
    <w:rsid w:val="00533B14"/>
    <w:rsid w:val="00533FD5"/>
    <w:rsid w:val="005342CD"/>
    <w:rsid w:val="00534334"/>
    <w:rsid w:val="00534586"/>
    <w:rsid w:val="0053465D"/>
    <w:rsid w:val="00534694"/>
    <w:rsid w:val="00534698"/>
    <w:rsid w:val="00534723"/>
    <w:rsid w:val="00534763"/>
    <w:rsid w:val="005347AF"/>
    <w:rsid w:val="005347D3"/>
    <w:rsid w:val="005349EA"/>
    <w:rsid w:val="00534A09"/>
    <w:rsid w:val="00534A39"/>
    <w:rsid w:val="0053528F"/>
    <w:rsid w:val="00535375"/>
    <w:rsid w:val="005356C0"/>
    <w:rsid w:val="0053595B"/>
    <w:rsid w:val="00535AC5"/>
    <w:rsid w:val="00535D72"/>
    <w:rsid w:val="00536387"/>
    <w:rsid w:val="0053640F"/>
    <w:rsid w:val="00536522"/>
    <w:rsid w:val="00536777"/>
    <w:rsid w:val="00536809"/>
    <w:rsid w:val="00536B44"/>
    <w:rsid w:val="00536BCD"/>
    <w:rsid w:val="00536CA6"/>
    <w:rsid w:val="00536D21"/>
    <w:rsid w:val="00536E0E"/>
    <w:rsid w:val="00536E2F"/>
    <w:rsid w:val="00536E3B"/>
    <w:rsid w:val="00537127"/>
    <w:rsid w:val="0053721F"/>
    <w:rsid w:val="0053725D"/>
    <w:rsid w:val="00537309"/>
    <w:rsid w:val="005375FE"/>
    <w:rsid w:val="00537863"/>
    <w:rsid w:val="005378A4"/>
    <w:rsid w:val="005379D2"/>
    <w:rsid w:val="00537E9B"/>
    <w:rsid w:val="00537FB5"/>
    <w:rsid w:val="0054000B"/>
    <w:rsid w:val="005400A0"/>
    <w:rsid w:val="0054028B"/>
    <w:rsid w:val="005402A3"/>
    <w:rsid w:val="0054033E"/>
    <w:rsid w:val="00540AAB"/>
    <w:rsid w:val="00540C81"/>
    <w:rsid w:val="00540D8C"/>
    <w:rsid w:val="00541037"/>
    <w:rsid w:val="005411E4"/>
    <w:rsid w:val="00541209"/>
    <w:rsid w:val="005414BF"/>
    <w:rsid w:val="00541833"/>
    <w:rsid w:val="005419E0"/>
    <w:rsid w:val="00541A68"/>
    <w:rsid w:val="00541CAF"/>
    <w:rsid w:val="00541F96"/>
    <w:rsid w:val="00542077"/>
    <w:rsid w:val="00542230"/>
    <w:rsid w:val="00542246"/>
    <w:rsid w:val="00542474"/>
    <w:rsid w:val="0054288E"/>
    <w:rsid w:val="00542B2B"/>
    <w:rsid w:val="00542C47"/>
    <w:rsid w:val="00543143"/>
    <w:rsid w:val="005433FE"/>
    <w:rsid w:val="0054362B"/>
    <w:rsid w:val="00543854"/>
    <w:rsid w:val="00543A3F"/>
    <w:rsid w:val="00543C08"/>
    <w:rsid w:val="00543C9A"/>
    <w:rsid w:val="00543D23"/>
    <w:rsid w:val="00544190"/>
    <w:rsid w:val="005444F6"/>
    <w:rsid w:val="005445E7"/>
    <w:rsid w:val="005445F6"/>
    <w:rsid w:val="0054464C"/>
    <w:rsid w:val="005447BA"/>
    <w:rsid w:val="00544873"/>
    <w:rsid w:val="005448CD"/>
    <w:rsid w:val="00544A12"/>
    <w:rsid w:val="00544B8C"/>
    <w:rsid w:val="00544C25"/>
    <w:rsid w:val="00545060"/>
    <w:rsid w:val="00545651"/>
    <w:rsid w:val="0054568C"/>
    <w:rsid w:val="00545C0B"/>
    <w:rsid w:val="00545CF7"/>
    <w:rsid w:val="00545EC3"/>
    <w:rsid w:val="00545EEA"/>
    <w:rsid w:val="00545F4D"/>
    <w:rsid w:val="00545FA0"/>
    <w:rsid w:val="00546000"/>
    <w:rsid w:val="005462FB"/>
    <w:rsid w:val="005464DE"/>
    <w:rsid w:val="005465BB"/>
    <w:rsid w:val="005467A1"/>
    <w:rsid w:val="005468FB"/>
    <w:rsid w:val="00546931"/>
    <w:rsid w:val="00546CDF"/>
    <w:rsid w:val="00546D9D"/>
    <w:rsid w:val="00546D9F"/>
    <w:rsid w:val="00546DC5"/>
    <w:rsid w:val="00546DF6"/>
    <w:rsid w:val="00547012"/>
    <w:rsid w:val="00547245"/>
    <w:rsid w:val="005472E4"/>
    <w:rsid w:val="0054740F"/>
    <w:rsid w:val="005474CA"/>
    <w:rsid w:val="00547526"/>
    <w:rsid w:val="0054780D"/>
    <w:rsid w:val="00547940"/>
    <w:rsid w:val="00547952"/>
    <w:rsid w:val="00547C08"/>
    <w:rsid w:val="00547D15"/>
    <w:rsid w:val="00547F45"/>
    <w:rsid w:val="005501BC"/>
    <w:rsid w:val="00550346"/>
    <w:rsid w:val="00550565"/>
    <w:rsid w:val="005506BB"/>
    <w:rsid w:val="00550788"/>
    <w:rsid w:val="00550919"/>
    <w:rsid w:val="00550978"/>
    <w:rsid w:val="00550AC0"/>
    <w:rsid w:val="00550EEB"/>
    <w:rsid w:val="005510CA"/>
    <w:rsid w:val="00551C0D"/>
    <w:rsid w:val="00551C2D"/>
    <w:rsid w:val="005520AB"/>
    <w:rsid w:val="005524A5"/>
    <w:rsid w:val="00552508"/>
    <w:rsid w:val="0055257A"/>
    <w:rsid w:val="00552735"/>
    <w:rsid w:val="005527CF"/>
    <w:rsid w:val="005534FE"/>
    <w:rsid w:val="00553663"/>
    <w:rsid w:val="005536BC"/>
    <w:rsid w:val="00553911"/>
    <w:rsid w:val="0055392D"/>
    <w:rsid w:val="00553B44"/>
    <w:rsid w:val="00553CF3"/>
    <w:rsid w:val="005540EE"/>
    <w:rsid w:val="00554489"/>
    <w:rsid w:val="005545F7"/>
    <w:rsid w:val="00554658"/>
    <w:rsid w:val="005546A5"/>
    <w:rsid w:val="0055474B"/>
    <w:rsid w:val="005548F4"/>
    <w:rsid w:val="00554C77"/>
    <w:rsid w:val="00554DA5"/>
    <w:rsid w:val="00554DD3"/>
    <w:rsid w:val="00555720"/>
    <w:rsid w:val="00555831"/>
    <w:rsid w:val="00555968"/>
    <w:rsid w:val="00555A14"/>
    <w:rsid w:val="005564BC"/>
    <w:rsid w:val="0055656C"/>
    <w:rsid w:val="005566DC"/>
    <w:rsid w:val="00556AA7"/>
    <w:rsid w:val="00556FC4"/>
    <w:rsid w:val="00557235"/>
    <w:rsid w:val="00557635"/>
    <w:rsid w:val="00557741"/>
    <w:rsid w:val="00557785"/>
    <w:rsid w:val="005577BB"/>
    <w:rsid w:val="005578DF"/>
    <w:rsid w:val="00557BD0"/>
    <w:rsid w:val="00557D41"/>
    <w:rsid w:val="00557D5B"/>
    <w:rsid w:val="00557DB6"/>
    <w:rsid w:val="00560091"/>
    <w:rsid w:val="005601A0"/>
    <w:rsid w:val="0056038A"/>
    <w:rsid w:val="00560569"/>
    <w:rsid w:val="0056058B"/>
    <w:rsid w:val="005607CF"/>
    <w:rsid w:val="00560B64"/>
    <w:rsid w:val="00560BF9"/>
    <w:rsid w:val="00560CDF"/>
    <w:rsid w:val="00560E81"/>
    <w:rsid w:val="00560FF4"/>
    <w:rsid w:val="005611B9"/>
    <w:rsid w:val="005612B3"/>
    <w:rsid w:val="005616CF"/>
    <w:rsid w:val="005616DF"/>
    <w:rsid w:val="005619DF"/>
    <w:rsid w:val="00561B1B"/>
    <w:rsid w:val="005624C7"/>
    <w:rsid w:val="00562588"/>
    <w:rsid w:val="0056260B"/>
    <w:rsid w:val="00562641"/>
    <w:rsid w:val="0056275A"/>
    <w:rsid w:val="005628EB"/>
    <w:rsid w:val="00562E62"/>
    <w:rsid w:val="00562F91"/>
    <w:rsid w:val="00563301"/>
    <w:rsid w:val="00563434"/>
    <w:rsid w:val="00563BF5"/>
    <w:rsid w:val="00563CAB"/>
    <w:rsid w:val="00563D94"/>
    <w:rsid w:val="00563DA9"/>
    <w:rsid w:val="005641CC"/>
    <w:rsid w:val="005641FC"/>
    <w:rsid w:val="005642A3"/>
    <w:rsid w:val="00564517"/>
    <w:rsid w:val="005646B3"/>
    <w:rsid w:val="0056472D"/>
    <w:rsid w:val="00564894"/>
    <w:rsid w:val="005648B3"/>
    <w:rsid w:val="0056491D"/>
    <w:rsid w:val="00564973"/>
    <w:rsid w:val="00564A70"/>
    <w:rsid w:val="00564B22"/>
    <w:rsid w:val="005650A5"/>
    <w:rsid w:val="00565231"/>
    <w:rsid w:val="005652FC"/>
    <w:rsid w:val="005653A9"/>
    <w:rsid w:val="00565C72"/>
    <w:rsid w:val="00565CDA"/>
    <w:rsid w:val="00565E5B"/>
    <w:rsid w:val="00565F1A"/>
    <w:rsid w:val="00565FDB"/>
    <w:rsid w:val="0056626D"/>
    <w:rsid w:val="005663F2"/>
    <w:rsid w:val="00566462"/>
    <w:rsid w:val="005666F7"/>
    <w:rsid w:val="00566875"/>
    <w:rsid w:val="00566B47"/>
    <w:rsid w:val="00566D7A"/>
    <w:rsid w:val="00566DB2"/>
    <w:rsid w:val="00566E2A"/>
    <w:rsid w:val="0056739D"/>
    <w:rsid w:val="005673ED"/>
    <w:rsid w:val="00567486"/>
    <w:rsid w:val="005677E3"/>
    <w:rsid w:val="005677E9"/>
    <w:rsid w:val="005678FC"/>
    <w:rsid w:val="00567A4A"/>
    <w:rsid w:val="00567AF1"/>
    <w:rsid w:val="00567B29"/>
    <w:rsid w:val="005701AC"/>
    <w:rsid w:val="0057043A"/>
    <w:rsid w:val="005704E4"/>
    <w:rsid w:val="00570941"/>
    <w:rsid w:val="00570993"/>
    <w:rsid w:val="00570A38"/>
    <w:rsid w:val="00570B9D"/>
    <w:rsid w:val="00570BB3"/>
    <w:rsid w:val="00570CA4"/>
    <w:rsid w:val="00570D20"/>
    <w:rsid w:val="00570EF6"/>
    <w:rsid w:val="00571206"/>
    <w:rsid w:val="0057124F"/>
    <w:rsid w:val="0057154B"/>
    <w:rsid w:val="0057155F"/>
    <w:rsid w:val="00571604"/>
    <w:rsid w:val="005716DD"/>
    <w:rsid w:val="00571764"/>
    <w:rsid w:val="005717CA"/>
    <w:rsid w:val="00571F86"/>
    <w:rsid w:val="00572111"/>
    <w:rsid w:val="0057228D"/>
    <w:rsid w:val="0057251C"/>
    <w:rsid w:val="005726A8"/>
    <w:rsid w:val="00572AF3"/>
    <w:rsid w:val="00572C1B"/>
    <w:rsid w:val="00572CF1"/>
    <w:rsid w:val="00572DC9"/>
    <w:rsid w:val="00572DF5"/>
    <w:rsid w:val="0057304A"/>
    <w:rsid w:val="0057317B"/>
    <w:rsid w:val="00573474"/>
    <w:rsid w:val="0057356B"/>
    <w:rsid w:val="005735FA"/>
    <w:rsid w:val="00573A18"/>
    <w:rsid w:val="00573ACE"/>
    <w:rsid w:val="00574084"/>
    <w:rsid w:val="00574195"/>
    <w:rsid w:val="00574383"/>
    <w:rsid w:val="00574412"/>
    <w:rsid w:val="00574543"/>
    <w:rsid w:val="00574640"/>
    <w:rsid w:val="00574918"/>
    <w:rsid w:val="00574FC0"/>
    <w:rsid w:val="005755A0"/>
    <w:rsid w:val="0057581D"/>
    <w:rsid w:val="0057588E"/>
    <w:rsid w:val="005758EF"/>
    <w:rsid w:val="00575AC1"/>
    <w:rsid w:val="00575B10"/>
    <w:rsid w:val="00576242"/>
    <w:rsid w:val="0057629B"/>
    <w:rsid w:val="0057632A"/>
    <w:rsid w:val="005765AB"/>
    <w:rsid w:val="005766F8"/>
    <w:rsid w:val="0057672D"/>
    <w:rsid w:val="0057674D"/>
    <w:rsid w:val="00576795"/>
    <w:rsid w:val="00576805"/>
    <w:rsid w:val="00576A89"/>
    <w:rsid w:val="00576BFE"/>
    <w:rsid w:val="00576C92"/>
    <w:rsid w:val="00577340"/>
    <w:rsid w:val="00577530"/>
    <w:rsid w:val="005778D2"/>
    <w:rsid w:val="00577E40"/>
    <w:rsid w:val="00580125"/>
    <w:rsid w:val="005801E2"/>
    <w:rsid w:val="00580213"/>
    <w:rsid w:val="00580455"/>
    <w:rsid w:val="00580530"/>
    <w:rsid w:val="00580A09"/>
    <w:rsid w:val="00580B23"/>
    <w:rsid w:val="00580B2F"/>
    <w:rsid w:val="00580C25"/>
    <w:rsid w:val="00581031"/>
    <w:rsid w:val="005810D1"/>
    <w:rsid w:val="0058128F"/>
    <w:rsid w:val="005813FA"/>
    <w:rsid w:val="00581419"/>
    <w:rsid w:val="00581496"/>
    <w:rsid w:val="00581538"/>
    <w:rsid w:val="0058158A"/>
    <w:rsid w:val="005818F0"/>
    <w:rsid w:val="005818F9"/>
    <w:rsid w:val="00581A7A"/>
    <w:rsid w:val="00581BFD"/>
    <w:rsid w:val="005822B5"/>
    <w:rsid w:val="0058242D"/>
    <w:rsid w:val="005824F8"/>
    <w:rsid w:val="005825ED"/>
    <w:rsid w:val="00582678"/>
    <w:rsid w:val="005827EF"/>
    <w:rsid w:val="00582C8A"/>
    <w:rsid w:val="00582D91"/>
    <w:rsid w:val="00582EDE"/>
    <w:rsid w:val="00583039"/>
    <w:rsid w:val="005831E3"/>
    <w:rsid w:val="005831E6"/>
    <w:rsid w:val="0058336D"/>
    <w:rsid w:val="0058345C"/>
    <w:rsid w:val="00583706"/>
    <w:rsid w:val="00583744"/>
    <w:rsid w:val="0058378D"/>
    <w:rsid w:val="005839A4"/>
    <w:rsid w:val="00583A14"/>
    <w:rsid w:val="00583B18"/>
    <w:rsid w:val="00583CCF"/>
    <w:rsid w:val="00583DB3"/>
    <w:rsid w:val="00583E04"/>
    <w:rsid w:val="00583EFB"/>
    <w:rsid w:val="005841C3"/>
    <w:rsid w:val="005843E3"/>
    <w:rsid w:val="005845E1"/>
    <w:rsid w:val="00584957"/>
    <w:rsid w:val="00584D47"/>
    <w:rsid w:val="00584DC6"/>
    <w:rsid w:val="00584E57"/>
    <w:rsid w:val="00585344"/>
    <w:rsid w:val="00585639"/>
    <w:rsid w:val="005857F3"/>
    <w:rsid w:val="00585843"/>
    <w:rsid w:val="00585886"/>
    <w:rsid w:val="005859E1"/>
    <w:rsid w:val="00585BA1"/>
    <w:rsid w:val="00585BE7"/>
    <w:rsid w:val="00585CF1"/>
    <w:rsid w:val="00585CF3"/>
    <w:rsid w:val="00585DF4"/>
    <w:rsid w:val="00585E74"/>
    <w:rsid w:val="0058609C"/>
    <w:rsid w:val="005860E0"/>
    <w:rsid w:val="005861DB"/>
    <w:rsid w:val="00586371"/>
    <w:rsid w:val="005863E8"/>
    <w:rsid w:val="0058640C"/>
    <w:rsid w:val="005866A9"/>
    <w:rsid w:val="00586940"/>
    <w:rsid w:val="00586B03"/>
    <w:rsid w:val="00586B39"/>
    <w:rsid w:val="00586DC1"/>
    <w:rsid w:val="00586F4C"/>
    <w:rsid w:val="005871EA"/>
    <w:rsid w:val="005873FD"/>
    <w:rsid w:val="0058744F"/>
    <w:rsid w:val="005876F1"/>
    <w:rsid w:val="00587C94"/>
    <w:rsid w:val="00587CE5"/>
    <w:rsid w:val="00587D6A"/>
    <w:rsid w:val="00590035"/>
    <w:rsid w:val="00590178"/>
    <w:rsid w:val="00590615"/>
    <w:rsid w:val="00590737"/>
    <w:rsid w:val="00590AF2"/>
    <w:rsid w:val="00590D4E"/>
    <w:rsid w:val="00590DDE"/>
    <w:rsid w:val="00591025"/>
    <w:rsid w:val="005913C3"/>
    <w:rsid w:val="005914A0"/>
    <w:rsid w:val="00591585"/>
    <w:rsid w:val="005918D8"/>
    <w:rsid w:val="00591AA5"/>
    <w:rsid w:val="00591B2F"/>
    <w:rsid w:val="00591C31"/>
    <w:rsid w:val="005925E5"/>
    <w:rsid w:val="00592651"/>
    <w:rsid w:val="0059272E"/>
    <w:rsid w:val="0059295B"/>
    <w:rsid w:val="00592D2A"/>
    <w:rsid w:val="00592E7A"/>
    <w:rsid w:val="00592F0D"/>
    <w:rsid w:val="0059306C"/>
    <w:rsid w:val="005931EB"/>
    <w:rsid w:val="005933CC"/>
    <w:rsid w:val="005933E8"/>
    <w:rsid w:val="005933E9"/>
    <w:rsid w:val="005934B8"/>
    <w:rsid w:val="00593688"/>
    <w:rsid w:val="0059397A"/>
    <w:rsid w:val="00593A33"/>
    <w:rsid w:val="00593C89"/>
    <w:rsid w:val="00593EEA"/>
    <w:rsid w:val="00593FDA"/>
    <w:rsid w:val="005940F3"/>
    <w:rsid w:val="0059412D"/>
    <w:rsid w:val="00594379"/>
    <w:rsid w:val="0059450F"/>
    <w:rsid w:val="0059463B"/>
    <w:rsid w:val="00594738"/>
    <w:rsid w:val="005949A3"/>
    <w:rsid w:val="0059517B"/>
    <w:rsid w:val="00595289"/>
    <w:rsid w:val="005954C8"/>
    <w:rsid w:val="00595620"/>
    <w:rsid w:val="00595748"/>
    <w:rsid w:val="005957B1"/>
    <w:rsid w:val="00595C48"/>
    <w:rsid w:val="00596099"/>
    <w:rsid w:val="005961B3"/>
    <w:rsid w:val="0059620C"/>
    <w:rsid w:val="00596380"/>
    <w:rsid w:val="005963F8"/>
    <w:rsid w:val="00596643"/>
    <w:rsid w:val="00596767"/>
    <w:rsid w:val="005968A3"/>
    <w:rsid w:val="00596AC2"/>
    <w:rsid w:val="00597112"/>
    <w:rsid w:val="005972EC"/>
    <w:rsid w:val="0059738A"/>
    <w:rsid w:val="005973F4"/>
    <w:rsid w:val="00597405"/>
    <w:rsid w:val="005977D0"/>
    <w:rsid w:val="00597A39"/>
    <w:rsid w:val="00597B39"/>
    <w:rsid w:val="00597DCF"/>
    <w:rsid w:val="00597EFE"/>
    <w:rsid w:val="005A004C"/>
    <w:rsid w:val="005A0140"/>
    <w:rsid w:val="005A024B"/>
    <w:rsid w:val="005A028C"/>
    <w:rsid w:val="005A0483"/>
    <w:rsid w:val="005A057C"/>
    <w:rsid w:val="005A092A"/>
    <w:rsid w:val="005A0D13"/>
    <w:rsid w:val="005A0F60"/>
    <w:rsid w:val="005A1159"/>
    <w:rsid w:val="005A120F"/>
    <w:rsid w:val="005A14B5"/>
    <w:rsid w:val="005A152A"/>
    <w:rsid w:val="005A1652"/>
    <w:rsid w:val="005A1675"/>
    <w:rsid w:val="005A16AB"/>
    <w:rsid w:val="005A1CDB"/>
    <w:rsid w:val="005A1D2E"/>
    <w:rsid w:val="005A203D"/>
    <w:rsid w:val="005A20D8"/>
    <w:rsid w:val="005A2129"/>
    <w:rsid w:val="005A2175"/>
    <w:rsid w:val="005A21B4"/>
    <w:rsid w:val="005A21EF"/>
    <w:rsid w:val="005A2710"/>
    <w:rsid w:val="005A2782"/>
    <w:rsid w:val="005A2C9F"/>
    <w:rsid w:val="005A2CD0"/>
    <w:rsid w:val="005A2FFA"/>
    <w:rsid w:val="005A31C5"/>
    <w:rsid w:val="005A3254"/>
    <w:rsid w:val="005A37FF"/>
    <w:rsid w:val="005A3A35"/>
    <w:rsid w:val="005A3DFF"/>
    <w:rsid w:val="005A4704"/>
    <w:rsid w:val="005A475D"/>
    <w:rsid w:val="005A49C6"/>
    <w:rsid w:val="005A4ADF"/>
    <w:rsid w:val="005A4AE0"/>
    <w:rsid w:val="005A4B7F"/>
    <w:rsid w:val="005A4B8C"/>
    <w:rsid w:val="005A4E79"/>
    <w:rsid w:val="005A4F85"/>
    <w:rsid w:val="005A51C2"/>
    <w:rsid w:val="005A5327"/>
    <w:rsid w:val="005A53F4"/>
    <w:rsid w:val="005A554D"/>
    <w:rsid w:val="005A572D"/>
    <w:rsid w:val="005A582C"/>
    <w:rsid w:val="005A596C"/>
    <w:rsid w:val="005A5C4C"/>
    <w:rsid w:val="005A60B1"/>
    <w:rsid w:val="005A611A"/>
    <w:rsid w:val="005A6120"/>
    <w:rsid w:val="005A64AB"/>
    <w:rsid w:val="005A6B6D"/>
    <w:rsid w:val="005A6C1E"/>
    <w:rsid w:val="005A6EC3"/>
    <w:rsid w:val="005A6FBD"/>
    <w:rsid w:val="005A71BE"/>
    <w:rsid w:val="005A725D"/>
    <w:rsid w:val="005A72B2"/>
    <w:rsid w:val="005A7909"/>
    <w:rsid w:val="005A792D"/>
    <w:rsid w:val="005A7B0B"/>
    <w:rsid w:val="005A7C87"/>
    <w:rsid w:val="005A7C95"/>
    <w:rsid w:val="005A7DAB"/>
    <w:rsid w:val="005A7FC6"/>
    <w:rsid w:val="005A7FF4"/>
    <w:rsid w:val="005B0B0B"/>
    <w:rsid w:val="005B0BAF"/>
    <w:rsid w:val="005B0BC8"/>
    <w:rsid w:val="005B0BD4"/>
    <w:rsid w:val="005B0CB8"/>
    <w:rsid w:val="005B0E90"/>
    <w:rsid w:val="005B0F7E"/>
    <w:rsid w:val="005B10F7"/>
    <w:rsid w:val="005B1452"/>
    <w:rsid w:val="005B14EB"/>
    <w:rsid w:val="005B159A"/>
    <w:rsid w:val="005B16A9"/>
    <w:rsid w:val="005B16B0"/>
    <w:rsid w:val="005B1769"/>
    <w:rsid w:val="005B1BE1"/>
    <w:rsid w:val="005B1CA6"/>
    <w:rsid w:val="005B1E13"/>
    <w:rsid w:val="005B1FA4"/>
    <w:rsid w:val="005B1FE2"/>
    <w:rsid w:val="005B2174"/>
    <w:rsid w:val="005B235A"/>
    <w:rsid w:val="005B23A7"/>
    <w:rsid w:val="005B254C"/>
    <w:rsid w:val="005B28D7"/>
    <w:rsid w:val="005B3191"/>
    <w:rsid w:val="005B331F"/>
    <w:rsid w:val="005B33E7"/>
    <w:rsid w:val="005B34FF"/>
    <w:rsid w:val="005B3631"/>
    <w:rsid w:val="005B3C35"/>
    <w:rsid w:val="005B3E30"/>
    <w:rsid w:val="005B4125"/>
    <w:rsid w:val="005B4133"/>
    <w:rsid w:val="005B413A"/>
    <w:rsid w:val="005B414B"/>
    <w:rsid w:val="005B4217"/>
    <w:rsid w:val="005B4428"/>
    <w:rsid w:val="005B4806"/>
    <w:rsid w:val="005B4D65"/>
    <w:rsid w:val="005B4EA6"/>
    <w:rsid w:val="005B4EA8"/>
    <w:rsid w:val="005B5092"/>
    <w:rsid w:val="005B511A"/>
    <w:rsid w:val="005B5196"/>
    <w:rsid w:val="005B52B2"/>
    <w:rsid w:val="005B558F"/>
    <w:rsid w:val="005B571C"/>
    <w:rsid w:val="005B5888"/>
    <w:rsid w:val="005B59E8"/>
    <w:rsid w:val="005B5A4F"/>
    <w:rsid w:val="005B5B70"/>
    <w:rsid w:val="005B5C82"/>
    <w:rsid w:val="005B5D91"/>
    <w:rsid w:val="005B6099"/>
    <w:rsid w:val="005B6365"/>
    <w:rsid w:val="005B6470"/>
    <w:rsid w:val="005B6AD4"/>
    <w:rsid w:val="005B6B4F"/>
    <w:rsid w:val="005B6D2F"/>
    <w:rsid w:val="005B6D51"/>
    <w:rsid w:val="005B6FBB"/>
    <w:rsid w:val="005B7023"/>
    <w:rsid w:val="005B703A"/>
    <w:rsid w:val="005B70A2"/>
    <w:rsid w:val="005B70F1"/>
    <w:rsid w:val="005B7160"/>
    <w:rsid w:val="005B720B"/>
    <w:rsid w:val="005B72AD"/>
    <w:rsid w:val="005B7417"/>
    <w:rsid w:val="005B7849"/>
    <w:rsid w:val="005B7860"/>
    <w:rsid w:val="005B789A"/>
    <w:rsid w:val="005B7D38"/>
    <w:rsid w:val="005B7D65"/>
    <w:rsid w:val="005B7E9D"/>
    <w:rsid w:val="005C025B"/>
    <w:rsid w:val="005C02F2"/>
    <w:rsid w:val="005C0676"/>
    <w:rsid w:val="005C072F"/>
    <w:rsid w:val="005C09A7"/>
    <w:rsid w:val="005C0BB4"/>
    <w:rsid w:val="005C0C22"/>
    <w:rsid w:val="005C0DD2"/>
    <w:rsid w:val="005C0ECE"/>
    <w:rsid w:val="005C129F"/>
    <w:rsid w:val="005C1394"/>
    <w:rsid w:val="005C1742"/>
    <w:rsid w:val="005C1AD3"/>
    <w:rsid w:val="005C1B0B"/>
    <w:rsid w:val="005C1BFC"/>
    <w:rsid w:val="005C1CA6"/>
    <w:rsid w:val="005C1CFB"/>
    <w:rsid w:val="005C1E1B"/>
    <w:rsid w:val="005C1FCB"/>
    <w:rsid w:val="005C240E"/>
    <w:rsid w:val="005C2560"/>
    <w:rsid w:val="005C2B4A"/>
    <w:rsid w:val="005C2F1D"/>
    <w:rsid w:val="005C307A"/>
    <w:rsid w:val="005C30D7"/>
    <w:rsid w:val="005C31DD"/>
    <w:rsid w:val="005C327A"/>
    <w:rsid w:val="005C351D"/>
    <w:rsid w:val="005C365F"/>
    <w:rsid w:val="005C3823"/>
    <w:rsid w:val="005C38C9"/>
    <w:rsid w:val="005C3CA1"/>
    <w:rsid w:val="005C3D01"/>
    <w:rsid w:val="005C3E43"/>
    <w:rsid w:val="005C418F"/>
    <w:rsid w:val="005C41C5"/>
    <w:rsid w:val="005C41E5"/>
    <w:rsid w:val="005C4253"/>
    <w:rsid w:val="005C4537"/>
    <w:rsid w:val="005C45F3"/>
    <w:rsid w:val="005C46DE"/>
    <w:rsid w:val="005C470B"/>
    <w:rsid w:val="005C488A"/>
    <w:rsid w:val="005C4B49"/>
    <w:rsid w:val="005C4D1D"/>
    <w:rsid w:val="005C4E2D"/>
    <w:rsid w:val="005C5155"/>
    <w:rsid w:val="005C53D1"/>
    <w:rsid w:val="005C5613"/>
    <w:rsid w:val="005C56B3"/>
    <w:rsid w:val="005C57FD"/>
    <w:rsid w:val="005C5CA8"/>
    <w:rsid w:val="005C5E21"/>
    <w:rsid w:val="005C6303"/>
    <w:rsid w:val="005C6690"/>
    <w:rsid w:val="005C66F6"/>
    <w:rsid w:val="005C689C"/>
    <w:rsid w:val="005C6A06"/>
    <w:rsid w:val="005C6BEA"/>
    <w:rsid w:val="005C6CAD"/>
    <w:rsid w:val="005C6E8A"/>
    <w:rsid w:val="005C70DC"/>
    <w:rsid w:val="005C7117"/>
    <w:rsid w:val="005C73B0"/>
    <w:rsid w:val="005C7483"/>
    <w:rsid w:val="005C7711"/>
    <w:rsid w:val="005C79B5"/>
    <w:rsid w:val="005C7C43"/>
    <w:rsid w:val="005C7C8B"/>
    <w:rsid w:val="005C7F01"/>
    <w:rsid w:val="005D004E"/>
    <w:rsid w:val="005D0166"/>
    <w:rsid w:val="005D0253"/>
    <w:rsid w:val="005D0431"/>
    <w:rsid w:val="005D06F3"/>
    <w:rsid w:val="005D08C4"/>
    <w:rsid w:val="005D0B5A"/>
    <w:rsid w:val="005D0C63"/>
    <w:rsid w:val="005D0F2B"/>
    <w:rsid w:val="005D10E3"/>
    <w:rsid w:val="005D1142"/>
    <w:rsid w:val="005D1307"/>
    <w:rsid w:val="005D13F7"/>
    <w:rsid w:val="005D1520"/>
    <w:rsid w:val="005D18EB"/>
    <w:rsid w:val="005D1A0F"/>
    <w:rsid w:val="005D1A7D"/>
    <w:rsid w:val="005D1C82"/>
    <w:rsid w:val="005D1D61"/>
    <w:rsid w:val="005D1DDE"/>
    <w:rsid w:val="005D1EAC"/>
    <w:rsid w:val="005D1FE6"/>
    <w:rsid w:val="005D233D"/>
    <w:rsid w:val="005D2633"/>
    <w:rsid w:val="005D2746"/>
    <w:rsid w:val="005D2A43"/>
    <w:rsid w:val="005D2A67"/>
    <w:rsid w:val="005D2E65"/>
    <w:rsid w:val="005D2FB5"/>
    <w:rsid w:val="005D3101"/>
    <w:rsid w:val="005D3885"/>
    <w:rsid w:val="005D39E4"/>
    <w:rsid w:val="005D3A19"/>
    <w:rsid w:val="005D3AC8"/>
    <w:rsid w:val="005D3C84"/>
    <w:rsid w:val="005D3CEB"/>
    <w:rsid w:val="005D3EC4"/>
    <w:rsid w:val="005D3FAF"/>
    <w:rsid w:val="005D3FD1"/>
    <w:rsid w:val="005D45B3"/>
    <w:rsid w:val="005D46F5"/>
    <w:rsid w:val="005D47EC"/>
    <w:rsid w:val="005D4BB9"/>
    <w:rsid w:val="005D4C23"/>
    <w:rsid w:val="005D4D02"/>
    <w:rsid w:val="005D4FA3"/>
    <w:rsid w:val="005D5532"/>
    <w:rsid w:val="005D5596"/>
    <w:rsid w:val="005D56C5"/>
    <w:rsid w:val="005D56EE"/>
    <w:rsid w:val="005D5B63"/>
    <w:rsid w:val="005D5CF3"/>
    <w:rsid w:val="005D5D90"/>
    <w:rsid w:val="005D5D97"/>
    <w:rsid w:val="005D6083"/>
    <w:rsid w:val="005D6309"/>
    <w:rsid w:val="005D6453"/>
    <w:rsid w:val="005D64E4"/>
    <w:rsid w:val="005D6638"/>
    <w:rsid w:val="005D67B1"/>
    <w:rsid w:val="005D6A52"/>
    <w:rsid w:val="005D6AF5"/>
    <w:rsid w:val="005D704A"/>
    <w:rsid w:val="005D70D6"/>
    <w:rsid w:val="005D72C2"/>
    <w:rsid w:val="005D735A"/>
    <w:rsid w:val="005D75FF"/>
    <w:rsid w:val="005D7C15"/>
    <w:rsid w:val="005D7C2A"/>
    <w:rsid w:val="005D7F58"/>
    <w:rsid w:val="005D7FFB"/>
    <w:rsid w:val="005D7FFE"/>
    <w:rsid w:val="005D9CAE"/>
    <w:rsid w:val="005E0000"/>
    <w:rsid w:val="005E0119"/>
    <w:rsid w:val="005E01F4"/>
    <w:rsid w:val="005E0375"/>
    <w:rsid w:val="005E03A3"/>
    <w:rsid w:val="005E061D"/>
    <w:rsid w:val="005E0915"/>
    <w:rsid w:val="005E100A"/>
    <w:rsid w:val="005E13A0"/>
    <w:rsid w:val="005E13E5"/>
    <w:rsid w:val="005E1465"/>
    <w:rsid w:val="005E180C"/>
    <w:rsid w:val="005E1814"/>
    <w:rsid w:val="005E19F2"/>
    <w:rsid w:val="005E1B66"/>
    <w:rsid w:val="005E1E07"/>
    <w:rsid w:val="005E21FB"/>
    <w:rsid w:val="005E24C2"/>
    <w:rsid w:val="005E271F"/>
    <w:rsid w:val="005E2ADB"/>
    <w:rsid w:val="005E2FD6"/>
    <w:rsid w:val="005E31EE"/>
    <w:rsid w:val="005E32A6"/>
    <w:rsid w:val="005E3401"/>
    <w:rsid w:val="005E34B8"/>
    <w:rsid w:val="005E34EB"/>
    <w:rsid w:val="005E367C"/>
    <w:rsid w:val="005E377B"/>
    <w:rsid w:val="005E3817"/>
    <w:rsid w:val="005E3926"/>
    <w:rsid w:val="005E3965"/>
    <w:rsid w:val="005E3A0E"/>
    <w:rsid w:val="005E3AD5"/>
    <w:rsid w:val="005E3E05"/>
    <w:rsid w:val="005E400C"/>
    <w:rsid w:val="005E4046"/>
    <w:rsid w:val="005E4181"/>
    <w:rsid w:val="005E4556"/>
    <w:rsid w:val="005E46BF"/>
    <w:rsid w:val="005E479E"/>
    <w:rsid w:val="005E497D"/>
    <w:rsid w:val="005E49FB"/>
    <w:rsid w:val="005E4A19"/>
    <w:rsid w:val="005E4A4C"/>
    <w:rsid w:val="005E4AAB"/>
    <w:rsid w:val="005E4B82"/>
    <w:rsid w:val="005E4C99"/>
    <w:rsid w:val="005E5074"/>
    <w:rsid w:val="005E50C5"/>
    <w:rsid w:val="005E510A"/>
    <w:rsid w:val="005E5216"/>
    <w:rsid w:val="005E5565"/>
    <w:rsid w:val="005E5925"/>
    <w:rsid w:val="005E5B41"/>
    <w:rsid w:val="005E5D55"/>
    <w:rsid w:val="005E5E27"/>
    <w:rsid w:val="005E5EC3"/>
    <w:rsid w:val="005E5FB3"/>
    <w:rsid w:val="005E61CE"/>
    <w:rsid w:val="005E622B"/>
    <w:rsid w:val="005E6300"/>
    <w:rsid w:val="005E63BF"/>
    <w:rsid w:val="005E64A4"/>
    <w:rsid w:val="005E6735"/>
    <w:rsid w:val="005E6795"/>
    <w:rsid w:val="005E68E0"/>
    <w:rsid w:val="005E694D"/>
    <w:rsid w:val="005E6964"/>
    <w:rsid w:val="005E6982"/>
    <w:rsid w:val="005E6B07"/>
    <w:rsid w:val="005E6B23"/>
    <w:rsid w:val="005E6D5D"/>
    <w:rsid w:val="005E6EA7"/>
    <w:rsid w:val="005E71F7"/>
    <w:rsid w:val="005E7476"/>
    <w:rsid w:val="005E75C6"/>
    <w:rsid w:val="005E79C2"/>
    <w:rsid w:val="005E7A4E"/>
    <w:rsid w:val="005E7BC9"/>
    <w:rsid w:val="005E7E98"/>
    <w:rsid w:val="005EB500"/>
    <w:rsid w:val="005F00A7"/>
    <w:rsid w:val="005F032F"/>
    <w:rsid w:val="005F0359"/>
    <w:rsid w:val="005F05D6"/>
    <w:rsid w:val="005F0840"/>
    <w:rsid w:val="005F08F2"/>
    <w:rsid w:val="005F093E"/>
    <w:rsid w:val="005F0A76"/>
    <w:rsid w:val="005F0AF4"/>
    <w:rsid w:val="005F0C5B"/>
    <w:rsid w:val="005F0EE0"/>
    <w:rsid w:val="005F1080"/>
    <w:rsid w:val="005F170E"/>
    <w:rsid w:val="005F17B1"/>
    <w:rsid w:val="005F183F"/>
    <w:rsid w:val="005F196B"/>
    <w:rsid w:val="005F1AA1"/>
    <w:rsid w:val="005F1F27"/>
    <w:rsid w:val="005F2105"/>
    <w:rsid w:val="005F2226"/>
    <w:rsid w:val="005F2281"/>
    <w:rsid w:val="005F2452"/>
    <w:rsid w:val="005F24B0"/>
    <w:rsid w:val="005F261D"/>
    <w:rsid w:val="005F286E"/>
    <w:rsid w:val="005F29B0"/>
    <w:rsid w:val="005F2E18"/>
    <w:rsid w:val="005F3647"/>
    <w:rsid w:val="005F3924"/>
    <w:rsid w:val="005F3AAE"/>
    <w:rsid w:val="005F3B31"/>
    <w:rsid w:val="005F3D53"/>
    <w:rsid w:val="005F3D85"/>
    <w:rsid w:val="005F3F81"/>
    <w:rsid w:val="005F422B"/>
    <w:rsid w:val="005F43E6"/>
    <w:rsid w:val="005F4430"/>
    <w:rsid w:val="005F4468"/>
    <w:rsid w:val="005F4798"/>
    <w:rsid w:val="005F481B"/>
    <w:rsid w:val="005F4A68"/>
    <w:rsid w:val="005F4B20"/>
    <w:rsid w:val="005F543D"/>
    <w:rsid w:val="005F5635"/>
    <w:rsid w:val="005F59D2"/>
    <w:rsid w:val="005F5B08"/>
    <w:rsid w:val="005F5C0E"/>
    <w:rsid w:val="005F5D81"/>
    <w:rsid w:val="005F5DDE"/>
    <w:rsid w:val="005F603A"/>
    <w:rsid w:val="005F618C"/>
    <w:rsid w:val="005F6270"/>
    <w:rsid w:val="005F62C9"/>
    <w:rsid w:val="005F6310"/>
    <w:rsid w:val="005F63A9"/>
    <w:rsid w:val="005F63B7"/>
    <w:rsid w:val="005F63FA"/>
    <w:rsid w:val="005F644A"/>
    <w:rsid w:val="005F664E"/>
    <w:rsid w:val="005F6874"/>
    <w:rsid w:val="005F6935"/>
    <w:rsid w:val="005F6A62"/>
    <w:rsid w:val="005F6D0A"/>
    <w:rsid w:val="005F6DD7"/>
    <w:rsid w:val="005F6DE1"/>
    <w:rsid w:val="005F6F8C"/>
    <w:rsid w:val="005F708A"/>
    <w:rsid w:val="005F73A9"/>
    <w:rsid w:val="005F74B9"/>
    <w:rsid w:val="005F7573"/>
    <w:rsid w:val="005F7760"/>
    <w:rsid w:val="005F7937"/>
    <w:rsid w:val="005F7A24"/>
    <w:rsid w:val="005F7B5D"/>
    <w:rsid w:val="005F7B7A"/>
    <w:rsid w:val="005F7D4F"/>
    <w:rsid w:val="005F7FA4"/>
    <w:rsid w:val="00600057"/>
    <w:rsid w:val="006005DC"/>
    <w:rsid w:val="0060078A"/>
    <w:rsid w:val="0060097D"/>
    <w:rsid w:val="006009F8"/>
    <w:rsid w:val="00600A67"/>
    <w:rsid w:val="00600AC1"/>
    <w:rsid w:val="00600BEC"/>
    <w:rsid w:val="00600DA6"/>
    <w:rsid w:val="00601062"/>
    <w:rsid w:val="00601070"/>
    <w:rsid w:val="006010B0"/>
    <w:rsid w:val="006010E6"/>
    <w:rsid w:val="0060122F"/>
    <w:rsid w:val="00601495"/>
    <w:rsid w:val="00601699"/>
    <w:rsid w:val="00601946"/>
    <w:rsid w:val="00601A43"/>
    <w:rsid w:val="00601A6B"/>
    <w:rsid w:val="00601BA0"/>
    <w:rsid w:val="00601DBC"/>
    <w:rsid w:val="00601E3E"/>
    <w:rsid w:val="00601FE0"/>
    <w:rsid w:val="00602207"/>
    <w:rsid w:val="006022AF"/>
    <w:rsid w:val="006023F4"/>
    <w:rsid w:val="006024D5"/>
    <w:rsid w:val="006027F5"/>
    <w:rsid w:val="00602AF4"/>
    <w:rsid w:val="00602B52"/>
    <w:rsid w:val="00602F42"/>
    <w:rsid w:val="006031C5"/>
    <w:rsid w:val="00603230"/>
    <w:rsid w:val="00603254"/>
    <w:rsid w:val="00603325"/>
    <w:rsid w:val="00603378"/>
    <w:rsid w:val="0060372C"/>
    <w:rsid w:val="006038D6"/>
    <w:rsid w:val="00603929"/>
    <w:rsid w:val="00603EFD"/>
    <w:rsid w:val="00604070"/>
    <w:rsid w:val="006040D9"/>
    <w:rsid w:val="0060419A"/>
    <w:rsid w:val="006043BC"/>
    <w:rsid w:val="00604594"/>
    <w:rsid w:val="006048C8"/>
    <w:rsid w:val="0060491C"/>
    <w:rsid w:val="00604B34"/>
    <w:rsid w:val="00604EA7"/>
    <w:rsid w:val="006052EC"/>
    <w:rsid w:val="0060556C"/>
    <w:rsid w:val="0060568F"/>
    <w:rsid w:val="00605BD2"/>
    <w:rsid w:val="00605C83"/>
    <w:rsid w:val="00606149"/>
    <w:rsid w:val="0060618D"/>
    <w:rsid w:val="0060685E"/>
    <w:rsid w:val="00606D05"/>
    <w:rsid w:val="00606D67"/>
    <w:rsid w:val="00606EF5"/>
    <w:rsid w:val="0060706C"/>
    <w:rsid w:val="00607109"/>
    <w:rsid w:val="0060729B"/>
    <w:rsid w:val="006075EF"/>
    <w:rsid w:val="0060764B"/>
    <w:rsid w:val="00607825"/>
    <w:rsid w:val="00607840"/>
    <w:rsid w:val="00607954"/>
    <w:rsid w:val="00607D3D"/>
    <w:rsid w:val="0061014E"/>
    <w:rsid w:val="00610264"/>
    <w:rsid w:val="006105CC"/>
    <w:rsid w:val="00610A6B"/>
    <w:rsid w:val="00610A6C"/>
    <w:rsid w:val="00610C17"/>
    <w:rsid w:val="00610C9C"/>
    <w:rsid w:val="00610F70"/>
    <w:rsid w:val="00611243"/>
    <w:rsid w:val="006112E1"/>
    <w:rsid w:val="006113F6"/>
    <w:rsid w:val="00611BA0"/>
    <w:rsid w:val="00611FD6"/>
    <w:rsid w:val="00612AF3"/>
    <w:rsid w:val="00612D42"/>
    <w:rsid w:val="0061304D"/>
    <w:rsid w:val="006130AE"/>
    <w:rsid w:val="0061317E"/>
    <w:rsid w:val="006132F9"/>
    <w:rsid w:val="0061346D"/>
    <w:rsid w:val="006134C7"/>
    <w:rsid w:val="006134D0"/>
    <w:rsid w:val="0061359B"/>
    <w:rsid w:val="0061366E"/>
    <w:rsid w:val="006136E3"/>
    <w:rsid w:val="00613899"/>
    <w:rsid w:val="00613921"/>
    <w:rsid w:val="00613FAC"/>
    <w:rsid w:val="0061416A"/>
    <w:rsid w:val="006141FF"/>
    <w:rsid w:val="006142C3"/>
    <w:rsid w:val="00614A73"/>
    <w:rsid w:val="00614A9F"/>
    <w:rsid w:val="00614C5F"/>
    <w:rsid w:val="00614CE7"/>
    <w:rsid w:val="00614DA3"/>
    <w:rsid w:val="00614E01"/>
    <w:rsid w:val="00614FC4"/>
    <w:rsid w:val="0061533F"/>
    <w:rsid w:val="006154DB"/>
    <w:rsid w:val="00615A85"/>
    <w:rsid w:val="00615D6C"/>
    <w:rsid w:val="00615DEC"/>
    <w:rsid w:val="00616315"/>
    <w:rsid w:val="0061631C"/>
    <w:rsid w:val="0061672B"/>
    <w:rsid w:val="00616793"/>
    <w:rsid w:val="0061684B"/>
    <w:rsid w:val="00616976"/>
    <w:rsid w:val="0061698B"/>
    <w:rsid w:val="00616D30"/>
    <w:rsid w:val="00616D8D"/>
    <w:rsid w:val="00616EC2"/>
    <w:rsid w:val="00616FA8"/>
    <w:rsid w:val="0061711D"/>
    <w:rsid w:val="0061765E"/>
    <w:rsid w:val="00617B8B"/>
    <w:rsid w:val="00617B98"/>
    <w:rsid w:val="00617BE3"/>
    <w:rsid w:val="00617CBC"/>
    <w:rsid w:val="00617E7A"/>
    <w:rsid w:val="00617EDE"/>
    <w:rsid w:val="0061EF5D"/>
    <w:rsid w:val="00620173"/>
    <w:rsid w:val="0062045F"/>
    <w:rsid w:val="0062054E"/>
    <w:rsid w:val="006205C4"/>
    <w:rsid w:val="00620848"/>
    <w:rsid w:val="00620907"/>
    <w:rsid w:val="0062093F"/>
    <w:rsid w:val="00620A5F"/>
    <w:rsid w:val="00620BAF"/>
    <w:rsid w:val="00620D43"/>
    <w:rsid w:val="00620F7F"/>
    <w:rsid w:val="006212FB"/>
    <w:rsid w:val="0062142D"/>
    <w:rsid w:val="0062156C"/>
    <w:rsid w:val="00621C21"/>
    <w:rsid w:val="00621E3C"/>
    <w:rsid w:val="00621F69"/>
    <w:rsid w:val="00622307"/>
    <w:rsid w:val="00622822"/>
    <w:rsid w:val="00622A15"/>
    <w:rsid w:val="00622C83"/>
    <w:rsid w:val="00622CC6"/>
    <w:rsid w:val="00622EF4"/>
    <w:rsid w:val="00622FD8"/>
    <w:rsid w:val="00623173"/>
    <w:rsid w:val="00623174"/>
    <w:rsid w:val="006232F3"/>
    <w:rsid w:val="00623386"/>
    <w:rsid w:val="0062349D"/>
    <w:rsid w:val="006236DA"/>
    <w:rsid w:val="006239B4"/>
    <w:rsid w:val="006239E1"/>
    <w:rsid w:val="00623B88"/>
    <w:rsid w:val="00624594"/>
    <w:rsid w:val="006246CF"/>
    <w:rsid w:val="006246F5"/>
    <w:rsid w:val="006249F2"/>
    <w:rsid w:val="00624A3E"/>
    <w:rsid w:val="00624BBC"/>
    <w:rsid w:val="00624DF5"/>
    <w:rsid w:val="0062506D"/>
    <w:rsid w:val="00625092"/>
    <w:rsid w:val="006252B8"/>
    <w:rsid w:val="006253B5"/>
    <w:rsid w:val="006256C2"/>
    <w:rsid w:val="00625761"/>
    <w:rsid w:val="00625AF0"/>
    <w:rsid w:val="00625B4C"/>
    <w:rsid w:val="00626296"/>
    <w:rsid w:val="00626637"/>
    <w:rsid w:val="0062695E"/>
    <w:rsid w:val="00626D15"/>
    <w:rsid w:val="00626DD8"/>
    <w:rsid w:val="00627016"/>
    <w:rsid w:val="006270F9"/>
    <w:rsid w:val="00627396"/>
    <w:rsid w:val="006273B6"/>
    <w:rsid w:val="00627649"/>
    <w:rsid w:val="0062765B"/>
    <w:rsid w:val="006278C2"/>
    <w:rsid w:val="00627955"/>
    <w:rsid w:val="0062795A"/>
    <w:rsid w:val="00627EDF"/>
    <w:rsid w:val="006300DB"/>
    <w:rsid w:val="00630144"/>
    <w:rsid w:val="006303D4"/>
    <w:rsid w:val="006303DE"/>
    <w:rsid w:val="0063052B"/>
    <w:rsid w:val="00630550"/>
    <w:rsid w:val="00630B45"/>
    <w:rsid w:val="00630B64"/>
    <w:rsid w:val="00630D8C"/>
    <w:rsid w:val="00630DFD"/>
    <w:rsid w:val="00630E2C"/>
    <w:rsid w:val="00631063"/>
    <w:rsid w:val="00631140"/>
    <w:rsid w:val="00631482"/>
    <w:rsid w:val="006317FB"/>
    <w:rsid w:val="006318F7"/>
    <w:rsid w:val="00631A64"/>
    <w:rsid w:val="00631CAB"/>
    <w:rsid w:val="00632076"/>
    <w:rsid w:val="0063218C"/>
    <w:rsid w:val="00632266"/>
    <w:rsid w:val="006323F0"/>
    <w:rsid w:val="006324DC"/>
    <w:rsid w:val="006327A0"/>
    <w:rsid w:val="00632824"/>
    <w:rsid w:val="00632C52"/>
    <w:rsid w:val="00632FC1"/>
    <w:rsid w:val="00633170"/>
    <w:rsid w:val="00633242"/>
    <w:rsid w:val="006333C4"/>
    <w:rsid w:val="00633405"/>
    <w:rsid w:val="00633445"/>
    <w:rsid w:val="00633487"/>
    <w:rsid w:val="006334B5"/>
    <w:rsid w:val="0063351B"/>
    <w:rsid w:val="006336C7"/>
    <w:rsid w:val="00633AF5"/>
    <w:rsid w:val="00633D36"/>
    <w:rsid w:val="00633E9A"/>
    <w:rsid w:val="00634423"/>
    <w:rsid w:val="0063443B"/>
    <w:rsid w:val="006345E4"/>
    <w:rsid w:val="00634739"/>
    <w:rsid w:val="006348AD"/>
    <w:rsid w:val="00634974"/>
    <w:rsid w:val="006349BB"/>
    <w:rsid w:val="00634CC7"/>
    <w:rsid w:val="00634DB5"/>
    <w:rsid w:val="00635174"/>
    <w:rsid w:val="0063524B"/>
    <w:rsid w:val="0063532E"/>
    <w:rsid w:val="00635582"/>
    <w:rsid w:val="00635588"/>
    <w:rsid w:val="006355AF"/>
    <w:rsid w:val="0063571E"/>
    <w:rsid w:val="00635BF2"/>
    <w:rsid w:val="00635D71"/>
    <w:rsid w:val="00635E2D"/>
    <w:rsid w:val="00636041"/>
    <w:rsid w:val="00636068"/>
    <w:rsid w:val="0063613E"/>
    <w:rsid w:val="0063618B"/>
    <w:rsid w:val="006366B4"/>
    <w:rsid w:val="00636800"/>
    <w:rsid w:val="0063686D"/>
    <w:rsid w:val="00636A3B"/>
    <w:rsid w:val="00636A79"/>
    <w:rsid w:val="00636B3F"/>
    <w:rsid w:val="00636E51"/>
    <w:rsid w:val="00636FE0"/>
    <w:rsid w:val="006370FD"/>
    <w:rsid w:val="00637548"/>
    <w:rsid w:val="0063755E"/>
    <w:rsid w:val="006375E9"/>
    <w:rsid w:val="00637D0F"/>
    <w:rsid w:val="00637F69"/>
    <w:rsid w:val="00640345"/>
    <w:rsid w:val="0064069C"/>
    <w:rsid w:val="0064079A"/>
    <w:rsid w:val="00640833"/>
    <w:rsid w:val="0064096A"/>
    <w:rsid w:val="00640BB7"/>
    <w:rsid w:val="00640C37"/>
    <w:rsid w:val="00640D9B"/>
    <w:rsid w:val="00640E0F"/>
    <w:rsid w:val="00640E63"/>
    <w:rsid w:val="00640E8A"/>
    <w:rsid w:val="00640F90"/>
    <w:rsid w:val="0064135C"/>
    <w:rsid w:val="00641AD2"/>
    <w:rsid w:val="00641B72"/>
    <w:rsid w:val="00641D4D"/>
    <w:rsid w:val="0064202C"/>
    <w:rsid w:val="00642082"/>
    <w:rsid w:val="00642206"/>
    <w:rsid w:val="00642230"/>
    <w:rsid w:val="00642282"/>
    <w:rsid w:val="00642550"/>
    <w:rsid w:val="006425CF"/>
    <w:rsid w:val="006426E7"/>
    <w:rsid w:val="00642F82"/>
    <w:rsid w:val="00642FC3"/>
    <w:rsid w:val="0064319C"/>
    <w:rsid w:val="00643268"/>
    <w:rsid w:val="00643611"/>
    <w:rsid w:val="0064373C"/>
    <w:rsid w:val="006438B6"/>
    <w:rsid w:val="0064391C"/>
    <w:rsid w:val="00643A85"/>
    <w:rsid w:val="00643BC2"/>
    <w:rsid w:val="00643F19"/>
    <w:rsid w:val="00643F1D"/>
    <w:rsid w:val="00643F66"/>
    <w:rsid w:val="00644396"/>
    <w:rsid w:val="006443F9"/>
    <w:rsid w:val="006444C5"/>
    <w:rsid w:val="0064450E"/>
    <w:rsid w:val="0064462E"/>
    <w:rsid w:val="0064482C"/>
    <w:rsid w:val="00644F89"/>
    <w:rsid w:val="006455B8"/>
    <w:rsid w:val="00645764"/>
    <w:rsid w:val="006457F1"/>
    <w:rsid w:val="00645BF6"/>
    <w:rsid w:val="00645F9D"/>
    <w:rsid w:val="00646129"/>
    <w:rsid w:val="00646470"/>
    <w:rsid w:val="006464C5"/>
    <w:rsid w:val="00646646"/>
    <w:rsid w:val="006467FA"/>
    <w:rsid w:val="00646BB1"/>
    <w:rsid w:val="00646D7A"/>
    <w:rsid w:val="00646E72"/>
    <w:rsid w:val="00647150"/>
    <w:rsid w:val="0064723B"/>
    <w:rsid w:val="00647248"/>
    <w:rsid w:val="00647826"/>
    <w:rsid w:val="00647F02"/>
    <w:rsid w:val="00650702"/>
    <w:rsid w:val="00650710"/>
    <w:rsid w:val="00650967"/>
    <w:rsid w:val="00650B3F"/>
    <w:rsid w:val="00650B7C"/>
    <w:rsid w:val="00650BC7"/>
    <w:rsid w:val="00650EB1"/>
    <w:rsid w:val="00650F39"/>
    <w:rsid w:val="00651075"/>
    <w:rsid w:val="0065113B"/>
    <w:rsid w:val="00651557"/>
    <w:rsid w:val="0065169C"/>
    <w:rsid w:val="006517FC"/>
    <w:rsid w:val="0065195F"/>
    <w:rsid w:val="00651BB8"/>
    <w:rsid w:val="00651BFC"/>
    <w:rsid w:val="00651F10"/>
    <w:rsid w:val="00652061"/>
    <w:rsid w:val="006520CC"/>
    <w:rsid w:val="00652119"/>
    <w:rsid w:val="0065237E"/>
    <w:rsid w:val="00652413"/>
    <w:rsid w:val="00652716"/>
    <w:rsid w:val="00652780"/>
    <w:rsid w:val="006527C4"/>
    <w:rsid w:val="00652BC9"/>
    <w:rsid w:val="00652BCC"/>
    <w:rsid w:val="00652F2B"/>
    <w:rsid w:val="006531E8"/>
    <w:rsid w:val="0065359B"/>
    <w:rsid w:val="00653803"/>
    <w:rsid w:val="00653D19"/>
    <w:rsid w:val="00653DCE"/>
    <w:rsid w:val="006540DC"/>
    <w:rsid w:val="00654138"/>
    <w:rsid w:val="00654277"/>
    <w:rsid w:val="0065442D"/>
    <w:rsid w:val="006544AD"/>
    <w:rsid w:val="0065450B"/>
    <w:rsid w:val="006548DF"/>
    <w:rsid w:val="006548E7"/>
    <w:rsid w:val="006549A0"/>
    <w:rsid w:val="00654BDA"/>
    <w:rsid w:val="00654C97"/>
    <w:rsid w:val="00654CD7"/>
    <w:rsid w:val="00654CDE"/>
    <w:rsid w:val="00654EA6"/>
    <w:rsid w:val="0065527D"/>
    <w:rsid w:val="0065570D"/>
    <w:rsid w:val="006557D6"/>
    <w:rsid w:val="006558F9"/>
    <w:rsid w:val="006559B1"/>
    <w:rsid w:val="006559CF"/>
    <w:rsid w:val="00655A9C"/>
    <w:rsid w:val="00655BCC"/>
    <w:rsid w:val="00655EE4"/>
    <w:rsid w:val="006560B2"/>
    <w:rsid w:val="00656478"/>
    <w:rsid w:val="006564D5"/>
    <w:rsid w:val="006565CF"/>
    <w:rsid w:val="0065662F"/>
    <w:rsid w:val="006568AF"/>
    <w:rsid w:val="00656AB6"/>
    <w:rsid w:val="00656BA9"/>
    <w:rsid w:val="00657090"/>
    <w:rsid w:val="00657400"/>
    <w:rsid w:val="00657557"/>
    <w:rsid w:val="00657907"/>
    <w:rsid w:val="00657E2E"/>
    <w:rsid w:val="00660105"/>
    <w:rsid w:val="00660195"/>
    <w:rsid w:val="0066050E"/>
    <w:rsid w:val="006605FD"/>
    <w:rsid w:val="00660810"/>
    <w:rsid w:val="00660976"/>
    <w:rsid w:val="00660C9D"/>
    <w:rsid w:val="00660E36"/>
    <w:rsid w:val="00660FE4"/>
    <w:rsid w:val="00661291"/>
    <w:rsid w:val="00661480"/>
    <w:rsid w:val="00661626"/>
    <w:rsid w:val="00661677"/>
    <w:rsid w:val="006616AE"/>
    <w:rsid w:val="006617A7"/>
    <w:rsid w:val="00661C69"/>
    <w:rsid w:val="00661D83"/>
    <w:rsid w:val="00661DDB"/>
    <w:rsid w:val="00661F5B"/>
    <w:rsid w:val="0066201B"/>
    <w:rsid w:val="00662041"/>
    <w:rsid w:val="0066219F"/>
    <w:rsid w:val="00662457"/>
    <w:rsid w:val="006624F7"/>
    <w:rsid w:val="00662628"/>
    <w:rsid w:val="00662D23"/>
    <w:rsid w:val="00662F01"/>
    <w:rsid w:val="00662FC5"/>
    <w:rsid w:val="00663131"/>
    <w:rsid w:val="0066325D"/>
    <w:rsid w:val="00663289"/>
    <w:rsid w:val="006632DA"/>
    <w:rsid w:val="00663666"/>
    <w:rsid w:val="00663822"/>
    <w:rsid w:val="00663E0C"/>
    <w:rsid w:val="0066413A"/>
    <w:rsid w:val="00664588"/>
    <w:rsid w:val="006646FA"/>
    <w:rsid w:val="00664C13"/>
    <w:rsid w:val="00664E8B"/>
    <w:rsid w:val="00664EF0"/>
    <w:rsid w:val="00664F32"/>
    <w:rsid w:val="00664F9B"/>
    <w:rsid w:val="0066508C"/>
    <w:rsid w:val="0066572B"/>
    <w:rsid w:val="006658C8"/>
    <w:rsid w:val="0066590A"/>
    <w:rsid w:val="00665AE8"/>
    <w:rsid w:val="00665B2A"/>
    <w:rsid w:val="00665CAA"/>
    <w:rsid w:val="00665D9C"/>
    <w:rsid w:val="00665FF9"/>
    <w:rsid w:val="0066607B"/>
    <w:rsid w:val="006660B7"/>
    <w:rsid w:val="006660C2"/>
    <w:rsid w:val="0066620F"/>
    <w:rsid w:val="00666247"/>
    <w:rsid w:val="00666468"/>
    <w:rsid w:val="006664F9"/>
    <w:rsid w:val="00666670"/>
    <w:rsid w:val="00666A7A"/>
    <w:rsid w:val="00666BF8"/>
    <w:rsid w:val="00667385"/>
    <w:rsid w:val="006676D6"/>
    <w:rsid w:val="006679C7"/>
    <w:rsid w:val="00667C11"/>
    <w:rsid w:val="00667D93"/>
    <w:rsid w:val="00670126"/>
    <w:rsid w:val="006701A1"/>
    <w:rsid w:val="006701F7"/>
    <w:rsid w:val="006702E0"/>
    <w:rsid w:val="00670351"/>
    <w:rsid w:val="00670439"/>
    <w:rsid w:val="006705F2"/>
    <w:rsid w:val="00670665"/>
    <w:rsid w:val="00670717"/>
    <w:rsid w:val="00670758"/>
    <w:rsid w:val="00670B22"/>
    <w:rsid w:val="00670B53"/>
    <w:rsid w:val="00670EA7"/>
    <w:rsid w:val="00670EF5"/>
    <w:rsid w:val="00670F51"/>
    <w:rsid w:val="00671190"/>
    <w:rsid w:val="00671300"/>
    <w:rsid w:val="006713DA"/>
    <w:rsid w:val="00671627"/>
    <w:rsid w:val="00671B9D"/>
    <w:rsid w:val="00671E8B"/>
    <w:rsid w:val="006720DA"/>
    <w:rsid w:val="00672198"/>
    <w:rsid w:val="0067242A"/>
    <w:rsid w:val="00672690"/>
    <w:rsid w:val="00672BCE"/>
    <w:rsid w:val="00672CB2"/>
    <w:rsid w:val="00672D0C"/>
    <w:rsid w:val="00672EC3"/>
    <w:rsid w:val="0067360E"/>
    <w:rsid w:val="00673790"/>
    <w:rsid w:val="00673873"/>
    <w:rsid w:val="006738B7"/>
    <w:rsid w:val="00673B4A"/>
    <w:rsid w:val="00673C50"/>
    <w:rsid w:val="00673CBD"/>
    <w:rsid w:val="00673DC9"/>
    <w:rsid w:val="00673EA7"/>
    <w:rsid w:val="00673EB6"/>
    <w:rsid w:val="00673F17"/>
    <w:rsid w:val="00673FED"/>
    <w:rsid w:val="006743C9"/>
    <w:rsid w:val="006749BD"/>
    <w:rsid w:val="00674AC9"/>
    <w:rsid w:val="00674C07"/>
    <w:rsid w:val="00674DF7"/>
    <w:rsid w:val="00674DFA"/>
    <w:rsid w:val="006750A5"/>
    <w:rsid w:val="006750DC"/>
    <w:rsid w:val="0067519A"/>
    <w:rsid w:val="0067534F"/>
    <w:rsid w:val="00675480"/>
    <w:rsid w:val="0067560B"/>
    <w:rsid w:val="00675ED0"/>
    <w:rsid w:val="00676562"/>
    <w:rsid w:val="006769B0"/>
    <w:rsid w:val="00676A7C"/>
    <w:rsid w:val="00676B47"/>
    <w:rsid w:val="00676D51"/>
    <w:rsid w:val="00676D85"/>
    <w:rsid w:val="00677107"/>
    <w:rsid w:val="006775E8"/>
    <w:rsid w:val="006776C1"/>
    <w:rsid w:val="00677734"/>
    <w:rsid w:val="006777F1"/>
    <w:rsid w:val="00677E29"/>
    <w:rsid w:val="006800A1"/>
    <w:rsid w:val="00680274"/>
    <w:rsid w:val="006804D5"/>
    <w:rsid w:val="0068086A"/>
    <w:rsid w:val="006809E1"/>
    <w:rsid w:val="00680AE0"/>
    <w:rsid w:val="00680D72"/>
    <w:rsid w:val="00680E20"/>
    <w:rsid w:val="006812A4"/>
    <w:rsid w:val="0068153A"/>
    <w:rsid w:val="0068155C"/>
    <w:rsid w:val="00681581"/>
    <w:rsid w:val="006815BE"/>
    <w:rsid w:val="0068179E"/>
    <w:rsid w:val="00681884"/>
    <w:rsid w:val="006819DE"/>
    <w:rsid w:val="00681B0B"/>
    <w:rsid w:val="00681BB5"/>
    <w:rsid w:val="00681E2C"/>
    <w:rsid w:val="00681F89"/>
    <w:rsid w:val="00682026"/>
    <w:rsid w:val="006821E7"/>
    <w:rsid w:val="006824C4"/>
    <w:rsid w:val="006825BB"/>
    <w:rsid w:val="006825ED"/>
    <w:rsid w:val="00682741"/>
    <w:rsid w:val="00682D07"/>
    <w:rsid w:val="00682F68"/>
    <w:rsid w:val="006830E5"/>
    <w:rsid w:val="006831F3"/>
    <w:rsid w:val="00683271"/>
    <w:rsid w:val="00683277"/>
    <w:rsid w:val="00683384"/>
    <w:rsid w:val="00683424"/>
    <w:rsid w:val="00683445"/>
    <w:rsid w:val="006834E7"/>
    <w:rsid w:val="006837FD"/>
    <w:rsid w:val="0068394B"/>
    <w:rsid w:val="0068396F"/>
    <w:rsid w:val="00683B0D"/>
    <w:rsid w:val="00683C0A"/>
    <w:rsid w:val="00683C72"/>
    <w:rsid w:val="00683ECC"/>
    <w:rsid w:val="00683F26"/>
    <w:rsid w:val="00684107"/>
    <w:rsid w:val="00684250"/>
    <w:rsid w:val="006844D5"/>
    <w:rsid w:val="00684520"/>
    <w:rsid w:val="0068460C"/>
    <w:rsid w:val="006846E3"/>
    <w:rsid w:val="00684724"/>
    <w:rsid w:val="006848B5"/>
    <w:rsid w:val="00684A70"/>
    <w:rsid w:val="00684BAF"/>
    <w:rsid w:val="00684BDA"/>
    <w:rsid w:val="00684D16"/>
    <w:rsid w:val="00684DF1"/>
    <w:rsid w:val="00684E79"/>
    <w:rsid w:val="006850CE"/>
    <w:rsid w:val="00685120"/>
    <w:rsid w:val="00685148"/>
    <w:rsid w:val="00685166"/>
    <w:rsid w:val="0068557B"/>
    <w:rsid w:val="0068575E"/>
    <w:rsid w:val="0068596F"/>
    <w:rsid w:val="00685AE7"/>
    <w:rsid w:val="006860C4"/>
    <w:rsid w:val="00686167"/>
    <w:rsid w:val="00686246"/>
    <w:rsid w:val="00686358"/>
    <w:rsid w:val="00686438"/>
    <w:rsid w:val="00686988"/>
    <w:rsid w:val="00686A31"/>
    <w:rsid w:val="00686A65"/>
    <w:rsid w:val="00686A8E"/>
    <w:rsid w:val="00686ED5"/>
    <w:rsid w:val="00686EE4"/>
    <w:rsid w:val="00686F33"/>
    <w:rsid w:val="006875C0"/>
    <w:rsid w:val="006876BC"/>
    <w:rsid w:val="00687779"/>
    <w:rsid w:val="00687ABA"/>
    <w:rsid w:val="00687B93"/>
    <w:rsid w:val="00687BAD"/>
    <w:rsid w:val="00687BD3"/>
    <w:rsid w:val="00687CC5"/>
    <w:rsid w:val="00687E44"/>
    <w:rsid w:val="00687EE5"/>
    <w:rsid w:val="00687F75"/>
    <w:rsid w:val="006901BA"/>
    <w:rsid w:val="0069027A"/>
    <w:rsid w:val="0069027B"/>
    <w:rsid w:val="0069035B"/>
    <w:rsid w:val="00690403"/>
    <w:rsid w:val="0069041B"/>
    <w:rsid w:val="0069051A"/>
    <w:rsid w:val="00690756"/>
    <w:rsid w:val="0069075E"/>
    <w:rsid w:val="00690799"/>
    <w:rsid w:val="0069079C"/>
    <w:rsid w:val="0069098E"/>
    <w:rsid w:val="00690BF5"/>
    <w:rsid w:val="00690C81"/>
    <w:rsid w:val="00690D11"/>
    <w:rsid w:val="00690D77"/>
    <w:rsid w:val="00690FE6"/>
    <w:rsid w:val="006910C5"/>
    <w:rsid w:val="00691397"/>
    <w:rsid w:val="00691A04"/>
    <w:rsid w:val="00691A6B"/>
    <w:rsid w:val="00691A7C"/>
    <w:rsid w:val="00691B79"/>
    <w:rsid w:val="00691CA4"/>
    <w:rsid w:val="00691E9E"/>
    <w:rsid w:val="00691F98"/>
    <w:rsid w:val="006920B7"/>
    <w:rsid w:val="0069264B"/>
    <w:rsid w:val="006926CD"/>
    <w:rsid w:val="006927AD"/>
    <w:rsid w:val="00692E4F"/>
    <w:rsid w:val="006931FC"/>
    <w:rsid w:val="00693285"/>
    <w:rsid w:val="006934EB"/>
    <w:rsid w:val="00693833"/>
    <w:rsid w:val="00693890"/>
    <w:rsid w:val="00693BD5"/>
    <w:rsid w:val="00693CCF"/>
    <w:rsid w:val="00693DFE"/>
    <w:rsid w:val="00693E3E"/>
    <w:rsid w:val="00693F47"/>
    <w:rsid w:val="006940DF"/>
    <w:rsid w:val="006941EA"/>
    <w:rsid w:val="006946ED"/>
    <w:rsid w:val="00694744"/>
    <w:rsid w:val="0069477B"/>
    <w:rsid w:val="00694789"/>
    <w:rsid w:val="00694AAE"/>
    <w:rsid w:val="00694B2E"/>
    <w:rsid w:val="00694B73"/>
    <w:rsid w:val="00694C1B"/>
    <w:rsid w:val="00695052"/>
    <w:rsid w:val="00695268"/>
    <w:rsid w:val="006952FA"/>
    <w:rsid w:val="006957BE"/>
    <w:rsid w:val="00695936"/>
    <w:rsid w:val="00695A17"/>
    <w:rsid w:val="00695C8D"/>
    <w:rsid w:val="00695F7E"/>
    <w:rsid w:val="00696191"/>
    <w:rsid w:val="00696530"/>
    <w:rsid w:val="0069654B"/>
    <w:rsid w:val="006965A0"/>
    <w:rsid w:val="0069697F"/>
    <w:rsid w:val="00696CB2"/>
    <w:rsid w:val="00697347"/>
    <w:rsid w:val="0069740C"/>
    <w:rsid w:val="0069760B"/>
    <w:rsid w:val="0069766E"/>
    <w:rsid w:val="006976F9"/>
    <w:rsid w:val="00697810"/>
    <w:rsid w:val="00697944"/>
    <w:rsid w:val="00697AF3"/>
    <w:rsid w:val="00697E17"/>
    <w:rsid w:val="00697F51"/>
    <w:rsid w:val="0069A7C7"/>
    <w:rsid w:val="006A03FB"/>
    <w:rsid w:val="006A06AF"/>
    <w:rsid w:val="006A0978"/>
    <w:rsid w:val="006A09D2"/>
    <w:rsid w:val="006A0A8A"/>
    <w:rsid w:val="006A0BC7"/>
    <w:rsid w:val="006A0E90"/>
    <w:rsid w:val="006A0F29"/>
    <w:rsid w:val="006A0F2F"/>
    <w:rsid w:val="006A1082"/>
    <w:rsid w:val="006A1251"/>
    <w:rsid w:val="006A13AC"/>
    <w:rsid w:val="006A1411"/>
    <w:rsid w:val="006A1BB3"/>
    <w:rsid w:val="006A1FD7"/>
    <w:rsid w:val="006A1FDE"/>
    <w:rsid w:val="006A2084"/>
    <w:rsid w:val="006A2095"/>
    <w:rsid w:val="006A2448"/>
    <w:rsid w:val="006A2479"/>
    <w:rsid w:val="006A25C6"/>
    <w:rsid w:val="006A27A0"/>
    <w:rsid w:val="006A2960"/>
    <w:rsid w:val="006A29FB"/>
    <w:rsid w:val="006A2E3C"/>
    <w:rsid w:val="006A2FFE"/>
    <w:rsid w:val="006A331D"/>
    <w:rsid w:val="006A33FE"/>
    <w:rsid w:val="006A35DF"/>
    <w:rsid w:val="006A3F03"/>
    <w:rsid w:val="006A3F7C"/>
    <w:rsid w:val="006A4097"/>
    <w:rsid w:val="006A42AF"/>
    <w:rsid w:val="006A43FA"/>
    <w:rsid w:val="006A4B6F"/>
    <w:rsid w:val="006A514D"/>
    <w:rsid w:val="006A538E"/>
    <w:rsid w:val="006A54FF"/>
    <w:rsid w:val="006A5CF6"/>
    <w:rsid w:val="006A5FC1"/>
    <w:rsid w:val="006A63CE"/>
    <w:rsid w:val="006A63ED"/>
    <w:rsid w:val="006A6645"/>
    <w:rsid w:val="006A664B"/>
    <w:rsid w:val="006A6EDE"/>
    <w:rsid w:val="006A7018"/>
    <w:rsid w:val="006A7142"/>
    <w:rsid w:val="006A76D0"/>
    <w:rsid w:val="006A7831"/>
    <w:rsid w:val="006A7905"/>
    <w:rsid w:val="006A7D84"/>
    <w:rsid w:val="006B0088"/>
    <w:rsid w:val="006B04F9"/>
    <w:rsid w:val="006B0561"/>
    <w:rsid w:val="006B05F2"/>
    <w:rsid w:val="006B0667"/>
    <w:rsid w:val="006B06F1"/>
    <w:rsid w:val="006B08AB"/>
    <w:rsid w:val="006B0C76"/>
    <w:rsid w:val="006B10EB"/>
    <w:rsid w:val="006B1215"/>
    <w:rsid w:val="006B1294"/>
    <w:rsid w:val="006B19DC"/>
    <w:rsid w:val="006B1B2D"/>
    <w:rsid w:val="006B2047"/>
    <w:rsid w:val="006B20EA"/>
    <w:rsid w:val="006B2179"/>
    <w:rsid w:val="006B2231"/>
    <w:rsid w:val="006B233C"/>
    <w:rsid w:val="006B2381"/>
    <w:rsid w:val="006B2383"/>
    <w:rsid w:val="006B2F12"/>
    <w:rsid w:val="006B2F51"/>
    <w:rsid w:val="006B2F6F"/>
    <w:rsid w:val="006B2FD8"/>
    <w:rsid w:val="006B3063"/>
    <w:rsid w:val="006B3169"/>
    <w:rsid w:val="006B3243"/>
    <w:rsid w:val="006B34A0"/>
    <w:rsid w:val="006B3614"/>
    <w:rsid w:val="006B3DAD"/>
    <w:rsid w:val="006B3FAF"/>
    <w:rsid w:val="006B42B9"/>
    <w:rsid w:val="006B465B"/>
    <w:rsid w:val="006B46F3"/>
    <w:rsid w:val="006B46FC"/>
    <w:rsid w:val="006B480F"/>
    <w:rsid w:val="006B488E"/>
    <w:rsid w:val="006B48C5"/>
    <w:rsid w:val="006B48EB"/>
    <w:rsid w:val="006B4A2E"/>
    <w:rsid w:val="006B4B7D"/>
    <w:rsid w:val="006B4F45"/>
    <w:rsid w:val="006B4F5F"/>
    <w:rsid w:val="006B55F2"/>
    <w:rsid w:val="006B5759"/>
    <w:rsid w:val="006B5A44"/>
    <w:rsid w:val="006B5B05"/>
    <w:rsid w:val="006B5C21"/>
    <w:rsid w:val="006B5E71"/>
    <w:rsid w:val="006B5E72"/>
    <w:rsid w:val="006B5E97"/>
    <w:rsid w:val="006B5EBA"/>
    <w:rsid w:val="006B5F5B"/>
    <w:rsid w:val="006B5F8F"/>
    <w:rsid w:val="006B626C"/>
    <w:rsid w:val="006B63A4"/>
    <w:rsid w:val="006B6588"/>
    <w:rsid w:val="006B6707"/>
    <w:rsid w:val="006B6C2B"/>
    <w:rsid w:val="006B6FA7"/>
    <w:rsid w:val="006B7070"/>
    <w:rsid w:val="006B71D2"/>
    <w:rsid w:val="006B7310"/>
    <w:rsid w:val="006B75B2"/>
    <w:rsid w:val="006B7770"/>
    <w:rsid w:val="006B7D95"/>
    <w:rsid w:val="006C0097"/>
    <w:rsid w:val="006C0501"/>
    <w:rsid w:val="006C0A54"/>
    <w:rsid w:val="006C0DC2"/>
    <w:rsid w:val="006C0DED"/>
    <w:rsid w:val="006C0EF8"/>
    <w:rsid w:val="006C0F28"/>
    <w:rsid w:val="006C1524"/>
    <w:rsid w:val="006C152F"/>
    <w:rsid w:val="006C15B9"/>
    <w:rsid w:val="006C15E1"/>
    <w:rsid w:val="006C1BCA"/>
    <w:rsid w:val="006C1C69"/>
    <w:rsid w:val="006C1C97"/>
    <w:rsid w:val="006C1CFE"/>
    <w:rsid w:val="006C1D9D"/>
    <w:rsid w:val="006C1E5A"/>
    <w:rsid w:val="006C1E90"/>
    <w:rsid w:val="006C1FA2"/>
    <w:rsid w:val="006C2114"/>
    <w:rsid w:val="006C21BD"/>
    <w:rsid w:val="006C23FE"/>
    <w:rsid w:val="006C2A0D"/>
    <w:rsid w:val="006C2C27"/>
    <w:rsid w:val="006C2D83"/>
    <w:rsid w:val="006C2E7B"/>
    <w:rsid w:val="006C3062"/>
    <w:rsid w:val="006C31DC"/>
    <w:rsid w:val="006C33C4"/>
    <w:rsid w:val="006C3787"/>
    <w:rsid w:val="006C37CE"/>
    <w:rsid w:val="006C390E"/>
    <w:rsid w:val="006C3A1C"/>
    <w:rsid w:val="006C3EE6"/>
    <w:rsid w:val="006C3F7B"/>
    <w:rsid w:val="006C4156"/>
    <w:rsid w:val="006C4318"/>
    <w:rsid w:val="006C43F2"/>
    <w:rsid w:val="006C4736"/>
    <w:rsid w:val="006C4949"/>
    <w:rsid w:val="006C4A9B"/>
    <w:rsid w:val="006C4B0A"/>
    <w:rsid w:val="006C4DBF"/>
    <w:rsid w:val="006C4F44"/>
    <w:rsid w:val="006C54FF"/>
    <w:rsid w:val="006C5604"/>
    <w:rsid w:val="006C5887"/>
    <w:rsid w:val="006C5924"/>
    <w:rsid w:val="006C5A0B"/>
    <w:rsid w:val="006C5A2E"/>
    <w:rsid w:val="006C5B48"/>
    <w:rsid w:val="006C5EBF"/>
    <w:rsid w:val="006C6130"/>
    <w:rsid w:val="006C61CC"/>
    <w:rsid w:val="006C64A3"/>
    <w:rsid w:val="006C6643"/>
    <w:rsid w:val="006C679D"/>
    <w:rsid w:val="006C683D"/>
    <w:rsid w:val="006C6B46"/>
    <w:rsid w:val="006C6E34"/>
    <w:rsid w:val="006C70F2"/>
    <w:rsid w:val="006C734D"/>
    <w:rsid w:val="006C7514"/>
    <w:rsid w:val="006C79B8"/>
    <w:rsid w:val="006C7F49"/>
    <w:rsid w:val="006C7F69"/>
    <w:rsid w:val="006D039B"/>
    <w:rsid w:val="006D0418"/>
    <w:rsid w:val="006D059F"/>
    <w:rsid w:val="006D089D"/>
    <w:rsid w:val="006D09E5"/>
    <w:rsid w:val="006D0A51"/>
    <w:rsid w:val="006D0B63"/>
    <w:rsid w:val="006D0BE2"/>
    <w:rsid w:val="006D0DBC"/>
    <w:rsid w:val="006D0EEF"/>
    <w:rsid w:val="006D0F11"/>
    <w:rsid w:val="006D0F86"/>
    <w:rsid w:val="006D1129"/>
    <w:rsid w:val="006D13D9"/>
    <w:rsid w:val="006D1930"/>
    <w:rsid w:val="006D1A5B"/>
    <w:rsid w:val="006D1C45"/>
    <w:rsid w:val="006D1E45"/>
    <w:rsid w:val="006D227B"/>
    <w:rsid w:val="006D2340"/>
    <w:rsid w:val="006D252A"/>
    <w:rsid w:val="006D2544"/>
    <w:rsid w:val="006D25B2"/>
    <w:rsid w:val="006D2765"/>
    <w:rsid w:val="006D28A4"/>
    <w:rsid w:val="006D2B78"/>
    <w:rsid w:val="006D2BE6"/>
    <w:rsid w:val="006D35FD"/>
    <w:rsid w:val="006D375F"/>
    <w:rsid w:val="006D3802"/>
    <w:rsid w:val="006D381C"/>
    <w:rsid w:val="006D38D5"/>
    <w:rsid w:val="006D3B59"/>
    <w:rsid w:val="006D3F6A"/>
    <w:rsid w:val="006D427F"/>
    <w:rsid w:val="006D42AC"/>
    <w:rsid w:val="006D4560"/>
    <w:rsid w:val="006D45AD"/>
    <w:rsid w:val="006D4ECA"/>
    <w:rsid w:val="006D4F20"/>
    <w:rsid w:val="006D520C"/>
    <w:rsid w:val="006D5389"/>
    <w:rsid w:val="006D564E"/>
    <w:rsid w:val="006D5D29"/>
    <w:rsid w:val="006D5DCC"/>
    <w:rsid w:val="006D5E10"/>
    <w:rsid w:val="006D5E9C"/>
    <w:rsid w:val="006D6727"/>
    <w:rsid w:val="006D677B"/>
    <w:rsid w:val="006D67B9"/>
    <w:rsid w:val="006D6957"/>
    <w:rsid w:val="006D69D0"/>
    <w:rsid w:val="006D6BE1"/>
    <w:rsid w:val="006D6C5E"/>
    <w:rsid w:val="006D6DD6"/>
    <w:rsid w:val="006D6EDC"/>
    <w:rsid w:val="006D71B2"/>
    <w:rsid w:val="006D71DA"/>
    <w:rsid w:val="006D72C8"/>
    <w:rsid w:val="006D7365"/>
    <w:rsid w:val="006D7380"/>
    <w:rsid w:val="006D739E"/>
    <w:rsid w:val="006D74F1"/>
    <w:rsid w:val="006D76CC"/>
    <w:rsid w:val="006D76FA"/>
    <w:rsid w:val="006D7B97"/>
    <w:rsid w:val="006D7EBC"/>
    <w:rsid w:val="006D7F8D"/>
    <w:rsid w:val="006E0033"/>
    <w:rsid w:val="006E0085"/>
    <w:rsid w:val="006E0123"/>
    <w:rsid w:val="006E0404"/>
    <w:rsid w:val="006E07AE"/>
    <w:rsid w:val="006E0B10"/>
    <w:rsid w:val="006E0C2E"/>
    <w:rsid w:val="006E0CEC"/>
    <w:rsid w:val="006E0CEE"/>
    <w:rsid w:val="006E0EE4"/>
    <w:rsid w:val="006E0F88"/>
    <w:rsid w:val="006E1103"/>
    <w:rsid w:val="006E11D1"/>
    <w:rsid w:val="006E12D5"/>
    <w:rsid w:val="006E12DE"/>
    <w:rsid w:val="006E13E5"/>
    <w:rsid w:val="006E1506"/>
    <w:rsid w:val="006E15D6"/>
    <w:rsid w:val="006E1753"/>
    <w:rsid w:val="006E18E6"/>
    <w:rsid w:val="006E1B04"/>
    <w:rsid w:val="006E1B64"/>
    <w:rsid w:val="006E2030"/>
    <w:rsid w:val="006E20D0"/>
    <w:rsid w:val="006E2512"/>
    <w:rsid w:val="006E266D"/>
    <w:rsid w:val="006E275F"/>
    <w:rsid w:val="006E2760"/>
    <w:rsid w:val="006E27DC"/>
    <w:rsid w:val="006E2856"/>
    <w:rsid w:val="006E2866"/>
    <w:rsid w:val="006E289A"/>
    <w:rsid w:val="006E29D8"/>
    <w:rsid w:val="006E2B7E"/>
    <w:rsid w:val="006E2D79"/>
    <w:rsid w:val="006E2EC4"/>
    <w:rsid w:val="006E2F50"/>
    <w:rsid w:val="006E3046"/>
    <w:rsid w:val="006E34F7"/>
    <w:rsid w:val="006E3535"/>
    <w:rsid w:val="006E3618"/>
    <w:rsid w:val="006E365A"/>
    <w:rsid w:val="006E3827"/>
    <w:rsid w:val="006E389C"/>
    <w:rsid w:val="006E39C6"/>
    <w:rsid w:val="006E4162"/>
    <w:rsid w:val="006E44E3"/>
    <w:rsid w:val="006E4529"/>
    <w:rsid w:val="006E465B"/>
    <w:rsid w:val="006E468A"/>
    <w:rsid w:val="006E4706"/>
    <w:rsid w:val="006E485B"/>
    <w:rsid w:val="006E4AA4"/>
    <w:rsid w:val="006E4B0D"/>
    <w:rsid w:val="006E508E"/>
    <w:rsid w:val="006E5257"/>
    <w:rsid w:val="006E5662"/>
    <w:rsid w:val="006E56CA"/>
    <w:rsid w:val="006E577A"/>
    <w:rsid w:val="006E5A52"/>
    <w:rsid w:val="006E5BBF"/>
    <w:rsid w:val="006E60FC"/>
    <w:rsid w:val="006E6580"/>
    <w:rsid w:val="006E662B"/>
    <w:rsid w:val="006E6811"/>
    <w:rsid w:val="006E68AE"/>
    <w:rsid w:val="006E6A6E"/>
    <w:rsid w:val="006E6BC1"/>
    <w:rsid w:val="006E6C18"/>
    <w:rsid w:val="006E7200"/>
    <w:rsid w:val="006E736A"/>
    <w:rsid w:val="006E7759"/>
    <w:rsid w:val="006E78CA"/>
    <w:rsid w:val="006E7904"/>
    <w:rsid w:val="006E7CA2"/>
    <w:rsid w:val="006E7D79"/>
    <w:rsid w:val="006F0134"/>
    <w:rsid w:val="006F0255"/>
    <w:rsid w:val="006F06BD"/>
    <w:rsid w:val="006F0C04"/>
    <w:rsid w:val="006F0ECE"/>
    <w:rsid w:val="006F0F19"/>
    <w:rsid w:val="006F0F91"/>
    <w:rsid w:val="006F0FB2"/>
    <w:rsid w:val="006F14A6"/>
    <w:rsid w:val="006F1790"/>
    <w:rsid w:val="006F17A1"/>
    <w:rsid w:val="006F194E"/>
    <w:rsid w:val="006F1ABA"/>
    <w:rsid w:val="006F1B47"/>
    <w:rsid w:val="006F1BC6"/>
    <w:rsid w:val="006F1C88"/>
    <w:rsid w:val="006F1DF3"/>
    <w:rsid w:val="006F1E66"/>
    <w:rsid w:val="006F1EB8"/>
    <w:rsid w:val="006F1F9A"/>
    <w:rsid w:val="006F200F"/>
    <w:rsid w:val="006F2441"/>
    <w:rsid w:val="006F2546"/>
    <w:rsid w:val="006F2574"/>
    <w:rsid w:val="006F2807"/>
    <w:rsid w:val="006F2844"/>
    <w:rsid w:val="006F29DF"/>
    <w:rsid w:val="006F2B58"/>
    <w:rsid w:val="006F2CD6"/>
    <w:rsid w:val="006F2E81"/>
    <w:rsid w:val="006F2F43"/>
    <w:rsid w:val="006F2FD2"/>
    <w:rsid w:val="006F3075"/>
    <w:rsid w:val="006F30A7"/>
    <w:rsid w:val="006F33F3"/>
    <w:rsid w:val="006F3443"/>
    <w:rsid w:val="006F35D9"/>
    <w:rsid w:val="006F35F0"/>
    <w:rsid w:val="006F37F6"/>
    <w:rsid w:val="006F383C"/>
    <w:rsid w:val="006F3AEE"/>
    <w:rsid w:val="006F3DAE"/>
    <w:rsid w:val="006F3DE4"/>
    <w:rsid w:val="006F3E8F"/>
    <w:rsid w:val="006F3EF5"/>
    <w:rsid w:val="006F413D"/>
    <w:rsid w:val="006F4578"/>
    <w:rsid w:val="006F472C"/>
    <w:rsid w:val="006F4B07"/>
    <w:rsid w:val="006F4B21"/>
    <w:rsid w:val="006F4CA9"/>
    <w:rsid w:val="006F4FA7"/>
    <w:rsid w:val="006F51EF"/>
    <w:rsid w:val="006F537B"/>
    <w:rsid w:val="006F55FB"/>
    <w:rsid w:val="006F59B6"/>
    <w:rsid w:val="006F5A85"/>
    <w:rsid w:val="006F5CA6"/>
    <w:rsid w:val="006F5DFC"/>
    <w:rsid w:val="006F5FC2"/>
    <w:rsid w:val="006F6345"/>
    <w:rsid w:val="006F667D"/>
    <w:rsid w:val="006F66C6"/>
    <w:rsid w:val="006F67EB"/>
    <w:rsid w:val="006F68ED"/>
    <w:rsid w:val="006F6B22"/>
    <w:rsid w:val="006F6D86"/>
    <w:rsid w:val="006F6F22"/>
    <w:rsid w:val="006F7014"/>
    <w:rsid w:val="006F7168"/>
    <w:rsid w:val="006F7179"/>
    <w:rsid w:val="006F749A"/>
    <w:rsid w:val="006F7672"/>
    <w:rsid w:val="006F76EB"/>
    <w:rsid w:val="006F78F8"/>
    <w:rsid w:val="006F7A27"/>
    <w:rsid w:val="006F7B57"/>
    <w:rsid w:val="006F7E08"/>
    <w:rsid w:val="006F7E6E"/>
    <w:rsid w:val="007000AD"/>
    <w:rsid w:val="0070014C"/>
    <w:rsid w:val="007001FC"/>
    <w:rsid w:val="0070046D"/>
    <w:rsid w:val="0070061A"/>
    <w:rsid w:val="0070077F"/>
    <w:rsid w:val="0070081C"/>
    <w:rsid w:val="00700B57"/>
    <w:rsid w:val="00700C6B"/>
    <w:rsid w:val="00700D0D"/>
    <w:rsid w:val="00700FD1"/>
    <w:rsid w:val="007014ED"/>
    <w:rsid w:val="00701850"/>
    <w:rsid w:val="0070185C"/>
    <w:rsid w:val="00701880"/>
    <w:rsid w:val="00701992"/>
    <w:rsid w:val="007021B6"/>
    <w:rsid w:val="007022DA"/>
    <w:rsid w:val="00702489"/>
    <w:rsid w:val="007025A3"/>
    <w:rsid w:val="007027BB"/>
    <w:rsid w:val="0070290A"/>
    <w:rsid w:val="00702963"/>
    <w:rsid w:val="007029E4"/>
    <w:rsid w:val="00702D98"/>
    <w:rsid w:val="007030C0"/>
    <w:rsid w:val="00703911"/>
    <w:rsid w:val="00703AE7"/>
    <w:rsid w:val="00703C33"/>
    <w:rsid w:val="00703DF1"/>
    <w:rsid w:val="00703EF0"/>
    <w:rsid w:val="00704090"/>
    <w:rsid w:val="007040BC"/>
    <w:rsid w:val="007041A8"/>
    <w:rsid w:val="00704754"/>
    <w:rsid w:val="00704A9D"/>
    <w:rsid w:val="00704B30"/>
    <w:rsid w:val="00705148"/>
    <w:rsid w:val="00705163"/>
    <w:rsid w:val="00705334"/>
    <w:rsid w:val="00705432"/>
    <w:rsid w:val="00705BA7"/>
    <w:rsid w:val="00705C6B"/>
    <w:rsid w:val="00705E89"/>
    <w:rsid w:val="007064A6"/>
    <w:rsid w:val="007066E5"/>
    <w:rsid w:val="007066E9"/>
    <w:rsid w:val="007067E8"/>
    <w:rsid w:val="00706A47"/>
    <w:rsid w:val="00706C5D"/>
    <w:rsid w:val="00706D8F"/>
    <w:rsid w:val="00706E05"/>
    <w:rsid w:val="00706E4B"/>
    <w:rsid w:val="00706E5C"/>
    <w:rsid w:val="0070715B"/>
    <w:rsid w:val="00707163"/>
    <w:rsid w:val="00707ADE"/>
    <w:rsid w:val="00707E76"/>
    <w:rsid w:val="00707EFD"/>
    <w:rsid w:val="00707F16"/>
    <w:rsid w:val="0071022E"/>
    <w:rsid w:val="0071023F"/>
    <w:rsid w:val="007102C2"/>
    <w:rsid w:val="007102D7"/>
    <w:rsid w:val="00710373"/>
    <w:rsid w:val="007105F7"/>
    <w:rsid w:val="007105FD"/>
    <w:rsid w:val="0071096B"/>
    <w:rsid w:val="00710BBD"/>
    <w:rsid w:val="00710BDB"/>
    <w:rsid w:val="00710BE8"/>
    <w:rsid w:val="00710C3F"/>
    <w:rsid w:val="00710D28"/>
    <w:rsid w:val="00710FB4"/>
    <w:rsid w:val="007110BE"/>
    <w:rsid w:val="0071168D"/>
    <w:rsid w:val="0071170A"/>
    <w:rsid w:val="007117CC"/>
    <w:rsid w:val="00711872"/>
    <w:rsid w:val="00711D29"/>
    <w:rsid w:val="00711E0B"/>
    <w:rsid w:val="00711EBF"/>
    <w:rsid w:val="0071225A"/>
    <w:rsid w:val="0071242C"/>
    <w:rsid w:val="00712716"/>
    <w:rsid w:val="0071285B"/>
    <w:rsid w:val="00712861"/>
    <w:rsid w:val="00713082"/>
    <w:rsid w:val="007130B7"/>
    <w:rsid w:val="00713119"/>
    <w:rsid w:val="0071320B"/>
    <w:rsid w:val="0071383A"/>
    <w:rsid w:val="00713853"/>
    <w:rsid w:val="00713944"/>
    <w:rsid w:val="00713CF2"/>
    <w:rsid w:val="00713DEB"/>
    <w:rsid w:val="007143F3"/>
    <w:rsid w:val="00714B7C"/>
    <w:rsid w:val="00714BF5"/>
    <w:rsid w:val="00714BF9"/>
    <w:rsid w:val="00714FFC"/>
    <w:rsid w:val="00715164"/>
    <w:rsid w:val="00715170"/>
    <w:rsid w:val="007152EC"/>
    <w:rsid w:val="007153AC"/>
    <w:rsid w:val="007153E4"/>
    <w:rsid w:val="0071563C"/>
    <w:rsid w:val="0071577C"/>
    <w:rsid w:val="007159B6"/>
    <w:rsid w:val="007159FE"/>
    <w:rsid w:val="00715C6B"/>
    <w:rsid w:val="00715CFF"/>
    <w:rsid w:val="00715FF2"/>
    <w:rsid w:val="0071622C"/>
    <w:rsid w:val="0071662B"/>
    <w:rsid w:val="007166F5"/>
    <w:rsid w:val="00716E15"/>
    <w:rsid w:val="00716E3E"/>
    <w:rsid w:val="00716F18"/>
    <w:rsid w:val="007170A2"/>
    <w:rsid w:val="007173DA"/>
    <w:rsid w:val="007175CF"/>
    <w:rsid w:val="00717A17"/>
    <w:rsid w:val="00717B1C"/>
    <w:rsid w:val="00717CDF"/>
    <w:rsid w:val="00717DB6"/>
    <w:rsid w:val="00717E6E"/>
    <w:rsid w:val="00717F43"/>
    <w:rsid w:val="00717F76"/>
    <w:rsid w:val="00717FB7"/>
    <w:rsid w:val="007200DC"/>
    <w:rsid w:val="007201CE"/>
    <w:rsid w:val="007203C3"/>
    <w:rsid w:val="00720B0F"/>
    <w:rsid w:val="00720B4C"/>
    <w:rsid w:val="00720B70"/>
    <w:rsid w:val="00720D48"/>
    <w:rsid w:val="00720FA2"/>
    <w:rsid w:val="00721160"/>
    <w:rsid w:val="00721219"/>
    <w:rsid w:val="00721288"/>
    <w:rsid w:val="007212F3"/>
    <w:rsid w:val="00721485"/>
    <w:rsid w:val="007215CF"/>
    <w:rsid w:val="007216BC"/>
    <w:rsid w:val="007216E2"/>
    <w:rsid w:val="007218AE"/>
    <w:rsid w:val="00721AA9"/>
    <w:rsid w:val="00721C38"/>
    <w:rsid w:val="00721D1C"/>
    <w:rsid w:val="00721DD7"/>
    <w:rsid w:val="00721E2A"/>
    <w:rsid w:val="00721F42"/>
    <w:rsid w:val="00722013"/>
    <w:rsid w:val="00722202"/>
    <w:rsid w:val="0072248F"/>
    <w:rsid w:val="00722772"/>
    <w:rsid w:val="00722A40"/>
    <w:rsid w:val="00722D7F"/>
    <w:rsid w:val="00722F06"/>
    <w:rsid w:val="00722F09"/>
    <w:rsid w:val="00723000"/>
    <w:rsid w:val="007230BA"/>
    <w:rsid w:val="0072347B"/>
    <w:rsid w:val="007235E5"/>
    <w:rsid w:val="0072395D"/>
    <w:rsid w:val="00723B21"/>
    <w:rsid w:val="00723B81"/>
    <w:rsid w:val="00723CF5"/>
    <w:rsid w:val="00723DC2"/>
    <w:rsid w:val="0072400C"/>
    <w:rsid w:val="007240FE"/>
    <w:rsid w:val="00724177"/>
    <w:rsid w:val="007241D9"/>
    <w:rsid w:val="007243D2"/>
    <w:rsid w:val="007247A5"/>
    <w:rsid w:val="00724BD9"/>
    <w:rsid w:val="00724C9B"/>
    <w:rsid w:val="00724D1B"/>
    <w:rsid w:val="00724E60"/>
    <w:rsid w:val="00725229"/>
    <w:rsid w:val="007253DD"/>
    <w:rsid w:val="007253FC"/>
    <w:rsid w:val="00725900"/>
    <w:rsid w:val="00725B0B"/>
    <w:rsid w:val="00725B28"/>
    <w:rsid w:val="00725F4A"/>
    <w:rsid w:val="007263D2"/>
    <w:rsid w:val="007264EA"/>
    <w:rsid w:val="0072687C"/>
    <w:rsid w:val="007268B5"/>
    <w:rsid w:val="007268E8"/>
    <w:rsid w:val="007269A0"/>
    <w:rsid w:val="00726CCA"/>
    <w:rsid w:val="00726D42"/>
    <w:rsid w:val="00726F2D"/>
    <w:rsid w:val="00726F89"/>
    <w:rsid w:val="007270A1"/>
    <w:rsid w:val="007270E5"/>
    <w:rsid w:val="00727794"/>
    <w:rsid w:val="00727817"/>
    <w:rsid w:val="00727A5F"/>
    <w:rsid w:val="00727A62"/>
    <w:rsid w:val="00727A98"/>
    <w:rsid w:val="00727F5B"/>
    <w:rsid w:val="00727FC1"/>
    <w:rsid w:val="00727FE3"/>
    <w:rsid w:val="007303CD"/>
    <w:rsid w:val="00730694"/>
    <w:rsid w:val="00730B85"/>
    <w:rsid w:val="00730D88"/>
    <w:rsid w:val="00730F37"/>
    <w:rsid w:val="007310B9"/>
    <w:rsid w:val="00731930"/>
    <w:rsid w:val="00731961"/>
    <w:rsid w:val="00731A74"/>
    <w:rsid w:val="00731B2F"/>
    <w:rsid w:val="00731C60"/>
    <w:rsid w:val="00731F65"/>
    <w:rsid w:val="007320AA"/>
    <w:rsid w:val="007325C6"/>
    <w:rsid w:val="00732A9E"/>
    <w:rsid w:val="00732C66"/>
    <w:rsid w:val="00732D4E"/>
    <w:rsid w:val="00732E6B"/>
    <w:rsid w:val="00733280"/>
    <w:rsid w:val="0073374D"/>
    <w:rsid w:val="00733CE4"/>
    <w:rsid w:val="00734015"/>
    <w:rsid w:val="0073406E"/>
    <w:rsid w:val="00734342"/>
    <w:rsid w:val="0073445C"/>
    <w:rsid w:val="00734592"/>
    <w:rsid w:val="00734670"/>
    <w:rsid w:val="00734A36"/>
    <w:rsid w:val="00734DAE"/>
    <w:rsid w:val="00734F45"/>
    <w:rsid w:val="00735002"/>
    <w:rsid w:val="007350A0"/>
    <w:rsid w:val="0073532C"/>
    <w:rsid w:val="007353D2"/>
    <w:rsid w:val="0073567A"/>
    <w:rsid w:val="00735774"/>
    <w:rsid w:val="00735AAB"/>
    <w:rsid w:val="00735DD2"/>
    <w:rsid w:val="00735F06"/>
    <w:rsid w:val="00736238"/>
    <w:rsid w:val="00736242"/>
    <w:rsid w:val="00736292"/>
    <w:rsid w:val="00736366"/>
    <w:rsid w:val="00736586"/>
    <w:rsid w:val="007365BF"/>
    <w:rsid w:val="007365E8"/>
    <w:rsid w:val="00736729"/>
    <w:rsid w:val="00736754"/>
    <w:rsid w:val="0073695D"/>
    <w:rsid w:val="007369B8"/>
    <w:rsid w:val="00736C92"/>
    <w:rsid w:val="00736D88"/>
    <w:rsid w:val="0073703F"/>
    <w:rsid w:val="007371BF"/>
    <w:rsid w:val="007372CC"/>
    <w:rsid w:val="007372F5"/>
    <w:rsid w:val="007373E2"/>
    <w:rsid w:val="00737496"/>
    <w:rsid w:val="00737511"/>
    <w:rsid w:val="00737688"/>
    <w:rsid w:val="0073784B"/>
    <w:rsid w:val="007378A9"/>
    <w:rsid w:val="00737984"/>
    <w:rsid w:val="00737B32"/>
    <w:rsid w:val="00737DD0"/>
    <w:rsid w:val="00737E72"/>
    <w:rsid w:val="00737F77"/>
    <w:rsid w:val="00740160"/>
    <w:rsid w:val="007406A0"/>
    <w:rsid w:val="00740916"/>
    <w:rsid w:val="00740DB9"/>
    <w:rsid w:val="007410A5"/>
    <w:rsid w:val="00741135"/>
    <w:rsid w:val="007412AB"/>
    <w:rsid w:val="007415C4"/>
    <w:rsid w:val="00741614"/>
    <w:rsid w:val="007416E7"/>
    <w:rsid w:val="007418B7"/>
    <w:rsid w:val="00741ADD"/>
    <w:rsid w:val="00741D76"/>
    <w:rsid w:val="00741E9C"/>
    <w:rsid w:val="00742069"/>
    <w:rsid w:val="007420FA"/>
    <w:rsid w:val="0074217E"/>
    <w:rsid w:val="007422CB"/>
    <w:rsid w:val="00742556"/>
    <w:rsid w:val="00742789"/>
    <w:rsid w:val="007428D3"/>
    <w:rsid w:val="00742930"/>
    <w:rsid w:val="00742AAB"/>
    <w:rsid w:val="00742CEF"/>
    <w:rsid w:val="00742F9D"/>
    <w:rsid w:val="00743030"/>
    <w:rsid w:val="00743032"/>
    <w:rsid w:val="007430C7"/>
    <w:rsid w:val="0074326B"/>
    <w:rsid w:val="007434EA"/>
    <w:rsid w:val="00743634"/>
    <w:rsid w:val="00743772"/>
    <w:rsid w:val="00743851"/>
    <w:rsid w:val="00743B2F"/>
    <w:rsid w:val="00743DC3"/>
    <w:rsid w:val="00743E50"/>
    <w:rsid w:val="00743F1F"/>
    <w:rsid w:val="00743FBA"/>
    <w:rsid w:val="00744150"/>
    <w:rsid w:val="00744380"/>
    <w:rsid w:val="00744440"/>
    <w:rsid w:val="00744773"/>
    <w:rsid w:val="007448A8"/>
    <w:rsid w:val="007449E1"/>
    <w:rsid w:val="00744B3F"/>
    <w:rsid w:val="00744DB5"/>
    <w:rsid w:val="00744E6F"/>
    <w:rsid w:val="00744EAD"/>
    <w:rsid w:val="00745063"/>
    <w:rsid w:val="0074529B"/>
    <w:rsid w:val="007452CF"/>
    <w:rsid w:val="00745399"/>
    <w:rsid w:val="0074547B"/>
    <w:rsid w:val="007457CA"/>
    <w:rsid w:val="007458C6"/>
    <w:rsid w:val="00745A92"/>
    <w:rsid w:val="00745E03"/>
    <w:rsid w:val="00745E14"/>
    <w:rsid w:val="007461A5"/>
    <w:rsid w:val="0074631D"/>
    <w:rsid w:val="00746562"/>
    <w:rsid w:val="00746623"/>
    <w:rsid w:val="007466C2"/>
    <w:rsid w:val="007467CD"/>
    <w:rsid w:val="00746A1F"/>
    <w:rsid w:val="00746DF2"/>
    <w:rsid w:val="0074701C"/>
    <w:rsid w:val="0074754F"/>
    <w:rsid w:val="007479C8"/>
    <w:rsid w:val="00747A76"/>
    <w:rsid w:val="00747D9A"/>
    <w:rsid w:val="00747E9F"/>
    <w:rsid w:val="00747FCF"/>
    <w:rsid w:val="00750095"/>
    <w:rsid w:val="007501E9"/>
    <w:rsid w:val="00750269"/>
    <w:rsid w:val="00750281"/>
    <w:rsid w:val="0075051E"/>
    <w:rsid w:val="007508E8"/>
    <w:rsid w:val="00750BCF"/>
    <w:rsid w:val="00750BE4"/>
    <w:rsid w:val="00750C62"/>
    <w:rsid w:val="00750D15"/>
    <w:rsid w:val="00750F42"/>
    <w:rsid w:val="007510F4"/>
    <w:rsid w:val="0075112C"/>
    <w:rsid w:val="00751149"/>
    <w:rsid w:val="007512B7"/>
    <w:rsid w:val="007512D6"/>
    <w:rsid w:val="00751345"/>
    <w:rsid w:val="007513FF"/>
    <w:rsid w:val="00751548"/>
    <w:rsid w:val="00751604"/>
    <w:rsid w:val="0075161C"/>
    <w:rsid w:val="007516BF"/>
    <w:rsid w:val="0075182A"/>
    <w:rsid w:val="00751DA8"/>
    <w:rsid w:val="00751EDB"/>
    <w:rsid w:val="00752466"/>
    <w:rsid w:val="007524E0"/>
    <w:rsid w:val="00752905"/>
    <w:rsid w:val="00752E3C"/>
    <w:rsid w:val="0075330E"/>
    <w:rsid w:val="0075343F"/>
    <w:rsid w:val="00753689"/>
    <w:rsid w:val="00753A57"/>
    <w:rsid w:val="00753AB6"/>
    <w:rsid w:val="00753B2B"/>
    <w:rsid w:val="00753B7C"/>
    <w:rsid w:val="00753BC3"/>
    <w:rsid w:val="00753C58"/>
    <w:rsid w:val="00753D54"/>
    <w:rsid w:val="00753E2E"/>
    <w:rsid w:val="00753F7B"/>
    <w:rsid w:val="00754004"/>
    <w:rsid w:val="00754091"/>
    <w:rsid w:val="00754366"/>
    <w:rsid w:val="007543D2"/>
    <w:rsid w:val="007543EF"/>
    <w:rsid w:val="00754827"/>
    <w:rsid w:val="007548AE"/>
    <w:rsid w:val="00754B54"/>
    <w:rsid w:val="00755296"/>
    <w:rsid w:val="00755634"/>
    <w:rsid w:val="00755887"/>
    <w:rsid w:val="00755A9E"/>
    <w:rsid w:val="00755BE2"/>
    <w:rsid w:val="00755D84"/>
    <w:rsid w:val="0075612B"/>
    <w:rsid w:val="007562AC"/>
    <w:rsid w:val="007562C8"/>
    <w:rsid w:val="007563E5"/>
    <w:rsid w:val="00756440"/>
    <w:rsid w:val="00756452"/>
    <w:rsid w:val="00756820"/>
    <w:rsid w:val="00756B6A"/>
    <w:rsid w:val="00756CB3"/>
    <w:rsid w:val="00756D6A"/>
    <w:rsid w:val="00756F22"/>
    <w:rsid w:val="00757519"/>
    <w:rsid w:val="00757583"/>
    <w:rsid w:val="007575CF"/>
    <w:rsid w:val="0075785C"/>
    <w:rsid w:val="0075789E"/>
    <w:rsid w:val="00757C28"/>
    <w:rsid w:val="00757CF8"/>
    <w:rsid w:val="00757D32"/>
    <w:rsid w:val="00757E61"/>
    <w:rsid w:val="0075E625"/>
    <w:rsid w:val="0076007C"/>
    <w:rsid w:val="007600E8"/>
    <w:rsid w:val="00760127"/>
    <w:rsid w:val="0076030D"/>
    <w:rsid w:val="007604E6"/>
    <w:rsid w:val="00760557"/>
    <w:rsid w:val="007605C6"/>
    <w:rsid w:val="007607C0"/>
    <w:rsid w:val="00760C41"/>
    <w:rsid w:val="007612ED"/>
    <w:rsid w:val="00761815"/>
    <w:rsid w:val="00761D17"/>
    <w:rsid w:val="00761D8F"/>
    <w:rsid w:val="00762159"/>
    <w:rsid w:val="0076221D"/>
    <w:rsid w:val="007623A5"/>
    <w:rsid w:val="00762407"/>
    <w:rsid w:val="00762618"/>
    <w:rsid w:val="007626B9"/>
    <w:rsid w:val="00762850"/>
    <w:rsid w:val="00762B82"/>
    <w:rsid w:val="00762C82"/>
    <w:rsid w:val="00762D17"/>
    <w:rsid w:val="00762D83"/>
    <w:rsid w:val="00762DB7"/>
    <w:rsid w:val="00762E31"/>
    <w:rsid w:val="00762EC1"/>
    <w:rsid w:val="007631F6"/>
    <w:rsid w:val="007632CF"/>
    <w:rsid w:val="0076330C"/>
    <w:rsid w:val="00763499"/>
    <w:rsid w:val="0076364B"/>
    <w:rsid w:val="007637C2"/>
    <w:rsid w:val="007638E5"/>
    <w:rsid w:val="00763C56"/>
    <w:rsid w:val="0076413F"/>
    <w:rsid w:val="00764325"/>
    <w:rsid w:val="007644C8"/>
    <w:rsid w:val="0076453E"/>
    <w:rsid w:val="0076474A"/>
    <w:rsid w:val="007647E2"/>
    <w:rsid w:val="00764927"/>
    <w:rsid w:val="00764941"/>
    <w:rsid w:val="007649A1"/>
    <w:rsid w:val="00764DFE"/>
    <w:rsid w:val="00764E36"/>
    <w:rsid w:val="007650E3"/>
    <w:rsid w:val="00765159"/>
    <w:rsid w:val="00765182"/>
    <w:rsid w:val="00765305"/>
    <w:rsid w:val="00765448"/>
    <w:rsid w:val="007655C5"/>
    <w:rsid w:val="00765647"/>
    <w:rsid w:val="0076565D"/>
    <w:rsid w:val="0076567C"/>
    <w:rsid w:val="00765D38"/>
    <w:rsid w:val="007663A5"/>
    <w:rsid w:val="007665FC"/>
    <w:rsid w:val="0076661E"/>
    <w:rsid w:val="007666B2"/>
    <w:rsid w:val="00766AC7"/>
    <w:rsid w:val="00766C5A"/>
    <w:rsid w:val="00766D3E"/>
    <w:rsid w:val="00766F17"/>
    <w:rsid w:val="00767164"/>
    <w:rsid w:val="00767184"/>
    <w:rsid w:val="0076730B"/>
    <w:rsid w:val="00767468"/>
    <w:rsid w:val="0076746B"/>
    <w:rsid w:val="00767557"/>
    <w:rsid w:val="007675C7"/>
    <w:rsid w:val="0076771A"/>
    <w:rsid w:val="0076779A"/>
    <w:rsid w:val="0076792F"/>
    <w:rsid w:val="00767A52"/>
    <w:rsid w:val="00767A72"/>
    <w:rsid w:val="00767B8A"/>
    <w:rsid w:val="00767C3C"/>
    <w:rsid w:val="00767D1B"/>
    <w:rsid w:val="00767EC0"/>
    <w:rsid w:val="007700D0"/>
    <w:rsid w:val="0077021A"/>
    <w:rsid w:val="0077028F"/>
    <w:rsid w:val="00770474"/>
    <w:rsid w:val="007704C1"/>
    <w:rsid w:val="00770672"/>
    <w:rsid w:val="00770680"/>
    <w:rsid w:val="007707CF"/>
    <w:rsid w:val="007707ED"/>
    <w:rsid w:val="00770821"/>
    <w:rsid w:val="0077085C"/>
    <w:rsid w:val="0077096F"/>
    <w:rsid w:val="00770BF3"/>
    <w:rsid w:val="00770F90"/>
    <w:rsid w:val="00771452"/>
    <w:rsid w:val="00771474"/>
    <w:rsid w:val="0077192F"/>
    <w:rsid w:val="00771A67"/>
    <w:rsid w:val="00771CB6"/>
    <w:rsid w:val="00771D56"/>
    <w:rsid w:val="00771EBB"/>
    <w:rsid w:val="00771EED"/>
    <w:rsid w:val="00772376"/>
    <w:rsid w:val="00772426"/>
    <w:rsid w:val="0077243E"/>
    <w:rsid w:val="00772695"/>
    <w:rsid w:val="00772899"/>
    <w:rsid w:val="00772940"/>
    <w:rsid w:val="00772A24"/>
    <w:rsid w:val="00772AD0"/>
    <w:rsid w:val="00772AFB"/>
    <w:rsid w:val="00772BA8"/>
    <w:rsid w:val="00772C0F"/>
    <w:rsid w:val="00772DA9"/>
    <w:rsid w:val="00772F3E"/>
    <w:rsid w:val="00773039"/>
    <w:rsid w:val="007731AA"/>
    <w:rsid w:val="007731E1"/>
    <w:rsid w:val="00773261"/>
    <w:rsid w:val="007738E2"/>
    <w:rsid w:val="007739A1"/>
    <w:rsid w:val="00773B5C"/>
    <w:rsid w:val="00773BC7"/>
    <w:rsid w:val="00773CD8"/>
    <w:rsid w:val="00773EA5"/>
    <w:rsid w:val="007743E1"/>
    <w:rsid w:val="007746ED"/>
    <w:rsid w:val="00774891"/>
    <w:rsid w:val="0077490D"/>
    <w:rsid w:val="007749FA"/>
    <w:rsid w:val="00774D4C"/>
    <w:rsid w:val="00775044"/>
    <w:rsid w:val="00775125"/>
    <w:rsid w:val="00775417"/>
    <w:rsid w:val="007754B7"/>
    <w:rsid w:val="00775805"/>
    <w:rsid w:val="0077592B"/>
    <w:rsid w:val="00775C8B"/>
    <w:rsid w:val="0077639A"/>
    <w:rsid w:val="007765A4"/>
    <w:rsid w:val="007768F7"/>
    <w:rsid w:val="00776D57"/>
    <w:rsid w:val="00776ED0"/>
    <w:rsid w:val="0077717B"/>
    <w:rsid w:val="007771A0"/>
    <w:rsid w:val="00777244"/>
    <w:rsid w:val="007772F8"/>
    <w:rsid w:val="007773BF"/>
    <w:rsid w:val="007774AA"/>
    <w:rsid w:val="00777635"/>
    <w:rsid w:val="00777985"/>
    <w:rsid w:val="00777AB3"/>
    <w:rsid w:val="00777AD8"/>
    <w:rsid w:val="00777DFE"/>
    <w:rsid w:val="00777E2D"/>
    <w:rsid w:val="00777E9F"/>
    <w:rsid w:val="0078002F"/>
    <w:rsid w:val="0078051D"/>
    <w:rsid w:val="007806D2"/>
    <w:rsid w:val="00780856"/>
    <w:rsid w:val="00780880"/>
    <w:rsid w:val="0078094A"/>
    <w:rsid w:val="00780DFC"/>
    <w:rsid w:val="00781013"/>
    <w:rsid w:val="0078137B"/>
    <w:rsid w:val="00781569"/>
    <w:rsid w:val="0078162F"/>
    <w:rsid w:val="00781965"/>
    <w:rsid w:val="00781BF7"/>
    <w:rsid w:val="00781C7D"/>
    <w:rsid w:val="00781DB7"/>
    <w:rsid w:val="00781E0D"/>
    <w:rsid w:val="00782098"/>
    <w:rsid w:val="00782153"/>
    <w:rsid w:val="007821BE"/>
    <w:rsid w:val="00782275"/>
    <w:rsid w:val="00782346"/>
    <w:rsid w:val="00782896"/>
    <w:rsid w:val="007828F8"/>
    <w:rsid w:val="00782A10"/>
    <w:rsid w:val="00782B83"/>
    <w:rsid w:val="00782BF8"/>
    <w:rsid w:val="00782F2B"/>
    <w:rsid w:val="00782FB2"/>
    <w:rsid w:val="007833A9"/>
    <w:rsid w:val="007833B0"/>
    <w:rsid w:val="00783498"/>
    <w:rsid w:val="00783557"/>
    <w:rsid w:val="00783B82"/>
    <w:rsid w:val="00783C79"/>
    <w:rsid w:val="00783FE0"/>
    <w:rsid w:val="00784069"/>
    <w:rsid w:val="00784126"/>
    <w:rsid w:val="0078418A"/>
    <w:rsid w:val="007841D8"/>
    <w:rsid w:val="00784253"/>
    <w:rsid w:val="0078433D"/>
    <w:rsid w:val="00784448"/>
    <w:rsid w:val="0078446A"/>
    <w:rsid w:val="00784500"/>
    <w:rsid w:val="00784679"/>
    <w:rsid w:val="00784A57"/>
    <w:rsid w:val="00784C4E"/>
    <w:rsid w:val="007851A6"/>
    <w:rsid w:val="0078533C"/>
    <w:rsid w:val="007853DD"/>
    <w:rsid w:val="00785452"/>
    <w:rsid w:val="00785642"/>
    <w:rsid w:val="00785BAC"/>
    <w:rsid w:val="00785CD8"/>
    <w:rsid w:val="00786126"/>
    <w:rsid w:val="007861AE"/>
    <w:rsid w:val="00786641"/>
    <w:rsid w:val="007869DF"/>
    <w:rsid w:val="007869E6"/>
    <w:rsid w:val="00786ACE"/>
    <w:rsid w:val="00786BBD"/>
    <w:rsid w:val="00786E13"/>
    <w:rsid w:val="00786E79"/>
    <w:rsid w:val="00787007"/>
    <w:rsid w:val="00787084"/>
    <w:rsid w:val="00787097"/>
    <w:rsid w:val="007870F7"/>
    <w:rsid w:val="0078722B"/>
    <w:rsid w:val="00787632"/>
    <w:rsid w:val="0078772D"/>
    <w:rsid w:val="00787939"/>
    <w:rsid w:val="00787A9F"/>
    <w:rsid w:val="00787C33"/>
    <w:rsid w:val="00787CFA"/>
    <w:rsid w:val="00787DB0"/>
    <w:rsid w:val="00787EAB"/>
    <w:rsid w:val="0078CAC3"/>
    <w:rsid w:val="00790368"/>
    <w:rsid w:val="007907B3"/>
    <w:rsid w:val="00790949"/>
    <w:rsid w:val="007909C0"/>
    <w:rsid w:val="00790B34"/>
    <w:rsid w:val="00790C2A"/>
    <w:rsid w:val="00790DDA"/>
    <w:rsid w:val="0079102D"/>
    <w:rsid w:val="00791177"/>
    <w:rsid w:val="007911A0"/>
    <w:rsid w:val="007911B4"/>
    <w:rsid w:val="007912CD"/>
    <w:rsid w:val="007912D4"/>
    <w:rsid w:val="0079166B"/>
    <w:rsid w:val="007916C3"/>
    <w:rsid w:val="0079177A"/>
    <w:rsid w:val="007917CD"/>
    <w:rsid w:val="00791827"/>
    <w:rsid w:val="007919D9"/>
    <w:rsid w:val="00791C00"/>
    <w:rsid w:val="00791CCC"/>
    <w:rsid w:val="00792032"/>
    <w:rsid w:val="0079226C"/>
    <w:rsid w:val="00792345"/>
    <w:rsid w:val="007927B0"/>
    <w:rsid w:val="007929DC"/>
    <w:rsid w:val="00792BD5"/>
    <w:rsid w:val="00792C43"/>
    <w:rsid w:val="00793037"/>
    <w:rsid w:val="00793058"/>
    <w:rsid w:val="00793293"/>
    <w:rsid w:val="00793344"/>
    <w:rsid w:val="00793641"/>
    <w:rsid w:val="007938FD"/>
    <w:rsid w:val="00793C62"/>
    <w:rsid w:val="00793E34"/>
    <w:rsid w:val="0079458E"/>
    <w:rsid w:val="00794608"/>
    <w:rsid w:val="0079480D"/>
    <w:rsid w:val="00794864"/>
    <w:rsid w:val="007948B7"/>
    <w:rsid w:val="00794B76"/>
    <w:rsid w:val="00794E32"/>
    <w:rsid w:val="00794FC7"/>
    <w:rsid w:val="00795196"/>
    <w:rsid w:val="0079573A"/>
    <w:rsid w:val="0079581E"/>
    <w:rsid w:val="00795849"/>
    <w:rsid w:val="0079587D"/>
    <w:rsid w:val="00795AC3"/>
    <w:rsid w:val="00795C8B"/>
    <w:rsid w:val="00796258"/>
    <w:rsid w:val="00796322"/>
    <w:rsid w:val="00796A15"/>
    <w:rsid w:val="00796D4D"/>
    <w:rsid w:val="00796DB5"/>
    <w:rsid w:val="00796F68"/>
    <w:rsid w:val="007973DD"/>
    <w:rsid w:val="00797491"/>
    <w:rsid w:val="00797512"/>
    <w:rsid w:val="007979E6"/>
    <w:rsid w:val="00797DAA"/>
    <w:rsid w:val="00797ECF"/>
    <w:rsid w:val="007A002C"/>
    <w:rsid w:val="007A0240"/>
    <w:rsid w:val="007A0669"/>
    <w:rsid w:val="007A076A"/>
    <w:rsid w:val="007A095E"/>
    <w:rsid w:val="007A0AF7"/>
    <w:rsid w:val="007A0B6D"/>
    <w:rsid w:val="007A0F09"/>
    <w:rsid w:val="007A124B"/>
    <w:rsid w:val="007A12E2"/>
    <w:rsid w:val="007A12FA"/>
    <w:rsid w:val="007A1490"/>
    <w:rsid w:val="007A1523"/>
    <w:rsid w:val="007A1798"/>
    <w:rsid w:val="007A19B9"/>
    <w:rsid w:val="007A1A98"/>
    <w:rsid w:val="007A1B28"/>
    <w:rsid w:val="007A1DA6"/>
    <w:rsid w:val="007A1F63"/>
    <w:rsid w:val="007A1F90"/>
    <w:rsid w:val="007A21DF"/>
    <w:rsid w:val="007A262B"/>
    <w:rsid w:val="007A2698"/>
    <w:rsid w:val="007A2992"/>
    <w:rsid w:val="007A2F40"/>
    <w:rsid w:val="007A3101"/>
    <w:rsid w:val="007A3114"/>
    <w:rsid w:val="007A317A"/>
    <w:rsid w:val="007A31B1"/>
    <w:rsid w:val="007A321C"/>
    <w:rsid w:val="007A3251"/>
    <w:rsid w:val="007A3368"/>
    <w:rsid w:val="007A3660"/>
    <w:rsid w:val="007A367C"/>
    <w:rsid w:val="007A3694"/>
    <w:rsid w:val="007A3B94"/>
    <w:rsid w:val="007A3EBB"/>
    <w:rsid w:val="007A4193"/>
    <w:rsid w:val="007A41A8"/>
    <w:rsid w:val="007A4380"/>
    <w:rsid w:val="007A484C"/>
    <w:rsid w:val="007A4880"/>
    <w:rsid w:val="007A4D5B"/>
    <w:rsid w:val="007A4EA4"/>
    <w:rsid w:val="007A5068"/>
    <w:rsid w:val="007A512C"/>
    <w:rsid w:val="007A57E0"/>
    <w:rsid w:val="007A59C7"/>
    <w:rsid w:val="007A5D7C"/>
    <w:rsid w:val="007A610A"/>
    <w:rsid w:val="007A631E"/>
    <w:rsid w:val="007A661E"/>
    <w:rsid w:val="007A66C4"/>
    <w:rsid w:val="007A6746"/>
    <w:rsid w:val="007A6B11"/>
    <w:rsid w:val="007A6C75"/>
    <w:rsid w:val="007A7537"/>
    <w:rsid w:val="007A7538"/>
    <w:rsid w:val="007A753F"/>
    <w:rsid w:val="007A77C8"/>
    <w:rsid w:val="007A7AA8"/>
    <w:rsid w:val="007A7B0E"/>
    <w:rsid w:val="007A7CD1"/>
    <w:rsid w:val="007A7D70"/>
    <w:rsid w:val="007A7E00"/>
    <w:rsid w:val="007B01CF"/>
    <w:rsid w:val="007B0296"/>
    <w:rsid w:val="007B03FB"/>
    <w:rsid w:val="007B03FD"/>
    <w:rsid w:val="007B04FB"/>
    <w:rsid w:val="007B053C"/>
    <w:rsid w:val="007B0602"/>
    <w:rsid w:val="007B0888"/>
    <w:rsid w:val="007B0A4C"/>
    <w:rsid w:val="007B0D90"/>
    <w:rsid w:val="007B0DE9"/>
    <w:rsid w:val="007B0EFD"/>
    <w:rsid w:val="007B0FAE"/>
    <w:rsid w:val="007B1230"/>
    <w:rsid w:val="007B152F"/>
    <w:rsid w:val="007B157B"/>
    <w:rsid w:val="007B161B"/>
    <w:rsid w:val="007B18C1"/>
    <w:rsid w:val="007B1AEF"/>
    <w:rsid w:val="007B1B11"/>
    <w:rsid w:val="007B21A6"/>
    <w:rsid w:val="007B21CD"/>
    <w:rsid w:val="007B251B"/>
    <w:rsid w:val="007B28CA"/>
    <w:rsid w:val="007B2B64"/>
    <w:rsid w:val="007B2DD2"/>
    <w:rsid w:val="007B2DE8"/>
    <w:rsid w:val="007B2E96"/>
    <w:rsid w:val="007B3756"/>
    <w:rsid w:val="007B3788"/>
    <w:rsid w:val="007B3B6B"/>
    <w:rsid w:val="007B3C0D"/>
    <w:rsid w:val="007B3C41"/>
    <w:rsid w:val="007B3D48"/>
    <w:rsid w:val="007B3EF3"/>
    <w:rsid w:val="007B4576"/>
    <w:rsid w:val="007B48D9"/>
    <w:rsid w:val="007B4AFA"/>
    <w:rsid w:val="007B4D3B"/>
    <w:rsid w:val="007B4DEF"/>
    <w:rsid w:val="007B4F46"/>
    <w:rsid w:val="007B503A"/>
    <w:rsid w:val="007B50D4"/>
    <w:rsid w:val="007B52A2"/>
    <w:rsid w:val="007B55C3"/>
    <w:rsid w:val="007B591F"/>
    <w:rsid w:val="007B5A07"/>
    <w:rsid w:val="007B5A3B"/>
    <w:rsid w:val="007B5A84"/>
    <w:rsid w:val="007B5CA4"/>
    <w:rsid w:val="007B5D60"/>
    <w:rsid w:val="007B6003"/>
    <w:rsid w:val="007B630A"/>
    <w:rsid w:val="007B65F7"/>
    <w:rsid w:val="007B6AFB"/>
    <w:rsid w:val="007B6B6F"/>
    <w:rsid w:val="007B6BB5"/>
    <w:rsid w:val="007B6BDA"/>
    <w:rsid w:val="007B6C1C"/>
    <w:rsid w:val="007B6D5D"/>
    <w:rsid w:val="007B70C9"/>
    <w:rsid w:val="007B7267"/>
    <w:rsid w:val="007B73A5"/>
    <w:rsid w:val="007B751B"/>
    <w:rsid w:val="007B77B7"/>
    <w:rsid w:val="007B7843"/>
    <w:rsid w:val="007B7A93"/>
    <w:rsid w:val="007B7ABD"/>
    <w:rsid w:val="007B7CE1"/>
    <w:rsid w:val="007C0359"/>
    <w:rsid w:val="007C04AB"/>
    <w:rsid w:val="007C0543"/>
    <w:rsid w:val="007C08A1"/>
    <w:rsid w:val="007C0929"/>
    <w:rsid w:val="007C09E5"/>
    <w:rsid w:val="007C0A01"/>
    <w:rsid w:val="007C0D2E"/>
    <w:rsid w:val="007C0F85"/>
    <w:rsid w:val="007C0FD7"/>
    <w:rsid w:val="007C11C7"/>
    <w:rsid w:val="007C143B"/>
    <w:rsid w:val="007C15F1"/>
    <w:rsid w:val="007C1B7B"/>
    <w:rsid w:val="007C1BCB"/>
    <w:rsid w:val="007C1C63"/>
    <w:rsid w:val="007C1E28"/>
    <w:rsid w:val="007C209B"/>
    <w:rsid w:val="007C2240"/>
    <w:rsid w:val="007C23EC"/>
    <w:rsid w:val="007C259D"/>
    <w:rsid w:val="007C2752"/>
    <w:rsid w:val="007C2A0A"/>
    <w:rsid w:val="007C2C58"/>
    <w:rsid w:val="007C2D56"/>
    <w:rsid w:val="007C2D58"/>
    <w:rsid w:val="007C2FB0"/>
    <w:rsid w:val="007C34BC"/>
    <w:rsid w:val="007C3667"/>
    <w:rsid w:val="007C379A"/>
    <w:rsid w:val="007C3A1C"/>
    <w:rsid w:val="007C3A4C"/>
    <w:rsid w:val="007C3DF1"/>
    <w:rsid w:val="007C3F0B"/>
    <w:rsid w:val="007C40C9"/>
    <w:rsid w:val="007C4105"/>
    <w:rsid w:val="007C4325"/>
    <w:rsid w:val="007C442F"/>
    <w:rsid w:val="007C44ED"/>
    <w:rsid w:val="007C450B"/>
    <w:rsid w:val="007C4585"/>
    <w:rsid w:val="007C49EC"/>
    <w:rsid w:val="007C49F4"/>
    <w:rsid w:val="007C4A08"/>
    <w:rsid w:val="007C4A9D"/>
    <w:rsid w:val="007C4D25"/>
    <w:rsid w:val="007C4FD8"/>
    <w:rsid w:val="007C5005"/>
    <w:rsid w:val="007C52E2"/>
    <w:rsid w:val="007C538C"/>
    <w:rsid w:val="007C5432"/>
    <w:rsid w:val="007C5879"/>
    <w:rsid w:val="007C5B65"/>
    <w:rsid w:val="007C5E2A"/>
    <w:rsid w:val="007C5EA0"/>
    <w:rsid w:val="007C626A"/>
    <w:rsid w:val="007C628E"/>
    <w:rsid w:val="007C6423"/>
    <w:rsid w:val="007C6680"/>
    <w:rsid w:val="007C6FF9"/>
    <w:rsid w:val="007C710A"/>
    <w:rsid w:val="007C725F"/>
    <w:rsid w:val="007C76DF"/>
    <w:rsid w:val="007C7754"/>
    <w:rsid w:val="007C7873"/>
    <w:rsid w:val="007C78A4"/>
    <w:rsid w:val="007C7A47"/>
    <w:rsid w:val="007C7A73"/>
    <w:rsid w:val="007C7E60"/>
    <w:rsid w:val="007D0010"/>
    <w:rsid w:val="007D01A5"/>
    <w:rsid w:val="007D0614"/>
    <w:rsid w:val="007D0858"/>
    <w:rsid w:val="007D0B87"/>
    <w:rsid w:val="007D110B"/>
    <w:rsid w:val="007D11C2"/>
    <w:rsid w:val="007D1289"/>
    <w:rsid w:val="007D17E6"/>
    <w:rsid w:val="007D1F3F"/>
    <w:rsid w:val="007D1FAD"/>
    <w:rsid w:val="007D2004"/>
    <w:rsid w:val="007D22B0"/>
    <w:rsid w:val="007D22F3"/>
    <w:rsid w:val="007D2482"/>
    <w:rsid w:val="007D2676"/>
    <w:rsid w:val="007D271D"/>
    <w:rsid w:val="007D2C1E"/>
    <w:rsid w:val="007D2F07"/>
    <w:rsid w:val="007D2F12"/>
    <w:rsid w:val="007D2F40"/>
    <w:rsid w:val="007D31C9"/>
    <w:rsid w:val="007D3317"/>
    <w:rsid w:val="007D3438"/>
    <w:rsid w:val="007D3569"/>
    <w:rsid w:val="007D35FC"/>
    <w:rsid w:val="007D3A7F"/>
    <w:rsid w:val="007D3B8D"/>
    <w:rsid w:val="007D3BD7"/>
    <w:rsid w:val="007D3C22"/>
    <w:rsid w:val="007D3D46"/>
    <w:rsid w:val="007D43AC"/>
    <w:rsid w:val="007D452D"/>
    <w:rsid w:val="007D48A6"/>
    <w:rsid w:val="007D4909"/>
    <w:rsid w:val="007D4B50"/>
    <w:rsid w:val="007D4C37"/>
    <w:rsid w:val="007D4CBB"/>
    <w:rsid w:val="007D4FD9"/>
    <w:rsid w:val="007D5133"/>
    <w:rsid w:val="007D51C8"/>
    <w:rsid w:val="007D55CE"/>
    <w:rsid w:val="007D5B9F"/>
    <w:rsid w:val="007D5BF5"/>
    <w:rsid w:val="007D5DDF"/>
    <w:rsid w:val="007D5E18"/>
    <w:rsid w:val="007D5EBC"/>
    <w:rsid w:val="007D61AC"/>
    <w:rsid w:val="007D6267"/>
    <w:rsid w:val="007D65C1"/>
    <w:rsid w:val="007D67F0"/>
    <w:rsid w:val="007D6E3B"/>
    <w:rsid w:val="007D72B5"/>
    <w:rsid w:val="007D742E"/>
    <w:rsid w:val="007D7520"/>
    <w:rsid w:val="007D7527"/>
    <w:rsid w:val="007D75AD"/>
    <w:rsid w:val="007D79A0"/>
    <w:rsid w:val="007D7B72"/>
    <w:rsid w:val="007D7DEC"/>
    <w:rsid w:val="007D7F0F"/>
    <w:rsid w:val="007D7FB2"/>
    <w:rsid w:val="007E0331"/>
    <w:rsid w:val="007E03BA"/>
    <w:rsid w:val="007E0460"/>
    <w:rsid w:val="007E069A"/>
    <w:rsid w:val="007E070E"/>
    <w:rsid w:val="007E0732"/>
    <w:rsid w:val="007E0879"/>
    <w:rsid w:val="007E0A54"/>
    <w:rsid w:val="007E0BFB"/>
    <w:rsid w:val="007E0EBA"/>
    <w:rsid w:val="007E11A2"/>
    <w:rsid w:val="007E1266"/>
    <w:rsid w:val="007E132D"/>
    <w:rsid w:val="007E13AE"/>
    <w:rsid w:val="007E1549"/>
    <w:rsid w:val="007E17D6"/>
    <w:rsid w:val="007E1850"/>
    <w:rsid w:val="007E1A76"/>
    <w:rsid w:val="007E1FCD"/>
    <w:rsid w:val="007E21A7"/>
    <w:rsid w:val="007E2265"/>
    <w:rsid w:val="007E24E0"/>
    <w:rsid w:val="007E2501"/>
    <w:rsid w:val="007E2C5B"/>
    <w:rsid w:val="007E2CCE"/>
    <w:rsid w:val="007E2DB9"/>
    <w:rsid w:val="007E2DEE"/>
    <w:rsid w:val="007E2E6A"/>
    <w:rsid w:val="007E2E8C"/>
    <w:rsid w:val="007E30EE"/>
    <w:rsid w:val="007E316A"/>
    <w:rsid w:val="007E32F4"/>
    <w:rsid w:val="007E3888"/>
    <w:rsid w:val="007E3A52"/>
    <w:rsid w:val="007E3AA3"/>
    <w:rsid w:val="007E3ACF"/>
    <w:rsid w:val="007E3B5E"/>
    <w:rsid w:val="007E3BCC"/>
    <w:rsid w:val="007E3C9C"/>
    <w:rsid w:val="007E3EB8"/>
    <w:rsid w:val="007E3ECA"/>
    <w:rsid w:val="007E433A"/>
    <w:rsid w:val="007E444A"/>
    <w:rsid w:val="007E45A1"/>
    <w:rsid w:val="007E47D5"/>
    <w:rsid w:val="007E494F"/>
    <w:rsid w:val="007E4974"/>
    <w:rsid w:val="007E49E5"/>
    <w:rsid w:val="007E4B0A"/>
    <w:rsid w:val="007E4CFC"/>
    <w:rsid w:val="007E4E88"/>
    <w:rsid w:val="007E4EC2"/>
    <w:rsid w:val="007E4F54"/>
    <w:rsid w:val="007E5057"/>
    <w:rsid w:val="007E5269"/>
    <w:rsid w:val="007E5562"/>
    <w:rsid w:val="007E5CC3"/>
    <w:rsid w:val="007E5D08"/>
    <w:rsid w:val="007E6016"/>
    <w:rsid w:val="007E61A8"/>
    <w:rsid w:val="007E6300"/>
    <w:rsid w:val="007E6755"/>
    <w:rsid w:val="007E6A61"/>
    <w:rsid w:val="007E6FDD"/>
    <w:rsid w:val="007E71B8"/>
    <w:rsid w:val="007E7983"/>
    <w:rsid w:val="007E7A2C"/>
    <w:rsid w:val="007E7A57"/>
    <w:rsid w:val="007E7E71"/>
    <w:rsid w:val="007E7F64"/>
    <w:rsid w:val="007E7FBA"/>
    <w:rsid w:val="007ECAA3"/>
    <w:rsid w:val="007F0289"/>
    <w:rsid w:val="007F052F"/>
    <w:rsid w:val="007F0623"/>
    <w:rsid w:val="007F07DA"/>
    <w:rsid w:val="007F07FF"/>
    <w:rsid w:val="007F107B"/>
    <w:rsid w:val="007F120A"/>
    <w:rsid w:val="007F1218"/>
    <w:rsid w:val="007F1379"/>
    <w:rsid w:val="007F13BA"/>
    <w:rsid w:val="007F15BA"/>
    <w:rsid w:val="007F16F2"/>
    <w:rsid w:val="007F185D"/>
    <w:rsid w:val="007F1908"/>
    <w:rsid w:val="007F1A05"/>
    <w:rsid w:val="007F1A0E"/>
    <w:rsid w:val="007F1A83"/>
    <w:rsid w:val="007F1B3C"/>
    <w:rsid w:val="007F1BCD"/>
    <w:rsid w:val="007F1BE4"/>
    <w:rsid w:val="007F1D0F"/>
    <w:rsid w:val="007F1ECB"/>
    <w:rsid w:val="007F1F60"/>
    <w:rsid w:val="007F1FD5"/>
    <w:rsid w:val="007F2057"/>
    <w:rsid w:val="007F21DF"/>
    <w:rsid w:val="007F223A"/>
    <w:rsid w:val="007F22F6"/>
    <w:rsid w:val="007F255E"/>
    <w:rsid w:val="007F260D"/>
    <w:rsid w:val="007F2957"/>
    <w:rsid w:val="007F29C0"/>
    <w:rsid w:val="007F2BD6"/>
    <w:rsid w:val="007F2CCF"/>
    <w:rsid w:val="007F2F95"/>
    <w:rsid w:val="007F3179"/>
    <w:rsid w:val="007F32F1"/>
    <w:rsid w:val="007F340D"/>
    <w:rsid w:val="007F35C1"/>
    <w:rsid w:val="007F35C8"/>
    <w:rsid w:val="007F3948"/>
    <w:rsid w:val="007F3B15"/>
    <w:rsid w:val="007F3DC2"/>
    <w:rsid w:val="007F3F3F"/>
    <w:rsid w:val="007F4003"/>
    <w:rsid w:val="007F4233"/>
    <w:rsid w:val="007F4251"/>
    <w:rsid w:val="007F4437"/>
    <w:rsid w:val="007F44BE"/>
    <w:rsid w:val="007F4660"/>
    <w:rsid w:val="007F4714"/>
    <w:rsid w:val="007F48A0"/>
    <w:rsid w:val="007F490C"/>
    <w:rsid w:val="007F5235"/>
    <w:rsid w:val="007F524E"/>
    <w:rsid w:val="007F52FF"/>
    <w:rsid w:val="007F5353"/>
    <w:rsid w:val="007F57B0"/>
    <w:rsid w:val="007F57FE"/>
    <w:rsid w:val="007F5B7A"/>
    <w:rsid w:val="007F5CBA"/>
    <w:rsid w:val="007F5DEB"/>
    <w:rsid w:val="007F5EF0"/>
    <w:rsid w:val="007F607B"/>
    <w:rsid w:val="007F611D"/>
    <w:rsid w:val="007F64A9"/>
    <w:rsid w:val="007F6772"/>
    <w:rsid w:val="007F686E"/>
    <w:rsid w:val="007F6DD7"/>
    <w:rsid w:val="007F6E99"/>
    <w:rsid w:val="007F6EBF"/>
    <w:rsid w:val="007F7423"/>
    <w:rsid w:val="007F7B3A"/>
    <w:rsid w:val="008003D6"/>
    <w:rsid w:val="008006E0"/>
    <w:rsid w:val="008009CB"/>
    <w:rsid w:val="00800A0E"/>
    <w:rsid w:val="00800CD2"/>
    <w:rsid w:val="00800DED"/>
    <w:rsid w:val="008012BC"/>
    <w:rsid w:val="008018D9"/>
    <w:rsid w:val="00801C92"/>
    <w:rsid w:val="00801CF7"/>
    <w:rsid w:val="00801DB9"/>
    <w:rsid w:val="00801F95"/>
    <w:rsid w:val="008020E5"/>
    <w:rsid w:val="0080220B"/>
    <w:rsid w:val="00802250"/>
    <w:rsid w:val="008023CF"/>
    <w:rsid w:val="0080269A"/>
    <w:rsid w:val="008028F6"/>
    <w:rsid w:val="00802A06"/>
    <w:rsid w:val="008033E3"/>
    <w:rsid w:val="008034C9"/>
    <w:rsid w:val="0080355D"/>
    <w:rsid w:val="00803757"/>
    <w:rsid w:val="008039D4"/>
    <w:rsid w:val="00804322"/>
    <w:rsid w:val="008043CE"/>
    <w:rsid w:val="0080442C"/>
    <w:rsid w:val="00804480"/>
    <w:rsid w:val="008044EC"/>
    <w:rsid w:val="00804A5D"/>
    <w:rsid w:val="00804ADF"/>
    <w:rsid w:val="00804B7A"/>
    <w:rsid w:val="00804BB3"/>
    <w:rsid w:val="00804D3E"/>
    <w:rsid w:val="00804DCE"/>
    <w:rsid w:val="00804F37"/>
    <w:rsid w:val="00804FCF"/>
    <w:rsid w:val="008051B7"/>
    <w:rsid w:val="00805404"/>
    <w:rsid w:val="00805432"/>
    <w:rsid w:val="008054D2"/>
    <w:rsid w:val="00805508"/>
    <w:rsid w:val="008055C0"/>
    <w:rsid w:val="00805C1D"/>
    <w:rsid w:val="00805D76"/>
    <w:rsid w:val="00805E0D"/>
    <w:rsid w:val="00805E77"/>
    <w:rsid w:val="00806001"/>
    <w:rsid w:val="00806111"/>
    <w:rsid w:val="0080617E"/>
    <w:rsid w:val="008061DC"/>
    <w:rsid w:val="0080641A"/>
    <w:rsid w:val="00806B9D"/>
    <w:rsid w:val="00806CCA"/>
    <w:rsid w:val="00806D34"/>
    <w:rsid w:val="00806ED0"/>
    <w:rsid w:val="008071B7"/>
    <w:rsid w:val="00807300"/>
    <w:rsid w:val="00807434"/>
    <w:rsid w:val="00807541"/>
    <w:rsid w:val="00807575"/>
    <w:rsid w:val="0080763B"/>
    <w:rsid w:val="008077DC"/>
    <w:rsid w:val="0080798B"/>
    <w:rsid w:val="00810068"/>
    <w:rsid w:val="0081021D"/>
    <w:rsid w:val="00810240"/>
    <w:rsid w:val="00810368"/>
    <w:rsid w:val="008103EC"/>
    <w:rsid w:val="008103FB"/>
    <w:rsid w:val="0081062A"/>
    <w:rsid w:val="0081065F"/>
    <w:rsid w:val="00810700"/>
    <w:rsid w:val="00810793"/>
    <w:rsid w:val="00810D24"/>
    <w:rsid w:val="008112FB"/>
    <w:rsid w:val="00811349"/>
    <w:rsid w:val="008113C5"/>
    <w:rsid w:val="008113E4"/>
    <w:rsid w:val="00811443"/>
    <w:rsid w:val="0081145A"/>
    <w:rsid w:val="008118F3"/>
    <w:rsid w:val="008118F9"/>
    <w:rsid w:val="00811B6B"/>
    <w:rsid w:val="00811F30"/>
    <w:rsid w:val="00811F74"/>
    <w:rsid w:val="00811F9F"/>
    <w:rsid w:val="00812100"/>
    <w:rsid w:val="00812141"/>
    <w:rsid w:val="00812287"/>
    <w:rsid w:val="00812399"/>
    <w:rsid w:val="008123C3"/>
    <w:rsid w:val="00812481"/>
    <w:rsid w:val="00812536"/>
    <w:rsid w:val="0081271A"/>
    <w:rsid w:val="00812862"/>
    <w:rsid w:val="00812AB7"/>
    <w:rsid w:val="00812AEF"/>
    <w:rsid w:val="00812F9A"/>
    <w:rsid w:val="00813003"/>
    <w:rsid w:val="008131C7"/>
    <w:rsid w:val="008131F2"/>
    <w:rsid w:val="00813234"/>
    <w:rsid w:val="0081357F"/>
    <w:rsid w:val="0081382D"/>
    <w:rsid w:val="008139B8"/>
    <w:rsid w:val="008139DE"/>
    <w:rsid w:val="00813C00"/>
    <w:rsid w:val="00813F8C"/>
    <w:rsid w:val="00814332"/>
    <w:rsid w:val="008143A6"/>
    <w:rsid w:val="008143C3"/>
    <w:rsid w:val="008147C3"/>
    <w:rsid w:val="008147E5"/>
    <w:rsid w:val="00814867"/>
    <w:rsid w:val="00814A19"/>
    <w:rsid w:val="00814E7D"/>
    <w:rsid w:val="008150A7"/>
    <w:rsid w:val="00815390"/>
    <w:rsid w:val="008157F7"/>
    <w:rsid w:val="0081586C"/>
    <w:rsid w:val="00815AF5"/>
    <w:rsid w:val="00815FFC"/>
    <w:rsid w:val="0081615E"/>
    <w:rsid w:val="00816221"/>
    <w:rsid w:val="0081641D"/>
    <w:rsid w:val="00816496"/>
    <w:rsid w:val="0081655A"/>
    <w:rsid w:val="00816571"/>
    <w:rsid w:val="00816CDD"/>
    <w:rsid w:val="00816D08"/>
    <w:rsid w:val="00816D3F"/>
    <w:rsid w:val="00816ED4"/>
    <w:rsid w:val="008171CE"/>
    <w:rsid w:val="00817476"/>
    <w:rsid w:val="00817535"/>
    <w:rsid w:val="008179BA"/>
    <w:rsid w:val="00817B18"/>
    <w:rsid w:val="00817C67"/>
    <w:rsid w:val="00817FCF"/>
    <w:rsid w:val="00817FF4"/>
    <w:rsid w:val="0081EDF7"/>
    <w:rsid w:val="0082036A"/>
    <w:rsid w:val="0082050C"/>
    <w:rsid w:val="00820AB6"/>
    <w:rsid w:val="00820E61"/>
    <w:rsid w:val="00820E76"/>
    <w:rsid w:val="00820F97"/>
    <w:rsid w:val="00820FB9"/>
    <w:rsid w:val="0082130A"/>
    <w:rsid w:val="0082159A"/>
    <w:rsid w:val="008215AA"/>
    <w:rsid w:val="008217E8"/>
    <w:rsid w:val="00821CDF"/>
    <w:rsid w:val="00821FFC"/>
    <w:rsid w:val="00822110"/>
    <w:rsid w:val="00822125"/>
    <w:rsid w:val="0082244A"/>
    <w:rsid w:val="0082252A"/>
    <w:rsid w:val="008228BB"/>
    <w:rsid w:val="00822901"/>
    <w:rsid w:val="00822A1E"/>
    <w:rsid w:val="00822AB3"/>
    <w:rsid w:val="00822CEA"/>
    <w:rsid w:val="00822E31"/>
    <w:rsid w:val="0082327D"/>
    <w:rsid w:val="00823303"/>
    <w:rsid w:val="0082340C"/>
    <w:rsid w:val="008234D9"/>
    <w:rsid w:val="00823D71"/>
    <w:rsid w:val="00824446"/>
    <w:rsid w:val="0082472E"/>
    <w:rsid w:val="00824A08"/>
    <w:rsid w:val="00824B77"/>
    <w:rsid w:val="00824EB6"/>
    <w:rsid w:val="00825055"/>
    <w:rsid w:val="00825135"/>
    <w:rsid w:val="00825179"/>
    <w:rsid w:val="008253F0"/>
    <w:rsid w:val="00825860"/>
    <w:rsid w:val="00825886"/>
    <w:rsid w:val="00825B70"/>
    <w:rsid w:val="00825DC9"/>
    <w:rsid w:val="00825F4B"/>
    <w:rsid w:val="008261BE"/>
    <w:rsid w:val="00826454"/>
    <w:rsid w:val="00826542"/>
    <w:rsid w:val="008267FF"/>
    <w:rsid w:val="00826833"/>
    <w:rsid w:val="00826B1A"/>
    <w:rsid w:val="00826DE9"/>
    <w:rsid w:val="00826FBF"/>
    <w:rsid w:val="008273F0"/>
    <w:rsid w:val="00827487"/>
    <w:rsid w:val="008276BA"/>
    <w:rsid w:val="00827CB6"/>
    <w:rsid w:val="00827FBA"/>
    <w:rsid w:val="0082A289"/>
    <w:rsid w:val="008303D9"/>
    <w:rsid w:val="0083050F"/>
    <w:rsid w:val="0083059C"/>
    <w:rsid w:val="0083079E"/>
    <w:rsid w:val="0083080B"/>
    <w:rsid w:val="00830915"/>
    <w:rsid w:val="00830C46"/>
    <w:rsid w:val="00830CA0"/>
    <w:rsid w:val="00830D94"/>
    <w:rsid w:val="00830F7A"/>
    <w:rsid w:val="00830FBF"/>
    <w:rsid w:val="0083127F"/>
    <w:rsid w:val="00831468"/>
    <w:rsid w:val="008317FC"/>
    <w:rsid w:val="00831983"/>
    <w:rsid w:val="008319B6"/>
    <w:rsid w:val="008319F6"/>
    <w:rsid w:val="00831AF1"/>
    <w:rsid w:val="00831B77"/>
    <w:rsid w:val="00831B8F"/>
    <w:rsid w:val="00831BC3"/>
    <w:rsid w:val="00831BC5"/>
    <w:rsid w:val="00831BDF"/>
    <w:rsid w:val="00831C4F"/>
    <w:rsid w:val="00831D3D"/>
    <w:rsid w:val="00831D7A"/>
    <w:rsid w:val="00831DA9"/>
    <w:rsid w:val="00831F4D"/>
    <w:rsid w:val="00831F6E"/>
    <w:rsid w:val="008325C2"/>
    <w:rsid w:val="00832AC1"/>
    <w:rsid w:val="00832F45"/>
    <w:rsid w:val="0083312D"/>
    <w:rsid w:val="0083337B"/>
    <w:rsid w:val="008334DD"/>
    <w:rsid w:val="008336AE"/>
    <w:rsid w:val="008336F8"/>
    <w:rsid w:val="0083385D"/>
    <w:rsid w:val="00833927"/>
    <w:rsid w:val="00833D17"/>
    <w:rsid w:val="00833D25"/>
    <w:rsid w:val="0083450C"/>
    <w:rsid w:val="008345AF"/>
    <w:rsid w:val="00834817"/>
    <w:rsid w:val="00834896"/>
    <w:rsid w:val="00834AC4"/>
    <w:rsid w:val="00834C55"/>
    <w:rsid w:val="00835235"/>
    <w:rsid w:val="0083536D"/>
    <w:rsid w:val="0083561A"/>
    <w:rsid w:val="00835879"/>
    <w:rsid w:val="0083597B"/>
    <w:rsid w:val="00835A04"/>
    <w:rsid w:val="00835C0E"/>
    <w:rsid w:val="00835D1E"/>
    <w:rsid w:val="00835D76"/>
    <w:rsid w:val="00835E0B"/>
    <w:rsid w:val="00835E6C"/>
    <w:rsid w:val="00836380"/>
    <w:rsid w:val="008365F3"/>
    <w:rsid w:val="0083668E"/>
    <w:rsid w:val="00836754"/>
    <w:rsid w:val="00836771"/>
    <w:rsid w:val="008368EB"/>
    <w:rsid w:val="00836926"/>
    <w:rsid w:val="008369B5"/>
    <w:rsid w:val="008369BD"/>
    <w:rsid w:val="00836C39"/>
    <w:rsid w:val="00836D49"/>
    <w:rsid w:val="00837135"/>
    <w:rsid w:val="0083715D"/>
    <w:rsid w:val="008372DA"/>
    <w:rsid w:val="0083733E"/>
    <w:rsid w:val="00837766"/>
    <w:rsid w:val="00837A62"/>
    <w:rsid w:val="00837DB0"/>
    <w:rsid w:val="00837F28"/>
    <w:rsid w:val="00837FE0"/>
    <w:rsid w:val="00840093"/>
    <w:rsid w:val="00840411"/>
    <w:rsid w:val="00840429"/>
    <w:rsid w:val="008405DE"/>
    <w:rsid w:val="008405E6"/>
    <w:rsid w:val="0084064A"/>
    <w:rsid w:val="00840803"/>
    <w:rsid w:val="00840A1F"/>
    <w:rsid w:val="00840B62"/>
    <w:rsid w:val="00840FE7"/>
    <w:rsid w:val="008411EE"/>
    <w:rsid w:val="0084168E"/>
    <w:rsid w:val="008419F0"/>
    <w:rsid w:val="00841B6F"/>
    <w:rsid w:val="00841BB9"/>
    <w:rsid w:val="00841BE0"/>
    <w:rsid w:val="00841D1F"/>
    <w:rsid w:val="00841DD3"/>
    <w:rsid w:val="00841E16"/>
    <w:rsid w:val="0084208E"/>
    <w:rsid w:val="008421B6"/>
    <w:rsid w:val="0084231D"/>
    <w:rsid w:val="008424D3"/>
    <w:rsid w:val="0084255D"/>
    <w:rsid w:val="0084269F"/>
    <w:rsid w:val="0084286E"/>
    <w:rsid w:val="00842960"/>
    <w:rsid w:val="00842C4B"/>
    <w:rsid w:val="00842F24"/>
    <w:rsid w:val="008435C9"/>
    <w:rsid w:val="0084380B"/>
    <w:rsid w:val="00843951"/>
    <w:rsid w:val="00843A8D"/>
    <w:rsid w:val="00843B95"/>
    <w:rsid w:val="00843BED"/>
    <w:rsid w:val="00843BF8"/>
    <w:rsid w:val="00843C84"/>
    <w:rsid w:val="00843EA8"/>
    <w:rsid w:val="0084410B"/>
    <w:rsid w:val="0084422A"/>
    <w:rsid w:val="0084450D"/>
    <w:rsid w:val="008445D0"/>
    <w:rsid w:val="00844649"/>
    <w:rsid w:val="008447A3"/>
    <w:rsid w:val="00844B05"/>
    <w:rsid w:val="00844B6E"/>
    <w:rsid w:val="00844C37"/>
    <w:rsid w:val="00844FB4"/>
    <w:rsid w:val="00844FE0"/>
    <w:rsid w:val="008450CD"/>
    <w:rsid w:val="008452FA"/>
    <w:rsid w:val="00845352"/>
    <w:rsid w:val="0084536A"/>
    <w:rsid w:val="008453E9"/>
    <w:rsid w:val="008454A5"/>
    <w:rsid w:val="008454B4"/>
    <w:rsid w:val="00845525"/>
    <w:rsid w:val="0084564F"/>
    <w:rsid w:val="00845843"/>
    <w:rsid w:val="00845C3D"/>
    <w:rsid w:val="00845E16"/>
    <w:rsid w:val="00845EDC"/>
    <w:rsid w:val="00846107"/>
    <w:rsid w:val="00846323"/>
    <w:rsid w:val="0084638C"/>
    <w:rsid w:val="0084655B"/>
    <w:rsid w:val="00846A05"/>
    <w:rsid w:val="008473E5"/>
    <w:rsid w:val="0084753A"/>
    <w:rsid w:val="00847551"/>
    <w:rsid w:val="0084787E"/>
    <w:rsid w:val="008478FF"/>
    <w:rsid w:val="00847E4B"/>
    <w:rsid w:val="00847FDE"/>
    <w:rsid w:val="008500DB"/>
    <w:rsid w:val="008500EF"/>
    <w:rsid w:val="00850296"/>
    <w:rsid w:val="008502A6"/>
    <w:rsid w:val="00850516"/>
    <w:rsid w:val="008507BB"/>
    <w:rsid w:val="00850905"/>
    <w:rsid w:val="00850A42"/>
    <w:rsid w:val="00850AC0"/>
    <w:rsid w:val="00850B20"/>
    <w:rsid w:val="00850BBE"/>
    <w:rsid w:val="00850DBF"/>
    <w:rsid w:val="00850E80"/>
    <w:rsid w:val="00850EB6"/>
    <w:rsid w:val="0085106C"/>
    <w:rsid w:val="008510F6"/>
    <w:rsid w:val="0085115E"/>
    <w:rsid w:val="0085117B"/>
    <w:rsid w:val="0085124D"/>
    <w:rsid w:val="0085144C"/>
    <w:rsid w:val="008516FB"/>
    <w:rsid w:val="008517EC"/>
    <w:rsid w:val="00851B6B"/>
    <w:rsid w:val="00851C87"/>
    <w:rsid w:val="008520E8"/>
    <w:rsid w:val="008520EA"/>
    <w:rsid w:val="00852366"/>
    <w:rsid w:val="00852E1A"/>
    <w:rsid w:val="00853207"/>
    <w:rsid w:val="0085325B"/>
    <w:rsid w:val="00853313"/>
    <w:rsid w:val="008534BA"/>
    <w:rsid w:val="008535AB"/>
    <w:rsid w:val="008537B1"/>
    <w:rsid w:val="00853A87"/>
    <w:rsid w:val="00853B43"/>
    <w:rsid w:val="00853D56"/>
    <w:rsid w:val="0085411A"/>
    <w:rsid w:val="008541A6"/>
    <w:rsid w:val="00854658"/>
    <w:rsid w:val="008549EA"/>
    <w:rsid w:val="00854BE5"/>
    <w:rsid w:val="00854C5F"/>
    <w:rsid w:val="00854CDD"/>
    <w:rsid w:val="00854EA9"/>
    <w:rsid w:val="00854F82"/>
    <w:rsid w:val="0085513B"/>
    <w:rsid w:val="0085532B"/>
    <w:rsid w:val="008554E8"/>
    <w:rsid w:val="0085552E"/>
    <w:rsid w:val="00855BA8"/>
    <w:rsid w:val="008562C5"/>
    <w:rsid w:val="00856515"/>
    <w:rsid w:val="00856539"/>
    <w:rsid w:val="008565FF"/>
    <w:rsid w:val="00856703"/>
    <w:rsid w:val="008567C7"/>
    <w:rsid w:val="008568B1"/>
    <w:rsid w:val="00856AC3"/>
    <w:rsid w:val="008570B5"/>
    <w:rsid w:val="00857197"/>
    <w:rsid w:val="008578D1"/>
    <w:rsid w:val="0085790A"/>
    <w:rsid w:val="00857A11"/>
    <w:rsid w:val="00857A6A"/>
    <w:rsid w:val="00857BE5"/>
    <w:rsid w:val="00857D28"/>
    <w:rsid w:val="008601CD"/>
    <w:rsid w:val="008605D1"/>
    <w:rsid w:val="0086065C"/>
    <w:rsid w:val="008607B8"/>
    <w:rsid w:val="00860BE8"/>
    <w:rsid w:val="00860C68"/>
    <w:rsid w:val="00860C84"/>
    <w:rsid w:val="00860C9A"/>
    <w:rsid w:val="00861665"/>
    <w:rsid w:val="00861896"/>
    <w:rsid w:val="00861C58"/>
    <w:rsid w:val="00861CD1"/>
    <w:rsid w:val="00861D98"/>
    <w:rsid w:val="00862365"/>
    <w:rsid w:val="008623AC"/>
    <w:rsid w:val="008624C9"/>
    <w:rsid w:val="008627B7"/>
    <w:rsid w:val="00862874"/>
    <w:rsid w:val="00862D7E"/>
    <w:rsid w:val="00863137"/>
    <w:rsid w:val="008631D6"/>
    <w:rsid w:val="0086394F"/>
    <w:rsid w:val="00863E5F"/>
    <w:rsid w:val="0086403D"/>
    <w:rsid w:val="00864141"/>
    <w:rsid w:val="00864163"/>
    <w:rsid w:val="008641F8"/>
    <w:rsid w:val="0086420A"/>
    <w:rsid w:val="008643C7"/>
    <w:rsid w:val="0086447C"/>
    <w:rsid w:val="008649F6"/>
    <w:rsid w:val="00864D6D"/>
    <w:rsid w:val="00864DBD"/>
    <w:rsid w:val="00864F01"/>
    <w:rsid w:val="0086500A"/>
    <w:rsid w:val="008653CD"/>
    <w:rsid w:val="008653DE"/>
    <w:rsid w:val="008654C0"/>
    <w:rsid w:val="00865787"/>
    <w:rsid w:val="008657A7"/>
    <w:rsid w:val="00865A8A"/>
    <w:rsid w:val="00865AEE"/>
    <w:rsid w:val="00865E51"/>
    <w:rsid w:val="0086615E"/>
    <w:rsid w:val="008663AA"/>
    <w:rsid w:val="008663C0"/>
    <w:rsid w:val="0086661E"/>
    <w:rsid w:val="008666A6"/>
    <w:rsid w:val="00866974"/>
    <w:rsid w:val="00866E60"/>
    <w:rsid w:val="00867277"/>
    <w:rsid w:val="00867423"/>
    <w:rsid w:val="00867697"/>
    <w:rsid w:val="00867736"/>
    <w:rsid w:val="00867787"/>
    <w:rsid w:val="0086783F"/>
    <w:rsid w:val="00867B01"/>
    <w:rsid w:val="00867B37"/>
    <w:rsid w:val="00870524"/>
    <w:rsid w:val="008705F4"/>
    <w:rsid w:val="00870660"/>
    <w:rsid w:val="008706C3"/>
    <w:rsid w:val="0087076C"/>
    <w:rsid w:val="008708A3"/>
    <w:rsid w:val="00870926"/>
    <w:rsid w:val="00870993"/>
    <w:rsid w:val="00870BC6"/>
    <w:rsid w:val="00870DDC"/>
    <w:rsid w:val="00870DFD"/>
    <w:rsid w:val="00870E7E"/>
    <w:rsid w:val="00870FF2"/>
    <w:rsid w:val="00871119"/>
    <w:rsid w:val="00871151"/>
    <w:rsid w:val="0087128D"/>
    <w:rsid w:val="00871379"/>
    <w:rsid w:val="008713CA"/>
    <w:rsid w:val="0087155B"/>
    <w:rsid w:val="00871939"/>
    <w:rsid w:val="00871A51"/>
    <w:rsid w:val="00871C18"/>
    <w:rsid w:val="00872255"/>
    <w:rsid w:val="008726FA"/>
    <w:rsid w:val="00872894"/>
    <w:rsid w:val="008728A0"/>
    <w:rsid w:val="0087293B"/>
    <w:rsid w:val="00872A33"/>
    <w:rsid w:val="00872C45"/>
    <w:rsid w:val="00872DD1"/>
    <w:rsid w:val="00872F47"/>
    <w:rsid w:val="00873041"/>
    <w:rsid w:val="00873119"/>
    <w:rsid w:val="00873216"/>
    <w:rsid w:val="00873245"/>
    <w:rsid w:val="008734B8"/>
    <w:rsid w:val="008734E5"/>
    <w:rsid w:val="008735A3"/>
    <w:rsid w:val="0087366A"/>
    <w:rsid w:val="008738A0"/>
    <w:rsid w:val="00873C6E"/>
    <w:rsid w:val="00873D1E"/>
    <w:rsid w:val="00873F56"/>
    <w:rsid w:val="00874230"/>
    <w:rsid w:val="00874526"/>
    <w:rsid w:val="00874685"/>
    <w:rsid w:val="00874A2E"/>
    <w:rsid w:val="00874B2A"/>
    <w:rsid w:val="00874CE7"/>
    <w:rsid w:val="00874D9B"/>
    <w:rsid w:val="00874F6D"/>
    <w:rsid w:val="0087512E"/>
    <w:rsid w:val="00875749"/>
    <w:rsid w:val="008757F7"/>
    <w:rsid w:val="008758D0"/>
    <w:rsid w:val="00875981"/>
    <w:rsid w:val="00875D4F"/>
    <w:rsid w:val="0087603B"/>
    <w:rsid w:val="008766E9"/>
    <w:rsid w:val="008767B1"/>
    <w:rsid w:val="00876835"/>
    <w:rsid w:val="00876A50"/>
    <w:rsid w:val="00876BA3"/>
    <w:rsid w:val="00876C34"/>
    <w:rsid w:val="00876D48"/>
    <w:rsid w:val="00876DD3"/>
    <w:rsid w:val="00876E22"/>
    <w:rsid w:val="008771D4"/>
    <w:rsid w:val="008772A7"/>
    <w:rsid w:val="0087755B"/>
    <w:rsid w:val="0087796D"/>
    <w:rsid w:val="008779C4"/>
    <w:rsid w:val="00877CDE"/>
    <w:rsid w:val="008800DB"/>
    <w:rsid w:val="00880282"/>
    <w:rsid w:val="008802DB"/>
    <w:rsid w:val="00880466"/>
    <w:rsid w:val="008805A8"/>
    <w:rsid w:val="00880A07"/>
    <w:rsid w:val="00880A7F"/>
    <w:rsid w:val="00880C38"/>
    <w:rsid w:val="0088118A"/>
    <w:rsid w:val="008811FE"/>
    <w:rsid w:val="00881243"/>
    <w:rsid w:val="0088129E"/>
    <w:rsid w:val="0088168B"/>
    <w:rsid w:val="008817E5"/>
    <w:rsid w:val="00881E2A"/>
    <w:rsid w:val="00881F6E"/>
    <w:rsid w:val="00881FFA"/>
    <w:rsid w:val="00882180"/>
    <w:rsid w:val="0088235A"/>
    <w:rsid w:val="008824E0"/>
    <w:rsid w:val="008824FB"/>
    <w:rsid w:val="008826D2"/>
    <w:rsid w:val="008826DA"/>
    <w:rsid w:val="00882857"/>
    <w:rsid w:val="00882952"/>
    <w:rsid w:val="00882A9E"/>
    <w:rsid w:val="00882D38"/>
    <w:rsid w:val="00882D4F"/>
    <w:rsid w:val="00882FC3"/>
    <w:rsid w:val="00883001"/>
    <w:rsid w:val="00883112"/>
    <w:rsid w:val="0088321E"/>
    <w:rsid w:val="00883851"/>
    <w:rsid w:val="00883995"/>
    <w:rsid w:val="00883F45"/>
    <w:rsid w:val="008844C1"/>
    <w:rsid w:val="00884853"/>
    <w:rsid w:val="0088486E"/>
    <w:rsid w:val="00884B0B"/>
    <w:rsid w:val="00884B49"/>
    <w:rsid w:val="00884B6D"/>
    <w:rsid w:val="00884FFC"/>
    <w:rsid w:val="0088502A"/>
    <w:rsid w:val="00885191"/>
    <w:rsid w:val="008854B9"/>
    <w:rsid w:val="0088568C"/>
    <w:rsid w:val="00885A64"/>
    <w:rsid w:val="00885C75"/>
    <w:rsid w:val="00885CCA"/>
    <w:rsid w:val="00885D49"/>
    <w:rsid w:val="00886569"/>
    <w:rsid w:val="008865D3"/>
    <w:rsid w:val="008866A3"/>
    <w:rsid w:val="0088694C"/>
    <w:rsid w:val="00886A8C"/>
    <w:rsid w:val="00886ABE"/>
    <w:rsid w:val="0088725C"/>
    <w:rsid w:val="008872AB"/>
    <w:rsid w:val="00887801"/>
    <w:rsid w:val="00887815"/>
    <w:rsid w:val="0088790D"/>
    <w:rsid w:val="00887AB5"/>
    <w:rsid w:val="00887B30"/>
    <w:rsid w:val="00887C4D"/>
    <w:rsid w:val="00887CAC"/>
    <w:rsid w:val="00887E2C"/>
    <w:rsid w:val="008906E4"/>
    <w:rsid w:val="00890941"/>
    <w:rsid w:val="0089098A"/>
    <w:rsid w:val="00890E46"/>
    <w:rsid w:val="00890F14"/>
    <w:rsid w:val="00890F26"/>
    <w:rsid w:val="00890FD4"/>
    <w:rsid w:val="0089101B"/>
    <w:rsid w:val="008910DD"/>
    <w:rsid w:val="0089122E"/>
    <w:rsid w:val="008912EF"/>
    <w:rsid w:val="00891370"/>
    <w:rsid w:val="00891794"/>
    <w:rsid w:val="008917F2"/>
    <w:rsid w:val="008917FA"/>
    <w:rsid w:val="00891C5F"/>
    <w:rsid w:val="00891DC4"/>
    <w:rsid w:val="00891E49"/>
    <w:rsid w:val="00891FD1"/>
    <w:rsid w:val="00892006"/>
    <w:rsid w:val="0089222D"/>
    <w:rsid w:val="008925B8"/>
    <w:rsid w:val="008926AE"/>
    <w:rsid w:val="0089274D"/>
    <w:rsid w:val="008927EC"/>
    <w:rsid w:val="00892929"/>
    <w:rsid w:val="00892B1D"/>
    <w:rsid w:val="00892C7B"/>
    <w:rsid w:val="00892D49"/>
    <w:rsid w:val="00892DE9"/>
    <w:rsid w:val="008933EA"/>
    <w:rsid w:val="0089355C"/>
    <w:rsid w:val="008935A1"/>
    <w:rsid w:val="008937D7"/>
    <w:rsid w:val="00893801"/>
    <w:rsid w:val="00893851"/>
    <w:rsid w:val="00893A38"/>
    <w:rsid w:val="00893E01"/>
    <w:rsid w:val="00893E0F"/>
    <w:rsid w:val="00893F86"/>
    <w:rsid w:val="0089413F"/>
    <w:rsid w:val="0089418B"/>
    <w:rsid w:val="008944F3"/>
    <w:rsid w:val="0089464D"/>
    <w:rsid w:val="0089476C"/>
    <w:rsid w:val="00894935"/>
    <w:rsid w:val="00894A8E"/>
    <w:rsid w:val="00894CBE"/>
    <w:rsid w:val="00894EA8"/>
    <w:rsid w:val="00894F19"/>
    <w:rsid w:val="00895021"/>
    <w:rsid w:val="0089502C"/>
    <w:rsid w:val="008950D7"/>
    <w:rsid w:val="008950F0"/>
    <w:rsid w:val="0089519E"/>
    <w:rsid w:val="0089539F"/>
    <w:rsid w:val="008953C5"/>
    <w:rsid w:val="008954E2"/>
    <w:rsid w:val="008955BA"/>
    <w:rsid w:val="00895865"/>
    <w:rsid w:val="00895A52"/>
    <w:rsid w:val="00895ABA"/>
    <w:rsid w:val="00895DF1"/>
    <w:rsid w:val="00896943"/>
    <w:rsid w:val="00896986"/>
    <w:rsid w:val="00896BBB"/>
    <w:rsid w:val="00896C11"/>
    <w:rsid w:val="0089772F"/>
    <w:rsid w:val="00897833"/>
    <w:rsid w:val="00897C40"/>
    <w:rsid w:val="00897CA6"/>
    <w:rsid w:val="00897CC0"/>
    <w:rsid w:val="00897DA6"/>
    <w:rsid w:val="00897EF0"/>
    <w:rsid w:val="00897F25"/>
    <w:rsid w:val="008A01B7"/>
    <w:rsid w:val="008A01DC"/>
    <w:rsid w:val="008A01F8"/>
    <w:rsid w:val="008A0249"/>
    <w:rsid w:val="008A03BC"/>
    <w:rsid w:val="008A0969"/>
    <w:rsid w:val="008A0B36"/>
    <w:rsid w:val="008A0CFC"/>
    <w:rsid w:val="008A0EA6"/>
    <w:rsid w:val="008A0F33"/>
    <w:rsid w:val="008A1273"/>
    <w:rsid w:val="008A1428"/>
    <w:rsid w:val="008A14EB"/>
    <w:rsid w:val="008A177E"/>
    <w:rsid w:val="008A1846"/>
    <w:rsid w:val="008A18E9"/>
    <w:rsid w:val="008A1AA1"/>
    <w:rsid w:val="008A1AA9"/>
    <w:rsid w:val="008A1B4C"/>
    <w:rsid w:val="008A1B8E"/>
    <w:rsid w:val="008A1C13"/>
    <w:rsid w:val="008A1E18"/>
    <w:rsid w:val="008A1E82"/>
    <w:rsid w:val="008A1E8E"/>
    <w:rsid w:val="008A1F91"/>
    <w:rsid w:val="008A1FB4"/>
    <w:rsid w:val="008A20A2"/>
    <w:rsid w:val="008A24EB"/>
    <w:rsid w:val="008A285A"/>
    <w:rsid w:val="008A28F3"/>
    <w:rsid w:val="008A29EB"/>
    <w:rsid w:val="008A29FD"/>
    <w:rsid w:val="008A2AB7"/>
    <w:rsid w:val="008A2EEE"/>
    <w:rsid w:val="008A30BA"/>
    <w:rsid w:val="008A3198"/>
    <w:rsid w:val="008A3260"/>
    <w:rsid w:val="008A3337"/>
    <w:rsid w:val="008A33A0"/>
    <w:rsid w:val="008A360C"/>
    <w:rsid w:val="008A37A8"/>
    <w:rsid w:val="008A395C"/>
    <w:rsid w:val="008A397A"/>
    <w:rsid w:val="008A3C02"/>
    <w:rsid w:val="008A4127"/>
    <w:rsid w:val="008A42F8"/>
    <w:rsid w:val="008A434B"/>
    <w:rsid w:val="008A43F9"/>
    <w:rsid w:val="008A46F8"/>
    <w:rsid w:val="008A48CD"/>
    <w:rsid w:val="008A49D3"/>
    <w:rsid w:val="008A4BED"/>
    <w:rsid w:val="008A4FC0"/>
    <w:rsid w:val="008A50B3"/>
    <w:rsid w:val="008A51C2"/>
    <w:rsid w:val="008A5239"/>
    <w:rsid w:val="008A534E"/>
    <w:rsid w:val="008A55A6"/>
    <w:rsid w:val="008A577F"/>
    <w:rsid w:val="008A580C"/>
    <w:rsid w:val="008A59B1"/>
    <w:rsid w:val="008A5BE7"/>
    <w:rsid w:val="008A5C98"/>
    <w:rsid w:val="008A5EB7"/>
    <w:rsid w:val="008A62FA"/>
    <w:rsid w:val="008A63DE"/>
    <w:rsid w:val="008A65BE"/>
    <w:rsid w:val="008A6891"/>
    <w:rsid w:val="008A68B4"/>
    <w:rsid w:val="008A693D"/>
    <w:rsid w:val="008A6B56"/>
    <w:rsid w:val="008A6B97"/>
    <w:rsid w:val="008A6BF3"/>
    <w:rsid w:val="008A6F1C"/>
    <w:rsid w:val="008A74E0"/>
    <w:rsid w:val="008A762B"/>
    <w:rsid w:val="008A76FC"/>
    <w:rsid w:val="008A7B6C"/>
    <w:rsid w:val="008A7D2C"/>
    <w:rsid w:val="008A7DB3"/>
    <w:rsid w:val="008B02D9"/>
    <w:rsid w:val="008B03D2"/>
    <w:rsid w:val="008B0468"/>
    <w:rsid w:val="008B05A9"/>
    <w:rsid w:val="008B078C"/>
    <w:rsid w:val="008B079C"/>
    <w:rsid w:val="008B0819"/>
    <w:rsid w:val="008B09F1"/>
    <w:rsid w:val="008B0CBE"/>
    <w:rsid w:val="008B0E05"/>
    <w:rsid w:val="008B0EA8"/>
    <w:rsid w:val="008B10D9"/>
    <w:rsid w:val="008B13B8"/>
    <w:rsid w:val="008B1616"/>
    <w:rsid w:val="008B1790"/>
    <w:rsid w:val="008B17A5"/>
    <w:rsid w:val="008B186E"/>
    <w:rsid w:val="008B1975"/>
    <w:rsid w:val="008B1A20"/>
    <w:rsid w:val="008B1B18"/>
    <w:rsid w:val="008B1C70"/>
    <w:rsid w:val="008B1F8F"/>
    <w:rsid w:val="008B20C0"/>
    <w:rsid w:val="008B21FF"/>
    <w:rsid w:val="008B240E"/>
    <w:rsid w:val="008B2570"/>
    <w:rsid w:val="008B2736"/>
    <w:rsid w:val="008B27A4"/>
    <w:rsid w:val="008B27B7"/>
    <w:rsid w:val="008B28A6"/>
    <w:rsid w:val="008B29BB"/>
    <w:rsid w:val="008B2C52"/>
    <w:rsid w:val="008B2E79"/>
    <w:rsid w:val="008B2EFA"/>
    <w:rsid w:val="008B2F45"/>
    <w:rsid w:val="008B2FAD"/>
    <w:rsid w:val="008B2FB4"/>
    <w:rsid w:val="008B2FE7"/>
    <w:rsid w:val="008B34DD"/>
    <w:rsid w:val="008B35BC"/>
    <w:rsid w:val="008B35DC"/>
    <w:rsid w:val="008B3B56"/>
    <w:rsid w:val="008B3CE7"/>
    <w:rsid w:val="008B3D0A"/>
    <w:rsid w:val="008B3F8D"/>
    <w:rsid w:val="008B418B"/>
    <w:rsid w:val="008B43E4"/>
    <w:rsid w:val="008B451A"/>
    <w:rsid w:val="008B459F"/>
    <w:rsid w:val="008B4653"/>
    <w:rsid w:val="008B4769"/>
    <w:rsid w:val="008B4934"/>
    <w:rsid w:val="008B4970"/>
    <w:rsid w:val="008B513C"/>
    <w:rsid w:val="008B518C"/>
    <w:rsid w:val="008B52A5"/>
    <w:rsid w:val="008B5352"/>
    <w:rsid w:val="008B5380"/>
    <w:rsid w:val="008B5381"/>
    <w:rsid w:val="008B53AE"/>
    <w:rsid w:val="008B56D7"/>
    <w:rsid w:val="008B57BC"/>
    <w:rsid w:val="008B57FD"/>
    <w:rsid w:val="008B58A9"/>
    <w:rsid w:val="008B5A3A"/>
    <w:rsid w:val="008B6051"/>
    <w:rsid w:val="008B60FB"/>
    <w:rsid w:val="008B61A7"/>
    <w:rsid w:val="008B6206"/>
    <w:rsid w:val="008B6340"/>
    <w:rsid w:val="008B65B6"/>
    <w:rsid w:val="008B6644"/>
    <w:rsid w:val="008B6CF4"/>
    <w:rsid w:val="008B72D5"/>
    <w:rsid w:val="008B72F6"/>
    <w:rsid w:val="008B7301"/>
    <w:rsid w:val="008B7433"/>
    <w:rsid w:val="008B75C6"/>
    <w:rsid w:val="008B75CB"/>
    <w:rsid w:val="008B769C"/>
    <w:rsid w:val="008B76F5"/>
    <w:rsid w:val="008B78C7"/>
    <w:rsid w:val="008B78FB"/>
    <w:rsid w:val="008B7BA0"/>
    <w:rsid w:val="008B7CFD"/>
    <w:rsid w:val="008B7E89"/>
    <w:rsid w:val="008C0029"/>
    <w:rsid w:val="008C0231"/>
    <w:rsid w:val="008C0283"/>
    <w:rsid w:val="008C02D2"/>
    <w:rsid w:val="008C03B5"/>
    <w:rsid w:val="008C0428"/>
    <w:rsid w:val="008C0638"/>
    <w:rsid w:val="008C06AC"/>
    <w:rsid w:val="008C079A"/>
    <w:rsid w:val="008C0827"/>
    <w:rsid w:val="008C08DD"/>
    <w:rsid w:val="008C0CD6"/>
    <w:rsid w:val="008C0DAE"/>
    <w:rsid w:val="008C0DD4"/>
    <w:rsid w:val="008C0F63"/>
    <w:rsid w:val="008C1595"/>
    <w:rsid w:val="008C161A"/>
    <w:rsid w:val="008C1B18"/>
    <w:rsid w:val="008C1B2C"/>
    <w:rsid w:val="008C1C3E"/>
    <w:rsid w:val="008C1D5B"/>
    <w:rsid w:val="008C1EA5"/>
    <w:rsid w:val="008C2479"/>
    <w:rsid w:val="008C2595"/>
    <w:rsid w:val="008C260A"/>
    <w:rsid w:val="008C26D1"/>
    <w:rsid w:val="008C2869"/>
    <w:rsid w:val="008C28DD"/>
    <w:rsid w:val="008C29B6"/>
    <w:rsid w:val="008C2A66"/>
    <w:rsid w:val="008C2AF0"/>
    <w:rsid w:val="008C2B60"/>
    <w:rsid w:val="008C2C05"/>
    <w:rsid w:val="008C30DD"/>
    <w:rsid w:val="008C337A"/>
    <w:rsid w:val="008C34A4"/>
    <w:rsid w:val="008C3714"/>
    <w:rsid w:val="008C389E"/>
    <w:rsid w:val="008C38A4"/>
    <w:rsid w:val="008C39AA"/>
    <w:rsid w:val="008C3B41"/>
    <w:rsid w:val="008C3B8F"/>
    <w:rsid w:val="008C3C6D"/>
    <w:rsid w:val="008C3C83"/>
    <w:rsid w:val="008C3E35"/>
    <w:rsid w:val="008C41CB"/>
    <w:rsid w:val="008C4322"/>
    <w:rsid w:val="008C43C6"/>
    <w:rsid w:val="008C44B8"/>
    <w:rsid w:val="008C455E"/>
    <w:rsid w:val="008C470E"/>
    <w:rsid w:val="008C4822"/>
    <w:rsid w:val="008C4848"/>
    <w:rsid w:val="008C4986"/>
    <w:rsid w:val="008C4BF0"/>
    <w:rsid w:val="008C4D3D"/>
    <w:rsid w:val="008C4E2D"/>
    <w:rsid w:val="008C519E"/>
    <w:rsid w:val="008C52AF"/>
    <w:rsid w:val="008C558E"/>
    <w:rsid w:val="008C55D6"/>
    <w:rsid w:val="008C565D"/>
    <w:rsid w:val="008C56E0"/>
    <w:rsid w:val="008C5752"/>
    <w:rsid w:val="008C5775"/>
    <w:rsid w:val="008C57D3"/>
    <w:rsid w:val="008C5859"/>
    <w:rsid w:val="008C59C4"/>
    <w:rsid w:val="008C5B0B"/>
    <w:rsid w:val="008C5B53"/>
    <w:rsid w:val="008C5C25"/>
    <w:rsid w:val="008C5C46"/>
    <w:rsid w:val="008C6145"/>
    <w:rsid w:val="008C63BA"/>
    <w:rsid w:val="008C6548"/>
    <w:rsid w:val="008C67A4"/>
    <w:rsid w:val="008C6928"/>
    <w:rsid w:val="008C6BEE"/>
    <w:rsid w:val="008C7065"/>
    <w:rsid w:val="008C7139"/>
    <w:rsid w:val="008C7450"/>
    <w:rsid w:val="008C7880"/>
    <w:rsid w:val="008C78FD"/>
    <w:rsid w:val="008C7A9F"/>
    <w:rsid w:val="008C7CFB"/>
    <w:rsid w:val="008D00D6"/>
    <w:rsid w:val="008D0191"/>
    <w:rsid w:val="008D08AE"/>
    <w:rsid w:val="008D0DA3"/>
    <w:rsid w:val="008D0DBB"/>
    <w:rsid w:val="008D14CE"/>
    <w:rsid w:val="008D163A"/>
    <w:rsid w:val="008D1671"/>
    <w:rsid w:val="008D16B0"/>
    <w:rsid w:val="008D1800"/>
    <w:rsid w:val="008D18B9"/>
    <w:rsid w:val="008D1A81"/>
    <w:rsid w:val="008D1AEB"/>
    <w:rsid w:val="008D1EFA"/>
    <w:rsid w:val="008D20C3"/>
    <w:rsid w:val="008D20EC"/>
    <w:rsid w:val="008D2179"/>
    <w:rsid w:val="008D26EA"/>
    <w:rsid w:val="008D2856"/>
    <w:rsid w:val="008D289A"/>
    <w:rsid w:val="008D36BE"/>
    <w:rsid w:val="008D38C6"/>
    <w:rsid w:val="008D392E"/>
    <w:rsid w:val="008D3A23"/>
    <w:rsid w:val="008D3A59"/>
    <w:rsid w:val="008D3A65"/>
    <w:rsid w:val="008D3B8B"/>
    <w:rsid w:val="008D3F70"/>
    <w:rsid w:val="008D4054"/>
    <w:rsid w:val="008D408F"/>
    <w:rsid w:val="008D4148"/>
    <w:rsid w:val="008D4193"/>
    <w:rsid w:val="008D41DE"/>
    <w:rsid w:val="008D4348"/>
    <w:rsid w:val="008D4394"/>
    <w:rsid w:val="008D466F"/>
    <w:rsid w:val="008D470A"/>
    <w:rsid w:val="008D4714"/>
    <w:rsid w:val="008D480F"/>
    <w:rsid w:val="008D49BC"/>
    <w:rsid w:val="008D4A7D"/>
    <w:rsid w:val="008D4AFF"/>
    <w:rsid w:val="008D4B4A"/>
    <w:rsid w:val="008D4D56"/>
    <w:rsid w:val="008D4E19"/>
    <w:rsid w:val="008D4F73"/>
    <w:rsid w:val="008D54ED"/>
    <w:rsid w:val="008D556C"/>
    <w:rsid w:val="008D5717"/>
    <w:rsid w:val="008D59A7"/>
    <w:rsid w:val="008D5B12"/>
    <w:rsid w:val="008D5BDE"/>
    <w:rsid w:val="008D5BE1"/>
    <w:rsid w:val="008D5C04"/>
    <w:rsid w:val="008D5C2E"/>
    <w:rsid w:val="008D5C80"/>
    <w:rsid w:val="008D5C9A"/>
    <w:rsid w:val="008D5D9D"/>
    <w:rsid w:val="008D5E57"/>
    <w:rsid w:val="008D5E78"/>
    <w:rsid w:val="008D5FF2"/>
    <w:rsid w:val="008D6276"/>
    <w:rsid w:val="008D62A1"/>
    <w:rsid w:val="008D644A"/>
    <w:rsid w:val="008D65F2"/>
    <w:rsid w:val="008D6855"/>
    <w:rsid w:val="008D69DD"/>
    <w:rsid w:val="008D6AB3"/>
    <w:rsid w:val="008D6D95"/>
    <w:rsid w:val="008D7005"/>
    <w:rsid w:val="008D702A"/>
    <w:rsid w:val="008D7087"/>
    <w:rsid w:val="008D70A4"/>
    <w:rsid w:val="008D70BB"/>
    <w:rsid w:val="008D71E5"/>
    <w:rsid w:val="008D75C2"/>
    <w:rsid w:val="008D7878"/>
    <w:rsid w:val="008D7E0F"/>
    <w:rsid w:val="008D7E39"/>
    <w:rsid w:val="008D7E83"/>
    <w:rsid w:val="008D7F2E"/>
    <w:rsid w:val="008E01AF"/>
    <w:rsid w:val="008E03C6"/>
    <w:rsid w:val="008E0984"/>
    <w:rsid w:val="008E098F"/>
    <w:rsid w:val="008E0A69"/>
    <w:rsid w:val="008E0B01"/>
    <w:rsid w:val="008E0C4A"/>
    <w:rsid w:val="008E0CC1"/>
    <w:rsid w:val="008E0D9C"/>
    <w:rsid w:val="008E102D"/>
    <w:rsid w:val="008E10CB"/>
    <w:rsid w:val="008E119F"/>
    <w:rsid w:val="008E1409"/>
    <w:rsid w:val="008E1A69"/>
    <w:rsid w:val="008E1B08"/>
    <w:rsid w:val="008E1CD7"/>
    <w:rsid w:val="008E20F8"/>
    <w:rsid w:val="008E21EB"/>
    <w:rsid w:val="008E223D"/>
    <w:rsid w:val="008E262E"/>
    <w:rsid w:val="008E2685"/>
    <w:rsid w:val="008E2A1C"/>
    <w:rsid w:val="008E2BC5"/>
    <w:rsid w:val="008E2C8A"/>
    <w:rsid w:val="008E2D5E"/>
    <w:rsid w:val="008E3137"/>
    <w:rsid w:val="008E31B1"/>
    <w:rsid w:val="008E321D"/>
    <w:rsid w:val="008E3873"/>
    <w:rsid w:val="008E3A88"/>
    <w:rsid w:val="008E3B5C"/>
    <w:rsid w:val="008E3BD2"/>
    <w:rsid w:val="008E420B"/>
    <w:rsid w:val="008E4430"/>
    <w:rsid w:val="008E4528"/>
    <w:rsid w:val="008E4783"/>
    <w:rsid w:val="008E48CD"/>
    <w:rsid w:val="008E4B73"/>
    <w:rsid w:val="008E4BBF"/>
    <w:rsid w:val="008E4DCC"/>
    <w:rsid w:val="008E4E11"/>
    <w:rsid w:val="008E4EAF"/>
    <w:rsid w:val="008E5254"/>
    <w:rsid w:val="008E53A5"/>
    <w:rsid w:val="008E544C"/>
    <w:rsid w:val="008E54D7"/>
    <w:rsid w:val="008E5602"/>
    <w:rsid w:val="008E56C5"/>
    <w:rsid w:val="008E57CA"/>
    <w:rsid w:val="008E591B"/>
    <w:rsid w:val="008E5968"/>
    <w:rsid w:val="008E5BEE"/>
    <w:rsid w:val="008E6028"/>
    <w:rsid w:val="008E627E"/>
    <w:rsid w:val="008E6357"/>
    <w:rsid w:val="008E64D5"/>
    <w:rsid w:val="008E6573"/>
    <w:rsid w:val="008E65DE"/>
    <w:rsid w:val="008E6831"/>
    <w:rsid w:val="008E6A2A"/>
    <w:rsid w:val="008E6AA7"/>
    <w:rsid w:val="008E6EAA"/>
    <w:rsid w:val="008E7034"/>
    <w:rsid w:val="008E711F"/>
    <w:rsid w:val="008E7A69"/>
    <w:rsid w:val="008E7AC7"/>
    <w:rsid w:val="008E7BA8"/>
    <w:rsid w:val="008E7BC2"/>
    <w:rsid w:val="008E7DEB"/>
    <w:rsid w:val="008E7EAA"/>
    <w:rsid w:val="008F0359"/>
    <w:rsid w:val="008F051A"/>
    <w:rsid w:val="008F05B7"/>
    <w:rsid w:val="008F0914"/>
    <w:rsid w:val="008F0925"/>
    <w:rsid w:val="008F09C6"/>
    <w:rsid w:val="008F0B45"/>
    <w:rsid w:val="008F0C4E"/>
    <w:rsid w:val="008F0CB5"/>
    <w:rsid w:val="008F1212"/>
    <w:rsid w:val="008F12B0"/>
    <w:rsid w:val="008F1406"/>
    <w:rsid w:val="008F198A"/>
    <w:rsid w:val="008F1AD4"/>
    <w:rsid w:val="008F21F7"/>
    <w:rsid w:val="008F2367"/>
    <w:rsid w:val="008F24C8"/>
    <w:rsid w:val="008F2A89"/>
    <w:rsid w:val="008F2B5B"/>
    <w:rsid w:val="008F2C35"/>
    <w:rsid w:val="008F2C59"/>
    <w:rsid w:val="008F2E84"/>
    <w:rsid w:val="008F2FBF"/>
    <w:rsid w:val="008F316A"/>
    <w:rsid w:val="008F3286"/>
    <w:rsid w:val="008F32BD"/>
    <w:rsid w:val="008F35E3"/>
    <w:rsid w:val="008F36CC"/>
    <w:rsid w:val="008F3740"/>
    <w:rsid w:val="008F3804"/>
    <w:rsid w:val="008F414B"/>
    <w:rsid w:val="008F41FD"/>
    <w:rsid w:val="008F4523"/>
    <w:rsid w:val="008F45AF"/>
    <w:rsid w:val="008F467C"/>
    <w:rsid w:val="008F4929"/>
    <w:rsid w:val="008F4A9F"/>
    <w:rsid w:val="008F4AB8"/>
    <w:rsid w:val="008F4B46"/>
    <w:rsid w:val="008F4D4D"/>
    <w:rsid w:val="008F516E"/>
    <w:rsid w:val="008F529E"/>
    <w:rsid w:val="008F58DD"/>
    <w:rsid w:val="008F5926"/>
    <w:rsid w:val="008F5F29"/>
    <w:rsid w:val="008F5F5E"/>
    <w:rsid w:val="008F5FD1"/>
    <w:rsid w:val="008F6012"/>
    <w:rsid w:val="008F622C"/>
    <w:rsid w:val="008F6556"/>
    <w:rsid w:val="008F65FE"/>
    <w:rsid w:val="008F662F"/>
    <w:rsid w:val="008F66B7"/>
    <w:rsid w:val="008F6700"/>
    <w:rsid w:val="008F6A04"/>
    <w:rsid w:val="008F6A8A"/>
    <w:rsid w:val="008F6BFB"/>
    <w:rsid w:val="008F6D0D"/>
    <w:rsid w:val="008F6D97"/>
    <w:rsid w:val="008F6DD7"/>
    <w:rsid w:val="008F6EB8"/>
    <w:rsid w:val="008F759F"/>
    <w:rsid w:val="008F7CD2"/>
    <w:rsid w:val="008F7DC3"/>
    <w:rsid w:val="008F7E6C"/>
    <w:rsid w:val="008F7E7B"/>
    <w:rsid w:val="00900087"/>
    <w:rsid w:val="00900174"/>
    <w:rsid w:val="009001E2"/>
    <w:rsid w:val="009002F8"/>
    <w:rsid w:val="009004ED"/>
    <w:rsid w:val="009005A1"/>
    <w:rsid w:val="0090077D"/>
    <w:rsid w:val="0090083E"/>
    <w:rsid w:val="0090084F"/>
    <w:rsid w:val="009008A0"/>
    <w:rsid w:val="00900F9D"/>
    <w:rsid w:val="009010EA"/>
    <w:rsid w:val="00901351"/>
    <w:rsid w:val="009013B5"/>
    <w:rsid w:val="009013D5"/>
    <w:rsid w:val="009016EC"/>
    <w:rsid w:val="00902267"/>
    <w:rsid w:val="00902460"/>
    <w:rsid w:val="00902998"/>
    <w:rsid w:val="00902C61"/>
    <w:rsid w:val="0090303E"/>
    <w:rsid w:val="0090323C"/>
    <w:rsid w:val="009032B8"/>
    <w:rsid w:val="009035BC"/>
    <w:rsid w:val="00903690"/>
    <w:rsid w:val="00903A27"/>
    <w:rsid w:val="00903FE7"/>
    <w:rsid w:val="00904041"/>
    <w:rsid w:val="009040B4"/>
    <w:rsid w:val="00904417"/>
    <w:rsid w:val="00904602"/>
    <w:rsid w:val="0090472E"/>
    <w:rsid w:val="0090481B"/>
    <w:rsid w:val="00904866"/>
    <w:rsid w:val="00904AED"/>
    <w:rsid w:val="00904BAA"/>
    <w:rsid w:val="00904DBE"/>
    <w:rsid w:val="009050E0"/>
    <w:rsid w:val="00905202"/>
    <w:rsid w:val="009054AA"/>
    <w:rsid w:val="00905797"/>
    <w:rsid w:val="00905925"/>
    <w:rsid w:val="00905A08"/>
    <w:rsid w:val="00905A33"/>
    <w:rsid w:val="00905A97"/>
    <w:rsid w:val="00905AB7"/>
    <w:rsid w:val="00905ACC"/>
    <w:rsid w:val="00905D56"/>
    <w:rsid w:val="00905F3E"/>
    <w:rsid w:val="00906168"/>
    <w:rsid w:val="009061B5"/>
    <w:rsid w:val="0090635C"/>
    <w:rsid w:val="009064CC"/>
    <w:rsid w:val="00906926"/>
    <w:rsid w:val="00906D82"/>
    <w:rsid w:val="00907011"/>
    <w:rsid w:val="009070F7"/>
    <w:rsid w:val="0090727F"/>
    <w:rsid w:val="00907601"/>
    <w:rsid w:val="009077AB"/>
    <w:rsid w:val="009077BC"/>
    <w:rsid w:val="009077F6"/>
    <w:rsid w:val="009079A9"/>
    <w:rsid w:val="00907DD7"/>
    <w:rsid w:val="00907F17"/>
    <w:rsid w:val="00907F57"/>
    <w:rsid w:val="00910125"/>
    <w:rsid w:val="00910167"/>
    <w:rsid w:val="009102BA"/>
    <w:rsid w:val="00910648"/>
    <w:rsid w:val="0091085F"/>
    <w:rsid w:val="00910A86"/>
    <w:rsid w:val="00910B93"/>
    <w:rsid w:val="00910E28"/>
    <w:rsid w:val="00910E69"/>
    <w:rsid w:val="00910E91"/>
    <w:rsid w:val="0091102E"/>
    <w:rsid w:val="00911315"/>
    <w:rsid w:val="00911461"/>
    <w:rsid w:val="00911539"/>
    <w:rsid w:val="00911765"/>
    <w:rsid w:val="0091180B"/>
    <w:rsid w:val="00911BCA"/>
    <w:rsid w:val="00911C9D"/>
    <w:rsid w:val="00912050"/>
    <w:rsid w:val="00912190"/>
    <w:rsid w:val="0091271F"/>
    <w:rsid w:val="009127C4"/>
    <w:rsid w:val="009127CB"/>
    <w:rsid w:val="00912A83"/>
    <w:rsid w:val="00912B1C"/>
    <w:rsid w:val="00912B53"/>
    <w:rsid w:val="00912C7A"/>
    <w:rsid w:val="00913446"/>
    <w:rsid w:val="009137B1"/>
    <w:rsid w:val="0091382E"/>
    <w:rsid w:val="00913F35"/>
    <w:rsid w:val="00913F39"/>
    <w:rsid w:val="00914560"/>
    <w:rsid w:val="0091490F"/>
    <w:rsid w:val="00914AD7"/>
    <w:rsid w:val="00914C60"/>
    <w:rsid w:val="00914F28"/>
    <w:rsid w:val="0091501C"/>
    <w:rsid w:val="009154A9"/>
    <w:rsid w:val="009154D0"/>
    <w:rsid w:val="00915503"/>
    <w:rsid w:val="00915509"/>
    <w:rsid w:val="009155A3"/>
    <w:rsid w:val="0091565F"/>
    <w:rsid w:val="0091585B"/>
    <w:rsid w:val="0091589E"/>
    <w:rsid w:val="00915985"/>
    <w:rsid w:val="00915B19"/>
    <w:rsid w:val="009161FD"/>
    <w:rsid w:val="00916320"/>
    <w:rsid w:val="009163FD"/>
    <w:rsid w:val="00916851"/>
    <w:rsid w:val="00916BAC"/>
    <w:rsid w:val="00916F3E"/>
    <w:rsid w:val="009170E5"/>
    <w:rsid w:val="009172B9"/>
    <w:rsid w:val="00917425"/>
    <w:rsid w:val="0091742D"/>
    <w:rsid w:val="009174EB"/>
    <w:rsid w:val="00917552"/>
    <w:rsid w:val="009179BC"/>
    <w:rsid w:val="00917E1C"/>
    <w:rsid w:val="009201AC"/>
    <w:rsid w:val="0092035F"/>
    <w:rsid w:val="00920632"/>
    <w:rsid w:val="00920C0F"/>
    <w:rsid w:val="00920CD7"/>
    <w:rsid w:val="00920E42"/>
    <w:rsid w:val="00920E95"/>
    <w:rsid w:val="00920EF8"/>
    <w:rsid w:val="00921139"/>
    <w:rsid w:val="0092115F"/>
    <w:rsid w:val="00921385"/>
    <w:rsid w:val="00921457"/>
    <w:rsid w:val="00921568"/>
    <w:rsid w:val="00921574"/>
    <w:rsid w:val="009217FD"/>
    <w:rsid w:val="0092181C"/>
    <w:rsid w:val="00921872"/>
    <w:rsid w:val="00921948"/>
    <w:rsid w:val="00921A87"/>
    <w:rsid w:val="00921CF0"/>
    <w:rsid w:val="00921D74"/>
    <w:rsid w:val="00922240"/>
    <w:rsid w:val="009224BD"/>
    <w:rsid w:val="00922796"/>
    <w:rsid w:val="00922A00"/>
    <w:rsid w:val="00922CD6"/>
    <w:rsid w:val="00922D82"/>
    <w:rsid w:val="00922EE3"/>
    <w:rsid w:val="00922F1E"/>
    <w:rsid w:val="00922F44"/>
    <w:rsid w:val="00922FEC"/>
    <w:rsid w:val="0092318E"/>
    <w:rsid w:val="009231E7"/>
    <w:rsid w:val="0092320D"/>
    <w:rsid w:val="00923279"/>
    <w:rsid w:val="0092328C"/>
    <w:rsid w:val="00923571"/>
    <w:rsid w:val="00923874"/>
    <w:rsid w:val="0092389E"/>
    <w:rsid w:val="009239D7"/>
    <w:rsid w:val="00923B1E"/>
    <w:rsid w:val="00923C00"/>
    <w:rsid w:val="00923C13"/>
    <w:rsid w:val="00923DE1"/>
    <w:rsid w:val="0092408F"/>
    <w:rsid w:val="00924174"/>
    <w:rsid w:val="0092430A"/>
    <w:rsid w:val="0092472D"/>
    <w:rsid w:val="00924A82"/>
    <w:rsid w:val="00924B90"/>
    <w:rsid w:val="009251DF"/>
    <w:rsid w:val="00925222"/>
    <w:rsid w:val="00925280"/>
    <w:rsid w:val="009256FF"/>
    <w:rsid w:val="00925928"/>
    <w:rsid w:val="00925A62"/>
    <w:rsid w:val="00925AFA"/>
    <w:rsid w:val="00925C32"/>
    <w:rsid w:val="00926305"/>
    <w:rsid w:val="009268DD"/>
    <w:rsid w:val="00926965"/>
    <w:rsid w:val="009270A7"/>
    <w:rsid w:val="009279AD"/>
    <w:rsid w:val="009279F4"/>
    <w:rsid w:val="00927AD9"/>
    <w:rsid w:val="00927BCC"/>
    <w:rsid w:val="00927E79"/>
    <w:rsid w:val="00927E8C"/>
    <w:rsid w:val="0093000B"/>
    <w:rsid w:val="00930044"/>
    <w:rsid w:val="00930158"/>
    <w:rsid w:val="009301ED"/>
    <w:rsid w:val="00930286"/>
    <w:rsid w:val="00930324"/>
    <w:rsid w:val="0093039A"/>
    <w:rsid w:val="00930814"/>
    <w:rsid w:val="009308F2"/>
    <w:rsid w:val="00930A06"/>
    <w:rsid w:val="00930A67"/>
    <w:rsid w:val="00930AEA"/>
    <w:rsid w:val="00930AF2"/>
    <w:rsid w:val="00930D59"/>
    <w:rsid w:val="00930E1F"/>
    <w:rsid w:val="009314F1"/>
    <w:rsid w:val="00931628"/>
    <w:rsid w:val="009319B2"/>
    <w:rsid w:val="00931BCA"/>
    <w:rsid w:val="00931F03"/>
    <w:rsid w:val="0093220D"/>
    <w:rsid w:val="0093227A"/>
    <w:rsid w:val="0093259E"/>
    <w:rsid w:val="0093290A"/>
    <w:rsid w:val="00932BBF"/>
    <w:rsid w:val="00932D38"/>
    <w:rsid w:val="00933094"/>
    <w:rsid w:val="00933134"/>
    <w:rsid w:val="00933320"/>
    <w:rsid w:val="009334F6"/>
    <w:rsid w:val="009335EE"/>
    <w:rsid w:val="009337D3"/>
    <w:rsid w:val="00933A05"/>
    <w:rsid w:val="00933A36"/>
    <w:rsid w:val="00933E50"/>
    <w:rsid w:val="009340C0"/>
    <w:rsid w:val="00934405"/>
    <w:rsid w:val="0093470C"/>
    <w:rsid w:val="00934BDD"/>
    <w:rsid w:val="00934BF0"/>
    <w:rsid w:val="00934C86"/>
    <w:rsid w:val="00934D63"/>
    <w:rsid w:val="0093549E"/>
    <w:rsid w:val="009354C1"/>
    <w:rsid w:val="00935A74"/>
    <w:rsid w:val="00935AF0"/>
    <w:rsid w:val="00935C2C"/>
    <w:rsid w:val="00936286"/>
    <w:rsid w:val="00936662"/>
    <w:rsid w:val="009366B6"/>
    <w:rsid w:val="0093696F"/>
    <w:rsid w:val="00936DD8"/>
    <w:rsid w:val="00937176"/>
    <w:rsid w:val="00937A9C"/>
    <w:rsid w:val="00937C9A"/>
    <w:rsid w:val="00937DAA"/>
    <w:rsid w:val="00937DC1"/>
    <w:rsid w:val="00937E75"/>
    <w:rsid w:val="009400A7"/>
    <w:rsid w:val="009404FC"/>
    <w:rsid w:val="00940B12"/>
    <w:rsid w:val="00940C0A"/>
    <w:rsid w:val="00940FA4"/>
    <w:rsid w:val="00941072"/>
    <w:rsid w:val="009410E1"/>
    <w:rsid w:val="009411BB"/>
    <w:rsid w:val="009415FA"/>
    <w:rsid w:val="0094160C"/>
    <w:rsid w:val="009416A7"/>
    <w:rsid w:val="009417E7"/>
    <w:rsid w:val="00941898"/>
    <w:rsid w:val="00941B55"/>
    <w:rsid w:val="00942040"/>
    <w:rsid w:val="009420F7"/>
    <w:rsid w:val="009421E5"/>
    <w:rsid w:val="0094222E"/>
    <w:rsid w:val="009429D4"/>
    <w:rsid w:val="00942CC9"/>
    <w:rsid w:val="009437AF"/>
    <w:rsid w:val="009437EF"/>
    <w:rsid w:val="00943AE1"/>
    <w:rsid w:val="00943BD7"/>
    <w:rsid w:val="00943C59"/>
    <w:rsid w:val="00944091"/>
    <w:rsid w:val="009440B8"/>
    <w:rsid w:val="0094428F"/>
    <w:rsid w:val="00944312"/>
    <w:rsid w:val="0094431A"/>
    <w:rsid w:val="00944415"/>
    <w:rsid w:val="00944424"/>
    <w:rsid w:val="00944450"/>
    <w:rsid w:val="009445D4"/>
    <w:rsid w:val="00944911"/>
    <w:rsid w:val="00944BF5"/>
    <w:rsid w:val="00945011"/>
    <w:rsid w:val="0094501A"/>
    <w:rsid w:val="00945116"/>
    <w:rsid w:val="009454E6"/>
    <w:rsid w:val="00945549"/>
    <w:rsid w:val="009455DC"/>
    <w:rsid w:val="00945B9B"/>
    <w:rsid w:val="00945DD4"/>
    <w:rsid w:val="00946108"/>
    <w:rsid w:val="009461F9"/>
    <w:rsid w:val="0094632C"/>
    <w:rsid w:val="00946820"/>
    <w:rsid w:val="00946AB5"/>
    <w:rsid w:val="00946E37"/>
    <w:rsid w:val="00947040"/>
    <w:rsid w:val="00947151"/>
    <w:rsid w:val="009472B5"/>
    <w:rsid w:val="00947471"/>
    <w:rsid w:val="0094760C"/>
    <w:rsid w:val="0094773B"/>
    <w:rsid w:val="00947753"/>
    <w:rsid w:val="00947881"/>
    <w:rsid w:val="00947A61"/>
    <w:rsid w:val="00947CB0"/>
    <w:rsid w:val="00947EA8"/>
    <w:rsid w:val="00950004"/>
    <w:rsid w:val="00950041"/>
    <w:rsid w:val="0095014E"/>
    <w:rsid w:val="009501AA"/>
    <w:rsid w:val="009502F7"/>
    <w:rsid w:val="00950378"/>
    <w:rsid w:val="009503E1"/>
    <w:rsid w:val="00950901"/>
    <w:rsid w:val="00950BA1"/>
    <w:rsid w:val="00950C67"/>
    <w:rsid w:val="00950F54"/>
    <w:rsid w:val="009511E1"/>
    <w:rsid w:val="0095132C"/>
    <w:rsid w:val="009514CC"/>
    <w:rsid w:val="0095159D"/>
    <w:rsid w:val="00951638"/>
    <w:rsid w:val="0095163D"/>
    <w:rsid w:val="009516D9"/>
    <w:rsid w:val="009518B7"/>
    <w:rsid w:val="0095196A"/>
    <w:rsid w:val="009519C5"/>
    <w:rsid w:val="00951A6F"/>
    <w:rsid w:val="00951AD6"/>
    <w:rsid w:val="00951CA4"/>
    <w:rsid w:val="00951DDF"/>
    <w:rsid w:val="00951E7B"/>
    <w:rsid w:val="00951EDF"/>
    <w:rsid w:val="0095223C"/>
    <w:rsid w:val="00952415"/>
    <w:rsid w:val="0095250F"/>
    <w:rsid w:val="009525CC"/>
    <w:rsid w:val="00952629"/>
    <w:rsid w:val="009528BD"/>
    <w:rsid w:val="0095292C"/>
    <w:rsid w:val="009529E3"/>
    <w:rsid w:val="009529E4"/>
    <w:rsid w:val="00952C9A"/>
    <w:rsid w:val="00953070"/>
    <w:rsid w:val="009530E8"/>
    <w:rsid w:val="0095331D"/>
    <w:rsid w:val="0095342C"/>
    <w:rsid w:val="00953625"/>
    <w:rsid w:val="009539BF"/>
    <w:rsid w:val="00953A44"/>
    <w:rsid w:val="00953C3F"/>
    <w:rsid w:val="0095410E"/>
    <w:rsid w:val="00954479"/>
    <w:rsid w:val="0095478B"/>
    <w:rsid w:val="0095482C"/>
    <w:rsid w:val="00954959"/>
    <w:rsid w:val="00954E8B"/>
    <w:rsid w:val="00954E93"/>
    <w:rsid w:val="00954F10"/>
    <w:rsid w:val="00954FD0"/>
    <w:rsid w:val="00954FEB"/>
    <w:rsid w:val="0095504F"/>
    <w:rsid w:val="00955309"/>
    <w:rsid w:val="0095536C"/>
    <w:rsid w:val="00955616"/>
    <w:rsid w:val="009556B8"/>
    <w:rsid w:val="00955781"/>
    <w:rsid w:val="00955806"/>
    <w:rsid w:val="00955878"/>
    <w:rsid w:val="009559E3"/>
    <w:rsid w:val="00955AA9"/>
    <w:rsid w:val="00955AC7"/>
    <w:rsid w:val="00955B56"/>
    <w:rsid w:val="00955DF7"/>
    <w:rsid w:val="00956113"/>
    <w:rsid w:val="00956199"/>
    <w:rsid w:val="009561BB"/>
    <w:rsid w:val="009564D8"/>
    <w:rsid w:val="00956815"/>
    <w:rsid w:val="009569C7"/>
    <w:rsid w:val="00956A5E"/>
    <w:rsid w:val="00956B15"/>
    <w:rsid w:val="00956B8D"/>
    <w:rsid w:val="00956E03"/>
    <w:rsid w:val="00956F9A"/>
    <w:rsid w:val="00957049"/>
    <w:rsid w:val="0095738E"/>
    <w:rsid w:val="00957634"/>
    <w:rsid w:val="00957984"/>
    <w:rsid w:val="009579D8"/>
    <w:rsid w:val="00957A75"/>
    <w:rsid w:val="00957FF6"/>
    <w:rsid w:val="00960069"/>
    <w:rsid w:val="00960356"/>
    <w:rsid w:val="009603F6"/>
    <w:rsid w:val="0096053F"/>
    <w:rsid w:val="0096069B"/>
    <w:rsid w:val="009606C8"/>
    <w:rsid w:val="009606EB"/>
    <w:rsid w:val="009607FB"/>
    <w:rsid w:val="00960A34"/>
    <w:rsid w:val="00960B3D"/>
    <w:rsid w:val="00960BB8"/>
    <w:rsid w:val="00960BBC"/>
    <w:rsid w:val="00960C0B"/>
    <w:rsid w:val="00960EE4"/>
    <w:rsid w:val="00960F2D"/>
    <w:rsid w:val="009610A8"/>
    <w:rsid w:val="00961163"/>
    <w:rsid w:val="00961292"/>
    <w:rsid w:val="009612CE"/>
    <w:rsid w:val="00961568"/>
    <w:rsid w:val="00961573"/>
    <w:rsid w:val="009616BE"/>
    <w:rsid w:val="00961B8B"/>
    <w:rsid w:val="00961C11"/>
    <w:rsid w:val="00961D9A"/>
    <w:rsid w:val="00962391"/>
    <w:rsid w:val="009623ED"/>
    <w:rsid w:val="00962630"/>
    <w:rsid w:val="00962654"/>
    <w:rsid w:val="009628BF"/>
    <w:rsid w:val="00962EC3"/>
    <w:rsid w:val="00962F8D"/>
    <w:rsid w:val="00963039"/>
    <w:rsid w:val="00963075"/>
    <w:rsid w:val="00963106"/>
    <w:rsid w:val="00963290"/>
    <w:rsid w:val="0096337D"/>
    <w:rsid w:val="0096337F"/>
    <w:rsid w:val="00963398"/>
    <w:rsid w:val="00963925"/>
    <w:rsid w:val="00963D2B"/>
    <w:rsid w:val="009640F9"/>
    <w:rsid w:val="00964564"/>
    <w:rsid w:val="0096457A"/>
    <w:rsid w:val="009646A6"/>
    <w:rsid w:val="009648AD"/>
    <w:rsid w:val="00964AB9"/>
    <w:rsid w:val="00964B6F"/>
    <w:rsid w:val="00964B76"/>
    <w:rsid w:val="00965248"/>
    <w:rsid w:val="009652F5"/>
    <w:rsid w:val="00965410"/>
    <w:rsid w:val="0096550E"/>
    <w:rsid w:val="009655B6"/>
    <w:rsid w:val="00965610"/>
    <w:rsid w:val="00965693"/>
    <w:rsid w:val="00965851"/>
    <w:rsid w:val="00965C91"/>
    <w:rsid w:val="00965FF2"/>
    <w:rsid w:val="0096617A"/>
    <w:rsid w:val="009661C0"/>
    <w:rsid w:val="0096675D"/>
    <w:rsid w:val="00966AB7"/>
    <w:rsid w:val="00966BAF"/>
    <w:rsid w:val="00966D09"/>
    <w:rsid w:val="00966E28"/>
    <w:rsid w:val="00967114"/>
    <w:rsid w:val="009677B2"/>
    <w:rsid w:val="009678C3"/>
    <w:rsid w:val="0097005C"/>
    <w:rsid w:val="0097084A"/>
    <w:rsid w:val="0097090C"/>
    <w:rsid w:val="00970B49"/>
    <w:rsid w:val="00970D28"/>
    <w:rsid w:val="00970E45"/>
    <w:rsid w:val="00970E58"/>
    <w:rsid w:val="00970F0C"/>
    <w:rsid w:val="00970F1E"/>
    <w:rsid w:val="009712A7"/>
    <w:rsid w:val="009716D0"/>
    <w:rsid w:val="00971711"/>
    <w:rsid w:val="0097177A"/>
    <w:rsid w:val="009718F1"/>
    <w:rsid w:val="00971951"/>
    <w:rsid w:val="00971C4F"/>
    <w:rsid w:val="00971DC0"/>
    <w:rsid w:val="00971F02"/>
    <w:rsid w:val="0097217A"/>
    <w:rsid w:val="009721C1"/>
    <w:rsid w:val="009724C4"/>
    <w:rsid w:val="00972541"/>
    <w:rsid w:val="0097264D"/>
    <w:rsid w:val="0097282D"/>
    <w:rsid w:val="00972BAE"/>
    <w:rsid w:val="0097324D"/>
    <w:rsid w:val="0097328F"/>
    <w:rsid w:val="0097340F"/>
    <w:rsid w:val="009736A3"/>
    <w:rsid w:val="009737F6"/>
    <w:rsid w:val="0097387B"/>
    <w:rsid w:val="00973979"/>
    <w:rsid w:val="00973A3F"/>
    <w:rsid w:val="00973D54"/>
    <w:rsid w:val="00974012"/>
    <w:rsid w:val="00974232"/>
    <w:rsid w:val="00974260"/>
    <w:rsid w:val="009745BC"/>
    <w:rsid w:val="00974668"/>
    <w:rsid w:val="009746B0"/>
    <w:rsid w:val="00974869"/>
    <w:rsid w:val="009749C0"/>
    <w:rsid w:val="009749CB"/>
    <w:rsid w:val="00974A42"/>
    <w:rsid w:val="00974AD3"/>
    <w:rsid w:val="00974AD5"/>
    <w:rsid w:val="00974ED2"/>
    <w:rsid w:val="00974F53"/>
    <w:rsid w:val="00975339"/>
    <w:rsid w:val="009757DA"/>
    <w:rsid w:val="00975A82"/>
    <w:rsid w:val="00975B7C"/>
    <w:rsid w:val="00975C7B"/>
    <w:rsid w:val="00975C92"/>
    <w:rsid w:val="00975DD2"/>
    <w:rsid w:val="00975E80"/>
    <w:rsid w:val="00975F48"/>
    <w:rsid w:val="009761F9"/>
    <w:rsid w:val="00976470"/>
    <w:rsid w:val="009764BC"/>
    <w:rsid w:val="00976721"/>
    <w:rsid w:val="00976BCF"/>
    <w:rsid w:val="00976C0F"/>
    <w:rsid w:val="00976E1E"/>
    <w:rsid w:val="00976E56"/>
    <w:rsid w:val="00976E5B"/>
    <w:rsid w:val="00977057"/>
    <w:rsid w:val="00977215"/>
    <w:rsid w:val="0097756B"/>
    <w:rsid w:val="00977597"/>
    <w:rsid w:val="00977696"/>
    <w:rsid w:val="00977B6D"/>
    <w:rsid w:val="00977CA3"/>
    <w:rsid w:val="00977DF6"/>
    <w:rsid w:val="00977E95"/>
    <w:rsid w:val="0097F8AD"/>
    <w:rsid w:val="009801E8"/>
    <w:rsid w:val="0098023E"/>
    <w:rsid w:val="00980252"/>
    <w:rsid w:val="009804BB"/>
    <w:rsid w:val="00980D87"/>
    <w:rsid w:val="00981091"/>
    <w:rsid w:val="00981190"/>
    <w:rsid w:val="009811B0"/>
    <w:rsid w:val="009811B6"/>
    <w:rsid w:val="00981669"/>
    <w:rsid w:val="009816B7"/>
    <w:rsid w:val="009817EA"/>
    <w:rsid w:val="009818BF"/>
    <w:rsid w:val="00981B1E"/>
    <w:rsid w:val="00981C11"/>
    <w:rsid w:val="00981D00"/>
    <w:rsid w:val="009821B4"/>
    <w:rsid w:val="0098224B"/>
    <w:rsid w:val="009822CA"/>
    <w:rsid w:val="009823DF"/>
    <w:rsid w:val="00982413"/>
    <w:rsid w:val="009829F8"/>
    <w:rsid w:val="00982DC2"/>
    <w:rsid w:val="00982DCB"/>
    <w:rsid w:val="00982F9B"/>
    <w:rsid w:val="00983018"/>
    <w:rsid w:val="0098331A"/>
    <w:rsid w:val="00983351"/>
    <w:rsid w:val="00983494"/>
    <w:rsid w:val="0098365D"/>
    <w:rsid w:val="00983825"/>
    <w:rsid w:val="00983C78"/>
    <w:rsid w:val="00983CC9"/>
    <w:rsid w:val="00983CE2"/>
    <w:rsid w:val="00983D05"/>
    <w:rsid w:val="00984222"/>
    <w:rsid w:val="00984388"/>
    <w:rsid w:val="0098476E"/>
    <w:rsid w:val="00984800"/>
    <w:rsid w:val="0098492A"/>
    <w:rsid w:val="00984A92"/>
    <w:rsid w:val="00984CCB"/>
    <w:rsid w:val="00984FF8"/>
    <w:rsid w:val="00985130"/>
    <w:rsid w:val="009852F8"/>
    <w:rsid w:val="009856D6"/>
    <w:rsid w:val="009856E6"/>
    <w:rsid w:val="009859F5"/>
    <w:rsid w:val="00985A0D"/>
    <w:rsid w:val="00985A3A"/>
    <w:rsid w:val="00985B5A"/>
    <w:rsid w:val="00985CD9"/>
    <w:rsid w:val="00985D30"/>
    <w:rsid w:val="00985F73"/>
    <w:rsid w:val="0098602C"/>
    <w:rsid w:val="00986230"/>
    <w:rsid w:val="009864C2"/>
    <w:rsid w:val="0098651F"/>
    <w:rsid w:val="00986916"/>
    <w:rsid w:val="00986B95"/>
    <w:rsid w:val="00986C8B"/>
    <w:rsid w:val="00986EC8"/>
    <w:rsid w:val="009870B4"/>
    <w:rsid w:val="009870EB"/>
    <w:rsid w:val="00987258"/>
    <w:rsid w:val="0098741E"/>
    <w:rsid w:val="00987488"/>
    <w:rsid w:val="009875D6"/>
    <w:rsid w:val="00987746"/>
    <w:rsid w:val="00987ABC"/>
    <w:rsid w:val="00987F06"/>
    <w:rsid w:val="00990670"/>
    <w:rsid w:val="009908C8"/>
    <w:rsid w:val="009909F6"/>
    <w:rsid w:val="00990B08"/>
    <w:rsid w:val="00990C31"/>
    <w:rsid w:val="00990EE0"/>
    <w:rsid w:val="00990F6F"/>
    <w:rsid w:val="00991077"/>
    <w:rsid w:val="00991629"/>
    <w:rsid w:val="00991B42"/>
    <w:rsid w:val="00991EB8"/>
    <w:rsid w:val="00991F22"/>
    <w:rsid w:val="00991F98"/>
    <w:rsid w:val="00992414"/>
    <w:rsid w:val="00992523"/>
    <w:rsid w:val="00992553"/>
    <w:rsid w:val="00992663"/>
    <w:rsid w:val="009927CA"/>
    <w:rsid w:val="00992A9C"/>
    <w:rsid w:val="00992BA7"/>
    <w:rsid w:val="00992E9C"/>
    <w:rsid w:val="0099302F"/>
    <w:rsid w:val="00993580"/>
    <w:rsid w:val="00993802"/>
    <w:rsid w:val="00993B59"/>
    <w:rsid w:val="00993BFA"/>
    <w:rsid w:val="00993C3D"/>
    <w:rsid w:val="00993C6E"/>
    <w:rsid w:val="00993DC6"/>
    <w:rsid w:val="0099445C"/>
    <w:rsid w:val="0099465C"/>
    <w:rsid w:val="009949AC"/>
    <w:rsid w:val="00994B96"/>
    <w:rsid w:val="00994F23"/>
    <w:rsid w:val="009950EA"/>
    <w:rsid w:val="009951F1"/>
    <w:rsid w:val="00995288"/>
    <w:rsid w:val="009953A1"/>
    <w:rsid w:val="00995426"/>
    <w:rsid w:val="009956D0"/>
    <w:rsid w:val="00995BC3"/>
    <w:rsid w:val="00995F06"/>
    <w:rsid w:val="00995F1F"/>
    <w:rsid w:val="00995FCA"/>
    <w:rsid w:val="009969AD"/>
    <w:rsid w:val="00996C42"/>
    <w:rsid w:val="00996E38"/>
    <w:rsid w:val="00997115"/>
    <w:rsid w:val="00997649"/>
    <w:rsid w:val="00997652"/>
    <w:rsid w:val="00997742"/>
    <w:rsid w:val="00997B86"/>
    <w:rsid w:val="00997D72"/>
    <w:rsid w:val="00997E83"/>
    <w:rsid w:val="009A04BB"/>
    <w:rsid w:val="009A06D3"/>
    <w:rsid w:val="009A095E"/>
    <w:rsid w:val="009A0A62"/>
    <w:rsid w:val="009A0AF9"/>
    <w:rsid w:val="009A0D02"/>
    <w:rsid w:val="009A0DD8"/>
    <w:rsid w:val="009A0E07"/>
    <w:rsid w:val="009A0E90"/>
    <w:rsid w:val="009A11F9"/>
    <w:rsid w:val="009A16E7"/>
    <w:rsid w:val="009A194C"/>
    <w:rsid w:val="009A1AB6"/>
    <w:rsid w:val="009A1C09"/>
    <w:rsid w:val="009A1FFD"/>
    <w:rsid w:val="009A260A"/>
    <w:rsid w:val="009A2657"/>
    <w:rsid w:val="009A26BE"/>
    <w:rsid w:val="009A2C1A"/>
    <w:rsid w:val="009A2C59"/>
    <w:rsid w:val="009A2C94"/>
    <w:rsid w:val="009A2D83"/>
    <w:rsid w:val="009A2E44"/>
    <w:rsid w:val="009A3207"/>
    <w:rsid w:val="009A3341"/>
    <w:rsid w:val="009A3483"/>
    <w:rsid w:val="009A35E3"/>
    <w:rsid w:val="009A3999"/>
    <w:rsid w:val="009A3A35"/>
    <w:rsid w:val="009A3A80"/>
    <w:rsid w:val="009A3BF6"/>
    <w:rsid w:val="009A3D27"/>
    <w:rsid w:val="009A3DC1"/>
    <w:rsid w:val="009A3E3B"/>
    <w:rsid w:val="009A3FEB"/>
    <w:rsid w:val="009A4053"/>
    <w:rsid w:val="009A4091"/>
    <w:rsid w:val="009A4147"/>
    <w:rsid w:val="009A419A"/>
    <w:rsid w:val="009A43B3"/>
    <w:rsid w:val="009A43EE"/>
    <w:rsid w:val="009A4540"/>
    <w:rsid w:val="009A45FF"/>
    <w:rsid w:val="009A4688"/>
    <w:rsid w:val="009A4934"/>
    <w:rsid w:val="009A4A45"/>
    <w:rsid w:val="009A4B81"/>
    <w:rsid w:val="009A4B96"/>
    <w:rsid w:val="009A4B98"/>
    <w:rsid w:val="009A4DE0"/>
    <w:rsid w:val="009A4DEF"/>
    <w:rsid w:val="009A4F1E"/>
    <w:rsid w:val="009A50BF"/>
    <w:rsid w:val="009A53C8"/>
    <w:rsid w:val="009A53D8"/>
    <w:rsid w:val="009A572E"/>
    <w:rsid w:val="009A5741"/>
    <w:rsid w:val="009A5906"/>
    <w:rsid w:val="009A5A0C"/>
    <w:rsid w:val="009A5CC5"/>
    <w:rsid w:val="009A5CE7"/>
    <w:rsid w:val="009A5D4C"/>
    <w:rsid w:val="009A64AA"/>
    <w:rsid w:val="009A66F2"/>
    <w:rsid w:val="009A690C"/>
    <w:rsid w:val="009A69FA"/>
    <w:rsid w:val="009A6A91"/>
    <w:rsid w:val="009A6C69"/>
    <w:rsid w:val="009A71D7"/>
    <w:rsid w:val="009A7410"/>
    <w:rsid w:val="009A7730"/>
    <w:rsid w:val="009A7797"/>
    <w:rsid w:val="009A79EC"/>
    <w:rsid w:val="009A7B2D"/>
    <w:rsid w:val="009A7BDA"/>
    <w:rsid w:val="009A7C7C"/>
    <w:rsid w:val="009A7E1E"/>
    <w:rsid w:val="009A7ECC"/>
    <w:rsid w:val="009A7F43"/>
    <w:rsid w:val="009A7F68"/>
    <w:rsid w:val="009A7F81"/>
    <w:rsid w:val="009B0216"/>
    <w:rsid w:val="009B0224"/>
    <w:rsid w:val="009B0398"/>
    <w:rsid w:val="009B03E4"/>
    <w:rsid w:val="009B0715"/>
    <w:rsid w:val="009B071E"/>
    <w:rsid w:val="009B0750"/>
    <w:rsid w:val="009B0A12"/>
    <w:rsid w:val="009B0F7C"/>
    <w:rsid w:val="009B0FE0"/>
    <w:rsid w:val="009B1135"/>
    <w:rsid w:val="009B11AC"/>
    <w:rsid w:val="009B14D2"/>
    <w:rsid w:val="009B1FBD"/>
    <w:rsid w:val="009B2053"/>
    <w:rsid w:val="009B21F1"/>
    <w:rsid w:val="009B2447"/>
    <w:rsid w:val="009B263A"/>
    <w:rsid w:val="009B26D5"/>
    <w:rsid w:val="009B2852"/>
    <w:rsid w:val="009B2EDE"/>
    <w:rsid w:val="009B2EF2"/>
    <w:rsid w:val="009B3178"/>
    <w:rsid w:val="009B32F7"/>
    <w:rsid w:val="009B363F"/>
    <w:rsid w:val="009B3694"/>
    <w:rsid w:val="009B36B0"/>
    <w:rsid w:val="009B379D"/>
    <w:rsid w:val="009B395D"/>
    <w:rsid w:val="009B3C94"/>
    <w:rsid w:val="009B4667"/>
    <w:rsid w:val="009B4682"/>
    <w:rsid w:val="009B468D"/>
    <w:rsid w:val="009B492B"/>
    <w:rsid w:val="009B4BA1"/>
    <w:rsid w:val="009B4BE1"/>
    <w:rsid w:val="009B4D36"/>
    <w:rsid w:val="009B4D9F"/>
    <w:rsid w:val="009B4F85"/>
    <w:rsid w:val="009B5058"/>
    <w:rsid w:val="009B5121"/>
    <w:rsid w:val="009B52AD"/>
    <w:rsid w:val="009B5333"/>
    <w:rsid w:val="009B57B6"/>
    <w:rsid w:val="009B5ADA"/>
    <w:rsid w:val="009B5C68"/>
    <w:rsid w:val="009B5DDB"/>
    <w:rsid w:val="009B6089"/>
    <w:rsid w:val="009B60E9"/>
    <w:rsid w:val="009B6306"/>
    <w:rsid w:val="009B68ED"/>
    <w:rsid w:val="009B69D9"/>
    <w:rsid w:val="009B6A5A"/>
    <w:rsid w:val="009B6CBA"/>
    <w:rsid w:val="009B6CFD"/>
    <w:rsid w:val="009B6ED1"/>
    <w:rsid w:val="009B7114"/>
    <w:rsid w:val="009B7259"/>
    <w:rsid w:val="009B72D2"/>
    <w:rsid w:val="009B734F"/>
    <w:rsid w:val="009B735D"/>
    <w:rsid w:val="009B7482"/>
    <w:rsid w:val="009B74EE"/>
    <w:rsid w:val="009B751E"/>
    <w:rsid w:val="009B76AE"/>
    <w:rsid w:val="009B76D1"/>
    <w:rsid w:val="009B770E"/>
    <w:rsid w:val="009B78D1"/>
    <w:rsid w:val="009B7CB1"/>
    <w:rsid w:val="009B7CD5"/>
    <w:rsid w:val="009B7D0F"/>
    <w:rsid w:val="009B7D45"/>
    <w:rsid w:val="009B7DBB"/>
    <w:rsid w:val="009C0237"/>
    <w:rsid w:val="009C033F"/>
    <w:rsid w:val="009C060A"/>
    <w:rsid w:val="009C09E6"/>
    <w:rsid w:val="009C1311"/>
    <w:rsid w:val="009C1411"/>
    <w:rsid w:val="009C1632"/>
    <w:rsid w:val="009C188A"/>
    <w:rsid w:val="009C1A55"/>
    <w:rsid w:val="009C207D"/>
    <w:rsid w:val="009C2120"/>
    <w:rsid w:val="009C2124"/>
    <w:rsid w:val="009C248F"/>
    <w:rsid w:val="009C28DD"/>
    <w:rsid w:val="009C2AE1"/>
    <w:rsid w:val="009C2E89"/>
    <w:rsid w:val="009C2E9F"/>
    <w:rsid w:val="009C305B"/>
    <w:rsid w:val="009C30C2"/>
    <w:rsid w:val="009C30C3"/>
    <w:rsid w:val="009C31C2"/>
    <w:rsid w:val="009C3512"/>
    <w:rsid w:val="009C40B3"/>
    <w:rsid w:val="009C40FE"/>
    <w:rsid w:val="009C43DE"/>
    <w:rsid w:val="009C4572"/>
    <w:rsid w:val="009C45C1"/>
    <w:rsid w:val="009C4A19"/>
    <w:rsid w:val="009C4B60"/>
    <w:rsid w:val="009C4CA6"/>
    <w:rsid w:val="009C4EA8"/>
    <w:rsid w:val="009C5189"/>
    <w:rsid w:val="009C52C6"/>
    <w:rsid w:val="009C543A"/>
    <w:rsid w:val="009C5888"/>
    <w:rsid w:val="009C599A"/>
    <w:rsid w:val="009C59C9"/>
    <w:rsid w:val="009C5AE0"/>
    <w:rsid w:val="009C5DF5"/>
    <w:rsid w:val="009C5E65"/>
    <w:rsid w:val="009C5F27"/>
    <w:rsid w:val="009C5FCF"/>
    <w:rsid w:val="009C6257"/>
    <w:rsid w:val="009C6294"/>
    <w:rsid w:val="009C66C1"/>
    <w:rsid w:val="009C686C"/>
    <w:rsid w:val="009C6958"/>
    <w:rsid w:val="009C6BE5"/>
    <w:rsid w:val="009C6EB9"/>
    <w:rsid w:val="009C7025"/>
    <w:rsid w:val="009C7163"/>
    <w:rsid w:val="009C7207"/>
    <w:rsid w:val="009C78F5"/>
    <w:rsid w:val="009C79D9"/>
    <w:rsid w:val="009C7C43"/>
    <w:rsid w:val="009C7C9D"/>
    <w:rsid w:val="009C7D64"/>
    <w:rsid w:val="009C7F72"/>
    <w:rsid w:val="009C7FD3"/>
    <w:rsid w:val="009D01AB"/>
    <w:rsid w:val="009D05DA"/>
    <w:rsid w:val="009D081C"/>
    <w:rsid w:val="009D0CB1"/>
    <w:rsid w:val="009D0F48"/>
    <w:rsid w:val="009D1008"/>
    <w:rsid w:val="009D12BE"/>
    <w:rsid w:val="009D14CB"/>
    <w:rsid w:val="009D14EB"/>
    <w:rsid w:val="009D160A"/>
    <w:rsid w:val="009D1717"/>
    <w:rsid w:val="009D1CB3"/>
    <w:rsid w:val="009D1EE4"/>
    <w:rsid w:val="009D1F04"/>
    <w:rsid w:val="009D20C6"/>
    <w:rsid w:val="009D216E"/>
    <w:rsid w:val="009D23E8"/>
    <w:rsid w:val="009D2707"/>
    <w:rsid w:val="009D27A1"/>
    <w:rsid w:val="009D2913"/>
    <w:rsid w:val="009D2920"/>
    <w:rsid w:val="009D2A68"/>
    <w:rsid w:val="009D2FB3"/>
    <w:rsid w:val="009D3053"/>
    <w:rsid w:val="009D3268"/>
    <w:rsid w:val="009D35C1"/>
    <w:rsid w:val="009D3605"/>
    <w:rsid w:val="009D36DF"/>
    <w:rsid w:val="009D3950"/>
    <w:rsid w:val="009D39B2"/>
    <w:rsid w:val="009D3B02"/>
    <w:rsid w:val="009D3C73"/>
    <w:rsid w:val="009D3F27"/>
    <w:rsid w:val="009D404F"/>
    <w:rsid w:val="009D43E7"/>
    <w:rsid w:val="009D4C27"/>
    <w:rsid w:val="009D4D57"/>
    <w:rsid w:val="009D4F87"/>
    <w:rsid w:val="009D5460"/>
    <w:rsid w:val="009D5496"/>
    <w:rsid w:val="009D5730"/>
    <w:rsid w:val="009D5854"/>
    <w:rsid w:val="009D592A"/>
    <w:rsid w:val="009D5DC1"/>
    <w:rsid w:val="009D6524"/>
    <w:rsid w:val="009D670C"/>
    <w:rsid w:val="009D676B"/>
    <w:rsid w:val="009D6A99"/>
    <w:rsid w:val="009D6B31"/>
    <w:rsid w:val="009D6C74"/>
    <w:rsid w:val="009D6F26"/>
    <w:rsid w:val="009D70D1"/>
    <w:rsid w:val="009D7157"/>
    <w:rsid w:val="009D72DE"/>
    <w:rsid w:val="009D7331"/>
    <w:rsid w:val="009D733D"/>
    <w:rsid w:val="009D76E8"/>
    <w:rsid w:val="009D791E"/>
    <w:rsid w:val="009D798E"/>
    <w:rsid w:val="009D7CAF"/>
    <w:rsid w:val="009D7E32"/>
    <w:rsid w:val="009E02AD"/>
    <w:rsid w:val="009E08B5"/>
    <w:rsid w:val="009E0A32"/>
    <w:rsid w:val="009E0BC0"/>
    <w:rsid w:val="009E11C1"/>
    <w:rsid w:val="009E124C"/>
    <w:rsid w:val="009E1253"/>
    <w:rsid w:val="009E12C3"/>
    <w:rsid w:val="009E165A"/>
    <w:rsid w:val="009E16C0"/>
    <w:rsid w:val="009E16EF"/>
    <w:rsid w:val="009E1A00"/>
    <w:rsid w:val="009E1C09"/>
    <w:rsid w:val="009E209B"/>
    <w:rsid w:val="009E23CD"/>
    <w:rsid w:val="009E254D"/>
    <w:rsid w:val="009E2705"/>
    <w:rsid w:val="009E2902"/>
    <w:rsid w:val="009E2A24"/>
    <w:rsid w:val="009E2A8C"/>
    <w:rsid w:val="009E2B67"/>
    <w:rsid w:val="009E2B99"/>
    <w:rsid w:val="009E308B"/>
    <w:rsid w:val="009E32C8"/>
    <w:rsid w:val="009E3345"/>
    <w:rsid w:val="009E3378"/>
    <w:rsid w:val="009E3442"/>
    <w:rsid w:val="009E352E"/>
    <w:rsid w:val="009E3679"/>
    <w:rsid w:val="009E3885"/>
    <w:rsid w:val="009E38A8"/>
    <w:rsid w:val="009E38AF"/>
    <w:rsid w:val="009E38B9"/>
    <w:rsid w:val="009E38E4"/>
    <w:rsid w:val="009E3A1B"/>
    <w:rsid w:val="009E3A48"/>
    <w:rsid w:val="009E3B42"/>
    <w:rsid w:val="009E429F"/>
    <w:rsid w:val="009E43DE"/>
    <w:rsid w:val="009E43E7"/>
    <w:rsid w:val="009E44CB"/>
    <w:rsid w:val="009E4521"/>
    <w:rsid w:val="009E4549"/>
    <w:rsid w:val="009E4770"/>
    <w:rsid w:val="009E47F2"/>
    <w:rsid w:val="009E4894"/>
    <w:rsid w:val="009E4ACA"/>
    <w:rsid w:val="009E4DA9"/>
    <w:rsid w:val="009E4EB6"/>
    <w:rsid w:val="009E4EDA"/>
    <w:rsid w:val="009E52BF"/>
    <w:rsid w:val="009E542D"/>
    <w:rsid w:val="009E5784"/>
    <w:rsid w:val="009E588B"/>
    <w:rsid w:val="009E5A13"/>
    <w:rsid w:val="009E5AD1"/>
    <w:rsid w:val="009E5B7E"/>
    <w:rsid w:val="009E5B84"/>
    <w:rsid w:val="009E5C28"/>
    <w:rsid w:val="009E6179"/>
    <w:rsid w:val="009E6419"/>
    <w:rsid w:val="009E670F"/>
    <w:rsid w:val="009E6A21"/>
    <w:rsid w:val="009E6ADA"/>
    <w:rsid w:val="009E6B6C"/>
    <w:rsid w:val="009E739E"/>
    <w:rsid w:val="009E7594"/>
    <w:rsid w:val="009E77A4"/>
    <w:rsid w:val="009E78AC"/>
    <w:rsid w:val="009E7F24"/>
    <w:rsid w:val="009E9D5B"/>
    <w:rsid w:val="009F007C"/>
    <w:rsid w:val="009F0232"/>
    <w:rsid w:val="009F0338"/>
    <w:rsid w:val="009F045E"/>
    <w:rsid w:val="009F050D"/>
    <w:rsid w:val="009F058B"/>
    <w:rsid w:val="009F0839"/>
    <w:rsid w:val="009F088F"/>
    <w:rsid w:val="009F0A3A"/>
    <w:rsid w:val="009F0A4B"/>
    <w:rsid w:val="009F0B70"/>
    <w:rsid w:val="009F0D07"/>
    <w:rsid w:val="009F0DFB"/>
    <w:rsid w:val="009F0FB3"/>
    <w:rsid w:val="009F1424"/>
    <w:rsid w:val="009F1537"/>
    <w:rsid w:val="009F15B2"/>
    <w:rsid w:val="009F18AA"/>
    <w:rsid w:val="009F1937"/>
    <w:rsid w:val="009F1A8E"/>
    <w:rsid w:val="009F1DE5"/>
    <w:rsid w:val="009F2184"/>
    <w:rsid w:val="009F22EB"/>
    <w:rsid w:val="009F290E"/>
    <w:rsid w:val="009F2920"/>
    <w:rsid w:val="009F2A94"/>
    <w:rsid w:val="009F2D70"/>
    <w:rsid w:val="009F2FE8"/>
    <w:rsid w:val="009F3233"/>
    <w:rsid w:val="009F3320"/>
    <w:rsid w:val="009F3360"/>
    <w:rsid w:val="009F3650"/>
    <w:rsid w:val="009F3753"/>
    <w:rsid w:val="009F37D4"/>
    <w:rsid w:val="009F39B6"/>
    <w:rsid w:val="009F3A37"/>
    <w:rsid w:val="009F3AFA"/>
    <w:rsid w:val="009F3BDE"/>
    <w:rsid w:val="009F413B"/>
    <w:rsid w:val="009F4160"/>
    <w:rsid w:val="009F44CB"/>
    <w:rsid w:val="009F48B3"/>
    <w:rsid w:val="009F4ACF"/>
    <w:rsid w:val="009F4EC8"/>
    <w:rsid w:val="009F4F82"/>
    <w:rsid w:val="009F5146"/>
    <w:rsid w:val="009F515E"/>
    <w:rsid w:val="009F55C2"/>
    <w:rsid w:val="009F55D8"/>
    <w:rsid w:val="009F5625"/>
    <w:rsid w:val="009F599D"/>
    <w:rsid w:val="009F5DFA"/>
    <w:rsid w:val="009F5EAD"/>
    <w:rsid w:val="009F60ED"/>
    <w:rsid w:val="009F65AE"/>
    <w:rsid w:val="009F6609"/>
    <w:rsid w:val="009F6D1F"/>
    <w:rsid w:val="009F6D47"/>
    <w:rsid w:val="009F6EF9"/>
    <w:rsid w:val="009F7070"/>
    <w:rsid w:val="009F7145"/>
    <w:rsid w:val="009F723E"/>
    <w:rsid w:val="009F7481"/>
    <w:rsid w:val="009F76ED"/>
    <w:rsid w:val="009F786B"/>
    <w:rsid w:val="009F788D"/>
    <w:rsid w:val="009F7ADB"/>
    <w:rsid w:val="009F7C78"/>
    <w:rsid w:val="009F7CB0"/>
    <w:rsid w:val="009F7EBA"/>
    <w:rsid w:val="009F7F24"/>
    <w:rsid w:val="009F7F3B"/>
    <w:rsid w:val="009F7FA2"/>
    <w:rsid w:val="00A00100"/>
    <w:rsid w:val="00A00140"/>
    <w:rsid w:val="00A007CE"/>
    <w:rsid w:val="00A008F2"/>
    <w:rsid w:val="00A00B33"/>
    <w:rsid w:val="00A00D81"/>
    <w:rsid w:val="00A01144"/>
    <w:rsid w:val="00A013B3"/>
    <w:rsid w:val="00A0141F"/>
    <w:rsid w:val="00A01663"/>
    <w:rsid w:val="00A01675"/>
    <w:rsid w:val="00A01780"/>
    <w:rsid w:val="00A01A98"/>
    <w:rsid w:val="00A01ACC"/>
    <w:rsid w:val="00A02338"/>
    <w:rsid w:val="00A0258E"/>
    <w:rsid w:val="00A02821"/>
    <w:rsid w:val="00A0299E"/>
    <w:rsid w:val="00A02BB1"/>
    <w:rsid w:val="00A02D89"/>
    <w:rsid w:val="00A02EB8"/>
    <w:rsid w:val="00A03083"/>
    <w:rsid w:val="00A0319B"/>
    <w:rsid w:val="00A03529"/>
    <w:rsid w:val="00A03577"/>
    <w:rsid w:val="00A03C8D"/>
    <w:rsid w:val="00A03D57"/>
    <w:rsid w:val="00A03E90"/>
    <w:rsid w:val="00A03FFA"/>
    <w:rsid w:val="00A0401E"/>
    <w:rsid w:val="00A04093"/>
    <w:rsid w:val="00A04487"/>
    <w:rsid w:val="00A0463C"/>
    <w:rsid w:val="00A049F8"/>
    <w:rsid w:val="00A04D1A"/>
    <w:rsid w:val="00A04F25"/>
    <w:rsid w:val="00A04FFC"/>
    <w:rsid w:val="00A0501A"/>
    <w:rsid w:val="00A051C0"/>
    <w:rsid w:val="00A05211"/>
    <w:rsid w:val="00A05237"/>
    <w:rsid w:val="00A0590E"/>
    <w:rsid w:val="00A05AE3"/>
    <w:rsid w:val="00A05B2A"/>
    <w:rsid w:val="00A05D03"/>
    <w:rsid w:val="00A05D3D"/>
    <w:rsid w:val="00A05F0B"/>
    <w:rsid w:val="00A06063"/>
    <w:rsid w:val="00A06162"/>
    <w:rsid w:val="00A06656"/>
    <w:rsid w:val="00A06662"/>
    <w:rsid w:val="00A06745"/>
    <w:rsid w:val="00A068F1"/>
    <w:rsid w:val="00A06917"/>
    <w:rsid w:val="00A06A94"/>
    <w:rsid w:val="00A06CAF"/>
    <w:rsid w:val="00A06CB2"/>
    <w:rsid w:val="00A06DDD"/>
    <w:rsid w:val="00A06E37"/>
    <w:rsid w:val="00A073F1"/>
    <w:rsid w:val="00A075A9"/>
    <w:rsid w:val="00A07681"/>
    <w:rsid w:val="00A0775D"/>
    <w:rsid w:val="00A07A55"/>
    <w:rsid w:val="00A07B4E"/>
    <w:rsid w:val="00A07BC9"/>
    <w:rsid w:val="00A07BE9"/>
    <w:rsid w:val="00A07E5E"/>
    <w:rsid w:val="00A10100"/>
    <w:rsid w:val="00A1048A"/>
    <w:rsid w:val="00A105F2"/>
    <w:rsid w:val="00A109C9"/>
    <w:rsid w:val="00A10DED"/>
    <w:rsid w:val="00A11088"/>
    <w:rsid w:val="00A111C9"/>
    <w:rsid w:val="00A111F3"/>
    <w:rsid w:val="00A115A7"/>
    <w:rsid w:val="00A11649"/>
    <w:rsid w:val="00A1196F"/>
    <w:rsid w:val="00A119B6"/>
    <w:rsid w:val="00A11A98"/>
    <w:rsid w:val="00A11B96"/>
    <w:rsid w:val="00A11C12"/>
    <w:rsid w:val="00A11EAC"/>
    <w:rsid w:val="00A12030"/>
    <w:rsid w:val="00A12042"/>
    <w:rsid w:val="00A120A7"/>
    <w:rsid w:val="00A12118"/>
    <w:rsid w:val="00A121CC"/>
    <w:rsid w:val="00A128F4"/>
    <w:rsid w:val="00A12D70"/>
    <w:rsid w:val="00A12E0B"/>
    <w:rsid w:val="00A13105"/>
    <w:rsid w:val="00A131E8"/>
    <w:rsid w:val="00A1329A"/>
    <w:rsid w:val="00A1329B"/>
    <w:rsid w:val="00A1367B"/>
    <w:rsid w:val="00A136EF"/>
    <w:rsid w:val="00A138E6"/>
    <w:rsid w:val="00A138E9"/>
    <w:rsid w:val="00A139FF"/>
    <w:rsid w:val="00A13CD6"/>
    <w:rsid w:val="00A13D10"/>
    <w:rsid w:val="00A13D2C"/>
    <w:rsid w:val="00A13E88"/>
    <w:rsid w:val="00A14378"/>
    <w:rsid w:val="00A14628"/>
    <w:rsid w:val="00A14A1A"/>
    <w:rsid w:val="00A14A7A"/>
    <w:rsid w:val="00A14D9B"/>
    <w:rsid w:val="00A14EA2"/>
    <w:rsid w:val="00A14F77"/>
    <w:rsid w:val="00A153A0"/>
    <w:rsid w:val="00A155F1"/>
    <w:rsid w:val="00A1565E"/>
    <w:rsid w:val="00A156C1"/>
    <w:rsid w:val="00A157B9"/>
    <w:rsid w:val="00A15B61"/>
    <w:rsid w:val="00A15BBF"/>
    <w:rsid w:val="00A15C9F"/>
    <w:rsid w:val="00A15D19"/>
    <w:rsid w:val="00A15FCB"/>
    <w:rsid w:val="00A1611C"/>
    <w:rsid w:val="00A16320"/>
    <w:rsid w:val="00A16634"/>
    <w:rsid w:val="00A16871"/>
    <w:rsid w:val="00A16B82"/>
    <w:rsid w:val="00A16BA7"/>
    <w:rsid w:val="00A16DCA"/>
    <w:rsid w:val="00A16ED5"/>
    <w:rsid w:val="00A17258"/>
    <w:rsid w:val="00A1730C"/>
    <w:rsid w:val="00A17476"/>
    <w:rsid w:val="00A176D5"/>
    <w:rsid w:val="00A17CD0"/>
    <w:rsid w:val="00A17D0D"/>
    <w:rsid w:val="00A17DD9"/>
    <w:rsid w:val="00A204DC"/>
    <w:rsid w:val="00A206CD"/>
    <w:rsid w:val="00A2091F"/>
    <w:rsid w:val="00A20D01"/>
    <w:rsid w:val="00A20F59"/>
    <w:rsid w:val="00A212F5"/>
    <w:rsid w:val="00A21433"/>
    <w:rsid w:val="00A2144E"/>
    <w:rsid w:val="00A216BC"/>
    <w:rsid w:val="00A218DB"/>
    <w:rsid w:val="00A21B66"/>
    <w:rsid w:val="00A21E21"/>
    <w:rsid w:val="00A22509"/>
    <w:rsid w:val="00A2279F"/>
    <w:rsid w:val="00A2291C"/>
    <w:rsid w:val="00A22BB0"/>
    <w:rsid w:val="00A22D13"/>
    <w:rsid w:val="00A22D51"/>
    <w:rsid w:val="00A22DAA"/>
    <w:rsid w:val="00A232A2"/>
    <w:rsid w:val="00A235E9"/>
    <w:rsid w:val="00A23712"/>
    <w:rsid w:val="00A23A01"/>
    <w:rsid w:val="00A23A4B"/>
    <w:rsid w:val="00A23C36"/>
    <w:rsid w:val="00A23C96"/>
    <w:rsid w:val="00A23D30"/>
    <w:rsid w:val="00A23E2C"/>
    <w:rsid w:val="00A23E2F"/>
    <w:rsid w:val="00A23F0D"/>
    <w:rsid w:val="00A24090"/>
    <w:rsid w:val="00A24378"/>
    <w:rsid w:val="00A24589"/>
    <w:rsid w:val="00A24651"/>
    <w:rsid w:val="00A246EB"/>
    <w:rsid w:val="00A24938"/>
    <w:rsid w:val="00A24A99"/>
    <w:rsid w:val="00A24ABC"/>
    <w:rsid w:val="00A24B2D"/>
    <w:rsid w:val="00A24CD7"/>
    <w:rsid w:val="00A24DF8"/>
    <w:rsid w:val="00A24EC5"/>
    <w:rsid w:val="00A24F8A"/>
    <w:rsid w:val="00A250BF"/>
    <w:rsid w:val="00A25118"/>
    <w:rsid w:val="00A2537E"/>
    <w:rsid w:val="00A253A8"/>
    <w:rsid w:val="00A2547D"/>
    <w:rsid w:val="00A2555D"/>
    <w:rsid w:val="00A25568"/>
    <w:rsid w:val="00A25621"/>
    <w:rsid w:val="00A25641"/>
    <w:rsid w:val="00A2579D"/>
    <w:rsid w:val="00A25A64"/>
    <w:rsid w:val="00A261D7"/>
    <w:rsid w:val="00A26289"/>
    <w:rsid w:val="00A2685A"/>
    <w:rsid w:val="00A269BB"/>
    <w:rsid w:val="00A26CF2"/>
    <w:rsid w:val="00A26E60"/>
    <w:rsid w:val="00A2712C"/>
    <w:rsid w:val="00A271DE"/>
    <w:rsid w:val="00A277AE"/>
    <w:rsid w:val="00A2790E"/>
    <w:rsid w:val="00A27C5D"/>
    <w:rsid w:val="00A27C85"/>
    <w:rsid w:val="00A27EA1"/>
    <w:rsid w:val="00A27FB2"/>
    <w:rsid w:val="00A30130"/>
    <w:rsid w:val="00A30259"/>
    <w:rsid w:val="00A30292"/>
    <w:rsid w:val="00A302F1"/>
    <w:rsid w:val="00A305DC"/>
    <w:rsid w:val="00A305F6"/>
    <w:rsid w:val="00A308DF"/>
    <w:rsid w:val="00A309D0"/>
    <w:rsid w:val="00A30C24"/>
    <w:rsid w:val="00A30CAE"/>
    <w:rsid w:val="00A30D1E"/>
    <w:rsid w:val="00A30DA0"/>
    <w:rsid w:val="00A30F48"/>
    <w:rsid w:val="00A31236"/>
    <w:rsid w:val="00A31554"/>
    <w:rsid w:val="00A31A90"/>
    <w:rsid w:val="00A31B96"/>
    <w:rsid w:val="00A32492"/>
    <w:rsid w:val="00A32591"/>
    <w:rsid w:val="00A326AC"/>
    <w:rsid w:val="00A32708"/>
    <w:rsid w:val="00A32818"/>
    <w:rsid w:val="00A32AC5"/>
    <w:rsid w:val="00A32AFB"/>
    <w:rsid w:val="00A32B00"/>
    <w:rsid w:val="00A32C86"/>
    <w:rsid w:val="00A32F28"/>
    <w:rsid w:val="00A336B8"/>
    <w:rsid w:val="00A33CFA"/>
    <w:rsid w:val="00A33D28"/>
    <w:rsid w:val="00A33F53"/>
    <w:rsid w:val="00A3404E"/>
    <w:rsid w:val="00A34241"/>
    <w:rsid w:val="00A34413"/>
    <w:rsid w:val="00A3481F"/>
    <w:rsid w:val="00A3499C"/>
    <w:rsid w:val="00A349D6"/>
    <w:rsid w:val="00A3516D"/>
    <w:rsid w:val="00A352E6"/>
    <w:rsid w:val="00A357B5"/>
    <w:rsid w:val="00A35A49"/>
    <w:rsid w:val="00A35A9D"/>
    <w:rsid w:val="00A35B01"/>
    <w:rsid w:val="00A35C1E"/>
    <w:rsid w:val="00A35F0C"/>
    <w:rsid w:val="00A35F1A"/>
    <w:rsid w:val="00A35F29"/>
    <w:rsid w:val="00A361BD"/>
    <w:rsid w:val="00A36589"/>
    <w:rsid w:val="00A3667F"/>
    <w:rsid w:val="00A37102"/>
    <w:rsid w:val="00A37109"/>
    <w:rsid w:val="00A37275"/>
    <w:rsid w:val="00A37356"/>
    <w:rsid w:val="00A373DE"/>
    <w:rsid w:val="00A373F6"/>
    <w:rsid w:val="00A376FD"/>
    <w:rsid w:val="00A37C77"/>
    <w:rsid w:val="00A37F8F"/>
    <w:rsid w:val="00A37FB6"/>
    <w:rsid w:val="00A40026"/>
    <w:rsid w:val="00A4013D"/>
    <w:rsid w:val="00A40282"/>
    <w:rsid w:val="00A402CD"/>
    <w:rsid w:val="00A40302"/>
    <w:rsid w:val="00A40503"/>
    <w:rsid w:val="00A4051F"/>
    <w:rsid w:val="00A40555"/>
    <w:rsid w:val="00A40C8C"/>
    <w:rsid w:val="00A40D47"/>
    <w:rsid w:val="00A40E09"/>
    <w:rsid w:val="00A413FE"/>
    <w:rsid w:val="00A4177C"/>
    <w:rsid w:val="00A41C4C"/>
    <w:rsid w:val="00A41C61"/>
    <w:rsid w:val="00A41CC1"/>
    <w:rsid w:val="00A422CF"/>
    <w:rsid w:val="00A422D8"/>
    <w:rsid w:val="00A42392"/>
    <w:rsid w:val="00A423EC"/>
    <w:rsid w:val="00A4246C"/>
    <w:rsid w:val="00A42571"/>
    <w:rsid w:val="00A428A2"/>
    <w:rsid w:val="00A42A7F"/>
    <w:rsid w:val="00A4304A"/>
    <w:rsid w:val="00A4331A"/>
    <w:rsid w:val="00A43683"/>
    <w:rsid w:val="00A43875"/>
    <w:rsid w:val="00A438C0"/>
    <w:rsid w:val="00A43B77"/>
    <w:rsid w:val="00A43C15"/>
    <w:rsid w:val="00A43D86"/>
    <w:rsid w:val="00A43DBC"/>
    <w:rsid w:val="00A43F9B"/>
    <w:rsid w:val="00A4404F"/>
    <w:rsid w:val="00A441A7"/>
    <w:rsid w:val="00A442F3"/>
    <w:rsid w:val="00A4445C"/>
    <w:rsid w:val="00A44493"/>
    <w:rsid w:val="00A44531"/>
    <w:rsid w:val="00A44608"/>
    <w:rsid w:val="00A44836"/>
    <w:rsid w:val="00A44885"/>
    <w:rsid w:val="00A44B3A"/>
    <w:rsid w:val="00A44D2E"/>
    <w:rsid w:val="00A44F18"/>
    <w:rsid w:val="00A44F27"/>
    <w:rsid w:val="00A44FA6"/>
    <w:rsid w:val="00A450F0"/>
    <w:rsid w:val="00A45CAD"/>
    <w:rsid w:val="00A45E10"/>
    <w:rsid w:val="00A45FEF"/>
    <w:rsid w:val="00A4626E"/>
    <w:rsid w:val="00A462B3"/>
    <w:rsid w:val="00A462ED"/>
    <w:rsid w:val="00A462F8"/>
    <w:rsid w:val="00A466AB"/>
    <w:rsid w:val="00A466E3"/>
    <w:rsid w:val="00A46732"/>
    <w:rsid w:val="00A469E9"/>
    <w:rsid w:val="00A46FDF"/>
    <w:rsid w:val="00A47024"/>
    <w:rsid w:val="00A47164"/>
    <w:rsid w:val="00A47431"/>
    <w:rsid w:val="00A4781D"/>
    <w:rsid w:val="00A4783E"/>
    <w:rsid w:val="00A479D3"/>
    <w:rsid w:val="00A47C94"/>
    <w:rsid w:val="00A47F90"/>
    <w:rsid w:val="00A47FB5"/>
    <w:rsid w:val="00A5016F"/>
    <w:rsid w:val="00A502B5"/>
    <w:rsid w:val="00A505C1"/>
    <w:rsid w:val="00A50730"/>
    <w:rsid w:val="00A50808"/>
    <w:rsid w:val="00A50A9E"/>
    <w:rsid w:val="00A50D12"/>
    <w:rsid w:val="00A50D3D"/>
    <w:rsid w:val="00A50DCE"/>
    <w:rsid w:val="00A51022"/>
    <w:rsid w:val="00A511FF"/>
    <w:rsid w:val="00A5133D"/>
    <w:rsid w:val="00A51822"/>
    <w:rsid w:val="00A518CC"/>
    <w:rsid w:val="00A519B4"/>
    <w:rsid w:val="00A51BF3"/>
    <w:rsid w:val="00A51C43"/>
    <w:rsid w:val="00A51EC5"/>
    <w:rsid w:val="00A51F55"/>
    <w:rsid w:val="00A521AC"/>
    <w:rsid w:val="00A522B0"/>
    <w:rsid w:val="00A522B3"/>
    <w:rsid w:val="00A522D2"/>
    <w:rsid w:val="00A524B2"/>
    <w:rsid w:val="00A52690"/>
    <w:rsid w:val="00A52702"/>
    <w:rsid w:val="00A527C4"/>
    <w:rsid w:val="00A5297E"/>
    <w:rsid w:val="00A52A45"/>
    <w:rsid w:val="00A52C1A"/>
    <w:rsid w:val="00A52D48"/>
    <w:rsid w:val="00A5302B"/>
    <w:rsid w:val="00A5307F"/>
    <w:rsid w:val="00A5343F"/>
    <w:rsid w:val="00A5381A"/>
    <w:rsid w:val="00A53877"/>
    <w:rsid w:val="00A53A14"/>
    <w:rsid w:val="00A54157"/>
    <w:rsid w:val="00A5425C"/>
    <w:rsid w:val="00A542A4"/>
    <w:rsid w:val="00A54808"/>
    <w:rsid w:val="00A54851"/>
    <w:rsid w:val="00A54C02"/>
    <w:rsid w:val="00A54CAF"/>
    <w:rsid w:val="00A54D6C"/>
    <w:rsid w:val="00A54E5B"/>
    <w:rsid w:val="00A54F91"/>
    <w:rsid w:val="00A550D1"/>
    <w:rsid w:val="00A552EA"/>
    <w:rsid w:val="00A55907"/>
    <w:rsid w:val="00A56011"/>
    <w:rsid w:val="00A56041"/>
    <w:rsid w:val="00A560DF"/>
    <w:rsid w:val="00A5615E"/>
    <w:rsid w:val="00A564D6"/>
    <w:rsid w:val="00A56591"/>
    <w:rsid w:val="00A56609"/>
    <w:rsid w:val="00A56722"/>
    <w:rsid w:val="00A56CB3"/>
    <w:rsid w:val="00A56DF2"/>
    <w:rsid w:val="00A56EAF"/>
    <w:rsid w:val="00A57012"/>
    <w:rsid w:val="00A570C0"/>
    <w:rsid w:val="00A57190"/>
    <w:rsid w:val="00A5748B"/>
    <w:rsid w:val="00A577E0"/>
    <w:rsid w:val="00A57A94"/>
    <w:rsid w:val="00A57CD2"/>
    <w:rsid w:val="00A60014"/>
    <w:rsid w:val="00A60179"/>
    <w:rsid w:val="00A60386"/>
    <w:rsid w:val="00A60941"/>
    <w:rsid w:val="00A60B63"/>
    <w:rsid w:val="00A60D41"/>
    <w:rsid w:val="00A60D45"/>
    <w:rsid w:val="00A61611"/>
    <w:rsid w:val="00A618A0"/>
    <w:rsid w:val="00A61F0B"/>
    <w:rsid w:val="00A61F76"/>
    <w:rsid w:val="00A62170"/>
    <w:rsid w:val="00A621AA"/>
    <w:rsid w:val="00A62260"/>
    <w:rsid w:val="00A623AF"/>
    <w:rsid w:val="00A62414"/>
    <w:rsid w:val="00A62435"/>
    <w:rsid w:val="00A63447"/>
    <w:rsid w:val="00A637A8"/>
    <w:rsid w:val="00A640F1"/>
    <w:rsid w:val="00A641BA"/>
    <w:rsid w:val="00A641CB"/>
    <w:rsid w:val="00A64553"/>
    <w:rsid w:val="00A645AE"/>
    <w:rsid w:val="00A64642"/>
    <w:rsid w:val="00A64799"/>
    <w:rsid w:val="00A64953"/>
    <w:rsid w:val="00A64AD3"/>
    <w:rsid w:val="00A64D06"/>
    <w:rsid w:val="00A64F01"/>
    <w:rsid w:val="00A64F7F"/>
    <w:rsid w:val="00A65354"/>
    <w:rsid w:val="00A65366"/>
    <w:rsid w:val="00A65438"/>
    <w:rsid w:val="00A658DC"/>
    <w:rsid w:val="00A65A7C"/>
    <w:rsid w:val="00A65AD1"/>
    <w:rsid w:val="00A65B45"/>
    <w:rsid w:val="00A65B68"/>
    <w:rsid w:val="00A65B71"/>
    <w:rsid w:val="00A65C06"/>
    <w:rsid w:val="00A65F51"/>
    <w:rsid w:val="00A66173"/>
    <w:rsid w:val="00A6622D"/>
    <w:rsid w:val="00A664D4"/>
    <w:rsid w:val="00A665F7"/>
    <w:rsid w:val="00A669FC"/>
    <w:rsid w:val="00A66BD5"/>
    <w:rsid w:val="00A670D8"/>
    <w:rsid w:val="00A671D4"/>
    <w:rsid w:val="00A672F5"/>
    <w:rsid w:val="00A67329"/>
    <w:rsid w:val="00A67A33"/>
    <w:rsid w:val="00A67BEE"/>
    <w:rsid w:val="00A67CF9"/>
    <w:rsid w:val="00A67E1A"/>
    <w:rsid w:val="00A67E29"/>
    <w:rsid w:val="00A67E31"/>
    <w:rsid w:val="00A67E47"/>
    <w:rsid w:val="00A67FAF"/>
    <w:rsid w:val="00A7015D"/>
    <w:rsid w:val="00A70187"/>
    <w:rsid w:val="00A70211"/>
    <w:rsid w:val="00A70292"/>
    <w:rsid w:val="00A703EC"/>
    <w:rsid w:val="00A704DA"/>
    <w:rsid w:val="00A70571"/>
    <w:rsid w:val="00A708C9"/>
    <w:rsid w:val="00A70DCB"/>
    <w:rsid w:val="00A70E07"/>
    <w:rsid w:val="00A71152"/>
    <w:rsid w:val="00A711CB"/>
    <w:rsid w:val="00A71250"/>
    <w:rsid w:val="00A71380"/>
    <w:rsid w:val="00A7139C"/>
    <w:rsid w:val="00A714A2"/>
    <w:rsid w:val="00A71504"/>
    <w:rsid w:val="00A716A9"/>
    <w:rsid w:val="00A7172D"/>
    <w:rsid w:val="00A717D5"/>
    <w:rsid w:val="00A718CF"/>
    <w:rsid w:val="00A71B8B"/>
    <w:rsid w:val="00A71D95"/>
    <w:rsid w:val="00A721E4"/>
    <w:rsid w:val="00A7224B"/>
    <w:rsid w:val="00A729C5"/>
    <w:rsid w:val="00A72A84"/>
    <w:rsid w:val="00A72B27"/>
    <w:rsid w:val="00A72D1D"/>
    <w:rsid w:val="00A72E9F"/>
    <w:rsid w:val="00A73099"/>
    <w:rsid w:val="00A73164"/>
    <w:rsid w:val="00A7324E"/>
    <w:rsid w:val="00A732C4"/>
    <w:rsid w:val="00A73376"/>
    <w:rsid w:val="00A736BF"/>
    <w:rsid w:val="00A73917"/>
    <w:rsid w:val="00A7395F"/>
    <w:rsid w:val="00A73BC7"/>
    <w:rsid w:val="00A7419B"/>
    <w:rsid w:val="00A741A7"/>
    <w:rsid w:val="00A741BE"/>
    <w:rsid w:val="00A74421"/>
    <w:rsid w:val="00A74C1D"/>
    <w:rsid w:val="00A74C23"/>
    <w:rsid w:val="00A74C3D"/>
    <w:rsid w:val="00A74C57"/>
    <w:rsid w:val="00A74D3B"/>
    <w:rsid w:val="00A75312"/>
    <w:rsid w:val="00A75390"/>
    <w:rsid w:val="00A75541"/>
    <w:rsid w:val="00A7575B"/>
    <w:rsid w:val="00A759AF"/>
    <w:rsid w:val="00A75DB3"/>
    <w:rsid w:val="00A761CB"/>
    <w:rsid w:val="00A7664F"/>
    <w:rsid w:val="00A76887"/>
    <w:rsid w:val="00A76ACF"/>
    <w:rsid w:val="00A76B55"/>
    <w:rsid w:val="00A76C37"/>
    <w:rsid w:val="00A76C61"/>
    <w:rsid w:val="00A76CA2"/>
    <w:rsid w:val="00A775CE"/>
    <w:rsid w:val="00A777D4"/>
    <w:rsid w:val="00A77A75"/>
    <w:rsid w:val="00A77A92"/>
    <w:rsid w:val="00A77D07"/>
    <w:rsid w:val="00A77D94"/>
    <w:rsid w:val="00A77DEA"/>
    <w:rsid w:val="00A80043"/>
    <w:rsid w:val="00A802DB"/>
    <w:rsid w:val="00A803F0"/>
    <w:rsid w:val="00A80660"/>
    <w:rsid w:val="00A80910"/>
    <w:rsid w:val="00A80A25"/>
    <w:rsid w:val="00A80A5B"/>
    <w:rsid w:val="00A80B57"/>
    <w:rsid w:val="00A80F71"/>
    <w:rsid w:val="00A81096"/>
    <w:rsid w:val="00A81198"/>
    <w:rsid w:val="00A8135A"/>
    <w:rsid w:val="00A81412"/>
    <w:rsid w:val="00A815E4"/>
    <w:rsid w:val="00A81672"/>
    <w:rsid w:val="00A816C0"/>
    <w:rsid w:val="00A81702"/>
    <w:rsid w:val="00A81899"/>
    <w:rsid w:val="00A819A2"/>
    <w:rsid w:val="00A81BC1"/>
    <w:rsid w:val="00A81EED"/>
    <w:rsid w:val="00A8211F"/>
    <w:rsid w:val="00A82230"/>
    <w:rsid w:val="00A8266C"/>
    <w:rsid w:val="00A82746"/>
    <w:rsid w:val="00A828DB"/>
    <w:rsid w:val="00A82FF8"/>
    <w:rsid w:val="00A832BB"/>
    <w:rsid w:val="00A8342F"/>
    <w:rsid w:val="00A83685"/>
    <w:rsid w:val="00A836F8"/>
    <w:rsid w:val="00A837C3"/>
    <w:rsid w:val="00A83874"/>
    <w:rsid w:val="00A83A61"/>
    <w:rsid w:val="00A83CCF"/>
    <w:rsid w:val="00A83DD6"/>
    <w:rsid w:val="00A84410"/>
    <w:rsid w:val="00A84480"/>
    <w:rsid w:val="00A844DC"/>
    <w:rsid w:val="00A8465C"/>
    <w:rsid w:val="00A8467E"/>
    <w:rsid w:val="00A84808"/>
    <w:rsid w:val="00A84AD5"/>
    <w:rsid w:val="00A84B96"/>
    <w:rsid w:val="00A84C19"/>
    <w:rsid w:val="00A84C30"/>
    <w:rsid w:val="00A84D24"/>
    <w:rsid w:val="00A84E41"/>
    <w:rsid w:val="00A84E61"/>
    <w:rsid w:val="00A84FB1"/>
    <w:rsid w:val="00A850D1"/>
    <w:rsid w:val="00A85100"/>
    <w:rsid w:val="00A8512D"/>
    <w:rsid w:val="00A851CE"/>
    <w:rsid w:val="00A85239"/>
    <w:rsid w:val="00A85294"/>
    <w:rsid w:val="00A85779"/>
    <w:rsid w:val="00A85A65"/>
    <w:rsid w:val="00A85D12"/>
    <w:rsid w:val="00A860BC"/>
    <w:rsid w:val="00A86460"/>
    <w:rsid w:val="00A8648A"/>
    <w:rsid w:val="00A8678E"/>
    <w:rsid w:val="00A867BF"/>
    <w:rsid w:val="00A867E9"/>
    <w:rsid w:val="00A8697D"/>
    <w:rsid w:val="00A86AA5"/>
    <w:rsid w:val="00A86D98"/>
    <w:rsid w:val="00A86DC7"/>
    <w:rsid w:val="00A87041"/>
    <w:rsid w:val="00A87172"/>
    <w:rsid w:val="00A871FF"/>
    <w:rsid w:val="00A872C0"/>
    <w:rsid w:val="00A874E3"/>
    <w:rsid w:val="00A876AE"/>
    <w:rsid w:val="00A87BF0"/>
    <w:rsid w:val="00A87C85"/>
    <w:rsid w:val="00A87C93"/>
    <w:rsid w:val="00A87CAE"/>
    <w:rsid w:val="00A90AB3"/>
    <w:rsid w:val="00A90B92"/>
    <w:rsid w:val="00A90CDF"/>
    <w:rsid w:val="00A90E55"/>
    <w:rsid w:val="00A90EE9"/>
    <w:rsid w:val="00A9102D"/>
    <w:rsid w:val="00A91090"/>
    <w:rsid w:val="00A913C3"/>
    <w:rsid w:val="00A91762"/>
    <w:rsid w:val="00A91969"/>
    <w:rsid w:val="00A91994"/>
    <w:rsid w:val="00A919AB"/>
    <w:rsid w:val="00A91A7F"/>
    <w:rsid w:val="00A91C49"/>
    <w:rsid w:val="00A91C94"/>
    <w:rsid w:val="00A91FA5"/>
    <w:rsid w:val="00A91FFD"/>
    <w:rsid w:val="00A92113"/>
    <w:rsid w:val="00A923F3"/>
    <w:rsid w:val="00A925DB"/>
    <w:rsid w:val="00A927E9"/>
    <w:rsid w:val="00A92ADE"/>
    <w:rsid w:val="00A92E8C"/>
    <w:rsid w:val="00A92F43"/>
    <w:rsid w:val="00A93128"/>
    <w:rsid w:val="00A9316B"/>
    <w:rsid w:val="00A932B2"/>
    <w:rsid w:val="00A933EB"/>
    <w:rsid w:val="00A93481"/>
    <w:rsid w:val="00A935E1"/>
    <w:rsid w:val="00A93B94"/>
    <w:rsid w:val="00A93C94"/>
    <w:rsid w:val="00A93EB9"/>
    <w:rsid w:val="00A93F1E"/>
    <w:rsid w:val="00A94035"/>
    <w:rsid w:val="00A94181"/>
    <w:rsid w:val="00A9418A"/>
    <w:rsid w:val="00A941A9"/>
    <w:rsid w:val="00A9470A"/>
    <w:rsid w:val="00A94765"/>
    <w:rsid w:val="00A9489C"/>
    <w:rsid w:val="00A94917"/>
    <w:rsid w:val="00A94B06"/>
    <w:rsid w:val="00A94D3E"/>
    <w:rsid w:val="00A9505D"/>
    <w:rsid w:val="00A950E0"/>
    <w:rsid w:val="00A951FD"/>
    <w:rsid w:val="00A956CE"/>
    <w:rsid w:val="00A956DB"/>
    <w:rsid w:val="00A958DD"/>
    <w:rsid w:val="00A95A18"/>
    <w:rsid w:val="00A95A94"/>
    <w:rsid w:val="00A95B2F"/>
    <w:rsid w:val="00A95FBD"/>
    <w:rsid w:val="00A963C0"/>
    <w:rsid w:val="00A9667B"/>
    <w:rsid w:val="00A96A66"/>
    <w:rsid w:val="00A96EE5"/>
    <w:rsid w:val="00A96F51"/>
    <w:rsid w:val="00A96FD5"/>
    <w:rsid w:val="00A9706E"/>
    <w:rsid w:val="00A970CE"/>
    <w:rsid w:val="00A972D3"/>
    <w:rsid w:val="00A973AA"/>
    <w:rsid w:val="00A97437"/>
    <w:rsid w:val="00A9768C"/>
    <w:rsid w:val="00A977B5"/>
    <w:rsid w:val="00A97848"/>
    <w:rsid w:val="00A97987"/>
    <w:rsid w:val="00A97E26"/>
    <w:rsid w:val="00A97ECF"/>
    <w:rsid w:val="00AA0051"/>
    <w:rsid w:val="00AA0138"/>
    <w:rsid w:val="00AA015B"/>
    <w:rsid w:val="00AA028E"/>
    <w:rsid w:val="00AA0350"/>
    <w:rsid w:val="00AA03CE"/>
    <w:rsid w:val="00AA04BA"/>
    <w:rsid w:val="00AA061B"/>
    <w:rsid w:val="00AA0690"/>
    <w:rsid w:val="00AA0A1F"/>
    <w:rsid w:val="00AA0AC1"/>
    <w:rsid w:val="00AA0BA3"/>
    <w:rsid w:val="00AA0BE2"/>
    <w:rsid w:val="00AA101E"/>
    <w:rsid w:val="00AA147C"/>
    <w:rsid w:val="00AA1989"/>
    <w:rsid w:val="00AA1CA3"/>
    <w:rsid w:val="00AA1CEC"/>
    <w:rsid w:val="00AA22DD"/>
    <w:rsid w:val="00AA2791"/>
    <w:rsid w:val="00AA284A"/>
    <w:rsid w:val="00AA2ACB"/>
    <w:rsid w:val="00AA2AFC"/>
    <w:rsid w:val="00AA2B00"/>
    <w:rsid w:val="00AA2B66"/>
    <w:rsid w:val="00AA2CFC"/>
    <w:rsid w:val="00AA2F83"/>
    <w:rsid w:val="00AA33DF"/>
    <w:rsid w:val="00AA3CFD"/>
    <w:rsid w:val="00AA4089"/>
    <w:rsid w:val="00AA4554"/>
    <w:rsid w:val="00AA45F0"/>
    <w:rsid w:val="00AA479F"/>
    <w:rsid w:val="00AA493E"/>
    <w:rsid w:val="00AA4BD2"/>
    <w:rsid w:val="00AA536E"/>
    <w:rsid w:val="00AA5454"/>
    <w:rsid w:val="00AA5684"/>
    <w:rsid w:val="00AA56D0"/>
    <w:rsid w:val="00AA5773"/>
    <w:rsid w:val="00AA57B1"/>
    <w:rsid w:val="00AA5C8D"/>
    <w:rsid w:val="00AA5CED"/>
    <w:rsid w:val="00AA5E15"/>
    <w:rsid w:val="00AA5FF2"/>
    <w:rsid w:val="00AA6096"/>
    <w:rsid w:val="00AA60D9"/>
    <w:rsid w:val="00AA6332"/>
    <w:rsid w:val="00AA64BA"/>
    <w:rsid w:val="00AA64BC"/>
    <w:rsid w:val="00AA6760"/>
    <w:rsid w:val="00AA69ED"/>
    <w:rsid w:val="00AA6B35"/>
    <w:rsid w:val="00AA6BD5"/>
    <w:rsid w:val="00AA6D6C"/>
    <w:rsid w:val="00AA6F62"/>
    <w:rsid w:val="00AA758F"/>
    <w:rsid w:val="00AA78B0"/>
    <w:rsid w:val="00AA797C"/>
    <w:rsid w:val="00AA7998"/>
    <w:rsid w:val="00AA7B5A"/>
    <w:rsid w:val="00AA7B73"/>
    <w:rsid w:val="00AA7C80"/>
    <w:rsid w:val="00AA7CAE"/>
    <w:rsid w:val="00AA7D25"/>
    <w:rsid w:val="00AA7D62"/>
    <w:rsid w:val="00AA7F73"/>
    <w:rsid w:val="00AB0025"/>
    <w:rsid w:val="00AB00DD"/>
    <w:rsid w:val="00AB022F"/>
    <w:rsid w:val="00AB02A1"/>
    <w:rsid w:val="00AB03E3"/>
    <w:rsid w:val="00AB061F"/>
    <w:rsid w:val="00AB06FC"/>
    <w:rsid w:val="00AB0DD8"/>
    <w:rsid w:val="00AB0DE0"/>
    <w:rsid w:val="00AB0FBD"/>
    <w:rsid w:val="00AB0FE4"/>
    <w:rsid w:val="00AB103E"/>
    <w:rsid w:val="00AB123F"/>
    <w:rsid w:val="00AB124A"/>
    <w:rsid w:val="00AB13B1"/>
    <w:rsid w:val="00AB16CC"/>
    <w:rsid w:val="00AB16DE"/>
    <w:rsid w:val="00AB1768"/>
    <w:rsid w:val="00AB17CE"/>
    <w:rsid w:val="00AB1854"/>
    <w:rsid w:val="00AB18EA"/>
    <w:rsid w:val="00AB1BED"/>
    <w:rsid w:val="00AB1C1E"/>
    <w:rsid w:val="00AB1E67"/>
    <w:rsid w:val="00AB1E6D"/>
    <w:rsid w:val="00AB207A"/>
    <w:rsid w:val="00AB2288"/>
    <w:rsid w:val="00AB23D9"/>
    <w:rsid w:val="00AB268E"/>
    <w:rsid w:val="00AB2CD9"/>
    <w:rsid w:val="00AB304C"/>
    <w:rsid w:val="00AB31AA"/>
    <w:rsid w:val="00AB32A0"/>
    <w:rsid w:val="00AB364D"/>
    <w:rsid w:val="00AB36F5"/>
    <w:rsid w:val="00AB37A5"/>
    <w:rsid w:val="00AB3B75"/>
    <w:rsid w:val="00AB3FA8"/>
    <w:rsid w:val="00AB412A"/>
    <w:rsid w:val="00AB4466"/>
    <w:rsid w:val="00AB44CF"/>
    <w:rsid w:val="00AB44D8"/>
    <w:rsid w:val="00AB4B33"/>
    <w:rsid w:val="00AB4BC1"/>
    <w:rsid w:val="00AB4E14"/>
    <w:rsid w:val="00AB4E24"/>
    <w:rsid w:val="00AB4E82"/>
    <w:rsid w:val="00AB4FC2"/>
    <w:rsid w:val="00AB51DE"/>
    <w:rsid w:val="00AB5282"/>
    <w:rsid w:val="00AB5627"/>
    <w:rsid w:val="00AB5716"/>
    <w:rsid w:val="00AB575E"/>
    <w:rsid w:val="00AB5A45"/>
    <w:rsid w:val="00AB5A7C"/>
    <w:rsid w:val="00AB5B19"/>
    <w:rsid w:val="00AB5C32"/>
    <w:rsid w:val="00AB5E4A"/>
    <w:rsid w:val="00AB5F58"/>
    <w:rsid w:val="00AB63D6"/>
    <w:rsid w:val="00AB64EC"/>
    <w:rsid w:val="00AB6575"/>
    <w:rsid w:val="00AB66AD"/>
    <w:rsid w:val="00AB68C8"/>
    <w:rsid w:val="00AB6B6E"/>
    <w:rsid w:val="00AB6B99"/>
    <w:rsid w:val="00AB6BC7"/>
    <w:rsid w:val="00AB6DF8"/>
    <w:rsid w:val="00AB76C9"/>
    <w:rsid w:val="00AB7AB0"/>
    <w:rsid w:val="00AB7B25"/>
    <w:rsid w:val="00AB7BE0"/>
    <w:rsid w:val="00AB7CE4"/>
    <w:rsid w:val="00AC02FA"/>
    <w:rsid w:val="00AC05C9"/>
    <w:rsid w:val="00AC0952"/>
    <w:rsid w:val="00AC0958"/>
    <w:rsid w:val="00AC0A43"/>
    <w:rsid w:val="00AC0A69"/>
    <w:rsid w:val="00AC0AE0"/>
    <w:rsid w:val="00AC0EF3"/>
    <w:rsid w:val="00AC11B8"/>
    <w:rsid w:val="00AC11BD"/>
    <w:rsid w:val="00AC122C"/>
    <w:rsid w:val="00AC12A7"/>
    <w:rsid w:val="00AC1A01"/>
    <w:rsid w:val="00AC1C28"/>
    <w:rsid w:val="00AC1F98"/>
    <w:rsid w:val="00AC1FED"/>
    <w:rsid w:val="00AC2199"/>
    <w:rsid w:val="00AC21DF"/>
    <w:rsid w:val="00AC2583"/>
    <w:rsid w:val="00AC2752"/>
    <w:rsid w:val="00AC277B"/>
    <w:rsid w:val="00AC2AF0"/>
    <w:rsid w:val="00AC2CBE"/>
    <w:rsid w:val="00AC2F36"/>
    <w:rsid w:val="00AC2F5D"/>
    <w:rsid w:val="00AC31EF"/>
    <w:rsid w:val="00AC32E5"/>
    <w:rsid w:val="00AC332C"/>
    <w:rsid w:val="00AC337F"/>
    <w:rsid w:val="00AC33D1"/>
    <w:rsid w:val="00AC367B"/>
    <w:rsid w:val="00AC37B9"/>
    <w:rsid w:val="00AC3A63"/>
    <w:rsid w:val="00AC3F1A"/>
    <w:rsid w:val="00AC3F82"/>
    <w:rsid w:val="00AC3F91"/>
    <w:rsid w:val="00AC3FF9"/>
    <w:rsid w:val="00AC40ED"/>
    <w:rsid w:val="00AC43A5"/>
    <w:rsid w:val="00AC444B"/>
    <w:rsid w:val="00AC447E"/>
    <w:rsid w:val="00AC4762"/>
    <w:rsid w:val="00AC4A8A"/>
    <w:rsid w:val="00AC4B74"/>
    <w:rsid w:val="00AC4B84"/>
    <w:rsid w:val="00AC4C84"/>
    <w:rsid w:val="00AC4CA4"/>
    <w:rsid w:val="00AC4CE3"/>
    <w:rsid w:val="00AC4DB7"/>
    <w:rsid w:val="00AC4EBA"/>
    <w:rsid w:val="00AC5390"/>
    <w:rsid w:val="00AC55E3"/>
    <w:rsid w:val="00AC573C"/>
    <w:rsid w:val="00AC57E5"/>
    <w:rsid w:val="00AC5ACF"/>
    <w:rsid w:val="00AC5B0B"/>
    <w:rsid w:val="00AC5BC5"/>
    <w:rsid w:val="00AC5BF7"/>
    <w:rsid w:val="00AC5C46"/>
    <w:rsid w:val="00AC5F8F"/>
    <w:rsid w:val="00AC6071"/>
    <w:rsid w:val="00AC6109"/>
    <w:rsid w:val="00AC61C2"/>
    <w:rsid w:val="00AC6236"/>
    <w:rsid w:val="00AC6265"/>
    <w:rsid w:val="00AC63BB"/>
    <w:rsid w:val="00AC63D6"/>
    <w:rsid w:val="00AC64BD"/>
    <w:rsid w:val="00AC663C"/>
    <w:rsid w:val="00AC6890"/>
    <w:rsid w:val="00AC69C7"/>
    <w:rsid w:val="00AC69CF"/>
    <w:rsid w:val="00AC6A38"/>
    <w:rsid w:val="00AC6CD0"/>
    <w:rsid w:val="00AC6DFE"/>
    <w:rsid w:val="00AC7091"/>
    <w:rsid w:val="00AC70A2"/>
    <w:rsid w:val="00AC711D"/>
    <w:rsid w:val="00AC768F"/>
    <w:rsid w:val="00AC791C"/>
    <w:rsid w:val="00AC796B"/>
    <w:rsid w:val="00AD031B"/>
    <w:rsid w:val="00AD0328"/>
    <w:rsid w:val="00AD0473"/>
    <w:rsid w:val="00AD0A7C"/>
    <w:rsid w:val="00AD0AB4"/>
    <w:rsid w:val="00AD0B50"/>
    <w:rsid w:val="00AD0D19"/>
    <w:rsid w:val="00AD1067"/>
    <w:rsid w:val="00AD1249"/>
    <w:rsid w:val="00AD13D1"/>
    <w:rsid w:val="00AD142B"/>
    <w:rsid w:val="00AD15B3"/>
    <w:rsid w:val="00AD1710"/>
    <w:rsid w:val="00AD1754"/>
    <w:rsid w:val="00AD18B2"/>
    <w:rsid w:val="00AD18E3"/>
    <w:rsid w:val="00AD1B8B"/>
    <w:rsid w:val="00AD1F2A"/>
    <w:rsid w:val="00AD217A"/>
    <w:rsid w:val="00AD2263"/>
    <w:rsid w:val="00AD26C2"/>
    <w:rsid w:val="00AD27E3"/>
    <w:rsid w:val="00AD28A3"/>
    <w:rsid w:val="00AD28AB"/>
    <w:rsid w:val="00AD2AD2"/>
    <w:rsid w:val="00AD2B10"/>
    <w:rsid w:val="00AD2CEF"/>
    <w:rsid w:val="00AD2D18"/>
    <w:rsid w:val="00AD2E31"/>
    <w:rsid w:val="00AD2F17"/>
    <w:rsid w:val="00AD2F3C"/>
    <w:rsid w:val="00AD3454"/>
    <w:rsid w:val="00AD35D3"/>
    <w:rsid w:val="00AD376D"/>
    <w:rsid w:val="00AD37DA"/>
    <w:rsid w:val="00AD39A4"/>
    <w:rsid w:val="00AD3D2D"/>
    <w:rsid w:val="00AD3D94"/>
    <w:rsid w:val="00AD41CA"/>
    <w:rsid w:val="00AD4225"/>
    <w:rsid w:val="00AD4256"/>
    <w:rsid w:val="00AD42A9"/>
    <w:rsid w:val="00AD4476"/>
    <w:rsid w:val="00AD44D8"/>
    <w:rsid w:val="00AD44F2"/>
    <w:rsid w:val="00AD45A8"/>
    <w:rsid w:val="00AD4621"/>
    <w:rsid w:val="00AD469C"/>
    <w:rsid w:val="00AD4AA5"/>
    <w:rsid w:val="00AD4B3C"/>
    <w:rsid w:val="00AD4C29"/>
    <w:rsid w:val="00AD4C7A"/>
    <w:rsid w:val="00AD4D6D"/>
    <w:rsid w:val="00AD5371"/>
    <w:rsid w:val="00AD5524"/>
    <w:rsid w:val="00AD5A54"/>
    <w:rsid w:val="00AD5D67"/>
    <w:rsid w:val="00AD5D9A"/>
    <w:rsid w:val="00AD5DA9"/>
    <w:rsid w:val="00AD5DE8"/>
    <w:rsid w:val="00AD5E33"/>
    <w:rsid w:val="00AD5E79"/>
    <w:rsid w:val="00AD5EF1"/>
    <w:rsid w:val="00AD5FC1"/>
    <w:rsid w:val="00AD60D5"/>
    <w:rsid w:val="00AD64D8"/>
    <w:rsid w:val="00AD690F"/>
    <w:rsid w:val="00AD6C89"/>
    <w:rsid w:val="00AD6C92"/>
    <w:rsid w:val="00AD6E1C"/>
    <w:rsid w:val="00AD7046"/>
    <w:rsid w:val="00AD71AD"/>
    <w:rsid w:val="00AD7364"/>
    <w:rsid w:val="00AD73B5"/>
    <w:rsid w:val="00AD74D6"/>
    <w:rsid w:val="00AD7572"/>
    <w:rsid w:val="00AD7712"/>
    <w:rsid w:val="00AD7BCE"/>
    <w:rsid w:val="00AD7C04"/>
    <w:rsid w:val="00AD7ED5"/>
    <w:rsid w:val="00AD7F90"/>
    <w:rsid w:val="00AE019D"/>
    <w:rsid w:val="00AE01F6"/>
    <w:rsid w:val="00AE031C"/>
    <w:rsid w:val="00AE0471"/>
    <w:rsid w:val="00AE05A9"/>
    <w:rsid w:val="00AE05F2"/>
    <w:rsid w:val="00AE06A5"/>
    <w:rsid w:val="00AE0761"/>
    <w:rsid w:val="00AE0882"/>
    <w:rsid w:val="00AE0E45"/>
    <w:rsid w:val="00AE0E8A"/>
    <w:rsid w:val="00AE0F52"/>
    <w:rsid w:val="00AE0FD2"/>
    <w:rsid w:val="00AE101E"/>
    <w:rsid w:val="00AE10CD"/>
    <w:rsid w:val="00AE11D9"/>
    <w:rsid w:val="00AE1266"/>
    <w:rsid w:val="00AE1367"/>
    <w:rsid w:val="00AE158A"/>
    <w:rsid w:val="00AE1984"/>
    <w:rsid w:val="00AE1D17"/>
    <w:rsid w:val="00AE1F22"/>
    <w:rsid w:val="00AE2003"/>
    <w:rsid w:val="00AE2048"/>
    <w:rsid w:val="00AE2197"/>
    <w:rsid w:val="00AE219D"/>
    <w:rsid w:val="00AE21BE"/>
    <w:rsid w:val="00AE2478"/>
    <w:rsid w:val="00AE2499"/>
    <w:rsid w:val="00AE24CB"/>
    <w:rsid w:val="00AE25E5"/>
    <w:rsid w:val="00AE26F7"/>
    <w:rsid w:val="00AE283D"/>
    <w:rsid w:val="00AE2CC3"/>
    <w:rsid w:val="00AE2D85"/>
    <w:rsid w:val="00AE2E09"/>
    <w:rsid w:val="00AE2E29"/>
    <w:rsid w:val="00AE3124"/>
    <w:rsid w:val="00AE321A"/>
    <w:rsid w:val="00AE3282"/>
    <w:rsid w:val="00AE33C5"/>
    <w:rsid w:val="00AE3A61"/>
    <w:rsid w:val="00AE3D45"/>
    <w:rsid w:val="00AE3E28"/>
    <w:rsid w:val="00AE40BD"/>
    <w:rsid w:val="00AE45EB"/>
    <w:rsid w:val="00AE47BB"/>
    <w:rsid w:val="00AE4827"/>
    <w:rsid w:val="00AE5276"/>
    <w:rsid w:val="00AE565E"/>
    <w:rsid w:val="00AE5977"/>
    <w:rsid w:val="00AE59F4"/>
    <w:rsid w:val="00AE5B59"/>
    <w:rsid w:val="00AE5D5A"/>
    <w:rsid w:val="00AE5DBB"/>
    <w:rsid w:val="00AE5E80"/>
    <w:rsid w:val="00AE6022"/>
    <w:rsid w:val="00AE6053"/>
    <w:rsid w:val="00AE613D"/>
    <w:rsid w:val="00AE6254"/>
    <w:rsid w:val="00AE6699"/>
    <w:rsid w:val="00AE67B1"/>
    <w:rsid w:val="00AE6CFF"/>
    <w:rsid w:val="00AE6FF6"/>
    <w:rsid w:val="00AE732E"/>
    <w:rsid w:val="00AE741D"/>
    <w:rsid w:val="00AE7C42"/>
    <w:rsid w:val="00AE7C74"/>
    <w:rsid w:val="00AE7CB8"/>
    <w:rsid w:val="00AE7D9A"/>
    <w:rsid w:val="00AE7E3F"/>
    <w:rsid w:val="00AECABF"/>
    <w:rsid w:val="00AF005C"/>
    <w:rsid w:val="00AF013D"/>
    <w:rsid w:val="00AF05DD"/>
    <w:rsid w:val="00AF0668"/>
    <w:rsid w:val="00AF0772"/>
    <w:rsid w:val="00AF0A1B"/>
    <w:rsid w:val="00AF0A9B"/>
    <w:rsid w:val="00AF0A9D"/>
    <w:rsid w:val="00AF0AA2"/>
    <w:rsid w:val="00AF0B9D"/>
    <w:rsid w:val="00AF0DB4"/>
    <w:rsid w:val="00AF0E5F"/>
    <w:rsid w:val="00AF11E1"/>
    <w:rsid w:val="00AF12C0"/>
    <w:rsid w:val="00AF1449"/>
    <w:rsid w:val="00AF1613"/>
    <w:rsid w:val="00AF17E5"/>
    <w:rsid w:val="00AF1D1F"/>
    <w:rsid w:val="00AF1FD2"/>
    <w:rsid w:val="00AF2258"/>
    <w:rsid w:val="00AF254F"/>
    <w:rsid w:val="00AF26C4"/>
    <w:rsid w:val="00AF277B"/>
    <w:rsid w:val="00AF2CC1"/>
    <w:rsid w:val="00AF3064"/>
    <w:rsid w:val="00AF30EC"/>
    <w:rsid w:val="00AF3148"/>
    <w:rsid w:val="00AF3294"/>
    <w:rsid w:val="00AF3298"/>
    <w:rsid w:val="00AF3369"/>
    <w:rsid w:val="00AF344F"/>
    <w:rsid w:val="00AF35C6"/>
    <w:rsid w:val="00AF36E5"/>
    <w:rsid w:val="00AF3B50"/>
    <w:rsid w:val="00AF402B"/>
    <w:rsid w:val="00AF41B0"/>
    <w:rsid w:val="00AF42D2"/>
    <w:rsid w:val="00AF45A1"/>
    <w:rsid w:val="00AF4692"/>
    <w:rsid w:val="00AF488F"/>
    <w:rsid w:val="00AF48E2"/>
    <w:rsid w:val="00AF49FE"/>
    <w:rsid w:val="00AF4A4F"/>
    <w:rsid w:val="00AF4AD0"/>
    <w:rsid w:val="00AF4CF9"/>
    <w:rsid w:val="00AF4FD5"/>
    <w:rsid w:val="00AF50AC"/>
    <w:rsid w:val="00AF513B"/>
    <w:rsid w:val="00AF5386"/>
    <w:rsid w:val="00AF5475"/>
    <w:rsid w:val="00AF5478"/>
    <w:rsid w:val="00AF54ED"/>
    <w:rsid w:val="00AF578A"/>
    <w:rsid w:val="00AF5BB9"/>
    <w:rsid w:val="00AF5C12"/>
    <w:rsid w:val="00AF5CDD"/>
    <w:rsid w:val="00AF60A0"/>
    <w:rsid w:val="00AF60C6"/>
    <w:rsid w:val="00AF64A7"/>
    <w:rsid w:val="00AF67D6"/>
    <w:rsid w:val="00AF6C2E"/>
    <w:rsid w:val="00AF6D78"/>
    <w:rsid w:val="00AF6DCE"/>
    <w:rsid w:val="00AF6E6E"/>
    <w:rsid w:val="00AF6F07"/>
    <w:rsid w:val="00AF7EBD"/>
    <w:rsid w:val="00B0002B"/>
    <w:rsid w:val="00B00056"/>
    <w:rsid w:val="00B00563"/>
    <w:rsid w:val="00B0065A"/>
    <w:rsid w:val="00B00B60"/>
    <w:rsid w:val="00B01044"/>
    <w:rsid w:val="00B01084"/>
    <w:rsid w:val="00B01249"/>
    <w:rsid w:val="00B015C1"/>
    <w:rsid w:val="00B0172C"/>
    <w:rsid w:val="00B0174D"/>
    <w:rsid w:val="00B0197F"/>
    <w:rsid w:val="00B01B30"/>
    <w:rsid w:val="00B01C24"/>
    <w:rsid w:val="00B01D3D"/>
    <w:rsid w:val="00B01F85"/>
    <w:rsid w:val="00B02041"/>
    <w:rsid w:val="00B025E9"/>
    <w:rsid w:val="00B025F5"/>
    <w:rsid w:val="00B02631"/>
    <w:rsid w:val="00B0319E"/>
    <w:rsid w:val="00B031DB"/>
    <w:rsid w:val="00B03301"/>
    <w:rsid w:val="00B03400"/>
    <w:rsid w:val="00B03449"/>
    <w:rsid w:val="00B0370E"/>
    <w:rsid w:val="00B03B84"/>
    <w:rsid w:val="00B03E04"/>
    <w:rsid w:val="00B03E4B"/>
    <w:rsid w:val="00B03E63"/>
    <w:rsid w:val="00B04211"/>
    <w:rsid w:val="00B04378"/>
    <w:rsid w:val="00B043C3"/>
    <w:rsid w:val="00B0457F"/>
    <w:rsid w:val="00B045A7"/>
    <w:rsid w:val="00B045B9"/>
    <w:rsid w:val="00B046B9"/>
    <w:rsid w:val="00B046CD"/>
    <w:rsid w:val="00B04849"/>
    <w:rsid w:val="00B04940"/>
    <w:rsid w:val="00B04A9D"/>
    <w:rsid w:val="00B04B05"/>
    <w:rsid w:val="00B04C20"/>
    <w:rsid w:val="00B04C84"/>
    <w:rsid w:val="00B04E46"/>
    <w:rsid w:val="00B05089"/>
    <w:rsid w:val="00B0520F"/>
    <w:rsid w:val="00B0541A"/>
    <w:rsid w:val="00B05611"/>
    <w:rsid w:val="00B05A33"/>
    <w:rsid w:val="00B05EEA"/>
    <w:rsid w:val="00B05FA4"/>
    <w:rsid w:val="00B060D3"/>
    <w:rsid w:val="00B06AD2"/>
    <w:rsid w:val="00B06C2C"/>
    <w:rsid w:val="00B06C98"/>
    <w:rsid w:val="00B06F28"/>
    <w:rsid w:val="00B07091"/>
    <w:rsid w:val="00B07231"/>
    <w:rsid w:val="00B0741C"/>
    <w:rsid w:val="00B07761"/>
    <w:rsid w:val="00B0776C"/>
    <w:rsid w:val="00B077A5"/>
    <w:rsid w:val="00B078ED"/>
    <w:rsid w:val="00B07990"/>
    <w:rsid w:val="00B07B25"/>
    <w:rsid w:val="00B07D6E"/>
    <w:rsid w:val="00B10286"/>
    <w:rsid w:val="00B105BB"/>
    <w:rsid w:val="00B10718"/>
    <w:rsid w:val="00B109CF"/>
    <w:rsid w:val="00B10FB1"/>
    <w:rsid w:val="00B11117"/>
    <w:rsid w:val="00B11155"/>
    <w:rsid w:val="00B11337"/>
    <w:rsid w:val="00B11FA5"/>
    <w:rsid w:val="00B124B3"/>
    <w:rsid w:val="00B124F4"/>
    <w:rsid w:val="00B12794"/>
    <w:rsid w:val="00B12AAD"/>
    <w:rsid w:val="00B12AD2"/>
    <w:rsid w:val="00B12B12"/>
    <w:rsid w:val="00B12C05"/>
    <w:rsid w:val="00B12DAC"/>
    <w:rsid w:val="00B12FA0"/>
    <w:rsid w:val="00B1300E"/>
    <w:rsid w:val="00B13231"/>
    <w:rsid w:val="00B132D4"/>
    <w:rsid w:val="00B132F8"/>
    <w:rsid w:val="00B13A3B"/>
    <w:rsid w:val="00B13F32"/>
    <w:rsid w:val="00B1401D"/>
    <w:rsid w:val="00B1480C"/>
    <w:rsid w:val="00B14946"/>
    <w:rsid w:val="00B14BC1"/>
    <w:rsid w:val="00B14D13"/>
    <w:rsid w:val="00B14DD3"/>
    <w:rsid w:val="00B14DF2"/>
    <w:rsid w:val="00B153EC"/>
    <w:rsid w:val="00B15687"/>
    <w:rsid w:val="00B15782"/>
    <w:rsid w:val="00B15F7A"/>
    <w:rsid w:val="00B15FBB"/>
    <w:rsid w:val="00B16092"/>
    <w:rsid w:val="00B160DE"/>
    <w:rsid w:val="00B1633E"/>
    <w:rsid w:val="00B1639F"/>
    <w:rsid w:val="00B164A1"/>
    <w:rsid w:val="00B166F7"/>
    <w:rsid w:val="00B168C1"/>
    <w:rsid w:val="00B168C3"/>
    <w:rsid w:val="00B16A1D"/>
    <w:rsid w:val="00B16AA9"/>
    <w:rsid w:val="00B16AB6"/>
    <w:rsid w:val="00B16AC2"/>
    <w:rsid w:val="00B16C59"/>
    <w:rsid w:val="00B16C63"/>
    <w:rsid w:val="00B16FD2"/>
    <w:rsid w:val="00B17112"/>
    <w:rsid w:val="00B171E2"/>
    <w:rsid w:val="00B17560"/>
    <w:rsid w:val="00B17678"/>
    <w:rsid w:val="00B17BD7"/>
    <w:rsid w:val="00B17E04"/>
    <w:rsid w:val="00B17E88"/>
    <w:rsid w:val="00B1D41D"/>
    <w:rsid w:val="00B204E6"/>
    <w:rsid w:val="00B20B21"/>
    <w:rsid w:val="00B20C53"/>
    <w:rsid w:val="00B20CFB"/>
    <w:rsid w:val="00B20DAD"/>
    <w:rsid w:val="00B210ED"/>
    <w:rsid w:val="00B211BE"/>
    <w:rsid w:val="00B21293"/>
    <w:rsid w:val="00B212E3"/>
    <w:rsid w:val="00B21326"/>
    <w:rsid w:val="00B213D2"/>
    <w:rsid w:val="00B214F6"/>
    <w:rsid w:val="00B218A3"/>
    <w:rsid w:val="00B21F09"/>
    <w:rsid w:val="00B21F99"/>
    <w:rsid w:val="00B22307"/>
    <w:rsid w:val="00B224F6"/>
    <w:rsid w:val="00B22574"/>
    <w:rsid w:val="00B225BE"/>
    <w:rsid w:val="00B225F5"/>
    <w:rsid w:val="00B226B2"/>
    <w:rsid w:val="00B22794"/>
    <w:rsid w:val="00B2296E"/>
    <w:rsid w:val="00B22BB2"/>
    <w:rsid w:val="00B22CAB"/>
    <w:rsid w:val="00B22F25"/>
    <w:rsid w:val="00B2340E"/>
    <w:rsid w:val="00B236CD"/>
    <w:rsid w:val="00B23737"/>
    <w:rsid w:val="00B237BA"/>
    <w:rsid w:val="00B23D6A"/>
    <w:rsid w:val="00B240FC"/>
    <w:rsid w:val="00B242E6"/>
    <w:rsid w:val="00B24323"/>
    <w:rsid w:val="00B2459F"/>
    <w:rsid w:val="00B2464D"/>
    <w:rsid w:val="00B2486E"/>
    <w:rsid w:val="00B24920"/>
    <w:rsid w:val="00B249BE"/>
    <w:rsid w:val="00B24A2C"/>
    <w:rsid w:val="00B24BFE"/>
    <w:rsid w:val="00B24CAD"/>
    <w:rsid w:val="00B250D9"/>
    <w:rsid w:val="00B25317"/>
    <w:rsid w:val="00B254F6"/>
    <w:rsid w:val="00B25690"/>
    <w:rsid w:val="00B2578A"/>
    <w:rsid w:val="00B2588A"/>
    <w:rsid w:val="00B25C33"/>
    <w:rsid w:val="00B25FF2"/>
    <w:rsid w:val="00B261B3"/>
    <w:rsid w:val="00B26287"/>
    <w:rsid w:val="00B26298"/>
    <w:rsid w:val="00B262E3"/>
    <w:rsid w:val="00B2630C"/>
    <w:rsid w:val="00B2636E"/>
    <w:rsid w:val="00B263BF"/>
    <w:rsid w:val="00B26595"/>
    <w:rsid w:val="00B265CD"/>
    <w:rsid w:val="00B266CE"/>
    <w:rsid w:val="00B26863"/>
    <w:rsid w:val="00B26BA3"/>
    <w:rsid w:val="00B26EC6"/>
    <w:rsid w:val="00B2718E"/>
    <w:rsid w:val="00B272F3"/>
    <w:rsid w:val="00B27332"/>
    <w:rsid w:val="00B2733B"/>
    <w:rsid w:val="00B275AE"/>
    <w:rsid w:val="00B27752"/>
    <w:rsid w:val="00B27889"/>
    <w:rsid w:val="00B27BD9"/>
    <w:rsid w:val="00B27C3B"/>
    <w:rsid w:val="00B27D0F"/>
    <w:rsid w:val="00B27DB6"/>
    <w:rsid w:val="00B27E23"/>
    <w:rsid w:val="00B27EE7"/>
    <w:rsid w:val="00B27EEC"/>
    <w:rsid w:val="00B30084"/>
    <w:rsid w:val="00B3038C"/>
    <w:rsid w:val="00B3048B"/>
    <w:rsid w:val="00B30650"/>
    <w:rsid w:val="00B3076E"/>
    <w:rsid w:val="00B307A7"/>
    <w:rsid w:val="00B30A0B"/>
    <w:rsid w:val="00B30C9A"/>
    <w:rsid w:val="00B310E7"/>
    <w:rsid w:val="00B311C2"/>
    <w:rsid w:val="00B3123B"/>
    <w:rsid w:val="00B31275"/>
    <w:rsid w:val="00B31830"/>
    <w:rsid w:val="00B3197A"/>
    <w:rsid w:val="00B31A23"/>
    <w:rsid w:val="00B31AD1"/>
    <w:rsid w:val="00B31B9C"/>
    <w:rsid w:val="00B31D67"/>
    <w:rsid w:val="00B31F20"/>
    <w:rsid w:val="00B3210E"/>
    <w:rsid w:val="00B32121"/>
    <w:rsid w:val="00B321CC"/>
    <w:rsid w:val="00B324DA"/>
    <w:rsid w:val="00B32775"/>
    <w:rsid w:val="00B32968"/>
    <w:rsid w:val="00B32C8F"/>
    <w:rsid w:val="00B32D15"/>
    <w:rsid w:val="00B333D7"/>
    <w:rsid w:val="00B33467"/>
    <w:rsid w:val="00B33545"/>
    <w:rsid w:val="00B335AB"/>
    <w:rsid w:val="00B33623"/>
    <w:rsid w:val="00B3372D"/>
    <w:rsid w:val="00B33778"/>
    <w:rsid w:val="00B33A50"/>
    <w:rsid w:val="00B33ACE"/>
    <w:rsid w:val="00B33D35"/>
    <w:rsid w:val="00B342B4"/>
    <w:rsid w:val="00B34452"/>
    <w:rsid w:val="00B344A7"/>
    <w:rsid w:val="00B3457A"/>
    <w:rsid w:val="00B3471B"/>
    <w:rsid w:val="00B34757"/>
    <w:rsid w:val="00B34976"/>
    <w:rsid w:val="00B34A9E"/>
    <w:rsid w:val="00B34E86"/>
    <w:rsid w:val="00B34F23"/>
    <w:rsid w:val="00B35108"/>
    <w:rsid w:val="00B35174"/>
    <w:rsid w:val="00B3541A"/>
    <w:rsid w:val="00B354C7"/>
    <w:rsid w:val="00B356D0"/>
    <w:rsid w:val="00B3570A"/>
    <w:rsid w:val="00B35987"/>
    <w:rsid w:val="00B3612A"/>
    <w:rsid w:val="00B36336"/>
    <w:rsid w:val="00B365CA"/>
    <w:rsid w:val="00B36B33"/>
    <w:rsid w:val="00B36D44"/>
    <w:rsid w:val="00B36E51"/>
    <w:rsid w:val="00B36FD6"/>
    <w:rsid w:val="00B3703E"/>
    <w:rsid w:val="00B3706C"/>
    <w:rsid w:val="00B370BF"/>
    <w:rsid w:val="00B3712F"/>
    <w:rsid w:val="00B37387"/>
    <w:rsid w:val="00B3757F"/>
    <w:rsid w:val="00B37637"/>
    <w:rsid w:val="00B37A23"/>
    <w:rsid w:val="00B37DFA"/>
    <w:rsid w:val="00B37EA4"/>
    <w:rsid w:val="00B400C1"/>
    <w:rsid w:val="00B40222"/>
    <w:rsid w:val="00B40338"/>
    <w:rsid w:val="00B405AA"/>
    <w:rsid w:val="00B405E9"/>
    <w:rsid w:val="00B409C6"/>
    <w:rsid w:val="00B40AB5"/>
    <w:rsid w:val="00B40D58"/>
    <w:rsid w:val="00B40E32"/>
    <w:rsid w:val="00B40EEB"/>
    <w:rsid w:val="00B41065"/>
    <w:rsid w:val="00B412D2"/>
    <w:rsid w:val="00B41877"/>
    <w:rsid w:val="00B418E5"/>
    <w:rsid w:val="00B41CBB"/>
    <w:rsid w:val="00B41DF6"/>
    <w:rsid w:val="00B41F03"/>
    <w:rsid w:val="00B41FDA"/>
    <w:rsid w:val="00B4240F"/>
    <w:rsid w:val="00B42447"/>
    <w:rsid w:val="00B42634"/>
    <w:rsid w:val="00B426A8"/>
    <w:rsid w:val="00B4286D"/>
    <w:rsid w:val="00B42967"/>
    <w:rsid w:val="00B42AE2"/>
    <w:rsid w:val="00B42FC6"/>
    <w:rsid w:val="00B43148"/>
    <w:rsid w:val="00B4315D"/>
    <w:rsid w:val="00B431AA"/>
    <w:rsid w:val="00B43525"/>
    <w:rsid w:val="00B435C9"/>
    <w:rsid w:val="00B43625"/>
    <w:rsid w:val="00B43DE5"/>
    <w:rsid w:val="00B43EF5"/>
    <w:rsid w:val="00B443E0"/>
    <w:rsid w:val="00B444A6"/>
    <w:rsid w:val="00B446E0"/>
    <w:rsid w:val="00B44889"/>
    <w:rsid w:val="00B449B3"/>
    <w:rsid w:val="00B449F8"/>
    <w:rsid w:val="00B44C31"/>
    <w:rsid w:val="00B44DCF"/>
    <w:rsid w:val="00B44F31"/>
    <w:rsid w:val="00B45072"/>
    <w:rsid w:val="00B450A6"/>
    <w:rsid w:val="00B45272"/>
    <w:rsid w:val="00B45298"/>
    <w:rsid w:val="00B452E4"/>
    <w:rsid w:val="00B453DD"/>
    <w:rsid w:val="00B4599A"/>
    <w:rsid w:val="00B45AD7"/>
    <w:rsid w:val="00B45C8D"/>
    <w:rsid w:val="00B4610C"/>
    <w:rsid w:val="00B46176"/>
    <w:rsid w:val="00B462BC"/>
    <w:rsid w:val="00B462E4"/>
    <w:rsid w:val="00B466D6"/>
    <w:rsid w:val="00B467D2"/>
    <w:rsid w:val="00B467F5"/>
    <w:rsid w:val="00B46C0E"/>
    <w:rsid w:val="00B46FAF"/>
    <w:rsid w:val="00B47097"/>
    <w:rsid w:val="00B4711F"/>
    <w:rsid w:val="00B47242"/>
    <w:rsid w:val="00B473B6"/>
    <w:rsid w:val="00B473CA"/>
    <w:rsid w:val="00B4770B"/>
    <w:rsid w:val="00B47875"/>
    <w:rsid w:val="00B47B88"/>
    <w:rsid w:val="00B47E39"/>
    <w:rsid w:val="00B5049C"/>
    <w:rsid w:val="00B504D0"/>
    <w:rsid w:val="00B50675"/>
    <w:rsid w:val="00B5078A"/>
    <w:rsid w:val="00B50957"/>
    <w:rsid w:val="00B50C48"/>
    <w:rsid w:val="00B50DB7"/>
    <w:rsid w:val="00B512C5"/>
    <w:rsid w:val="00B514A8"/>
    <w:rsid w:val="00B515AA"/>
    <w:rsid w:val="00B516F6"/>
    <w:rsid w:val="00B51795"/>
    <w:rsid w:val="00B51BEB"/>
    <w:rsid w:val="00B51EA6"/>
    <w:rsid w:val="00B5208E"/>
    <w:rsid w:val="00B52383"/>
    <w:rsid w:val="00B523E5"/>
    <w:rsid w:val="00B5265C"/>
    <w:rsid w:val="00B526F2"/>
    <w:rsid w:val="00B52B50"/>
    <w:rsid w:val="00B52E14"/>
    <w:rsid w:val="00B52ED2"/>
    <w:rsid w:val="00B52F87"/>
    <w:rsid w:val="00B533B8"/>
    <w:rsid w:val="00B5354F"/>
    <w:rsid w:val="00B5356B"/>
    <w:rsid w:val="00B53773"/>
    <w:rsid w:val="00B537BC"/>
    <w:rsid w:val="00B5398B"/>
    <w:rsid w:val="00B53AF8"/>
    <w:rsid w:val="00B53C18"/>
    <w:rsid w:val="00B53E1C"/>
    <w:rsid w:val="00B54026"/>
    <w:rsid w:val="00B54183"/>
    <w:rsid w:val="00B5418B"/>
    <w:rsid w:val="00B542F8"/>
    <w:rsid w:val="00B54494"/>
    <w:rsid w:val="00B54576"/>
    <w:rsid w:val="00B54661"/>
    <w:rsid w:val="00B54A47"/>
    <w:rsid w:val="00B55385"/>
    <w:rsid w:val="00B55B38"/>
    <w:rsid w:val="00B55DBF"/>
    <w:rsid w:val="00B5606C"/>
    <w:rsid w:val="00B560A5"/>
    <w:rsid w:val="00B56101"/>
    <w:rsid w:val="00B568FA"/>
    <w:rsid w:val="00B56929"/>
    <w:rsid w:val="00B56945"/>
    <w:rsid w:val="00B56A51"/>
    <w:rsid w:val="00B56AE5"/>
    <w:rsid w:val="00B56C12"/>
    <w:rsid w:val="00B56E0A"/>
    <w:rsid w:val="00B56FEA"/>
    <w:rsid w:val="00B575E6"/>
    <w:rsid w:val="00B575F4"/>
    <w:rsid w:val="00B57BEF"/>
    <w:rsid w:val="00B57E87"/>
    <w:rsid w:val="00B57EAD"/>
    <w:rsid w:val="00B60039"/>
    <w:rsid w:val="00B6007C"/>
    <w:rsid w:val="00B601BA"/>
    <w:rsid w:val="00B602BD"/>
    <w:rsid w:val="00B60357"/>
    <w:rsid w:val="00B603F1"/>
    <w:rsid w:val="00B6067A"/>
    <w:rsid w:val="00B6073B"/>
    <w:rsid w:val="00B607C7"/>
    <w:rsid w:val="00B608E3"/>
    <w:rsid w:val="00B60A82"/>
    <w:rsid w:val="00B60B87"/>
    <w:rsid w:val="00B61158"/>
    <w:rsid w:val="00B614D0"/>
    <w:rsid w:val="00B61603"/>
    <w:rsid w:val="00B617D9"/>
    <w:rsid w:val="00B61E25"/>
    <w:rsid w:val="00B61E93"/>
    <w:rsid w:val="00B62350"/>
    <w:rsid w:val="00B6251B"/>
    <w:rsid w:val="00B627AA"/>
    <w:rsid w:val="00B6280B"/>
    <w:rsid w:val="00B628FF"/>
    <w:rsid w:val="00B6301D"/>
    <w:rsid w:val="00B63306"/>
    <w:rsid w:val="00B63AD4"/>
    <w:rsid w:val="00B63C93"/>
    <w:rsid w:val="00B63DC9"/>
    <w:rsid w:val="00B63F62"/>
    <w:rsid w:val="00B64050"/>
    <w:rsid w:val="00B640D1"/>
    <w:rsid w:val="00B64291"/>
    <w:rsid w:val="00B6438B"/>
    <w:rsid w:val="00B6440E"/>
    <w:rsid w:val="00B64511"/>
    <w:rsid w:val="00B6483C"/>
    <w:rsid w:val="00B64C33"/>
    <w:rsid w:val="00B6520A"/>
    <w:rsid w:val="00B65336"/>
    <w:rsid w:val="00B656CF"/>
    <w:rsid w:val="00B65991"/>
    <w:rsid w:val="00B659C3"/>
    <w:rsid w:val="00B659CF"/>
    <w:rsid w:val="00B659E3"/>
    <w:rsid w:val="00B65C7E"/>
    <w:rsid w:val="00B66152"/>
    <w:rsid w:val="00B6628A"/>
    <w:rsid w:val="00B6639C"/>
    <w:rsid w:val="00B6646E"/>
    <w:rsid w:val="00B66CD9"/>
    <w:rsid w:val="00B66D6F"/>
    <w:rsid w:val="00B66DFF"/>
    <w:rsid w:val="00B66EBA"/>
    <w:rsid w:val="00B670E2"/>
    <w:rsid w:val="00B67100"/>
    <w:rsid w:val="00B674C1"/>
    <w:rsid w:val="00B675BD"/>
    <w:rsid w:val="00B675BE"/>
    <w:rsid w:val="00B677CD"/>
    <w:rsid w:val="00B67E4F"/>
    <w:rsid w:val="00B67EBD"/>
    <w:rsid w:val="00B70080"/>
    <w:rsid w:val="00B7015F"/>
    <w:rsid w:val="00B70487"/>
    <w:rsid w:val="00B70494"/>
    <w:rsid w:val="00B706EC"/>
    <w:rsid w:val="00B709EA"/>
    <w:rsid w:val="00B70A14"/>
    <w:rsid w:val="00B70A76"/>
    <w:rsid w:val="00B70A81"/>
    <w:rsid w:val="00B70FB9"/>
    <w:rsid w:val="00B71026"/>
    <w:rsid w:val="00B711AB"/>
    <w:rsid w:val="00B71242"/>
    <w:rsid w:val="00B714F7"/>
    <w:rsid w:val="00B71614"/>
    <w:rsid w:val="00B71A38"/>
    <w:rsid w:val="00B71E22"/>
    <w:rsid w:val="00B7217F"/>
    <w:rsid w:val="00B72376"/>
    <w:rsid w:val="00B723A2"/>
    <w:rsid w:val="00B72426"/>
    <w:rsid w:val="00B72457"/>
    <w:rsid w:val="00B726E3"/>
    <w:rsid w:val="00B72CA9"/>
    <w:rsid w:val="00B72D29"/>
    <w:rsid w:val="00B7320E"/>
    <w:rsid w:val="00B73554"/>
    <w:rsid w:val="00B735D7"/>
    <w:rsid w:val="00B73887"/>
    <w:rsid w:val="00B738FE"/>
    <w:rsid w:val="00B73A62"/>
    <w:rsid w:val="00B73CCB"/>
    <w:rsid w:val="00B741E4"/>
    <w:rsid w:val="00B741E9"/>
    <w:rsid w:val="00B742C8"/>
    <w:rsid w:val="00B7433C"/>
    <w:rsid w:val="00B745F5"/>
    <w:rsid w:val="00B7466C"/>
    <w:rsid w:val="00B74802"/>
    <w:rsid w:val="00B74C20"/>
    <w:rsid w:val="00B74D56"/>
    <w:rsid w:val="00B74FBE"/>
    <w:rsid w:val="00B75023"/>
    <w:rsid w:val="00B752F3"/>
    <w:rsid w:val="00B75427"/>
    <w:rsid w:val="00B756FB"/>
    <w:rsid w:val="00B75766"/>
    <w:rsid w:val="00B758EB"/>
    <w:rsid w:val="00B75C51"/>
    <w:rsid w:val="00B75C9E"/>
    <w:rsid w:val="00B75CED"/>
    <w:rsid w:val="00B75F35"/>
    <w:rsid w:val="00B7603B"/>
    <w:rsid w:val="00B76183"/>
    <w:rsid w:val="00B76572"/>
    <w:rsid w:val="00B766DC"/>
    <w:rsid w:val="00B76724"/>
    <w:rsid w:val="00B7676C"/>
    <w:rsid w:val="00B76BD7"/>
    <w:rsid w:val="00B76CD0"/>
    <w:rsid w:val="00B77140"/>
    <w:rsid w:val="00B77164"/>
    <w:rsid w:val="00B772B2"/>
    <w:rsid w:val="00B772EF"/>
    <w:rsid w:val="00B77674"/>
    <w:rsid w:val="00B77697"/>
    <w:rsid w:val="00B777E1"/>
    <w:rsid w:val="00B778E5"/>
    <w:rsid w:val="00B77A18"/>
    <w:rsid w:val="00B77C7F"/>
    <w:rsid w:val="00B77C8D"/>
    <w:rsid w:val="00B77DEA"/>
    <w:rsid w:val="00B77E00"/>
    <w:rsid w:val="00B8022F"/>
    <w:rsid w:val="00B803B1"/>
    <w:rsid w:val="00B80574"/>
    <w:rsid w:val="00B80ADA"/>
    <w:rsid w:val="00B80C51"/>
    <w:rsid w:val="00B80CE3"/>
    <w:rsid w:val="00B80CF3"/>
    <w:rsid w:val="00B80D9C"/>
    <w:rsid w:val="00B80DA0"/>
    <w:rsid w:val="00B80E14"/>
    <w:rsid w:val="00B8116D"/>
    <w:rsid w:val="00B8129A"/>
    <w:rsid w:val="00B8163F"/>
    <w:rsid w:val="00B81677"/>
    <w:rsid w:val="00B819BD"/>
    <w:rsid w:val="00B81D3F"/>
    <w:rsid w:val="00B81DA0"/>
    <w:rsid w:val="00B821BD"/>
    <w:rsid w:val="00B822BF"/>
    <w:rsid w:val="00B8239B"/>
    <w:rsid w:val="00B8239D"/>
    <w:rsid w:val="00B8246E"/>
    <w:rsid w:val="00B82706"/>
    <w:rsid w:val="00B82A21"/>
    <w:rsid w:val="00B82AD2"/>
    <w:rsid w:val="00B82BE9"/>
    <w:rsid w:val="00B82C6F"/>
    <w:rsid w:val="00B82CB2"/>
    <w:rsid w:val="00B82E6B"/>
    <w:rsid w:val="00B82F59"/>
    <w:rsid w:val="00B83357"/>
    <w:rsid w:val="00B8379A"/>
    <w:rsid w:val="00B837CC"/>
    <w:rsid w:val="00B83823"/>
    <w:rsid w:val="00B83AAD"/>
    <w:rsid w:val="00B83AB4"/>
    <w:rsid w:val="00B83B4E"/>
    <w:rsid w:val="00B83CF2"/>
    <w:rsid w:val="00B83D20"/>
    <w:rsid w:val="00B83E99"/>
    <w:rsid w:val="00B84613"/>
    <w:rsid w:val="00B84792"/>
    <w:rsid w:val="00B84950"/>
    <w:rsid w:val="00B84EC5"/>
    <w:rsid w:val="00B84ECE"/>
    <w:rsid w:val="00B85546"/>
    <w:rsid w:val="00B85698"/>
    <w:rsid w:val="00B85E92"/>
    <w:rsid w:val="00B85FDB"/>
    <w:rsid w:val="00B86102"/>
    <w:rsid w:val="00B86131"/>
    <w:rsid w:val="00B8643E"/>
    <w:rsid w:val="00B8666E"/>
    <w:rsid w:val="00B8677F"/>
    <w:rsid w:val="00B867A8"/>
    <w:rsid w:val="00B8692B"/>
    <w:rsid w:val="00B86A66"/>
    <w:rsid w:val="00B86B03"/>
    <w:rsid w:val="00B86C6B"/>
    <w:rsid w:val="00B86D61"/>
    <w:rsid w:val="00B86DC6"/>
    <w:rsid w:val="00B86E7F"/>
    <w:rsid w:val="00B86FF6"/>
    <w:rsid w:val="00B870EE"/>
    <w:rsid w:val="00B873D8"/>
    <w:rsid w:val="00B87568"/>
    <w:rsid w:val="00B876DE"/>
    <w:rsid w:val="00B87780"/>
    <w:rsid w:val="00B87946"/>
    <w:rsid w:val="00B87BD5"/>
    <w:rsid w:val="00B87C1E"/>
    <w:rsid w:val="00B87C5A"/>
    <w:rsid w:val="00B87D83"/>
    <w:rsid w:val="00B87E2B"/>
    <w:rsid w:val="00B87F7F"/>
    <w:rsid w:val="00B8BBC3"/>
    <w:rsid w:val="00B900B2"/>
    <w:rsid w:val="00B90265"/>
    <w:rsid w:val="00B902EA"/>
    <w:rsid w:val="00B906FA"/>
    <w:rsid w:val="00B9070E"/>
    <w:rsid w:val="00B90884"/>
    <w:rsid w:val="00B90F1D"/>
    <w:rsid w:val="00B90F5B"/>
    <w:rsid w:val="00B9104B"/>
    <w:rsid w:val="00B9109A"/>
    <w:rsid w:val="00B9115F"/>
    <w:rsid w:val="00B91241"/>
    <w:rsid w:val="00B91432"/>
    <w:rsid w:val="00B91739"/>
    <w:rsid w:val="00B91946"/>
    <w:rsid w:val="00B91ACE"/>
    <w:rsid w:val="00B91C51"/>
    <w:rsid w:val="00B91DB1"/>
    <w:rsid w:val="00B92432"/>
    <w:rsid w:val="00B9248F"/>
    <w:rsid w:val="00B9269E"/>
    <w:rsid w:val="00B9289A"/>
    <w:rsid w:val="00B92C75"/>
    <w:rsid w:val="00B92DD5"/>
    <w:rsid w:val="00B92E6F"/>
    <w:rsid w:val="00B92F9B"/>
    <w:rsid w:val="00B9313B"/>
    <w:rsid w:val="00B93166"/>
    <w:rsid w:val="00B9318B"/>
    <w:rsid w:val="00B9337F"/>
    <w:rsid w:val="00B9347B"/>
    <w:rsid w:val="00B93483"/>
    <w:rsid w:val="00B93524"/>
    <w:rsid w:val="00B93602"/>
    <w:rsid w:val="00B93778"/>
    <w:rsid w:val="00B937A1"/>
    <w:rsid w:val="00B93814"/>
    <w:rsid w:val="00B93943"/>
    <w:rsid w:val="00B93C2E"/>
    <w:rsid w:val="00B93CD5"/>
    <w:rsid w:val="00B93D21"/>
    <w:rsid w:val="00B93E04"/>
    <w:rsid w:val="00B93EDB"/>
    <w:rsid w:val="00B93F9E"/>
    <w:rsid w:val="00B940DD"/>
    <w:rsid w:val="00B943E1"/>
    <w:rsid w:val="00B94A93"/>
    <w:rsid w:val="00B94AC9"/>
    <w:rsid w:val="00B94B2B"/>
    <w:rsid w:val="00B94BBC"/>
    <w:rsid w:val="00B94D9A"/>
    <w:rsid w:val="00B94E23"/>
    <w:rsid w:val="00B95113"/>
    <w:rsid w:val="00B951BB"/>
    <w:rsid w:val="00B951E9"/>
    <w:rsid w:val="00B9530C"/>
    <w:rsid w:val="00B953CA"/>
    <w:rsid w:val="00B95434"/>
    <w:rsid w:val="00B957EE"/>
    <w:rsid w:val="00B95ADE"/>
    <w:rsid w:val="00B95E12"/>
    <w:rsid w:val="00B95E2E"/>
    <w:rsid w:val="00B96164"/>
    <w:rsid w:val="00B962BF"/>
    <w:rsid w:val="00B9676A"/>
    <w:rsid w:val="00B967A5"/>
    <w:rsid w:val="00B969CD"/>
    <w:rsid w:val="00B96BCE"/>
    <w:rsid w:val="00B96D57"/>
    <w:rsid w:val="00B96F46"/>
    <w:rsid w:val="00B9709C"/>
    <w:rsid w:val="00B97244"/>
    <w:rsid w:val="00B9730F"/>
    <w:rsid w:val="00B9740D"/>
    <w:rsid w:val="00B9748D"/>
    <w:rsid w:val="00B974ED"/>
    <w:rsid w:val="00B97511"/>
    <w:rsid w:val="00B97536"/>
    <w:rsid w:val="00B97649"/>
    <w:rsid w:val="00B97713"/>
    <w:rsid w:val="00B979DD"/>
    <w:rsid w:val="00B97A67"/>
    <w:rsid w:val="00B97E6B"/>
    <w:rsid w:val="00B97EA0"/>
    <w:rsid w:val="00BA0309"/>
    <w:rsid w:val="00BA0415"/>
    <w:rsid w:val="00BA067F"/>
    <w:rsid w:val="00BA0707"/>
    <w:rsid w:val="00BA085E"/>
    <w:rsid w:val="00BA0874"/>
    <w:rsid w:val="00BA088F"/>
    <w:rsid w:val="00BA09C8"/>
    <w:rsid w:val="00BA0B22"/>
    <w:rsid w:val="00BA0B42"/>
    <w:rsid w:val="00BA0BB1"/>
    <w:rsid w:val="00BA0BF1"/>
    <w:rsid w:val="00BA0EE9"/>
    <w:rsid w:val="00BA0F16"/>
    <w:rsid w:val="00BA1037"/>
    <w:rsid w:val="00BA113B"/>
    <w:rsid w:val="00BA13ED"/>
    <w:rsid w:val="00BA18CE"/>
    <w:rsid w:val="00BA1949"/>
    <w:rsid w:val="00BA1A79"/>
    <w:rsid w:val="00BA1B65"/>
    <w:rsid w:val="00BA1DB9"/>
    <w:rsid w:val="00BA1F2F"/>
    <w:rsid w:val="00BA1FA2"/>
    <w:rsid w:val="00BA20C1"/>
    <w:rsid w:val="00BA20C8"/>
    <w:rsid w:val="00BA2732"/>
    <w:rsid w:val="00BA2BDB"/>
    <w:rsid w:val="00BA2C27"/>
    <w:rsid w:val="00BA2C48"/>
    <w:rsid w:val="00BA2E56"/>
    <w:rsid w:val="00BA3274"/>
    <w:rsid w:val="00BA32CA"/>
    <w:rsid w:val="00BA33A2"/>
    <w:rsid w:val="00BA3514"/>
    <w:rsid w:val="00BA3530"/>
    <w:rsid w:val="00BA35E0"/>
    <w:rsid w:val="00BA38AD"/>
    <w:rsid w:val="00BA38DF"/>
    <w:rsid w:val="00BA39F7"/>
    <w:rsid w:val="00BA3BAC"/>
    <w:rsid w:val="00BA3DC8"/>
    <w:rsid w:val="00BA41A1"/>
    <w:rsid w:val="00BA430D"/>
    <w:rsid w:val="00BA44F5"/>
    <w:rsid w:val="00BA4A4B"/>
    <w:rsid w:val="00BA4B4F"/>
    <w:rsid w:val="00BA4CEE"/>
    <w:rsid w:val="00BA4D73"/>
    <w:rsid w:val="00BA4F3C"/>
    <w:rsid w:val="00BA5065"/>
    <w:rsid w:val="00BA56E4"/>
    <w:rsid w:val="00BA5A79"/>
    <w:rsid w:val="00BA5FA5"/>
    <w:rsid w:val="00BA61E3"/>
    <w:rsid w:val="00BA6428"/>
    <w:rsid w:val="00BA6A39"/>
    <w:rsid w:val="00BA6D69"/>
    <w:rsid w:val="00BA6EE2"/>
    <w:rsid w:val="00BA7019"/>
    <w:rsid w:val="00BA7034"/>
    <w:rsid w:val="00BA70C3"/>
    <w:rsid w:val="00BA71FF"/>
    <w:rsid w:val="00BA7636"/>
    <w:rsid w:val="00BA78E3"/>
    <w:rsid w:val="00BA7911"/>
    <w:rsid w:val="00BA7BFA"/>
    <w:rsid w:val="00BA7EBC"/>
    <w:rsid w:val="00BB009B"/>
    <w:rsid w:val="00BB06A1"/>
    <w:rsid w:val="00BB0856"/>
    <w:rsid w:val="00BB098E"/>
    <w:rsid w:val="00BB0C54"/>
    <w:rsid w:val="00BB0E83"/>
    <w:rsid w:val="00BB0E8A"/>
    <w:rsid w:val="00BB0EE3"/>
    <w:rsid w:val="00BB11D4"/>
    <w:rsid w:val="00BB12F8"/>
    <w:rsid w:val="00BB1844"/>
    <w:rsid w:val="00BB1A6C"/>
    <w:rsid w:val="00BB1BA3"/>
    <w:rsid w:val="00BB205A"/>
    <w:rsid w:val="00BB2082"/>
    <w:rsid w:val="00BB29E6"/>
    <w:rsid w:val="00BB2AC4"/>
    <w:rsid w:val="00BB2B15"/>
    <w:rsid w:val="00BB2D1D"/>
    <w:rsid w:val="00BB2FA5"/>
    <w:rsid w:val="00BB3237"/>
    <w:rsid w:val="00BB3298"/>
    <w:rsid w:val="00BB374A"/>
    <w:rsid w:val="00BB3914"/>
    <w:rsid w:val="00BB3C7B"/>
    <w:rsid w:val="00BB3D7B"/>
    <w:rsid w:val="00BB3FB0"/>
    <w:rsid w:val="00BB410C"/>
    <w:rsid w:val="00BB4465"/>
    <w:rsid w:val="00BB466E"/>
    <w:rsid w:val="00BB4681"/>
    <w:rsid w:val="00BB4AE8"/>
    <w:rsid w:val="00BB5154"/>
    <w:rsid w:val="00BB576A"/>
    <w:rsid w:val="00BB58C4"/>
    <w:rsid w:val="00BB5C82"/>
    <w:rsid w:val="00BB5E35"/>
    <w:rsid w:val="00BB5ED0"/>
    <w:rsid w:val="00BB5F22"/>
    <w:rsid w:val="00BB5FAD"/>
    <w:rsid w:val="00BB628F"/>
    <w:rsid w:val="00BB6332"/>
    <w:rsid w:val="00BB66EE"/>
    <w:rsid w:val="00BB66F4"/>
    <w:rsid w:val="00BB695F"/>
    <w:rsid w:val="00BB6CD5"/>
    <w:rsid w:val="00BB6E3A"/>
    <w:rsid w:val="00BB7080"/>
    <w:rsid w:val="00BB7127"/>
    <w:rsid w:val="00BB715D"/>
    <w:rsid w:val="00BB71AD"/>
    <w:rsid w:val="00BB7799"/>
    <w:rsid w:val="00BB780A"/>
    <w:rsid w:val="00BB7B78"/>
    <w:rsid w:val="00BB7C7C"/>
    <w:rsid w:val="00BB7C89"/>
    <w:rsid w:val="00BB7E69"/>
    <w:rsid w:val="00BC02C7"/>
    <w:rsid w:val="00BC0670"/>
    <w:rsid w:val="00BC0A33"/>
    <w:rsid w:val="00BC0A51"/>
    <w:rsid w:val="00BC0B81"/>
    <w:rsid w:val="00BC0BFC"/>
    <w:rsid w:val="00BC0E23"/>
    <w:rsid w:val="00BC0EA7"/>
    <w:rsid w:val="00BC1072"/>
    <w:rsid w:val="00BC10AC"/>
    <w:rsid w:val="00BC11F5"/>
    <w:rsid w:val="00BC1221"/>
    <w:rsid w:val="00BC123D"/>
    <w:rsid w:val="00BC12F0"/>
    <w:rsid w:val="00BC132D"/>
    <w:rsid w:val="00BC138A"/>
    <w:rsid w:val="00BC14B8"/>
    <w:rsid w:val="00BC17BC"/>
    <w:rsid w:val="00BC1B00"/>
    <w:rsid w:val="00BC1B46"/>
    <w:rsid w:val="00BC1B56"/>
    <w:rsid w:val="00BC1BEC"/>
    <w:rsid w:val="00BC1C6C"/>
    <w:rsid w:val="00BC1F25"/>
    <w:rsid w:val="00BC222A"/>
    <w:rsid w:val="00BC28D8"/>
    <w:rsid w:val="00BC2AC1"/>
    <w:rsid w:val="00BC2AC9"/>
    <w:rsid w:val="00BC2C93"/>
    <w:rsid w:val="00BC3076"/>
    <w:rsid w:val="00BC34B8"/>
    <w:rsid w:val="00BC37EB"/>
    <w:rsid w:val="00BC393C"/>
    <w:rsid w:val="00BC3A57"/>
    <w:rsid w:val="00BC3C13"/>
    <w:rsid w:val="00BC3FFA"/>
    <w:rsid w:val="00BC418D"/>
    <w:rsid w:val="00BC4971"/>
    <w:rsid w:val="00BC4C6B"/>
    <w:rsid w:val="00BC5007"/>
    <w:rsid w:val="00BC5033"/>
    <w:rsid w:val="00BC5131"/>
    <w:rsid w:val="00BC5230"/>
    <w:rsid w:val="00BC53DF"/>
    <w:rsid w:val="00BC547A"/>
    <w:rsid w:val="00BC55F0"/>
    <w:rsid w:val="00BC5724"/>
    <w:rsid w:val="00BC5A94"/>
    <w:rsid w:val="00BC5B8F"/>
    <w:rsid w:val="00BC5D15"/>
    <w:rsid w:val="00BC61A5"/>
    <w:rsid w:val="00BC660C"/>
    <w:rsid w:val="00BC66AC"/>
    <w:rsid w:val="00BC6861"/>
    <w:rsid w:val="00BC6898"/>
    <w:rsid w:val="00BC6A5D"/>
    <w:rsid w:val="00BC6C95"/>
    <w:rsid w:val="00BC6E6E"/>
    <w:rsid w:val="00BC6FB7"/>
    <w:rsid w:val="00BC72B2"/>
    <w:rsid w:val="00BC73D1"/>
    <w:rsid w:val="00BC74A2"/>
    <w:rsid w:val="00BC760E"/>
    <w:rsid w:val="00BC77EB"/>
    <w:rsid w:val="00BC7A80"/>
    <w:rsid w:val="00BC7C1A"/>
    <w:rsid w:val="00BC7DD9"/>
    <w:rsid w:val="00BC7E98"/>
    <w:rsid w:val="00BCE46C"/>
    <w:rsid w:val="00BD00B0"/>
    <w:rsid w:val="00BD0148"/>
    <w:rsid w:val="00BD01C7"/>
    <w:rsid w:val="00BD03B8"/>
    <w:rsid w:val="00BD053B"/>
    <w:rsid w:val="00BD0636"/>
    <w:rsid w:val="00BD0691"/>
    <w:rsid w:val="00BD06FB"/>
    <w:rsid w:val="00BD070B"/>
    <w:rsid w:val="00BD07AB"/>
    <w:rsid w:val="00BD0B2C"/>
    <w:rsid w:val="00BD0CD1"/>
    <w:rsid w:val="00BD0D14"/>
    <w:rsid w:val="00BD0F63"/>
    <w:rsid w:val="00BD18D1"/>
    <w:rsid w:val="00BD1ADD"/>
    <w:rsid w:val="00BD1B4A"/>
    <w:rsid w:val="00BD1E36"/>
    <w:rsid w:val="00BD1F48"/>
    <w:rsid w:val="00BD1FE4"/>
    <w:rsid w:val="00BD205C"/>
    <w:rsid w:val="00BD212E"/>
    <w:rsid w:val="00BD22EB"/>
    <w:rsid w:val="00BD233F"/>
    <w:rsid w:val="00BD23CA"/>
    <w:rsid w:val="00BD2403"/>
    <w:rsid w:val="00BD25BD"/>
    <w:rsid w:val="00BD25C0"/>
    <w:rsid w:val="00BD2991"/>
    <w:rsid w:val="00BD2BA4"/>
    <w:rsid w:val="00BD2C82"/>
    <w:rsid w:val="00BD2EF0"/>
    <w:rsid w:val="00BD2FE8"/>
    <w:rsid w:val="00BD30BC"/>
    <w:rsid w:val="00BD32E7"/>
    <w:rsid w:val="00BD335F"/>
    <w:rsid w:val="00BD343C"/>
    <w:rsid w:val="00BD37C5"/>
    <w:rsid w:val="00BD3988"/>
    <w:rsid w:val="00BD3C52"/>
    <w:rsid w:val="00BD3F8E"/>
    <w:rsid w:val="00BD4007"/>
    <w:rsid w:val="00BD4041"/>
    <w:rsid w:val="00BD40A1"/>
    <w:rsid w:val="00BD410E"/>
    <w:rsid w:val="00BD416D"/>
    <w:rsid w:val="00BD44F2"/>
    <w:rsid w:val="00BD45C9"/>
    <w:rsid w:val="00BD4660"/>
    <w:rsid w:val="00BD4BBD"/>
    <w:rsid w:val="00BD4D29"/>
    <w:rsid w:val="00BD4D78"/>
    <w:rsid w:val="00BD50E8"/>
    <w:rsid w:val="00BD5160"/>
    <w:rsid w:val="00BD580C"/>
    <w:rsid w:val="00BD58F2"/>
    <w:rsid w:val="00BD594E"/>
    <w:rsid w:val="00BD59E4"/>
    <w:rsid w:val="00BD5C97"/>
    <w:rsid w:val="00BD5CB7"/>
    <w:rsid w:val="00BD5CE4"/>
    <w:rsid w:val="00BD5D13"/>
    <w:rsid w:val="00BD5D57"/>
    <w:rsid w:val="00BD5F06"/>
    <w:rsid w:val="00BD617D"/>
    <w:rsid w:val="00BD63CC"/>
    <w:rsid w:val="00BD6596"/>
    <w:rsid w:val="00BD6AAF"/>
    <w:rsid w:val="00BD6D1B"/>
    <w:rsid w:val="00BD6EB4"/>
    <w:rsid w:val="00BD6F96"/>
    <w:rsid w:val="00BD7134"/>
    <w:rsid w:val="00BD7190"/>
    <w:rsid w:val="00BD71A3"/>
    <w:rsid w:val="00BD7303"/>
    <w:rsid w:val="00BD74DF"/>
    <w:rsid w:val="00BD757C"/>
    <w:rsid w:val="00BD759E"/>
    <w:rsid w:val="00BD75D6"/>
    <w:rsid w:val="00BD76BE"/>
    <w:rsid w:val="00BD77B9"/>
    <w:rsid w:val="00BD7A12"/>
    <w:rsid w:val="00BD7E38"/>
    <w:rsid w:val="00BD7ECD"/>
    <w:rsid w:val="00BD7EE0"/>
    <w:rsid w:val="00BE027D"/>
    <w:rsid w:val="00BE054B"/>
    <w:rsid w:val="00BE0BB2"/>
    <w:rsid w:val="00BE0E8E"/>
    <w:rsid w:val="00BE107A"/>
    <w:rsid w:val="00BE111E"/>
    <w:rsid w:val="00BE1138"/>
    <w:rsid w:val="00BE16E7"/>
    <w:rsid w:val="00BE19C5"/>
    <w:rsid w:val="00BE21DE"/>
    <w:rsid w:val="00BE229D"/>
    <w:rsid w:val="00BE2539"/>
    <w:rsid w:val="00BE2625"/>
    <w:rsid w:val="00BE27E4"/>
    <w:rsid w:val="00BE2948"/>
    <w:rsid w:val="00BE29C1"/>
    <w:rsid w:val="00BE2E0D"/>
    <w:rsid w:val="00BE2EE1"/>
    <w:rsid w:val="00BE312B"/>
    <w:rsid w:val="00BE31E0"/>
    <w:rsid w:val="00BE32F7"/>
    <w:rsid w:val="00BE3320"/>
    <w:rsid w:val="00BE336B"/>
    <w:rsid w:val="00BE34AF"/>
    <w:rsid w:val="00BE34CD"/>
    <w:rsid w:val="00BE3557"/>
    <w:rsid w:val="00BE35A7"/>
    <w:rsid w:val="00BE36C6"/>
    <w:rsid w:val="00BE36DC"/>
    <w:rsid w:val="00BE3C0D"/>
    <w:rsid w:val="00BE3CCC"/>
    <w:rsid w:val="00BE417D"/>
    <w:rsid w:val="00BE4440"/>
    <w:rsid w:val="00BE4967"/>
    <w:rsid w:val="00BE4986"/>
    <w:rsid w:val="00BE4DE0"/>
    <w:rsid w:val="00BE50F6"/>
    <w:rsid w:val="00BE51F4"/>
    <w:rsid w:val="00BE522B"/>
    <w:rsid w:val="00BE5642"/>
    <w:rsid w:val="00BE5647"/>
    <w:rsid w:val="00BE5920"/>
    <w:rsid w:val="00BE6041"/>
    <w:rsid w:val="00BE6281"/>
    <w:rsid w:val="00BE62A3"/>
    <w:rsid w:val="00BE62B0"/>
    <w:rsid w:val="00BE65AB"/>
    <w:rsid w:val="00BE6AFA"/>
    <w:rsid w:val="00BE6E75"/>
    <w:rsid w:val="00BE6F8B"/>
    <w:rsid w:val="00BE6FFA"/>
    <w:rsid w:val="00BE75D4"/>
    <w:rsid w:val="00BE7C87"/>
    <w:rsid w:val="00BF032B"/>
    <w:rsid w:val="00BF0389"/>
    <w:rsid w:val="00BF04E9"/>
    <w:rsid w:val="00BF099E"/>
    <w:rsid w:val="00BF0BBE"/>
    <w:rsid w:val="00BF0D0B"/>
    <w:rsid w:val="00BF0D26"/>
    <w:rsid w:val="00BF0E74"/>
    <w:rsid w:val="00BF100D"/>
    <w:rsid w:val="00BF1133"/>
    <w:rsid w:val="00BF1158"/>
    <w:rsid w:val="00BF1292"/>
    <w:rsid w:val="00BF154C"/>
    <w:rsid w:val="00BF1673"/>
    <w:rsid w:val="00BF1C0C"/>
    <w:rsid w:val="00BF1EFC"/>
    <w:rsid w:val="00BF22A1"/>
    <w:rsid w:val="00BF256D"/>
    <w:rsid w:val="00BF29C3"/>
    <w:rsid w:val="00BF2E48"/>
    <w:rsid w:val="00BF32CE"/>
    <w:rsid w:val="00BF32DA"/>
    <w:rsid w:val="00BF3B32"/>
    <w:rsid w:val="00BF3D32"/>
    <w:rsid w:val="00BF3F80"/>
    <w:rsid w:val="00BF40BD"/>
    <w:rsid w:val="00BF4168"/>
    <w:rsid w:val="00BF41F6"/>
    <w:rsid w:val="00BF442B"/>
    <w:rsid w:val="00BF4482"/>
    <w:rsid w:val="00BF451A"/>
    <w:rsid w:val="00BF45E2"/>
    <w:rsid w:val="00BF4654"/>
    <w:rsid w:val="00BF47C1"/>
    <w:rsid w:val="00BF4C84"/>
    <w:rsid w:val="00BF4CC9"/>
    <w:rsid w:val="00BF543B"/>
    <w:rsid w:val="00BF547B"/>
    <w:rsid w:val="00BF5745"/>
    <w:rsid w:val="00BF58B0"/>
    <w:rsid w:val="00BF58EE"/>
    <w:rsid w:val="00BF596A"/>
    <w:rsid w:val="00BF5AA3"/>
    <w:rsid w:val="00BF5AD7"/>
    <w:rsid w:val="00BF5D3F"/>
    <w:rsid w:val="00BF5E07"/>
    <w:rsid w:val="00BF614C"/>
    <w:rsid w:val="00BF6409"/>
    <w:rsid w:val="00BF643E"/>
    <w:rsid w:val="00BF65A2"/>
    <w:rsid w:val="00BF68FB"/>
    <w:rsid w:val="00BF6A38"/>
    <w:rsid w:val="00BF6C82"/>
    <w:rsid w:val="00BF6CDA"/>
    <w:rsid w:val="00BF72EE"/>
    <w:rsid w:val="00BF7300"/>
    <w:rsid w:val="00BF7422"/>
    <w:rsid w:val="00BF7497"/>
    <w:rsid w:val="00BF7720"/>
    <w:rsid w:val="00BF793E"/>
    <w:rsid w:val="00BF7D33"/>
    <w:rsid w:val="00BF7E6E"/>
    <w:rsid w:val="00BF7EE2"/>
    <w:rsid w:val="00BF7F0A"/>
    <w:rsid w:val="00C00017"/>
    <w:rsid w:val="00C0008D"/>
    <w:rsid w:val="00C000DB"/>
    <w:rsid w:val="00C0026E"/>
    <w:rsid w:val="00C00384"/>
    <w:rsid w:val="00C0042D"/>
    <w:rsid w:val="00C004FD"/>
    <w:rsid w:val="00C00602"/>
    <w:rsid w:val="00C0066B"/>
    <w:rsid w:val="00C007A3"/>
    <w:rsid w:val="00C00869"/>
    <w:rsid w:val="00C0086C"/>
    <w:rsid w:val="00C0094F"/>
    <w:rsid w:val="00C00AC6"/>
    <w:rsid w:val="00C00DBE"/>
    <w:rsid w:val="00C00EEF"/>
    <w:rsid w:val="00C01198"/>
    <w:rsid w:val="00C01240"/>
    <w:rsid w:val="00C0175C"/>
    <w:rsid w:val="00C01808"/>
    <w:rsid w:val="00C01958"/>
    <w:rsid w:val="00C019B2"/>
    <w:rsid w:val="00C019BF"/>
    <w:rsid w:val="00C01D95"/>
    <w:rsid w:val="00C01E0F"/>
    <w:rsid w:val="00C01FF0"/>
    <w:rsid w:val="00C02487"/>
    <w:rsid w:val="00C026A5"/>
    <w:rsid w:val="00C028F3"/>
    <w:rsid w:val="00C02B09"/>
    <w:rsid w:val="00C02CE4"/>
    <w:rsid w:val="00C0305B"/>
    <w:rsid w:val="00C031FC"/>
    <w:rsid w:val="00C037DD"/>
    <w:rsid w:val="00C037E8"/>
    <w:rsid w:val="00C03889"/>
    <w:rsid w:val="00C03C82"/>
    <w:rsid w:val="00C04493"/>
    <w:rsid w:val="00C045CD"/>
    <w:rsid w:val="00C04724"/>
    <w:rsid w:val="00C048B8"/>
    <w:rsid w:val="00C048C8"/>
    <w:rsid w:val="00C049E8"/>
    <w:rsid w:val="00C04B43"/>
    <w:rsid w:val="00C04B84"/>
    <w:rsid w:val="00C04DFA"/>
    <w:rsid w:val="00C050BC"/>
    <w:rsid w:val="00C05210"/>
    <w:rsid w:val="00C05227"/>
    <w:rsid w:val="00C0528F"/>
    <w:rsid w:val="00C053CB"/>
    <w:rsid w:val="00C05A05"/>
    <w:rsid w:val="00C05A12"/>
    <w:rsid w:val="00C05A92"/>
    <w:rsid w:val="00C05C9D"/>
    <w:rsid w:val="00C063BD"/>
    <w:rsid w:val="00C063C9"/>
    <w:rsid w:val="00C06660"/>
    <w:rsid w:val="00C0680D"/>
    <w:rsid w:val="00C06842"/>
    <w:rsid w:val="00C068A9"/>
    <w:rsid w:val="00C06A04"/>
    <w:rsid w:val="00C06D14"/>
    <w:rsid w:val="00C07009"/>
    <w:rsid w:val="00C07013"/>
    <w:rsid w:val="00C071C6"/>
    <w:rsid w:val="00C07751"/>
    <w:rsid w:val="00C0795A"/>
    <w:rsid w:val="00C079BD"/>
    <w:rsid w:val="00C07A24"/>
    <w:rsid w:val="00C07B6D"/>
    <w:rsid w:val="00C07DC6"/>
    <w:rsid w:val="00C07F01"/>
    <w:rsid w:val="00C07F9C"/>
    <w:rsid w:val="00C1010A"/>
    <w:rsid w:val="00C1016D"/>
    <w:rsid w:val="00C10394"/>
    <w:rsid w:val="00C104C9"/>
    <w:rsid w:val="00C10621"/>
    <w:rsid w:val="00C109F8"/>
    <w:rsid w:val="00C10A88"/>
    <w:rsid w:val="00C10BDA"/>
    <w:rsid w:val="00C10BF2"/>
    <w:rsid w:val="00C10D26"/>
    <w:rsid w:val="00C10E78"/>
    <w:rsid w:val="00C10F8F"/>
    <w:rsid w:val="00C11015"/>
    <w:rsid w:val="00C111B4"/>
    <w:rsid w:val="00C1183E"/>
    <w:rsid w:val="00C11A4A"/>
    <w:rsid w:val="00C11AC2"/>
    <w:rsid w:val="00C11B00"/>
    <w:rsid w:val="00C11B83"/>
    <w:rsid w:val="00C11C9E"/>
    <w:rsid w:val="00C11E8C"/>
    <w:rsid w:val="00C11E99"/>
    <w:rsid w:val="00C12290"/>
    <w:rsid w:val="00C12312"/>
    <w:rsid w:val="00C127C2"/>
    <w:rsid w:val="00C129B2"/>
    <w:rsid w:val="00C12A39"/>
    <w:rsid w:val="00C12AF3"/>
    <w:rsid w:val="00C12B4C"/>
    <w:rsid w:val="00C12E19"/>
    <w:rsid w:val="00C13114"/>
    <w:rsid w:val="00C1342D"/>
    <w:rsid w:val="00C134BE"/>
    <w:rsid w:val="00C135D8"/>
    <w:rsid w:val="00C136BC"/>
    <w:rsid w:val="00C136F5"/>
    <w:rsid w:val="00C137BE"/>
    <w:rsid w:val="00C13823"/>
    <w:rsid w:val="00C139EF"/>
    <w:rsid w:val="00C139F6"/>
    <w:rsid w:val="00C13B46"/>
    <w:rsid w:val="00C13D46"/>
    <w:rsid w:val="00C13E9A"/>
    <w:rsid w:val="00C140E1"/>
    <w:rsid w:val="00C1444B"/>
    <w:rsid w:val="00C145ED"/>
    <w:rsid w:val="00C1472E"/>
    <w:rsid w:val="00C14732"/>
    <w:rsid w:val="00C147E8"/>
    <w:rsid w:val="00C14867"/>
    <w:rsid w:val="00C14A56"/>
    <w:rsid w:val="00C14CE1"/>
    <w:rsid w:val="00C14EEA"/>
    <w:rsid w:val="00C1522C"/>
    <w:rsid w:val="00C155F7"/>
    <w:rsid w:val="00C1577E"/>
    <w:rsid w:val="00C15FF7"/>
    <w:rsid w:val="00C16038"/>
    <w:rsid w:val="00C160CF"/>
    <w:rsid w:val="00C16181"/>
    <w:rsid w:val="00C16484"/>
    <w:rsid w:val="00C164CC"/>
    <w:rsid w:val="00C16793"/>
    <w:rsid w:val="00C16BEE"/>
    <w:rsid w:val="00C16E79"/>
    <w:rsid w:val="00C16E93"/>
    <w:rsid w:val="00C16ECF"/>
    <w:rsid w:val="00C17018"/>
    <w:rsid w:val="00C17042"/>
    <w:rsid w:val="00C17078"/>
    <w:rsid w:val="00C1714B"/>
    <w:rsid w:val="00C17323"/>
    <w:rsid w:val="00C17326"/>
    <w:rsid w:val="00C17499"/>
    <w:rsid w:val="00C1758C"/>
    <w:rsid w:val="00C17683"/>
    <w:rsid w:val="00C17869"/>
    <w:rsid w:val="00C178C9"/>
    <w:rsid w:val="00C17A2B"/>
    <w:rsid w:val="00C17AC2"/>
    <w:rsid w:val="00C17C32"/>
    <w:rsid w:val="00C17CD0"/>
    <w:rsid w:val="00C17F63"/>
    <w:rsid w:val="00C20335"/>
    <w:rsid w:val="00C208D1"/>
    <w:rsid w:val="00C20951"/>
    <w:rsid w:val="00C20C50"/>
    <w:rsid w:val="00C20E78"/>
    <w:rsid w:val="00C20F10"/>
    <w:rsid w:val="00C20FBF"/>
    <w:rsid w:val="00C21069"/>
    <w:rsid w:val="00C213B7"/>
    <w:rsid w:val="00C21589"/>
    <w:rsid w:val="00C21AF4"/>
    <w:rsid w:val="00C21C3D"/>
    <w:rsid w:val="00C21CEC"/>
    <w:rsid w:val="00C21DCC"/>
    <w:rsid w:val="00C21F8D"/>
    <w:rsid w:val="00C21F99"/>
    <w:rsid w:val="00C22202"/>
    <w:rsid w:val="00C22292"/>
    <w:rsid w:val="00C22321"/>
    <w:rsid w:val="00C224B9"/>
    <w:rsid w:val="00C22A1B"/>
    <w:rsid w:val="00C22BC5"/>
    <w:rsid w:val="00C22C0B"/>
    <w:rsid w:val="00C22E29"/>
    <w:rsid w:val="00C22EAD"/>
    <w:rsid w:val="00C22FA9"/>
    <w:rsid w:val="00C22FE3"/>
    <w:rsid w:val="00C232B6"/>
    <w:rsid w:val="00C23330"/>
    <w:rsid w:val="00C23366"/>
    <w:rsid w:val="00C233CB"/>
    <w:rsid w:val="00C234A6"/>
    <w:rsid w:val="00C2388E"/>
    <w:rsid w:val="00C238A3"/>
    <w:rsid w:val="00C23A51"/>
    <w:rsid w:val="00C23CF3"/>
    <w:rsid w:val="00C23D35"/>
    <w:rsid w:val="00C23FA7"/>
    <w:rsid w:val="00C240A6"/>
    <w:rsid w:val="00C24581"/>
    <w:rsid w:val="00C24596"/>
    <w:rsid w:val="00C2470D"/>
    <w:rsid w:val="00C24EFF"/>
    <w:rsid w:val="00C254D0"/>
    <w:rsid w:val="00C25A4D"/>
    <w:rsid w:val="00C25B12"/>
    <w:rsid w:val="00C25E5E"/>
    <w:rsid w:val="00C26007"/>
    <w:rsid w:val="00C2614B"/>
    <w:rsid w:val="00C26406"/>
    <w:rsid w:val="00C2644A"/>
    <w:rsid w:val="00C2646E"/>
    <w:rsid w:val="00C26634"/>
    <w:rsid w:val="00C26647"/>
    <w:rsid w:val="00C266C4"/>
    <w:rsid w:val="00C26B1B"/>
    <w:rsid w:val="00C26B25"/>
    <w:rsid w:val="00C26D06"/>
    <w:rsid w:val="00C275D9"/>
    <w:rsid w:val="00C27603"/>
    <w:rsid w:val="00C2785E"/>
    <w:rsid w:val="00C278E4"/>
    <w:rsid w:val="00C27A69"/>
    <w:rsid w:val="00C27B37"/>
    <w:rsid w:val="00C27B8D"/>
    <w:rsid w:val="00C27BE2"/>
    <w:rsid w:val="00C27C34"/>
    <w:rsid w:val="00C27DA4"/>
    <w:rsid w:val="00C27E2F"/>
    <w:rsid w:val="00C27E72"/>
    <w:rsid w:val="00C27EE2"/>
    <w:rsid w:val="00C27F8F"/>
    <w:rsid w:val="00C3012D"/>
    <w:rsid w:val="00C302DD"/>
    <w:rsid w:val="00C304AD"/>
    <w:rsid w:val="00C3052A"/>
    <w:rsid w:val="00C306FB"/>
    <w:rsid w:val="00C30BD9"/>
    <w:rsid w:val="00C30DBD"/>
    <w:rsid w:val="00C311EE"/>
    <w:rsid w:val="00C3130F"/>
    <w:rsid w:val="00C315AF"/>
    <w:rsid w:val="00C31AD6"/>
    <w:rsid w:val="00C31E25"/>
    <w:rsid w:val="00C32259"/>
    <w:rsid w:val="00C3238D"/>
    <w:rsid w:val="00C324E4"/>
    <w:rsid w:val="00C3258C"/>
    <w:rsid w:val="00C3259D"/>
    <w:rsid w:val="00C32648"/>
    <w:rsid w:val="00C32711"/>
    <w:rsid w:val="00C32BD4"/>
    <w:rsid w:val="00C32F85"/>
    <w:rsid w:val="00C33204"/>
    <w:rsid w:val="00C33497"/>
    <w:rsid w:val="00C33507"/>
    <w:rsid w:val="00C33534"/>
    <w:rsid w:val="00C336E5"/>
    <w:rsid w:val="00C33C3B"/>
    <w:rsid w:val="00C33D2B"/>
    <w:rsid w:val="00C33D8F"/>
    <w:rsid w:val="00C33F11"/>
    <w:rsid w:val="00C33F4A"/>
    <w:rsid w:val="00C341C9"/>
    <w:rsid w:val="00C343E8"/>
    <w:rsid w:val="00C3461F"/>
    <w:rsid w:val="00C34746"/>
    <w:rsid w:val="00C348F4"/>
    <w:rsid w:val="00C3490D"/>
    <w:rsid w:val="00C34AF6"/>
    <w:rsid w:val="00C34C78"/>
    <w:rsid w:val="00C34D3B"/>
    <w:rsid w:val="00C34D61"/>
    <w:rsid w:val="00C34E4A"/>
    <w:rsid w:val="00C3514C"/>
    <w:rsid w:val="00C35339"/>
    <w:rsid w:val="00C35551"/>
    <w:rsid w:val="00C35592"/>
    <w:rsid w:val="00C3571A"/>
    <w:rsid w:val="00C357ED"/>
    <w:rsid w:val="00C35A42"/>
    <w:rsid w:val="00C35AE4"/>
    <w:rsid w:val="00C35C08"/>
    <w:rsid w:val="00C35C39"/>
    <w:rsid w:val="00C35C82"/>
    <w:rsid w:val="00C35D64"/>
    <w:rsid w:val="00C35F7A"/>
    <w:rsid w:val="00C35FF9"/>
    <w:rsid w:val="00C36061"/>
    <w:rsid w:val="00C3647D"/>
    <w:rsid w:val="00C36943"/>
    <w:rsid w:val="00C36A9D"/>
    <w:rsid w:val="00C36BDB"/>
    <w:rsid w:val="00C36DC9"/>
    <w:rsid w:val="00C37360"/>
    <w:rsid w:val="00C373B0"/>
    <w:rsid w:val="00C37526"/>
    <w:rsid w:val="00C37602"/>
    <w:rsid w:val="00C378C5"/>
    <w:rsid w:val="00C378CF"/>
    <w:rsid w:val="00C37B1F"/>
    <w:rsid w:val="00C37C61"/>
    <w:rsid w:val="00C37D0F"/>
    <w:rsid w:val="00C37D51"/>
    <w:rsid w:val="00C40891"/>
    <w:rsid w:val="00C40A68"/>
    <w:rsid w:val="00C40BC3"/>
    <w:rsid w:val="00C40C9E"/>
    <w:rsid w:val="00C4152A"/>
    <w:rsid w:val="00C4176C"/>
    <w:rsid w:val="00C41998"/>
    <w:rsid w:val="00C41C3F"/>
    <w:rsid w:val="00C41DB0"/>
    <w:rsid w:val="00C41F42"/>
    <w:rsid w:val="00C41FA9"/>
    <w:rsid w:val="00C41FC0"/>
    <w:rsid w:val="00C42180"/>
    <w:rsid w:val="00C421DB"/>
    <w:rsid w:val="00C42397"/>
    <w:rsid w:val="00C42931"/>
    <w:rsid w:val="00C42DE4"/>
    <w:rsid w:val="00C42E3F"/>
    <w:rsid w:val="00C430A4"/>
    <w:rsid w:val="00C431CA"/>
    <w:rsid w:val="00C43377"/>
    <w:rsid w:val="00C434C9"/>
    <w:rsid w:val="00C436F0"/>
    <w:rsid w:val="00C437DA"/>
    <w:rsid w:val="00C43C85"/>
    <w:rsid w:val="00C43E51"/>
    <w:rsid w:val="00C43F1B"/>
    <w:rsid w:val="00C440E3"/>
    <w:rsid w:val="00C442C3"/>
    <w:rsid w:val="00C443BA"/>
    <w:rsid w:val="00C443CF"/>
    <w:rsid w:val="00C44505"/>
    <w:rsid w:val="00C44576"/>
    <w:rsid w:val="00C446CA"/>
    <w:rsid w:val="00C447D4"/>
    <w:rsid w:val="00C44981"/>
    <w:rsid w:val="00C44D90"/>
    <w:rsid w:val="00C44F1A"/>
    <w:rsid w:val="00C4511C"/>
    <w:rsid w:val="00C45195"/>
    <w:rsid w:val="00C452B8"/>
    <w:rsid w:val="00C4532C"/>
    <w:rsid w:val="00C45399"/>
    <w:rsid w:val="00C4545E"/>
    <w:rsid w:val="00C4553A"/>
    <w:rsid w:val="00C45706"/>
    <w:rsid w:val="00C4589B"/>
    <w:rsid w:val="00C459B4"/>
    <w:rsid w:val="00C45A2A"/>
    <w:rsid w:val="00C45A4D"/>
    <w:rsid w:val="00C45C77"/>
    <w:rsid w:val="00C45CCE"/>
    <w:rsid w:val="00C45FF6"/>
    <w:rsid w:val="00C460EE"/>
    <w:rsid w:val="00C46169"/>
    <w:rsid w:val="00C462D6"/>
    <w:rsid w:val="00C46323"/>
    <w:rsid w:val="00C46340"/>
    <w:rsid w:val="00C46360"/>
    <w:rsid w:val="00C465FA"/>
    <w:rsid w:val="00C46C73"/>
    <w:rsid w:val="00C46C95"/>
    <w:rsid w:val="00C46CE0"/>
    <w:rsid w:val="00C47115"/>
    <w:rsid w:val="00C472AA"/>
    <w:rsid w:val="00C4739D"/>
    <w:rsid w:val="00C47427"/>
    <w:rsid w:val="00C47476"/>
    <w:rsid w:val="00C474C4"/>
    <w:rsid w:val="00C474EF"/>
    <w:rsid w:val="00C47DA9"/>
    <w:rsid w:val="00C47F6A"/>
    <w:rsid w:val="00C50017"/>
    <w:rsid w:val="00C501B3"/>
    <w:rsid w:val="00C503CD"/>
    <w:rsid w:val="00C50660"/>
    <w:rsid w:val="00C509BD"/>
    <w:rsid w:val="00C50AE9"/>
    <w:rsid w:val="00C50AED"/>
    <w:rsid w:val="00C50C98"/>
    <w:rsid w:val="00C50DEC"/>
    <w:rsid w:val="00C50ECA"/>
    <w:rsid w:val="00C50FB2"/>
    <w:rsid w:val="00C5115B"/>
    <w:rsid w:val="00C5136B"/>
    <w:rsid w:val="00C513C0"/>
    <w:rsid w:val="00C51637"/>
    <w:rsid w:val="00C51D4E"/>
    <w:rsid w:val="00C51DC9"/>
    <w:rsid w:val="00C521D4"/>
    <w:rsid w:val="00C52223"/>
    <w:rsid w:val="00C52A14"/>
    <w:rsid w:val="00C52D6B"/>
    <w:rsid w:val="00C52DA3"/>
    <w:rsid w:val="00C52E9D"/>
    <w:rsid w:val="00C5302F"/>
    <w:rsid w:val="00C5326F"/>
    <w:rsid w:val="00C5333E"/>
    <w:rsid w:val="00C53589"/>
    <w:rsid w:val="00C535FC"/>
    <w:rsid w:val="00C5370C"/>
    <w:rsid w:val="00C53808"/>
    <w:rsid w:val="00C53A9A"/>
    <w:rsid w:val="00C53BD3"/>
    <w:rsid w:val="00C53C02"/>
    <w:rsid w:val="00C53DA7"/>
    <w:rsid w:val="00C5400B"/>
    <w:rsid w:val="00C541C7"/>
    <w:rsid w:val="00C54364"/>
    <w:rsid w:val="00C5439E"/>
    <w:rsid w:val="00C544CF"/>
    <w:rsid w:val="00C54518"/>
    <w:rsid w:val="00C54864"/>
    <w:rsid w:val="00C548CD"/>
    <w:rsid w:val="00C54963"/>
    <w:rsid w:val="00C54988"/>
    <w:rsid w:val="00C549A4"/>
    <w:rsid w:val="00C54D7F"/>
    <w:rsid w:val="00C54FDD"/>
    <w:rsid w:val="00C55063"/>
    <w:rsid w:val="00C550B2"/>
    <w:rsid w:val="00C550E6"/>
    <w:rsid w:val="00C55161"/>
    <w:rsid w:val="00C55270"/>
    <w:rsid w:val="00C552FA"/>
    <w:rsid w:val="00C555BE"/>
    <w:rsid w:val="00C55D6E"/>
    <w:rsid w:val="00C55E26"/>
    <w:rsid w:val="00C55F90"/>
    <w:rsid w:val="00C55FF5"/>
    <w:rsid w:val="00C56117"/>
    <w:rsid w:val="00C56130"/>
    <w:rsid w:val="00C56533"/>
    <w:rsid w:val="00C5659D"/>
    <w:rsid w:val="00C5687B"/>
    <w:rsid w:val="00C569F1"/>
    <w:rsid w:val="00C56B67"/>
    <w:rsid w:val="00C56BB4"/>
    <w:rsid w:val="00C56BDB"/>
    <w:rsid w:val="00C57131"/>
    <w:rsid w:val="00C5728F"/>
    <w:rsid w:val="00C57577"/>
    <w:rsid w:val="00C57671"/>
    <w:rsid w:val="00C578F9"/>
    <w:rsid w:val="00C57C26"/>
    <w:rsid w:val="00C57C8E"/>
    <w:rsid w:val="00C57DBF"/>
    <w:rsid w:val="00C600C7"/>
    <w:rsid w:val="00C6033D"/>
    <w:rsid w:val="00C604D2"/>
    <w:rsid w:val="00C60753"/>
    <w:rsid w:val="00C6075D"/>
    <w:rsid w:val="00C607AD"/>
    <w:rsid w:val="00C607F7"/>
    <w:rsid w:val="00C60800"/>
    <w:rsid w:val="00C60807"/>
    <w:rsid w:val="00C609B0"/>
    <w:rsid w:val="00C60BF4"/>
    <w:rsid w:val="00C60F69"/>
    <w:rsid w:val="00C60F93"/>
    <w:rsid w:val="00C60FC8"/>
    <w:rsid w:val="00C611E3"/>
    <w:rsid w:val="00C6139F"/>
    <w:rsid w:val="00C613BE"/>
    <w:rsid w:val="00C6180B"/>
    <w:rsid w:val="00C619BC"/>
    <w:rsid w:val="00C619D2"/>
    <w:rsid w:val="00C61A80"/>
    <w:rsid w:val="00C61C2C"/>
    <w:rsid w:val="00C61C8D"/>
    <w:rsid w:val="00C61CF2"/>
    <w:rsid w:val="00C61E62"/>
    <w:rsid w:val="00C620BB"/>
    <w:rsid w:val="00C62528"/>
    <w:rsid w:val="00C6257B"/>
    <w:rsid w:val="00C62657"/>
    <w:rsid w:val="00C6269B"/>
    <w:rsid w:val="00C6274A"/>
    <w:rsid w:val="00C62781"/>
    <w:rsid w:val="00C6283A"/>
    <w:rsid w:val="00C628A4"/>
    <w:rsid w:val="00C628F6"/>
    <w:rsid w:val="00C6331B"/>
    <w:rsid w:val="00C63572"/>
    <w:rsid w:val="00C6367E"/>
    <w:rsid w:val="00C636C8"/>
    <w:rsid w:val="00C63931"/>
    <w:rsid w:val="00C63A54"/>
    <w:rsid w:val="00C63AD7"/>
    <w:rsid w:val="00C63BB3"/>
    <w:rsid w:val="00C63BBF"/>
    <w:rsid w:val="00C63D5D"/>
    <w:rsid w:val="00C63E7C"/>
    <w:rsid w:val="00C6428B"/>
    <w:rsid w:val="00C64329"/>
    <w:rsid w:val="00C6478A"/>
    <w:rsid w:val="00C64DB2"/>
    <w:rsid w:val="00C650B3"/>
    <w:rsid w:val="00C655B2"/>
    <w:rsid w:val="00C656CF"/>
    <w:rsid w:val="00C6580E"/>
    <w:rsid w:val="00C65833"/>
    <w:rsid w:val="00C65836"/>
    <w:rsid w:val="00C65863"/>
    <w:rsid w:val="00C658B6"/>
    <w:rsid w:val="00C65A1D"/>
    <w:rsid w:val="00C65B52"/>
    <w:rsid w:val="00C65C23"/>
    <w:rsid w:val="00C65CAA"/>
    <w:rsid w:val="00C65CD4"/>
    <w:rsid w:val="00C65DF9"/>
    <w:rsid w:val="00C65E7A"/>
    <w:rsid w:val="00C66382"/>
    <w:rsid w:val="00C664B9"/>
    <w:rsid w:val="00C6658F"/>
    <w:rsid w:val="00C665F5"/>
    <w:rsid w:val="00C668E3"/>
    <w:rsid w:val="00C66944"/>
    <w:rsid w:val="00C66C03"/>
    <w:rsid w:val="00C6702C"/>
    <w:rsid w:val="00C67061"/>
    <w:rsid w:val="00C671CF"/>
    <w:rsid w:val="00C6724F"/>
    <w:rsid w:val="00C674C3"/>
    <w:rsid w:val="00C6788F"/>
    <w:rsid w:val="00C678B4"/>
    <w:rsid w:val="00C679D6"/>
    <w:rsid w:val="00C67A0A"/>
    <w:rsid w:val="00C67D4F"/>
    <w:rsid w:val="00C67F53"/>
    <w:rsid w:val="00C700D1"/>
    <w:rsid w:val="00C7022B"/>
    <w:rsid w:val="00C705A6"/>
    <w:rsid w:val="00C7077D"/>
    <w:rsid w:val="00C708AE"/>
    <w:rsid w:val="00C709EE"/>
    <w:rsid w:val="00C70C74"/>
    <w:rsid w:val="00C70D87"/>
    <w:rsid w:val="00C70EEA"/>
    <w:rsid w:val="00C710B5"/>
    <w:rsid w:val="00C715E9"/>
    <w:rsid w:val="00C7167C"/>
    <w:rsid w:val="00C71A29"/>
    <w:rsid w:val="00C71D77"/>
    <w:rsid w:val="00C71E18"/>
    <w:rsid w:val="00C71FA5"/>
    <w:rsid w:val="00C7216B"/>
    <w:rsid w:val="00C72194"/>
    <w:rsid w:val="00C72400"/>
    <w:rsid w:val="00C7250F"/>
    <w:rsid w:val="00C725A0"/>
    <w:rsid w:val="00C728CE"/>
    <w:rsid w:val="00C728D8"/>
    <w:rsid w:val="00C729A3"/>
    <w:rsid w:val="00C72C8C"/>
    <w:rsid w:val="00C73057"/>
    <w:rsid w:val="00C736AC"/>
    <w:rsid w:val="00C736ED"/>
    <w:rsid w:val="00C73A3B"/>
    <w:rsid w:val="00C73B68"/>
    <w:rsid w:val="00C73BBB"/>
    <w:rsid w:val="00C73C78"/>
    <w:rsid w:val="00C73D5D"/>
    <w:rsid w:val="00C73DAB"/>
    <w:rsid w:val="00C73EC3"/>
    <w:rsid w:val="00C73F9F"/>
    <w:rsid w:val="00C7421E"/>
    <w:rsid w:val="00C74396"/>
    <w:rsid w:val="00C74615"/>
    <w:rsid w:val="00C74667"/>
    <w:rsid w:val="00C74742"/>
    <w:rsid w:val="00C747C2"/>
    <w:rsid w:val="00C747E1"/>
    <w:rsid w:val="00C7498E"/>
    <w:rsid w:val="00C74AA6"/>
    <w:rsid w:val="00C74BA6"/>
    <w:rsid w:val="00C74CA8"/>
    <w:rsid w:val="00C74EB8"/>
    <w:rsid w:val="00C74F1E"/>
    <w:rsid w:val="00C75031"/>
    <w:rsid w:val="00C753CE"/>
    <w:rsid w:val="00C7542B"/>
    <w:rsid w:val="00C75462"/>
    <w:rsid w:val="00C75789"/>
    <w:rsid w:val="00C7579A"/>
    <w:rsid w:val="00C758A7"/>
    <w:rsid w:val="00C758FD"/>
    <w:rsid w:val="00C75AEE"/>
    <w:rsid w:val="00C76068"/>
    <w:rsid w:val="00C760BA"/>
    <w:rsid w:val="00C76204"/>
    <w:rsid w:val="00C76320"/>
    <w:rsid w:val="00C76498"/>
    <w:rsid w:val="00C76786"/>
    <w:rsid w:val="00C769C9"/>
    <w:rsid w:val="00C769F7"/>
    <w:rsid w:val="00C76A70"/>
    <w:rsid w:val="00C76DFA"/>
    <w:rsid w:val="00C77176"/>
    <w:rsid w:val="00C77620"/>
    <w:rsid w:val="00C779E0"/>
    <w:rsid w:val="00C77BA5"/>
    <w:rsid w:val="00C77EBE"/>
    <w:rsid w:val="00C7D8A1"/>
    <w:rsid w:val="00C80151"/>
    <w:rsid w:val="00C802A5"/>
    <w:rsid w:val="00C80482"/>
    <w:rsid w:val="00C80504"/>
    <w:rsid w:val="00C80605"/>
    <w:rsid w:val="00C806DD"/>
    <w:rsid w:val="00C807CB"/>
    <w:rsid w:val="00C8089E"/>
    <w:rsid w:val="00C80C47"/>
    <w:rsid w:val="00C80E81"/>
    <w:rsid w:val="00C80FAF"/>
    <w:rsid w:val="00C811E3"/>
    <w:rsid w:val="00C814CD"/>
    <w:rsid w:val="00C8151D"/>
    <w:rsid w:val="00C8172B"/>
    <w:rsid w:val="00C8191A"/>
    <w:rsid w:val="00C81A68"/>
    <w:rsid w:val="00C81CDA"/>
    <w:rsid w:val="00C81F86"/>
    <w:rsid w:val="00C8204F"/>
    <w:rsid w:val="00C820E3"/>
    <w:rsid w:val="00C825B0"/>
    <w:rsid w:val="00C82A99"/>
    <w:rsid w:val="00C82AEC"/>
    <w:rsid w:val="00C82B3A"/>
    <w:rsid w:val="00C83171"/>
    <w:rsid w:val="00C83239"/>
    <w:rsid w:val="00C834EE"/>
    <w:rsid w:val="00C8354E"/>
    <w:rsid w:val="00C8378B"/>
    <w:rsid w:val="00C837BF"/>
    <w:rsid w:val="00C83904"/>
    <w:rsid w:val="00C83996"/>
    <w:rsid w:val="00C839BC"/>
    <w:rsid w:val="00C839F5"/>
    <w:rsid w:val="00C83C7F"/>
    <w:rsid w:val="00C83D02"/>
    <w:rsid w:val="00C83F59"/>
    <w:rsid w:val="00C83FA4"/>
    <w:rsid w:val="00C8412F"/>
    <w:rsid w:val="00C84142"/>
    <w:rsid w:val="00C8453C"/>
    <w:rsid w:val="00C84560"/>
    <w:rsid w:val="00C8461A"/>
    <w:rsid w:val="00C846E3"/>
    <w:rsid w:val="00C847D6"/>
    <w:rsid w:val="00C8495D"/>
    <w:rsid w:val="00C849EA"/>
    <w:rsid w:val="00C84A70"/>
    <w:rsid w:val="00C84C39"/>
    <w:rsid w:val="00C84C9A"/>
    <w:rsid w:val="00C84C9B"/>
    <w:rsid w:val="00C84D0B"/>
    <w:rsid w:val="00C84D24"/>
    <w:rsid w:val="00C84FDC"/>
    <w:rsid w:val="00C85024"/>
    <w:rsid w:val="00C850D5"/>
    <w:rsid w:val="00C852A9"/>
    <w:rsid w:val="00C852ED"/>
    <w:rsid w:val="00C85828"/>
    <w:rsid w:val="00C85B27"/>
    <w:rsid w:val="00C85CA1"/>
    <w:rsid w:val="00C85D1C"/>
    <w:rsid w:val="00C85D50"/>
    <w:rsid w:val="00C8607A"/>
    <w:rsid w:val="00C860AC"/>
    <w:rsid w:val="00C86456"/>
    <w:rsid w:val="00C8662D"/>
    <w:rsid w:val="00C86BE9"/>
    <w:rsid w:val="00C86DB0"/>
    <w:rsid w:val="00C86DD6"/>
    <w:rsid w:val="00C872B7"/>
    <w:rsid w:val="00C87462"/>
    <w:rsid w:val="00C8768A"/>
    <w:rsid w:val="00C8775B"/>
    <w:rsid w:val="00C8792A"/>
    <w:rsid w:val="00C87A4D"/>
    <w:rsid w:val="00C87EDF"/>
    <w:rsid w:val="00C87FFA"/>
    <w:rsid w:val="00C90160"/>
    <w:rsid w:val="00C90302"/>
    <w:rsid w:val="00C903CC"/>
    <w:rsid w:val="00C90514"/>
    <w:rsid w:val="00C9080E"/>
    <w:rsid w:val="00C90837"/>
    <w:rsid w:val="00C90892"/>
    <w:rsid w:val="00C90C63"/>
    <w:rsid w:val="00C90F0E"/>
    <w:rsid w:val="00C914D7"/>
    <w:rsid w:val="00C9151F"/>
    <w:rsid w:val="00C916AD"/>
    <w:rsid w:val="00C91C22"/>
    <w:rsid w:val="00C92070"/>
    <w:rsid w:val="00C92137"/>
    <w:rsid w:val="00C9217D"/>
    <w:rsid w:val="00C92186"/>
    <w:rsid w:val="00C924C9"/>
    <w:rsid w:val="00C925D9"/>
    <w:rsid w:val="00C92641"/>
    <w:rsid w:val="00C9295D"/>
    <w:rsid w:val="00C92E17"/>
    <w:rsid w:val="00C92E46"/>
    <w:rsid w:val="00C92F9C"/>
    <w:rsid w:val="00C930E1"/>
    <w:rsid w:val="00C9322B"/>
    <w:rsid w:val="00C9325E"/>
    <w:rsid w:val="00C932F8"/>
    <w:rsid w:val="00C93337"/>
    <w:rsid w:val="00C93385"/>
    <w:rsid w:val="00C93458"/>
    <w:rsid w:val="00C93498"/>
    <w:rsid w:val="00C935AA"/>
    <w:rsid w:val="00C9364E"/>
    <w:rsid w:val="00C93852"/>
    <w:rsid w:val="00C93CE0"/>
    <w:rsid w:val="00C93CE8"/>
    <w:rsid w:val="00C93D35"/>
    <w:rsid w:val="00C9404F"/>
    <w:rsid w:val="00C941D8"/>
    <w:rsid w:val="00C9443A"/>
    <w:rsid w:val="00C94697"/>
    <w:rsid w:val="00C9469B"/>
    <w:rsid w:val="00C946AC"/>
    <w:rsid w:val="00C946D5"/>
    <w:rsid w:val="00C9480A"/>
    <w:rsid w:val="00C94810"/>
    <w:rsid w:val="00C94A06"/>
    <w:rsid w:val="00C94B50"/>
    <w:rsid w:val="00C94D11"/>
    <w:rsid w:val="00C94E4B"/>
    <w:rsid w:val="00C94F80"/>
    <w:rsid w:val="00C94FDB"/>
    <w:rsid w:val="00C9516B"/>
    <w:rsid w:val="00C95358"/>
    <w:rsid w:val="00C956C7"/>
    <w:rsid w:val="00C95718"/>
    <w:rsid w:val="00C9590F"/>
    <w:rsid w:val="00C95FD4"/>
    <w:rsid w:val="00C96217"/>
    <w:rsid w:val="00C965C6"/>
    <w:rsid w:val="00C96BD9"/>
    <w:rsid w:val="00C96D99"/>
    <w:rsid w:val="00C96E22"/>
    <w:rsid w:val="00C96E35"/>
    <w:rsid w:val="00C96EBD"/>
    <w:rsid w:val="00C97389"/>
    <w:rsid w:val="00C974B8"/>
    <w:rsid w:val="00C97A59"/>
    <w:rsid w:val="00C97C7E"/>
    <w:rsid w:val="00C97F1F"/>
    <w:rsid w:val="00C97FBE"/>
    <w:rsid w:val="00CA02EE"/>
    <w:rsid w:val="00CA0622"/>
    <w:rsid w:val="00CA085D"/>
    <w:rsid w:val="00CA0E76"/>
    <w:rsid w:val="00CA0EDD"/>
    <w:rsid w:val="00CA14AA"/>
    <w:rsid w:val="00CA1535"/>
    <w:rsid w:val="00CA16CC"/>
    <w:rsid w:val="00CA1DAB"/>
    <w:rsid w:val="00CA1E86"/>
    <w:rsid w:val="00CA2496"/>
    <w:rsid w:val="00CA2518"/>
    <w:rsid w:val="00CA253A"/>
    <w:rsid w:val="00CA253C"/>
    <w:rsid w:val="00CA25D0"/>
    <w:rsid w:val="00CA2B61"/>
    <w:rsid w:val="00CA3550"/>
    <w:rsid w:val="00CA364C"/>
    <w:rsid w:val="00CA3728"/>
    <w:rsid w:val="00CA3B16"/>
    <w:rsid w:val="00CA3B8A"/>
    <w:rsid w:val="00CA3C12"/>
    <w:rsid w:val="00CA3CBF"/>
    <w:rsid w:val="00CA3D89"/>
    <w:rsid w:val="00CA3FCC"/>
    <w:rsid w:val="00CA4066"/>
    <w:rsid w:val="00CA4100"/>
    <w:rsid w:val="00CA41E7"/>
    <w:rsid w:val="00CA4277"/>
    <w:rsid w:val="00CA4453"/>
    <w:rsid w:val="00CA47AF"/>
    <w:rsid w:val="00CA47FF"/>
    <w:rsid w:val="00CA4882"/>
    <w:rsid w:val="00CA4D42"/>
    <w:rsid w:val="00CA4EB2"/>
    <w:rsid w:val="00CA4F1D"/>
    <w:rsid w:val="00CA4F1E"/>
    <w:rsid w:val="00CA4F83"/>
    <w:rsid w:val="00CA4FB1"/>
    <w:rsid w:val="00CA51EF"/>
    <w:rsid w:val="00CA5334"/>
    <w:rsid w:val="00CA5349"/>
    <w:rsid w:val="00CA5594"/>
    <w:rsid w:val="00CA56AA"/>
    <w:rsid w:val="00CA5CA4"/>
    <w:rsid w:val="00CA5D59"/>
    <w:rsid w:val="00CA5D6C"/>
    <w:rsid w:val="00CA5FFD"/>
    <w:rsid w:val="00CA64E4"/>
    <w:rsid w:val="00CA65D3"/>
    <w:rsid w:val="00CA65FC"/>
    <w:rsid w:val="00CA66D7"/>
    <w:rsid w:val="00CA68E5"/>
    <w:rsid w:val="00CA6AE9"/>
    <w:rsid w:val="00CA6C2B"/>
    <w:rsid w:val="00CA70C3"/>
    <w:rsid w:val="00CA71B1"/>
    <w:rsid w:val="00CA73BB"/>
    <w:rsid w:val="00CA76B1"/>
    <w:rsid w:val="00CA779C"/>
    <w:rsid w:val="00CA791F"/>
    <w:rsid w:val="00CA79F3"/>
    <w:rsid w:val="00CA7BFC"/>
    <w:rsid w:val="00CA7C46"/>
    <w:rsid w:val="00CA7F72"/>
    <w:rsid w:val="00CB011A"/>
    <w:rsid w:val="00CB01FB"/>
    <w:rsid w:val="00CB022C"/>
    <w:rsid w:val="00CB027B"/>
    <w:rsid w:val="00CB0433"/>
    <w:rsid w:val="00CB04F0"/>
    <w:rsid w:val="00CB08E7"/>
    <w:rsid w:val="00CB092D"/>
    <w:rsid w:val="00CB0AE7"/>
    <w:rsid w:val="00CB0C62"/>
    <w:rsid w:val="00CB0CB9"/>
    <w:rsid w:val="00CB0DD2"/>
    <w:rsid w:val="00CB1179"/>
    <w:rsid w:val="00CB135F"/>
    <w:rsid w:val="00CB1482"/>
    <w:rsid w:val="00CB16F9"/>
    <w:rsid w:val="00CB17FF"/>
    <w:rsid w:val="00CB18DF"/>
    <w:rsid w:val="00CB1C0A"/>
    <w:rsid w:val="00CB1FBC"/>
    <w:rsid w:val="00CB20C1"/>
    <w:rsid w:val="00CB2224"/>
    <w:rsid w:val="00CB22B4"/>
    <w:rsid w:val="00CB22C5"/>
    <w:rsid w:val="00CB2849"/>
    <w:rsid w:val="00CB290F"/>
    <w:rsid w:val="00CB2B0F"/>
    <w:rsid w:val="00CB2D83"/>
    <w:rsid w:val="00CB2D90"/>
    <w:rsid w:val="00CB2E89"/>
    <w:rsid w:val="00CB2F18"/>
    <w:rsid w:val="00CB3021"/>
    <w:rsid w:val="00CB35A1"/>
    <w:rsid w:val="00CB3BBC"/>
    <w:rsid w:val="00CB3BCF"/>
    <w:rsid w:val="00CB3C79"/>
    <w:rsid w:val="00CB3F93"/>
    <w:rsid w:val="00CB4129"/>
    <w:rsid w:val="00CB445A"/>
    <w:rsid w:val="00CB4566"/>
    <w:rsid w:val="00CB4730"/>
    <w:rsid w:val="00CB4B8B"/>
    <w:rsid w:val="00CB4BC8"/>
    <w:rsid w:val="00CB4C2C"/>
    <w:rsid w:val="00CB4C82"/>
    <w:rsid w:val="00CB4DA7"/>
    <w:rsid w:val="00CB5064"/>
    <w:rsid w:val="00CB50AA"/>
    <w:rsid w:val="00CB5521"/>
    <w:rsid w:val="00CB5568"/>
    <w:rsid w:val="00CB5999"/>
    <w:rsid w:val="00CB5C5F"/>
    <w:rsid w:val="00CB5CA0"/>
    <w:rsid w:val="00CB6172"/>
    <w:rsid w:val="00CB6314"/>
    <w:rsid w:val="00CB6430"/>
    <w:rsid w:val="00CB64C4"/>
    <w:rsid w:val="00CB67D7"/>
    <w:rsid w:val="00CB68E8"/>
    <w:rsid w:val="00CB6A33"/>
    <w:rsid w:val="00CB6A69"/>
    <w:rsid w:val="00CB6DFA"/>
    <w:rsid w:val="00CB6F67"/>
    <w:rsid w:val="00CB7187"/>
    <w:rsid w:val="00CB71CF"/>
    <w:rsid w:val="00CB75F0"/>
    <w:rsid w:val="00CB7741"/>
    <w:rsid w:val="00CB77AB"/>
    <w:rsid w:val="00CB7A1F"/>
    <w:rsid w:val="00CB7B2E"/>
    <w:rsid w:val="00CB7F59"/>
    <w:rsid w:val="00CC00C4"/>
    <w:rsid w:val="00CC02C5"/>
    <w:rsid w:val="00CC0558"/>
    <w:rsid w:val="00CC06C2"/>
    <w:rsid w:val="00CC0CC0"/>
    <w:rsid w:val="00CC0F39"/>
    <w:rsid w:val="00CC0FAA"/>
    <w:rsid w:val="00CC129D"/>
    <w:rsid w:val="00CC12A7"/>
    <w:rsid w:val="00CC136E"/>
    <w:rsid w:val="00CC1902"/>
    <w:rsid w:val="00CC199C"/>
    <w:rsid w:val="00CC1AFB"/>
    <w:rsid w:val="00CC1B92"/>
    <w:rsid w:val="00CC1C7D"/>
    <w:rsid w:val="00CC1DEA"/>
    <w:rsid w:val="00CC1E29"/>
    <w:rsid w:val="00CC1F4D"/>
    <w:rsid w:val="00CC2285"/>
    <w:rsid w:val="00CC2298"/>
    <w:rsid w:val="00CC229F"/>
    <w:rsid w:val="00CC2554"/>
    <w:rsid w:val="00CC2778"/>
    <w:rsid w:val="00CC279C"/>
    <w:rsid w:val="00CC291D"/>
    <w:rsid w:val="00CC29B7"/>
    <w:rsid w:val="00CC2DDB"/>
    <w:rsid w:val="00CC344A"/>
    <w:rsid w:val="00CC353E"/>
    <w:rsid w:val="00CC38E9"/>
    <w:rsid w:val="00CC3981"/>
    <w:rsid w:val="00CC3B13"/>
    <w:rsid w:val="00CC416F"/>
    <w:rsid w:val="00CC4383"/>
    <w:rsid w:val="00CC44A8"/>
    <w:rsid w:val="00CC48FC"/>
    <w:rsid w:val="00CC4FD0"/>
    <w:rsid w:val="00CC5045"/>
    <w:rsid w:val="00CC50A6"/>
    <w:rsid w:val="00CC5B0A"/>
    <w:rsid w:val="00CC5B52"/>
    <w:rsid w:val="00CC5C7B"/>
    <w:rsid w:val="00CC5FFF"/>
    <w:rsid w:val="00CC6399"/>
    <w:rsid w:val="00CC6576"/>
    <w:rsid w:val="00CC6887"/>
    <w:rsid w:val="00CC697A"/>
    <w:rsid w:val="00CC6B48"/>
    <w:rsid w:val="00CC722A"/>
    <w:rsid w:val="00CC73EF"/>
    <w:rsid w:val="00CC781E"/>
    <w:rsid w:val="00CC7CCE"/>
    <w:rsid w:val="00CC7E17"/>
    <w:rsid w:val="00CD03C7"/>
    <w:rsid w:val="00CD061B"/>
    <w:rsid w:val="00CD06FF"/>
    <w:rsid w:val="00CD0836"/>
    <w:rsid w:val="00CD0917"/>
    <w:rsid w:val="00CD0B43"/>
    <w:rsid w:val="00CD0D61"/>
    <w:rsid w:val="00CD0D73"/>
    <w:rsid w:val="00CD1492"/>
    <w:rsid w:val="00CD17D1"/>
    <w:rsid w:val="00CD17DD"/>
    <w:rsid w:val="00CD1835"/>
    <w:rsid w:val="00CD18A4"/>
    <w:rsid w:val="00CD18F0"/>
    <w:rsid w:val="00CD1D19"/>
    <w:rsid w:val="00CD1F73"/>
    <w:rsid w:val="00CD1FED"/>
    <w:rsid w:val="00CD205E"/>
    <w:rsid w:val="00CD20ED"/>
    <w:rsid w:val="00CD2320"/>
    <w:rsid w:val="00CD2353"/>
    <w:rsid w:val="00CD23F4"/>
    <w:rsid w:val="00CD24D0"/>
    <w:rsid w:val="00CD25C1"/>
    <w:rsid w:val="00CD286C"/>
    <w:rsid w:val="00CD286E"/>
    <w:rsid w:val="00CD2B0B"/>
    <w:rsid w:val="00CD2C00"/>
    <w:rsid w:val="00CD2E9E"/>
    <w:rsid w:val="00CD2EA4"/>
    <w:rsid w:val="00CD2EB5"/>
    <w:rsid w:val="00CD30A5"/>
    <w:rsid w:val="00CD3253"/>
    <w:rsid w:val="00CD325B"/>
    <w:rsid w:val="00CD326C"/>
    <w:rsid w:val="00CD3321"/>
    <w:rsid w:val="00CD333B"/>
    <w:rsid w:val="00CD355A"/>
    <w:rsid w:val="00CD3579"/>
    <w:rsid w:val="00CD35E8"/>
    <w:rsid w:val="00CD3AA2"/>
    <w:rsid w:val="00CD3B35"/>
    <w:rsid w:val="00CD3BF8"/>
    <w:rsid w:val="00CD3CFC"/>
    <w:rsid w:val="00CD3D82"/>
    <w:rsid w:val="00CD3DD2"/>
    <w:rsid w:val="00CD3DF8"/>
    <w:rsid w:val="00CD3E85"/>
    <w:rsid w:val="00CD3EA0"/>
    <w:rsid w:val="00CD3ED8"/>
    <w:rsid w:val="00CD3FA9"/>
    <w:rsid w:val="00CD3FFC"/>
    <w:rsid w:val="00CD41F9"/>
    <w:rsid w:val="00CD42B3"/>
    <w:rsid w:val="00CD4958"/>
    <w:rsid w:val="00CD4AB0"/>
    <w:rsid w:val="00CD4CD7"/>
    <w:rsid w:val="00CD4D85"/>
    <w:rsid w:val="00CD4EAF"/>
    <w:rsid w:val="00CD4EFF"/>
    <w:rsid w:val="00CD50E1"/>
    <w:rsid w:val="00CD5213"/>
    <w:rsid w:val="00CD5328"/>
    <w:rsid w:val="00CD5340"/>
    <w:rsid w:val="00CD539D"/>
    <w:rsid w:val="00CD578B"/>
    <w:rsid w:val="00CD581E"/>
    <w:rsid w:val="00CD595A"/>
    <w:rsid w:val="00CD5A84"/>
    <w:rsid w:val="00CD5B03"/>
    <w:rsid w:val="00CD5ECB"/>
    <w:rsid w:val="00CD6102"/>
    <w:rsid w:val="00CD6219"/>
    <w:rsid w:val="00CD6759"/>
    <w:rsid w:val="00CD6ACB"/>
    <w:rsid w:val="00CD6B37"/>
    <w:rsid w:val="00CD6C01"/>
    <w:rsid w:val="00CD704A"/>
    <w:rsid w:val="00CD70C5"/>
    <w:rsid w:val="00CD729F"/>
    <w:rsid w:val="00CD74AC"/>
    <w:rsid w:val="00CD75AD"/>
    <w:rsid w:val="00CD7AEE"/>
    <w:rsid w:val="00CD7AF5"/>
    <w:rsid w:val="00CD7F57"/>
    <w:rsid w:val="00CDA4F5"/>
    <w:rsid w:val="00CE00D7"/>
    <w:rsid w:val="00CE01CB"/>
    <w:rsid w:val="00CE0302"/>
    <w:rsid w:val="00CE0597"/>
    <w:rsid w:val="00CE0778"/>
    <w:rsid w:val="00CE086A"/>
    <w:rsid w:val="00CE0AA8"/>
    <w:rsid w:val="00CE0C5D"/>
    <w:rsid w:val="00CE0E22"/>
    <w:rsid w:val="00CE0F0D"/>
    <w:rsid w:val="00CE10C4"/>
    <w:rsid w:val="00CE1174"/>
    <w:rsid w:val="00CE11AE"/>
    <w:rsid w:val="00CE11D0"/>
    <w:rsid w:val="00CE14C7"/>
    <w:rsid w:val="00CE1603"/>
    <w:rsid w:val="00CE16FD"/>
    <w:rsid w:val="00CE1711"/>
    <w:rsid w:val="00CE175C"/>
    <w:rsid w:val="00CE17AB"/>
    <w:rsid w:val="00CE19F0"/>
    <w:rsid w:val="00CE1E15"/>
    <w:rsid w:val="00CE2132"/>
    <w:rsid w:val="00CE23BE"/>
    <w:rsid w:val="00CE2462"/>
    <w:rsid w:val="00CE2709"/>
    <w:rsid w:val="00CE2844"/>
    <w:rsid w:val="00CE28FA"/>
    <w:rsid w:val="00CE2B89"/>
    <w:rsid w:val="00CE2CAD"/>
    <w:rsid w:val="00CE2CB4"/>
    <w:rsid w:val="00CE3067"/>
    <w:rsid w:val="00CE35C5"/>
    <w:rsid w:val="00CE3716"/>
    <w:rsid w:val="00CE3934"/>
    <w:rsid w:val="00CE3935"/>
    <w:rsid w:val="00CE3977"/>
    <w:rsid w:val="00CE3C22"/>
    <w:rsid w:val="00CE3DCD"/>
    <w:rsid w:val="00CE3E2A"/>
    <w:rsid w:val="00CE3F82"/>
    <w:rsid w:val="00CE4144"/>
    <w:rsid w:val="00CE4223"/>
    <w:rsid w:val="00CE46BD"/>
    <w:rsid w:val="00CE4748"/>
    <w:rsid w:val="00CE48BE"/>
    <w:rsid w:val="00CE4BB9"/>
    <w:rsid w:val="00CE4BE0"/>
    <w:rsid w:val="00CE4CDF"/>
    <w:rsid w:val="00CE54E5"/>
    <w:rsid w:val="00CE551C"/>
    <w:rsid w:val="00CE55E1"/>
    <w:rsid w:val="00CE5B3F"/>
    <w:rsid w:val="00CE5C93"/>
    <w:rsid w:val="00CE5CF1"/>
    <w:rsid w:val="00CE5CF5"/>
    <w:rsid w:val="00CE5D13"/>
    <w:rsid w:val="00CE6469"/>
    <w:rsid w:val="00CE6652"/>
    <w:rsid w:val="00CE667B"/>
    <w:rsid w:val="00CE6793"/>
    <w:rsid w:val="00CE6A5B"/>
    <w:rsid w:val="00CE6DAF"/>
    <w:rsid w:val="00CE6E80"/>
    <w:rsid w:val="00CE709B"/>
    <w:rsid w:val="00CE7292"/>
    <w:rsid w:val="00CE72C4"/>
    <w:rsid w:val="00CE7583"/>
    <w:rsid w:val="00CE7B2C"/>
    <w:rsid w:val="00CE7D84"/>
    <w:rsid w:val="00CF04F6"/>
    <w:rsid w:val="00CF05A0"/>
    <w:rsid w:val="00CF0654"/>
    <w:rsid w:val="00CF0B0F"/>
    <w:rsid w:val="00CF0D43"/>
    <w:rsid w:val="00CF11A4"/>
    <w:rsid w:val="00CF1297"/>
    <w:rsid w:val="00CF1548"/>
    <w:rsid w:val="00CF1695"/>
    <w:rsid w:val="00CF1849"/>
    <w:rsid w:val="00CF1B03"/>
    <w:rsid w:val="00CF1ECD"/>
    <w:rsid w:val="00CF201C"/>
    <w:rsid w:val="00CF20C0"/>
    <w:rsid w:val="00CF20D1"/>
    <w:rsid w:val="00CF2223"/>
    <w:rsid w:val="00CF251E"/>
    <w:rsid w:val="00CF2635"/>
    <w:rsid w:val="00CF282A"/>
    <w:rsid w:val="00CF291B"/>
    <w:rsid w:val="00CF31CA"/>
    <w:rsid w:val="00CF34DD"/>
    <w:rsid w:val="00CF34EF"/>
    <w:rsid w:val="00CF364D"/>
    <w:rsid w:val="00CF3732"/>
    <w:rsid w:val="00CF3CDC"/>
    <w:rsid w:val="00CF3DD6"/>
    <w:rsid w:val="00CF40FE"/>
    <w:rsid w:val="00CF43B8"/>
    <w:rsid w:val="00CF4ED7"/>
    <w:rsid w:val="00CF5029"/>
    <w:rsid w:val="00CF50C4"/>
    <w:rsid w:val="00CF5254"/>
    <w:rsid w:val="00CF52BC"/>
    <w:rsid w:val="00CF5383"/>
    <w:rsid w:val="00CF53AC"/>
    <w:rsid w:val="00CF543F"/>
    <w:rsid w:val="00CF555D"/>
    <w:rsid w:val="00CF59C4"/>
    <w:rsid w:val="00CF59C6"/>
    <w:rsid w:val="00CF59DE"/>
    <w:rsid w:val="00CF5BD5"/>
    <w:rsid w:val="00CF5C26"/>
    <w:rsid w:val="00CF5D59"/>
    <w:rsid w:val="00CF5DB4"/>
    <w:rsid w:val="00CF5DF2"/>
    <w:rsid w:val="00CF60C3"/>
    <w:rsid w:val="00CF61BF"/>
    <w:rsid w:val="00CF6205"/>
    <w:rsid w:val="00CF621C"/>
    <w:rsid w:val="00CF63C7"/>
    <w:rsid w:val="00CF65E4"/>
    <w:rsid w:val="00CF6905"/>
    <w:rsid w:val="00CF6A6D"/>
    <w:rsid w:val="00CF6E2A"/>
    <w:rsid w:val="00CF7297"/>
    <w:rsid w:val="00CF77E9"/>
    <w:rsid w:val="00CF78AE"/>
    <w:rsid w:val="00CF79C6"/>
    <w:rsid w:val="00CF7E17"/>
    <w:rsid w:val="00CF7F1F"/>
    <w:rsid w:val="00CF7F91"/>
    <w:rsid w:val="00CFD5FA"/>
    <w:rsid w:val="00D0001D"/>
    <w:rsid w:val="00D000BB"/>
    <w:rsid w:val="00D00100"/>
    <w:rsid w:val="00D0074B"/>
    <w:rsid w:val="00D0075E"/>
    <w:rsid w:val="00D00A0D"/>
    <w:rsid w:val="00D00CA1"/>
    <w:rsid w:val="00D00D36"/>
    <w:rsid w:val="00D00D38"/>
    <w:rsid w:val="00D00EBB"/>
    <w:rsid w:val="00D012D1"/>
    <w:rsid w:val="00D013D4"/>
    <w:rsid w:val="00D014FE"/>
    <w:rsid w:val="00D01546"/>
    <w:rsid w:val="00D018B4"/>
    <w:rsid w:val="00D01BED"/>
    <w:rsid w:val="00D01C05"/>
    <w:rsid w:val="00D01C33"/>
    <w:rsid w:val="00D01CE9"/>
    <w:rsid w:val="00D01E8B"/>
    <w:rsid w:val="00D01E8E"/>
    <w:rsid w:val="00D01FFA"/>
    <w:rsid w:val="00D020BD"/>
    <w:rsid w:val="00D02109"/>
    <w:rsid w:val="00D0234E"/>
    <w:rsid w:val="00D0265B"/>
    <w:rsid w:val="00D02790"/>
    <w:rsid w:val="00D027A4"/>
    <w:rsid w:val="00D0282C"/>
    <w:rsid w:val="00D0291B"/>
    <w:rsid w:val="00D029D0"/>
    <w:rsid w:val="00D02B3B"/>
    <w:rsid w:val="00D02F4B"/>
    <w:rsid w:val="00D02FF1"/>
    <w:rsid w:val="00D032FE"/>
    <w:rsid w:val="00D0344C"/>
    <w:rsid w:val="00D0359F"/>
    <w:rsid w:val="00D039F2"/>
    <w:rsid w:val="00D03A32"/>
    <w:rsid w:val="00D03B03"/>
    <w:rsid w:val="00D03B7E"/>
    <w:rsid w:val="00D03C3D"/>
    <w:rsid w:val="00D03D4D"/>
    <w:rsid w:val="00D03DB7"/>
    <w:rsid w:val="00D03E10"/>
    <w:rsid w:val="00D03EF3"/>
    <w:rsid w:val="00D0437A"/>
    <w:rsid w:val="00D044B6"/>
    <w:rsid w:val="00D045BD"/>
    <w:rsid w:val="00D047C2"/>
    <w:rsid w:val="00D047F2"/>
    <w:rsid w:val="00D04A93"/>
    <w:rsid w:val="00D04E68"/>
    <w:rsid w:val="00D04EE9"/>
    <w:rsid w:val="00D051B9"/>
    <w:rsid w:val="00D05352"/>
    <w:rsid w:val="00D0550E"/>
    <w:rsid w:val="00D05620"/>
    <w:rsid w:val="00D05B65"/>
    <w:rsid w:val="00D05BCB"/>
    <w:rsid w:val="00D05BF4"/>
    <w:rsid w:val="00D05CBE"/>
    <w:rsid w:val="00D05CE3"/>
    <w:rsid w:val="00D05E17"/>
    <w:rsid w:val="00D060AB"/>
    <w:rsid w:val="00D060AD"/>
    <w:rsid w:val="00D061EB"/>
    <w:rsid w:val="00D062B9"/>
    <w:rsid w:val="00D062BB"/>
    <w:rsid w:val="00D0642B"/>
    <w:rsid w:val="00D06612"/>
    <w:rsid w:val="00D06947"/>
    <w:rsid w:val="00D06D31"/>
    <w:rsid w:val="00D06D39"/>
    <w:rsid w:val="00D07070"/>
    <w:rsid w:val="00D0714C"/>
    <w:rsid w:val="00D073EB"/>
    <w:rsid w:val="00D0753C"/>
    <w:rsid w:val="00D076CA"/>
    <w:rsid w:val="00D07C4F"/>
    <w:rsid w:val="00D07D19"/>
    <w:rsid w:val="00D07E87"/>
    <w:rsid w:val="00D07F05"/>
    <w:rsid w:val="00D08017"/>
    <w:rsid w:val="00D0DB38"/>
    <w:rsid w:val="00D100FA"/>
    <w:rsid w:val="00D1014B"/>
    <w:rsid w:val="00D10153"/>
    <w:rsid w:val="00D10385"/>
    <w:rsid w:val="00D10776"/>
    <w:rsid w:val="00D1079B"/>
    <w:rsid w:val="00D1088B"/>
    <w:rsid w:val="00D1097F"/>
    <w:rsid w:val="00D109D7"/>
    <w:rsid w:val="00D109D8"/>
    <w:rsid w:val="00D10A3B"/>
    <w:rsid w:val="00D10C01"/>
    <w:rsid w:val="00D10E2C"/>
    <w:rsid w:val="00D110CB"/>
    <w:rsid w:val="00D11540"/>
    <w:rsid w:val="00D11841"/>
    <w:rsid w:val="00D11B83"/>
    <w:rsid w:val="00D11D01"/>
    <w:rsid w:val="00D11E25"/>
    <w:rsid w:val="00D122E5"/>
    <w:rsid w:val="00D123D2"/>
    <w:rsid w:val="00D12484"/>
    <w:rsid w:val="00D125EF"/>
    <w:rsid w:val="00D12A76"/>
    <w:rsid w:val="00D12E27"/>
    <w:rsid w:val="00D12F8E"/>
    <w:rsid w:val="00D13095"/>
    <w:rsid w:val="00D13140"/>
    <w:rsid w:val="00D131D6"/>
    <w:rsid w:val="00D1349E"/>
    <w:rsid w:val="00D13516"/>
    <w:rsid w:val="00D13683"/>
    <w:rsid w:val="00D138F5"/>
    <w:rsid w:val="00D13AE0"/>
    <w:rsid w:val="00D13B0C"/>
    <w:rsid w:val="00D13EDE"/>
    <w:rsid w:val="00D13EFF"/>
    <w:rsid w:val="00D14179"/>
    <w:rsid w:val="00D14236"/>
    <w:rsid w:val="00D147CA"/>
    <w:rsid w:val="00D148A9"/>
    <w:rsid w:val="00D148ED"/>
    <w:rsid w:val="00D149CB"/>
    <w:rsid w:val="00D14D29"/>
    <w:rsid w:val="00D14F84"/>
    <w:rsid w:val="00D151B7"/>
    <w:rsid w:val="00D1526B"/>
    <w:rsid w:val="00D15393"/>
    <w:rsid w:val="00D1567F"/>
    <w:rsid w:val="00D156D2"/>
    <w:rsid w:val="00D157C2"/>
    <w:rsid w:val="00D15D0B"/>
    <w:rsid w:val="00D16053"/>
    <w:rsid w:val="00D16463"/>
    <w:rsid w:val="00D16BDD"/>
    <w:rsid w:val="00D16C5A"/>
    <w:rsid w:val="00D16C78"/>
    <w:rsid w:val="00D16DB2"/>
    <w:rsid w:val="00D16DD7"/>
    <w:rsid w:val="00D171AA"/>
    <w:rsid w:val="00D1751E"/>
    <w:rsid w:val="00D1765F"/>
    <w:rsid w:val="00D17681"/>
    <w:rsid w:val="00D1777C"/>
    <w:rsid w:val="00D178E0"/>
    <w:rsid w:val="00D17F31"/>
    <w:rsid w:val="00D17F45"/>
    <w:rsid w:val="00D20473"/>
    <w:rsid w:val="00D205F9"/>
    <w:rsid w:val="00D20697"/>
    <w:rsid w:val="00D20A1E"/>
    <w:rsid w:val="00D20A32"/>
    <w:rsid w:val="00D20BE6"/>
    <w:rsid w:val="00D20C92"/>
    <w:rsid w:val="00D20F07"/>
    <w:rsid w:val="00D20FD6"/>
    <w:rsid w:val="00D21524"/>
    <w:rsid w:val="00D215D2"/>
    <w:rsid w:val="00D216D6"/>
    <w:rsid w:val="00D21852"/>
    <w:rsid w:val="00D21891"/>
    <w:rsid w:val="00D21924"/>
    <w:rsid w:val="00D21D70"/>
    <w:rsid w:val="00D22338"/>
    <w:rsid w:val="00D223FA"/>
    <w:rsid w:val="00D22669"/>
    <w:rsid w:val="00D22AD1"/>
    <w:rsid w:val="00D22B26"/>
    <w:rsid w:val="00D22C0E"/>
    <w:rsid w:val="00D22D00"/>
    <w:rsid w:val="00D22D81"/>
    <w:rsid w:val="00D230AB"/>
    <w:rsid w:val="00D233B7"/>
    <w:rsid w:val="00D233D9"/>
    <w:rsid w:val="00D2341A"/>
    <w:rsid w:val="00D234E8"/>
    <w:rsid w:val="00D235F8"/>
    <w:rsid w:val="00D23913"/>
    <w:rsid w:val="00D239B6"/>
    <w:rsid w:val="00D239C2"/>
    <w:rsid w:val="00D23F4E"/>
    <w:rsid w:val="00D24056"/>
    <w:rsid w:val="00D24057"/>
    <w:rsid w:val="00D240CD"/>
    <w:rsid w:val="00D241EF"/>
    <w:rsid w:val="00D246AB"/>
    <w:rsid w:val="00D2491B"/>
    <w:rsid w:val="00D2493B"/>
    <w:rsid w:val="00D24BA2"/>
    <w:rsid w:val="00D24DA1"/>
    <w:rsid w:val="00D25071"/>
    <w:rsid w:val="00D25170"/>
    <w:rsid w:val="00D25620"/>
    <w:rsid w:val="00D25626"/>
    <w:rsid w:val="00D25630"/>
    <w:rsid w:val="00D256FE"/>
    <w:rsid w:val="00D25850"/>
    <w:rsid w:val="00D25898"/>
    <w:rsid w:val="00D25B7F"/>
    <w:rsid w:val="00D25BE8"/>
    <w:rsid w:val="00D25C1B"/>
    <w:rsid w:val="00D25C2E"/>
    <w:rsid w:val="00D25D35"/>
    <w:rsid w:val="00D25D8A"/>
    <w:rsid w:val="00D25E36"/>
    <w:rsid w:val="00D262F2"/>
    <w:rsid w:val="00D26398"/>
    <w:rsid w:val="00D2659C"/>
    <w:rsid w:val="00D265F3"/>
    <w:rsid w:val="00D26992"/>
    <w:rsid w:val="00D26A4C"/>
    <w:rsid w:val="00D26AEB"/>
    <w:rsid w:val="00D26C4C"/>
    <w:rsid w:val="00D26CEA"/>
    <w:rsid w:val="00D26D04"/>
    <w:rsid w:val="00D26D6C"/>
    <w:rsid w:val="00D26E16"/>
    <w:rsid w:val="00D26E45"/>
    <w:rsid w:val="00D26EDB"/>
    <w:rsid w:val="00D27274"/>
    <w:rsid w:val="00D27370"/>
    <w:rsid w:val="00D2785C"/>
    <w:rsid w:val="00D278BA"/>
    <w:rsid w:val="00D27CEB"/>
    <w:rsid w:val="00D3000F"/>
    <w:rsid w:val="00D3022A"/>
    <w:rsid w:val="00D304FC"/>
    <w:rsid w:val="00D3065B"/>
    <w:rsid w:val="00D30905"/>
    <w:rsid w:val="00D30BF3"/>
    <w:rsid w:val="00D30E16"/>
    <w:rsid w:val="00D30F90"/>
    <w:rsid w:val="00D31184"/>
    <w:rsid w:val="00D31243"/>
    <w:rsid w:val="00D312E9"/>
    <w:rsid w:val="00D31695"/>
    <w:rsid w:val="00D31761"/>
    <w:rsid w:val="00D317A2"/>
    <w:rsid w:val="00D317C5"/>
    <w:rsid w:val="00D317EB"/>
    <w:rsid w:val="00D31842"/>
    <w:rsid w:val="00D3199D"/>
    <w:rsid w:val="00D31C1B"/>
    <w:rsid w:val="00D31C86"/>
    <w:rsid w:val="00D31E8F"/>
    <w:rsid w:val="00D320F2"/>
    <w:rsid w:val="00D321A5"/>
    <w:rsid w:val="00D321EE"/>
    <w:rsid w:val="00D3230D"/>
    <w:rsid w:val="00D3245E"/>
    <w:rsid w:val="00D3296F"/>
    <w:rsid w:val="00D32AE6"/>
    <w:rsid w:val="00D3331F"/>
    <w:rsid w:val="00D33440"/>
    <w:rsid w:val="00D337B9"/>
    <w:rsid w:val="00D33805"/>
    <w:rsid w:val="00D339D5"/>
    <w:rsid w:val="00D33ABE"/>
    <w:rsid w:val="00D33AF7"/>
    <w:rsid w:val="00D33B28"/>
    <w:rsid w:val="00D33E09"/>
    <w:rsid w:val="00D33E8E"/>
    <w:rsid w:val="00D33EA6"/>
    <w:rsid w:val="00D340DB"/>
    <w:rsid w:val="00D341F2"/>
    <w:rsid w:val="00D34285"/>
    <w:rsid w:val="00D34654"/>
    <w:rsid w:val="00D34745"/>
    <w:rsid w:val="00D34842"/>
    <w:rsid w:val="00D3488D"/>
    <w:rsid w:val="00D34944"/>
    <w:rsid w:val="00D34B9B"/>
    <w:rsid w:val="00D34BB4"/>
    <w:rsid w:val="00D34CEA"/>
    <w:rsid w:val="00D34DEC"/>
    <w:rsid w:val="00D350AE"/>
    <w:rsid w:val="00D352DC"/>
    <w:rsid w:val="00D35511"/>
    <w:rsid w:val="00D3565A"/>
    <w:rsid w:val="00D3598B"/>
    <w:rsid w:val="00D35A49"/>
    <w:rsid w:val="00D35CFE"/>
    <w:rsid w:val="00D35D4E"/>
    <w:rsid w:val="00D35D62"/>
    <w:rsid w:val="00D35D69"/>
    <w:rsid w:val="00D35E41"/>
    <w:rsid w:val="00D35ED0"/>
    <w:rsid w:val="00D36004"/>
    <w:rsid w:val="00D3605D"/>
    <w:rsid w:val="00D362EB"/>
    <w:rsid w:val="00D36583"/>
    <w:rsid w:val="00D3658C"/>
    <w:rsid w:val="00D36666"/>
    <w:rsid w:val="00D366B4"/>
    <w:rsid w:val="00D367E5"/>
    <w:rsid w:val="00D36A14"/>
    <w:rsid w:val="00D36ADC"/>
    <w:rsid w:val="00D36D69"/>
    <w:rsid w:val="00D37397"/>
    <w:rsid w:val="00D37480"/>
    <w:rsid w:val="00D375E0"/>
    <w:rsid w:val="00D376A3"/>
    <w:rsid w:val="00D376FE"/>
    <w:rsid w:val="00D3782D"/>
    <w:rsid w:val="00D37A22"/>
    <w:rsid w:val="00D37C73"/>
    <w:rsid w:val="00D3CB55"/>
    <w:rsid w:val="00D40053"/>
    <w:rsid w:val="00D4060D"/>
    <w:rsid w:val="00D40634"/>
    <w:rsid w:val="00D40650"/>
    <w:rsid w:val="00D406A0"/>
    <w:rsid w:val="00D40B15"/>
    <w:rsid w:val="00D40D2E"/>
    <w:rsid w:val="00D410F1"/>
    <w:rsid w:val="00D4113D"/>
    <w:rsid w:val="00D4142D"/>
    <w:rsid w:val="00D416E0"/>
    <w:rsid w:val="00D417A8"/>
    <w:rsid w:val="00D41A41"/>
    <w:rsid w:val="00D41DFC"/>
    <w:rsid w:val="00D41E3E"/>
    <w:rsid w:val="00D41E74"/>
    <w:rsid w:val="00D41E99"/>
    <w:rsid w:val="00D4225A"/>
    <w:rsid w:val="00D42412"/>
    <w:rsid w:val="00D42496"/>
    <w:rsid w:val="00D42547"/>
    <w:rsid w:val="00D42698"/>
    <w:rsid w:val="00D429A0"/>
    <w:rsid w:val="00D429BF"/>
    <w:rsid w:val="00D42BC4"/>
    <w:rsid w:val="00D42D43"/>
    <w:rsid w:val="00D4318A"/>
    <w:rsid w:val="00D4330A"/>
    <w:rsid w:val="00D43469"/>
    <w:rsid w:val="00D43843"/>
    <w:rsid w:val="00D43B10"/>
    <w:rsid w:val="00D43BC8"/>
    <w:rsid w:val="00D43FFB"/>
    <w:rsid w:val="00D44002"/>
    <w:rsid w:val="00D4403D"/>
    <w:rsid w:val="00D44070"/>
    <w:rsid w:val="00D44081"/>
    <w:rsid w:val="00D44230"/>
    <w:rsid w:val="00D442B1"/>
    <w:rsid w:val="00D44439"/>
    <w:rsid w:val="00D4499A"/>
    <w:rsid w:val="00D449D9"/>
    <w:rsid w:val="00D449E4"/>
    <w:rsid w:val="00D44B5E"/>
    <w:rsid w:val="00D44B94"/>
    <w:rsid w:val="00D44E0A"/>
    <w:rsid w:val="00D44EA4"/>
    <w:rsid w:val="00D4522F"/>
    <w:rsid w:val="00D452FB"/>
    <w:rsid w:val="00D4557C"/>
    <w:rsid w:val="00D456EB"/>
    <w:rsid w:val="00D456F2"/>
    <w:rsid w:val="00D457FB"/>
    <w:rsid w:val="00D459FE"/>
    <w:rsid w:val="00D45A30"/>
    <w:rsid w:val="00D45CB5"/>
    <w:rsid w:val="00D45EA5"/>
    <w:rsid w:val="00D45EC8"/>
    <w:rsid w:val="00D46328"/>
    <w:rsid w:val="00D466B6"/>
    <w:rsid w:val="00D46934"/>
    <w:rsid w:val="00D4696C"/>
    <w:rsid w:val="00D46C7D"/>
    <w:rsid w:val="00D4702A"/>
    <w:rsid w:val="00D47071"/>
    <w:rsid w:val="00D47132"/>
    <w:rsid w:val="00D4728A"/>
    <w:rsid w:val="00D47505"/>
    <w:rsid w:val="00D4783B"/>
    <w:rsid w:val="00D47882"/>
    <w:rsid w:val="00D47A12"/>
    <w:rsid w:val="00D47A1F"/>
    <w:rsid w:val="00D47A38"/>
    <w:rsid w:val="00D47BE2"/>
    <w:rsid w:val="00D47FA8"/>
    <w:rsid w:val="00D50335"/>
    <w:rsid w:val="00D50378"/>
    <w:rsid w:val="00D5078C"/>
    <w:rsid w:val="00D5089D"/>
    <w:rsid w:val="00D50B77"/>
    <w:rsid w:val="00D50BCE"/>
    <w:rsid w:val="00D50DF4"/>
    <w:rsid w:val="00D50EDD"/>
    <w:rsid w:val="00D510C1"/>
    <w:rsid w:val="00D51232"/>
    <w:rsid w:val="00D512A9"/>
    <w:rsid w:val="00D513E0"/>
    <w:rsid w:val="00D51444"/>
    <w:rsid w:val="00D51483"/>
    <w:rsid w:val="00D5151B"/>
    <w:rsid w:val="00D5158E"/>
    <w:rsid w:val="00D515B9"/>
    <w:rsid w:val="00D5175D"/>
    <w:rsid w:val="00D517A5"/>
    <w:rsid w:val="00D51BE8"/>
    <w:rsid w:val="00D51CE9"/>
    <w:rsid w:val="00D51DDC"/>
    <w:rsid w:val="00D5205A"/>
    <w:rsid w:val="00D523EF"/>
    <w:rsid w:val="00D52589"/>
    <w:rsid w:val="00D52745"/>
    <w:rsid w:val="00D52879"/>
    <w:rsid w:val="00D52CC4"/>
    <w:rsid w:val="00D52E45"/>
    <w:rsid w:val="00D530F7"/>
    <w:rsid w:val="00D537F5"/>
    <w:rsid w:val="00D53B02"/>
    <w:rsid w:val="00D53CC3"/>
    <w:rsid w:val="00D53DB3"/>
    <w:rsid w:val="00D53EC8"/>
    <w:rsid w:val="00D53F1E"/>
    <w:rsid w:val="00D53FA6"/>
    <w:rsid w:val="00D5425F"/>
    <w:rsid w:val="00D54353"/>
    <w:rsid w:val="00D54966"/>
    <w:rsid w:val="00D5496E"/>
    <w:rsid w:val="00D549C6"/>
    <w:rsid w:val="00D549D3"/>
    <w:rsid w:val="00D54DC3"/>
    <w:rsid w:val="00D54E5E"/>
    <w:rsid w:val="00D55224"/>
    <w:rsid w:val="00D55380"/>
    <w:rsid w:val="00D553ED"/>
    <w:rsid w:val="00D55439"/>
    <w:rsid w:val="00D55485"/>
    <w:rsid w:val="00D55527"/>
    <w:rsid w:val="00D55864"/>
    <w:rsid w:val="00D5594A"/>
    <w:rsid w:val="00D5597F"/>
    <w:rsid w:val="00D55A45"/>
    <w:rsid w:val="00D55A5A"/>
    <w:rsid w:val="00D55E6C"/>
    <w:rsid w:val="00D5635B"/>
    <w:rsid w:val="00D563E1"/>
    <w:rsid w:val="00D564AE"/>
    <w:rsid w:val="00D567E3"/>
    <w:rsid w:val="00D568D1"/>
    <w:rsid w:val="00D56D31"/>
    <w:rsid w:val="00D56DA4"/>
    <w:rsid w:val="00D57235"/>
    <w:rsid w:val="00D57501"/>
    <w:rsid w:val="00D5750E"/>
    <w:rsid w:val="00D577EF"/>
    <w:rsid w:val="00D577F1"/>
    <w:rsid w:val="00D578A9"/>
    <w:rsid w:val="00D57A82"/>
    <w:rsid w:val="00D57C05"/>
    <w:rsid w:val="00D57C86"/>
    <w:rsid w:val="00D600E0"/>
    <w:rsid w:val="00D6021B"/>
    <w:rsid w:val="00D60309"/>
    <w:rsid w:val="00D604A9"/>
    <w:rsid w:val="00D6077B"/>
    <w:rsid w:val="00D6077C"/>
    <w:rsid w:val="00D60A0C"/>
    <w:rsid w:val="00D60A12"/>
    <w:rsid w:val="00D60B13"/>
    <w:rsid w:val="00D60C85"/>
    <w:rsid w:val="00D60F74"/>
    <w:rsid w:val="00D61055"/>
    <w:rsid w:val="00D610E5"/>
    <w:rsid w:val="00D6137E"/>
    <w:rsid w:val="00D613CC"/>
    <w:rsid w:val="00D61703"/>
    <w:rsid w:val="00D617BE"/>
    <w:rsid w:val="00D617D5"/>
    <w:rsid w:val="00D61A34"/>
    <w:rsid w:val="00D61BC3"/>
    <w:rsid w:val="00D61F5E"/>
    <w:rsid w:val="00D6215B"/>
    <w:rsid w:val="00D6222C"/>
    <w:rsid w:val="00D62302"/>
    <w:rsid w:val="00D627C1"/>
    <w:rsid w:val="00D628D5"/>
    <w:rsid w:val="00D62964"/>
    <w:rsid w:val="00D62A53"/>
    <w:rsid w:val="00D62D17"/>
    <w:rsid w:val="00D63056"/>
    <w:rsid w:val="00D63138"/>
    <w:rsid w:val="00D63201"/>
    <w:rsid w:val="00D632BA"/>
    <w:rsid w:val="00D633D7"/>
    <w:rsid w:val="00D63431"/>
    <w:rsid w:val="00D635ED"/>
    <w:rsid w:val="00D6361C"/>
    <w:rsid w:val="00D63945"/>
    <w:rsid w:val="00D63A6D"/>
    <w:rsid w:val="00D63AE4"/>
    <w:rsid w:val="00D63D0C"/>
    <w:rsid w:val="00D63D5B"/>
    <w:rsid w:val="00D63E30"/>
    <w:rsid w:val="00D63F6C"/>
    <w:rsid w:val="00D640CF"/>
    <w:rsid w:val="00D64222"/>
    <w:rsid w:val="00D64293"/>
    <w:rsid w:val="00D64655"/>
    <w:rsid w:val="00D6492D"/>
    <w:rsid w:val="00D649DE"/>
    <w:rsid w:val="00D64AF7"/>
    <w:rsid w:val="00D64BD9"/>
    <w:rsid w:val="00D64DD5"/>
    <w:rsid w:val="00D64E2A"/>
    <w:rsid w:val="00D64E6C"/>
    <w:rsid w:val="00D64EF9"/>
    <w:rsid w:val="00D64F71"/>
    <w:rsid w:val="00D6508F"/>
    <w:rsid w:val="00D650B7"/>
    <w:rsid w:val="00D65338"/>
    <w:rsid w:val="00D65616"/>
    <w:rsid w:val="00D6582C"/>
    <w:rsid w:val="00D65E3B"/>
    <w:rsid w:val="00D66139"/>
    <w:rsid w:val="00D6617F"/>
    <w:rsid w:val="00D66388"/>
    <w:rsid w:val="00D66839"/>
    <w:rsid w:val="00D669FE"/>
    <w:rsid w:val="00D66A76"/>
    <w:rsid w:val="00D66B7D"/>
    <w:rsid w:val="00D66F0B"/>
    <w:rsid w:val="00D6701C"/>
    <w:rsid w:val="00D67411"/>
    <w:rsid w:val="00D675A8"/>
    <w:rsid w:val="00D6794D"/>
    <w:rsid w:val="00D67D7E"/>
    <w:rsid w:val="00D67E89"/>
    <w:rsid w:val="00D70207"/>
    <w:rsid w:val="00D70460"/>
    <w:rsid w:val="00D70636"/>
    <w:rsid w:val="00D70927"/>
    <w:rsid w:val="00D70A3E"/>
    <w:rsid w:val="00D70D1F"/>
    <w:rsid w:val="00D70D55"/>
    <w:rsid w:val="00D70DE1"/>
    <w:rsid w:val="00D70E43"/>
    <w:rsid w:val="00D70ED2"/>
    <w:rsid w:val="00D71062"/>
    <w:rsid w:val="00D71416"/>
    <w:rsid w:val="00D7175B"/>
    <w:rsid w:val="00D7178A"/>
    <w:rsid w:val="00D7185A"/>
    <w:rsid w:val="00D71A1A"/>
    <w:rsid w:val="00D71A8C"/>
    <w:rsid w:val="00D71AB3"/>
    <w:rsid w:val="00D71B3A"/>
    <w:rsid w:val="00D71C2E"/>
    <w:rsid w:val="00D71D47"/>
    <w:rsid w:val="00D72109"/>
    <w:rsid w:val="00D723DC"/>
    <w:rsid w:val="00D72733"/>
    <w:rsid w:val="00D728C6"/>
    <w:rsid w:val="00D72B96"/>
    <w:rsid w:val="00D72D30"/>
    <w:rsid w:val="00D7319F"/>
    <w:rsid w:val="00D735EE"/>
    <w:rsid w:val="00D73646"/>
    <w:rsid w:val="00D73D4A"/>
    <w:rsid w:val="00D73DDA"/>
    <w:rsid w:val="00D73DF3"/>
    <w:rsid w:val="00D73DFB"/>
    <w:rsid w:val="00D742DE"/>
    <w:rsid w:val="00D7435D"/>
    <w:rsid w:val="00D7459C"/>
    <w:rsid w:val="00D75033"/>
    <w:rsid w:val="00D750E1"/>
    <w:rsid w:val="00D7518B"/>
    <w:rsid w:val="00D75289"/>
    <w:rsid w:val="00D752E2"/>
    <w:rsid w:val="00D7543F"/>
    <w:rsid w:val="00D7556B"/>
    <w:rsid w:val="00D756D5"/>
    <w:rsid w:val="00D75738"/>
    <w:rsid w:val="00D7582B"/>
    <w:rsid w:val="00D758EE"/>
    <w:rsid w:val="00D75B03"/>
    <w:rsid w:val="00D75CC4"/>
    <w:rsid w:val="00D75E8C"/>
    <w:rsid w:val="00D75F5B"/>
    <w:rsid w:val="00D75F6C"/>
    <w:rsid w:val="00D760EB"/>
    <w:rsid w:val="00D760FC"/>
    <w:rsid w:val="00D7620B"/>
    <w:rsid w:val="00D762E1"/>
    <w:rsid w:val="00D764D1"/>
    <w:rsid w:val="00D7667D"/>
    <w:rsid w:val="00D769B4"/>
    <w:rsid w:val="00D76C8A"/>
    <w:rsid w:val="00D76E85"/>
    <w:rsid w:val="00D76EF4"/>
    <w:rsid w:val="00D77030"/>
    <w:rsid w:val="00D771BB"/>
    <w:rsid w:val="00D77232"/>
    <w:rsid w:val="00D77548"/>
    <w:rsid w:val="00D7765E"/>
    <w:rsid w:val="00D77B4D"/>
    <w:rsid w:val="00D77D43"/>
    <w:rsid w:val="00D77FFE"/>
    <w:rsid w:val="00D7D4EE"/>
    <w:rsid w:val="00D8014D"/>
    <w:rsid w:val="00D806BD"/>
    <w:rsid w:val="00D8078C"/>
    <w:rsid w:val="00D807CB"/>
    <w:rsid w:val="00D80A2A"/>
    <w:rsid w:val="00D80A36"/>
    <w:rsid w:val="00D80C2B"/>
    <w:rsid w:val="00D80D16"/>
    <w:rsid w:val="00D80D4F"/>
    <w:rsid w:val="00D80E6A"/>
    <w:rsid w:val="00D81845"/>
    <w:rsid w:val="00D81B88"/>
    <w:rsid w:val="00D81C47"/>
    <w:rsid w:val="00D820A4"/>
    <w:rsid w:val="00D821AD"/>
    <w:rsid w:val="00D821E3"/>
    <w:rsid w:val="00D82245"/>
    <w:rsid w:val="00D823A9"/>
    <w:rsid w:val="00D82404"/>
    <w:rsid w:val="00D8247A"/>
    <w:rsid w:val="00D824EE"/>
    <w:rsid w:val="00D826FB"/>
    <w:rsid w:val="00D8287F"/>
    <w:rsid w:val="00D82941"/>
    <w:rsid w:val="00D82CC7"/>
    <w:rsid w:val="00D82D0A"/>
    <w:rsid w:val="00D82D7B"/>
    <w:rsid w:val="00D836DE"/>
    <w:rsid w:val="00D83A44"/>
    <w:rsid w:val="00D83B78"/>
    <w:rsid w:val="00D83C19"/>
    <w:rsid w:val="00D83C99"/>
    <w:rsid w:val="00D83F7C"/>
    <w:rsid w:val="00D8426D"/>
    <w:rsid w:val="00D8429E"/>
    <w:rsid w:val="00D844FE"/>
    <w:rsid w:val="00D846BD"/>
    <w:rsid w:val="00D84703"/>
    <w:rsid w:val="00D8494B"/>
    <w:rsid w:val="00D8495B"/>
    <w:rsid w:val="00D85108"/>
    <w:rsid w:val="00D85155"/>
    <w:rsid w:val="00D85224"/>
    <w:rsid w:val="00D853EA"/>
    <w:rsid w:val="00D8556E"/>
    <w:rsid w:val="00D85576"/>
    <w:rsid w:val="00D859C7"/>
    <w:rsid w:val="00D85E63"/>
    <w:rsid w:val="00D860F7"/>
    <w:rsid w:val="00D86313"/>
    <w:rsid w:val="00D866D4"/>
    <w:rsid w:val="00D86920"/>
    <w:rsid w:val="00D869D2"/>
    <w:rsid w:val="00D86F50"/>
    <w:rsid w:val="00D871DF"/>
    <w:rsid w:val="00D873EC"/>
    <w:rsid w:val="00D8748D"/>
    <w:rsid w:val="00D87519"/>
    <w:rsid w:val="00D87CF9"/>
    <w:rsid w:val="00D87EA5"/>
    <w:rsid w:val="00D900C1"/>
    <w:rsid w:val="00D901B2"/>
    <w:rsid w:val="00D905C0"/>
    <w:rsid w:val="00D905E4"/>
    <w:rsid w:val="00D906CA"/>
    <w:rsid w:val="00D907BE"/>
    <w:rsid w:val="00D9080A"/>
    <w:rsid w:val="00D90DF5"/>
    <w:rsid w:val="00D90EA3"/>
    <w:rsid w:val="00D90FB0"/>
    <w:rsid w:val="00D9128A"/>
    <w:rsid w:val="00D91326"/>
    <w:rsid w:val="00D91373"/>
    <w:rsid w:val="00D91967"/>
    <w:rsid w:val="00D91A21"/>
    <w:rsid w:val="00D91ADD"/>
    <w:rsid w:val="00D91C4C"/>
    <w:rsid w:val="00D91C90"/>
    <w:rsid w:val="00D91F0E"/>
    <w:rsid w:val="00D92067"/>
    <w:rsid w:val="00D920EF"/>
    <w:rsid w:val="00D92300"/>
    <w:rsid w:val="00D924E3"/>
    <w:rsid w:val="00D92595"/>
    <w:rsid w:val="00D92741"/>
    <w:rsid w:val="00D92AF2"/>
    <w:rsid w:val="00D93310"/>
    <w:rsid w:val="00D936BF"/>
    <w:rsid w:val="00D9372F"/>
    <w:rsid w:val="00D93871"/>
    <w:rsid w:val="00D939D2"/>
    <w:rsid w:val="00D93B1E"/>
    <w:rsid w:val="00D93C55"/>
    <w:rsid w:val="00D93CE5"/>
    <w:rsid w:val="00D93D3B"/>
    <w:rsid w:val="00D93F5D"/>
    <w:rsid w:val="00D94145"/>
    <w:rsid w:val="00D94226"/>
    <w:rsid w:val="00D94381"/>
    <w:rsid w:val="00D94614"/>
    <w:rsid w:val="00D94690"/>
    <w:rsid w:val="00D94726"/>
    <w:rsid w:val="00D94859"/>
    <w:rsid w:val="00D94938"/>
    <w:rsid w:val="00D9495D"/>
    <w:rsid w:val="00D94F0F"/>
    <w:rsid w:val="00D9505E"/>
    <w:rsid w:val="00D952A9"/>
    <w:rsid w:val="00D954DE"/>
    <w:rsid w:val="00D9552F"/>
    <w:rsid w:val="00D95554"/>
    <w:rsid w:val="00D959CE"/>
    <w:rsid w:val="00D95ABB"/>
    <w:rsid w:val="00D95B65"/>
    <w:rsid w:val="00D95F7B"/>
    <w:rsid w:val="00D960E9"/>
    <w:rsid w:val="00D96196"/>
    <w:rsid w:val="00D96370"/>
    <w:rsid w:val="00D96A98"/>
    <w:rsid w:val="00D96BD4"/>
    <w:rsid w:val="00D96F02"/>
    <w:rsid w:val="00D97207"/>
    <w:rsid w:val="00D97230"/>
    <w:rsid w:val="00D9759E"/>
    <w:rsid w:val="00D97719"/>
    <w:rsid w:val="00D977C8"/>
    <w:rsid w:val="00D97E64"/>
    <w:rsid w:val="00DA017A"/>
    <w:rsid w:val="00DA0371"/>
    <w:rsid w:val="00DA03D6"/>
    <w:rsid w:val="00DA0496"/>
    <w:rsid w:val="00DA056D"/>
    <w:rsid w:val="00DA056F"/>
    <w:rsid w:val="00DA0643"/>
    <w:rsid w:val="00DA08A5"/>
    <w:rsid w:val="00DA0A86"/>
    <w:rsid w:val="00DA0E08"/>
    <w:rsid w:val="00DA0F03"/>
    <w:rsid w:val="00DA11DE"/>
    <w:rsid w:val="00DA11E5"/>
    <w:rsid w:val="00DA14C9"/>
    <w:rsid w:val="00DA19DF"/>
    <w:rsid w:val="00DA1A59"/>
    <w:rsid w:val="00DA1AED"/>
    <w:rsid w:val="00DA1AEE"/>
    <w:rsid w:val="00DA212A"/>
    <w:rsid w:val="00DA2390"/>
    <w:rsid w:val="00DA2391"/>
    <w:rsid w:val="00DA2459"/>
    <w:rsid w:val="00DA2533"/>
    <w:rsid w:val="00DA2669"/>
    <w:rsid w:val="00DA27E3"/>
    <w:rsid w:val="00DA2FD5"/>
    <w:rsid w:val="00DA34D7"/>
    <w:rsid w:val="00DA34EF"/>
    <w:rsid w:val="00DA3836"/>
    <w:rsid w:val="00DA3956"/>
    <w:rsid w:val="00DA3AD5"/>
    <w:rsid w:val="00DA3B9D"/>
    <w:rsid w:val="00DA3C1E"/>
    <w:rsid w:val="00DA400F"/>
    <w:rsid w:val="00DA408A"/>
    <w:rsid w:val="00DA4229"/>
    <w:rsid w:val="00DA4281"/>
    <w:rsid w:val="00DA4645"/>
    <w:rsid w:val="00DA47CC"/>
    <w:rsid w:val="00DA498B"/>
    <w:rsid w:val="00DA4E6A"/>
    <w:rsid w:val="00DA4F3B"/>
    <w:rsid w:val="00DA4FBD"/>
    <w:rsid w:val="00DA5238"/>
    <w:rsid w:val="00DA529C"/>
    <w:rsid w:val="00DA557F"/>
    <w:rsid w:val="00DA56D4"/>
    <w:rsid w:val="00DA5774"/>
    <w:rsid w:val="00DA5A61"/>
    <w:rsid w:val="00DA5BEA"/>
    <w:rsid w:val="00DA5C64"/>
    <w:rsid w:val="00DA62C3"/>
    <w:rsid w:val="00DA6603"/>
    <w:rsid w:val="00DA66EE"/>
    <w:rsid w:val="00DA670B"/>
    <w:rsid w:val="00DA6988"/>
    <w:rsid w:val="00DA69C8"/>
    <w:rsid w:val="00DA6C45"/>
    <w:rsid w:val="00DA6DB5"/>
    <w:rsid w:val="00DA6E2D"/>
    <w:rsid w:val="00DA702E"/>
    <w:rsid w:val="00DA7119"/>
    <w:rsid w:val="00DA72D0"/>
    <w:rsid w:val="00DA76EA"/>
    <w:rsid w:val="00DA785C"/>
    <w:rsid w:val="00DA7972"/>
    <w:rsid w:val="00DA7A64"/>
    <w:rsid w:val="00DA7B8F"/>
    <w:rsid w:val="00DA7C61"/>
    <w:rsid w:val="00DB004B"/>
    <w:rsid w:val="00DB03BF"/>
    <w:rsid w:val="00DB0408"/>
    <w:rsid w:val="00DB04F1"/>
    <w:rsid w:val="00DB051C"/>
    <w:rsid w:val="00DB0539"/>
    <w:rsid w:val="00DB07EA"/>
    <w:rsid w:val="00DB0AB8"/>
    <w:rsid w:val="00DB0B69"/>
    <w:rsid w:val="00DB0B84"/>
    <w:rsid w:val="00DB0EAA"/>
    <w:rsid w:val="00DB0F23"/>
    <w:rsid w:val="00DB0F7C"/>
    <w:rsid w:val="00DB12BB"/>
    <w:rsid w:val="00DB1364"/>
    <w:rsid w:val="00DB147D"/>
    <w:rsid w:val="00DB17D2"/>
    <w:rsid w:val="00DB1AC3"/>
    <w:rsid w:val="00DB1D54"/>
    <w:rsid w:val="00DB1DC1"/>
    <w:rsid w:val="00DB2285"/>
    <w:rsid w:val="00DB2674"/>
    <w:rsid w:val="00DB272C"/>
    <w:rsid w:val="00DB3055"/>
    <w:rsid w:val="00DB31AB"/>
    <w:rsid w:val="00DB31F0"/>
    <w:rsid w:val="00DB32B5"/>
    <w:rsid w:val="00DB335E"/>
    <w:rsid w:val="00DB34D1"/>
    <w:rsid w:val="00DB38A1"/>
    <w:rsid w:val="00DB3918"/>
    <w:rsid w:val="00DB3969"/>
    <w:rsid w:val="00DB3B21"/>
    <w:rsid w:val="00DB3EF1"/>
    <w:rsid w:val="00DB40C1"/>
    <w:rsid w:val="00DB45FD"/>
    <w:rsid w:val="00DB4692"/>
    <w:rsid w:val="00DB4795"/>
    <w:rsid w:val="00DB48CE"/>
    <w:rsid w:val="00DB4AE1"/>
    <w:rsid w:val="00DB4D8A"/>
    <w:rsid w:val="00DB4F54"/>
    <w:rsid w:val="00DB4FFC"/>
    <w:rsid w:val="00DB55BB"/>
    <w:rsid w:val="00DB57A0"/>
    <w:rsid w:val="00DB5A9B"/>
    <w:rsid w:val="00DB5B6B"/>
    <w:rsid w:val="00DB5C07"/>
    <w:rsid w:val="00DB5CCC"/>
    <w:rsid w:val="00DB5DE5"/>
    <w:rsid w:val="00DB5F19"/>
    <w:rsid w:val="00DB6002"/>
    <w:rsid w:val="00DB604C"/>
    <w:rsid w:val="00DB626B"/>
    <w:rsid w:val="00DB655C"/>
    <w:rsid w:val="00DB6830"/>
    <w:rsid w:val="00DB6851"/>
    <w:rsid w:val="00DB6943"/>
    <w:rsid w:val="00DB6963"/>
    <w:rsid w:val="00DB6B42"/>
    <w:rsid w:val="00DB6E9D"/>
    <w:rsid w:val="00DB6EBC"/>
    <w:rsid w:val="00DB6F5D"/>
    <w:rsid w:val="00DB70E1"/>
    <w:rsid w:val="00DB7807"/>
    <w:rsid w:val="00DB786E"/>
    <w:rsid w:val="00DB7885"/>
    <w:rsid w:val="00DB7A1A"/>
    <w:rsid w:val="00DB7AFF"/>
    <w:rsid w:val="00DB7C91"/>
    <w:rsid w:val="00DB7CE9"/>
    <w:rsid w:val="00DB7E88"/>
    <w:rsid w:val="00DB7EA6"/>
    <w:rsid w:val="00DB7F8E"/>
    <w:rsid w:val="00DBD8A3"/>
    <w:rsid w:val="00DC00B1"/>
    <w:rsid w:val="00DC02E4"/>
    <w:rsid w:val="00DC043F"/>
    <w:rsid w:val="00DC04B0"/>
    <w:rsid w:val="00DC04D2"/>
    <w:rsid w:val="00DC0650"/>
    <w:rsid w:val="00DC0675"/>
    <w:rsid w:val="00DC0686"/>
    <w:rsid w:val="00DC06B5"/>
    <w:rsid w:val="00DC0933"/>
    <w:rsid w:val="00DC0B53"/>
    <w:rsid w:val="00DC0E67"/>
    <w:rsid w:val="00DC0ECC"/>
    <w:rsid w:val="00DC0ECD"/>
    <w:rsid w:val="00DC0FAF"/>
    <w:rsid w:val="00DC10E1"/>
    <w:rsid w:val="00DC11A3"/>
    <w:rsid w:val="00DC12B8"/>
    <w:rsid w:val="00DC1474"/>
    <w:rsid w:val="00DC167E"/>
    <w:rsid w:val="00DC1685"/>
    <w:rsid w:val="00DC190A"/>
    <w:rsid w:val="00DC1B2A"/>
    <w:rsid w:val="00DC1B7D"/>
    <w:rsid w:val="00DC1CE0"/>
    <w:rsid w:val="00DC1D34"/>
    <w:rsid w:val="00DC1EEC"/>
    <w:rsid w:val="00DC20C8"/>
    <w:rsid w:val="00DC2628"/>
    <w:rsid w:val="00DC27A6"/>
    <w:rsid w:val="00DC27CB"/>
    <w:rsid w:val="00DC2979"/>
    <w:rsid w:val="00DC2A1E"/>
    <w:rsid w:val="00DC2B30"/>
    <w:rsid w:val="00DC2B82"/>
    <w:rsid w:val="00DC2C0A"/>
    <w:rsid w:val="00DC2C74"/>
    <w:rsid w:val="00DC3125"/>
    <w:rsid w:val="00DC328E"/>
    <w:rsid w:val="00DC339D"/>
    <w:rsid w:val="00DC33C5"/>
    <w:rsid w:val="00DC37CD"/>
    <w:rsid w:val="00DC395A"/>
    <w:rsid w:val="00DC3B74"/>
    <w:rsid w:val="00DC3CFF"/>
    <w:rsid w:val="00DC4048"/>
    <w:rsid w:val="00DC4071"/>
    <w:rsid w:val="00DC408D"/>
    <w:rsid w:val="00DC4184"/>
    <w:rsid w:val="00DC43BB"/>
    <w:rsid w:val="00DC44EA"/>
    <w:rsid w:val="00DC45D3"/>
    <w:rsid w:val="00DC4769"/>
    <w:rsid w:val="00DC494E"/>
    <w:rsid w:val="00DC4B94"/>
    <w:rsid w:val="00DC4C09"/>
    <w:rsid w:val="00DC4CD9"/>
    <w:rsid w:val="00DC51D7"/>
    <w:rsid w:val="00DC556F"/>
    <w:rsid w:val="00DC59E9"/>
    <w:rsid w:val="00DC5BC6"/>
    <w:rsid w:val="00DC5CEF"/>
    <w:rsid w:val="00DC5DB0"/>
    <w:rsid w:val="00DC5E50"/>
    <w:rsid w:val="00DC6291"/>
    <w:rsid w:val="00DC629E"/>
    <w:rsid w:val="00DC6394"/>
    <w:rsid w:val="00DC6483"/>
    <w:rsid w:val="00DC66A9"/>
    <w:rsid w:val="00DC6991"/>
    <w:rsid w:val="00DC69E3"/>
    <w:rsid w:val="00DC6A89"/>
    <w:rsid w:val="00DC6CF3"/>
    <w:rsid w:val="00DC6ECA"/>
    <w:rsid w:val="00DC6FE9"/>
    <w:rsid w:val="00DC712C"/>
    <w:rsid w:val="00DC7136"/>
    <w:rsid w:val="00DC71AB"/>
    <w:rsid w:val="00DC723D"/>
    <w:rsid w:val="00DC73A8"/>
    <w:rsid w:val="00DC7664"/>
    <w:rsid w:val="00DC7786"/>
    <w:rsid w:val="00DC77C6"/>
    <w:rsid w:val="00DC79FD"/>
    <w:rsid w:val="00DC7A9C"/>
    <w:rsid w:val="00DC7D88"/>
    <w:rsid w:val="00DC7DF4"/>
    <w:rsid w:val="00DC7E85"/>
    <w:rsid w:val="00DD0015"/>
    <w:rsid w:val="00DD0443"/>
    <w:rsid w:val="00DD0670"/>
    <w:rsid w:val="00DD0CB6"/>
    <w:rsid w:val="00DD0DC2"/>
    <w:rsid w:val="00DD0E5A"/>
    <w:rsid w:val="00DD0F0A"/>
    <w:rsid w:val="00DD12B2"/>
    <w:rsid w:val="00DD1682"/>
    <w:rsid w:val="00DD16C2"/>
    <w:rsid w:val="00DD1A61"/>
    <w:rsid w:val="00DD1E86"/>
    <w:rsid w:val="00DD203B"/>
    <w:rsid w:val="00DD2357"/>
    <w:rsid w:val="00DD2581"/>
    <w:rsid w:val="00DD263F"/>
    <w:rsid w:val="00DD2764"/>
    <w:rsid w:val="00DD29A9"/>
    <w:rsid w:val="00DD2DC0"/>
    <w:rsid w:val="00DD2EB2"/>
    <w:rsid w:val="00DD32CE"/>
    <w:rsid w:val="00DD3371"/>
    <w:rsid w:val="00DD3550"/>
    <w:rsid w:val="00DD3C56"/>
    <w:rsid w:val="00DD3EAC"/>
    <w:rsid w:val="00DD4364"/>
    <w:rsid w:val="00DD452C"/>
    <w:rsid w:val="00DD45FC"/>
    <w:rsid w:val="00DD4764"/>
    <w:rsid w:val="00DD4822"/>
    <w:rsid w:val="00DD4A9F"/>
    <w:rsid w:val="00DD4B59"/>
    <w:rsid w:val="00DD4C6B"/>
    <w:rsid w:val="00DD4E8A"/>
    <w:rsid w:val="00DD51A3"/>
    <w:rsid w:val="00DD5320"/>
    <w:rsid w:val="00DD5415"/>
    <w:rsid w:val="00DD54ED"/>
    <w:rsid w:val="00DD5743"/>
    <w:rsid w:val="00DD587C"/>
    <w:rsid w:val="00DD5880"/>
    <w:rsid w:val="00DD5905"/>
    <w:rsid w:val="00DD5A6A"/>
    <w:rsid w:val="00DD5B49"/>
    <w:rsid w:val="00DD5D10"/>
    <w:rsid w:val="00DD6144"/>
    <w:rsid w:val="00DD6563"/>
    <w:rsid w:val="00DD663B"/>
    <w:rsid w:val="00DD68A5"/>
    <w:rsid w:val="00DD69DB"/>
    <w:rsid w:val="00DD6DB2"/>
    <w:rsid w:val="00DD6E47"/>
    <w:rsid w:val="00DD6E94"/>
    <w:rsid w:val="00DD6F23"/>
    <w:rsid w:val="00DD7076"/>
    <w:rsid w:val="00DD70D4"/>
    <w:rsid w:val="00DD7305"/>
    <w:rsid w:val="00DD797B"/>
    <w:rsid w:val="00DD7982"/>
    <w:rsid w:val="00DD7B67"/>
    <w:rsid w:val="00DD7DD7"/>
    <w:rsid w:val="00DD7E7A"/>
    <w:rsid w:val="00DE0126"/>
    <w:rsid w:val="00DE0519"/>
    <w:rsid w:val="00DE0A1F"/>
    <w:rsid w:val="00DE0B5E"/>
    <w:rsid w:val="00DE0D0C"/>
    <w:rsid w:val="00DE0F6C"/>
    <w:rsid w:val="00DE1283"/>
    <w:rsid w:val="00DE143E"/>
    <w:rsid w:val="00DE17B6"/>
    <w:rsid w:val="00DE17D9"/>
    <w:rsid w:val="00DE1AA5"/>
    <w:rsid w:val="00DE1BA0"/>
    <w:rsid w:val="00DE1C04"/>
    <w:rsid w:val="00DE1CE1"/>
    <w:rsid w:val="00DE1E45"/>
    <w:rsid w:val="00DE2B82"/>
    <w:rsid w:val="00DE2C05"/>
    <w:rsid w:val="00DE2E2D"/>
    <w:rsid w:val="00DE2EE0"/>
    <w:rsid w:val="00DE2EED"/>
    <w:rsid w:val="00DE322F"/>
    <w:rsid w:val="00DE3497"/>
    <w:rsid w:val="00DE3581"/>
    <w:rsid w:val="00DE35D8"/>
    <w:rsid w:val="00DE3905"/>
    <w:rsid w:val="00DE3B10"/>
    <w:rsid w:val="00DE3CF0"/>
    <w:rsid w:val="00DE3CF9"/>
    <w:rsid w:val="00DE3FF1"/>
    <w:rsid w:val="00DE425E"/>
    <w:rsid w:val="00DE427E"/>
    <w:rsid w:val="00DE42EB"/>
    <w:rsid w:val="00DE481A"/>
    <w:rsid w:val="00DE55ED"/>
    <w:rsid w:val="00DE57F1"/>
    <w:rsid w:val="00DE5C28"/>
    <w:rsid w:val="00DE5D5A"/>
    <w:rsid w:val="00DE5EF0"/>
    <w:rsid w:val="00DE62A5"/>
    <w:rsid w:val="00DE62B2"/>
    <w:rsid w:val="00DE648E"/>
    <w:rsid w:val="00DE66BC"/>
    <w:rsid w:val="00DE6E09"/>
    <w:rsid w:val="00DE7201"/>
    <w:rsid w:val="00DE73F9"/>
    <w:rsid w:val="00DE78B2"/>
    <w:rsid w:val="00DE7C1A"/>
    <w:rsid w:val="00DE7FAC"/>
    <w:rsid w:val="00DF00D5"/>
    <w:rsid w:val="00DF01CF"/>
    <w:rsid w:val="00DF02DC"/>
    <w:rsid w:val="00DF02F6"/>
    <w:rsid w:val="00DF0925"/>
    <w:rsid w:val="00DF0961"/>
    <w:rsid w:val="00DF0D1E"/>
    <w:rsid w:val="00DF0E67"/>
    <w:rsid w:val="00DF1047"/>
    <w:rsid w:val="00DF11B4"/>
    <w:rsid w:val="00DF125E"/>
    <w:rsid w:val="00DF1579"/>
    <w:rsid w:val="00DF171B"/>
    <w:rsid w:val="00DF17C1"/>
    <w:rsid w:val="00DF17FD"/>
    <w:rsid w:val="00DF1868"/>
    <w:rsid w:val="00DF19AB"/>
    <w:rsid w:val="00DF1DE8"/>
    <w:rsid w:val="00DF1FBA"/>
    <w:rsid w:val="00DF220C"/>
    <w:rsid w:val="00DF22DC"/>
    <w:rsid w:val="00DF2363"/>
    <w:rsid w:val="00DF24FF"/>
    <w:rsid w:val="00DF2505"/>
    <w:rsid w:val="00DF2535"/>
    <w:rsid w:val="00DF26A8"/>
    <w:rsid w:val="00DF2779"/>
    <w:rsid w:val="00DF2C0A"/>
    <w:rsid w:val="00DF2E01"/>
    <w:rsid w:val="00DF3034"/>
    <w:rsid w:val="00DF3129"/>
    <w:rsid w:val="00DF37F9"/>
    <w:rsid w:val="00DF3930"/>
    <w:rsid w:val="00DF396F"/>
    <w:rsid w:val="00DF3DFF"/>
    <w:rsid w:val="00DF4288"/>
    <w:rsid w:val="00DF443F"/>
    <w:rsid w:val="00DF498E"/>
    <w:rsid w:val="00DF4CAF"/>
    <w:rsid w:val="00DF4E70"/>
    <w:rsid w:val="00DF4FF2"/>
    <w:rsid w:val="00DF52FC"/>
    <w:rsid w:val="00DF535C"/>
    <w:rsid w:val="00DF5413"/>
    <w:rsid w:val="00DF54D7"/>
    <w:rsid w:val="00DF54EA"/>
    <w:rsid w:val="00DF58B9"/>
    <w:rsid w:val="00DF5B10"/>
    <w:rsid w:val="00DF5CB3"/>
    <w:rsid w:val="00DF5D2A"/>
    <w:rsid w:val="00DF5E85"/>
    <w:rsid w:val="00DF6080"/>
    <w:rsid w:val="00DF616B"/>
    <w:rsid w:val="00DF617E"/>
    <w:rsid w:val="00DF6242"/>
    <w:rsid w:val="00DF640E"/>
    <w:rsid w:val="00DF66C2"/>
    <w:rsid w:val="00DF6859"/>
    <w:rsid w:val="00DF6860"/>
    <w:rsid w:val="00DF698D"/>
    <w:rsid w:val="00DF6B94"/>
    <w:rsid w:val="00DF7015"/>
    <w:rsid w:val="00DF71C4"/>
    <w:rsid w:val="00DF7282"/>
    <w:rsid w:val="00DF7364"/>
    <w:rsid w:val="00DF7B51"/>
    <w:rsid w:val="00DF7C3D"/>
    <w:rsid w:val="00DF7D10"/>
    <w:rsid w:val="00DF7D82"/>
    <w:rsid w:val="00DF7D8F"/>
    <w:rsid w:val="00DF7E5B"/>
    <w:rsid w:val="00E002AE"/>
    <w:rsid w:val="00E00345"/>
    <w:rsid w:val="00E0037C"/>
    <w:rsid w:val="00E00384"/>
    <w:rsid w:val="00E004BE"/>
    <w:rsid w:val="00E00515"/>
    <w:rsid w:val="00E006A5"/>
    <w:rsid w:val="00E00881"/>
    <w:rsid w:val="00E00A23"/>
    <w:rsid w:val="00E00AB7"/>
    <w:rsid w:val="00E00AC9"/>
    <w:rsid w:val="00E00AF7"/>
    <w:rsid w:val="00E0100E"/>
    <w:rsid w:val="00E0117E"/>
    <w:rsid w:val="00E0142B"/>
    <w:rsid w:val="00E01626"/>
    <w:rsid w:val="00E01C01"/>
    <w:rsid w:val="00E01D82"/>
    <w:rsid w:val="00E02149"/>
    <w:rsid w:val="00E0231F"/>
    <w:rsid w:val="00E02398"/>
    <w:rsid w:val="00E0241D"/>
    <w:rsid w:val="00E0254B"/>
    <w:rsid w:val="00E027B8"/>
    <w:rsid w:val="00E02813"/>
    <w:rsid w:val="00E02871"/>
    <w:rsid w:val="00E02974"/>
    <w:rsid w:val="00E02D58"/>
    <w:rsid w:val="00E02EF4"/>
    <w:rsid w:val="00E030C9"/>
    <w:rsid w:val="00E03129"/>
    <w:rsid w:val="00E03193"/>
    <w:rsid w:val="00E036B1"/>
    <w:rsid w:val="00E03703"/>
    <w:rsid w:val="00E03744"/>
    <w:rsid w:val="00E038EC"/>
    <w:rsid w:val="00E03AB5"/>
    <w:rsid w:val="00E03CCA"/>
    <w:rsid w:val="00E03F15"/>
    <w:rsid w:val="00E0416D"/>
    <w:rsid w:val="00E04291"/>
    <w:rsid w:val="00E043F9"/>
    <w:rsid w:val="00E04554"/>
    <w:rsid w:val="00E045ED"/>
    <w:rsid w:val="00E046E8"/>
    <w:rsid w:val="00E04799"/>
    <w:rsid w:val="00E0479D"/>
    <w:rsid w:val="00E0485B"/>
    <w:rsid w:val="00E0496B"/>
    <w:rsid w:val="00E04A22"/>
    <w:rsid w:val="00E04CEB"/>
    <w:rsid w:val="00E04EE2"/>
    <w:rsid w:val="00E05014"/>
    <w:rsid w:val="00E051F9"/>
    <w:rsid w:val="00E052EA"/>
    <w:rsid w:val="00E0546E"/>
    <w:rsid w:val="00E05803"/>
    <w:rsid w:val="00E058DD"/>
    <w:rsid w:val="00E059B2"/>
    <w:rsid w:val="00E05CE2"/>
    <w:rsid w:val="00E05D21"/>
    <w:rsid w:val="00E0654B"/>
    <w:rsid w:val="00E066E0"/>
    <w:rsid w:val="00E067C6"/>
    <w:rsid w:val="00E067D6"/>
    <w:rsid w:val="00E068AA"/>
    <w:rsid w:val="00E06C8C"/>
    <w:rsid w:val="00E06D8F"/>
    <w:rsid w:val="00E0749E"/>
    <w:rsid w:val="00E079D0"/>
    <w:rsid w:val="00E10331"/>
    <w:rsid w:val="00E10530"/>
    <w:rsid w:val="00E1065B"/>
    <w:rsid w:val="00E106C2"/>
    <w:rsid w:val="00E1090F"/>
    <w:rsid w:val="00E10B18"/>
    <w:rsid w:val="00E10CBD"/>
    <w:rsid w:val="00E10CCF"/>
    <w:rsid w:val="00E11000"/>
    <w:rsid w:val="00E110B5"/>
    <w:rsid w:val="00E11512"/>
    <w:rsid w:val="00E115B2"/>
    <w:rsid w:val="00E115E3"/>
    <w:rsid w:val="00E1172B"/>
    <w:rsid w:val="00E11730"/>
    <w:rsid w:val="00E118E4"/>
    <w:rsid w:val="00E1193D"/>
    <w:rsid w:val="00E11982"/>
    <w:rsid w:val="00E119EB"/>
    <w:rsid w:val="00E11A6D"/>
    <w:rsid w:val="00E11BF0"/>
    <w:rsid w:val="00E11C3B"/>
    <w:rsid w:val="00E11E74"/>
    <w:rsid w:val="00E120D0"/>
    <w:rsid w:val="00E12A24"/>
    <w:rsid w:val="00E1303B"/>
    <w:rsid w:val="00E13293"/>
    <w:rsid w:val="00E13566"/>
    <w:rsid w:val="00E135CE"/>
    <w:rsid w:val="00E13639"/>
    <w:rsid w:val="00E13736"/>
    <w:rsid w:val="00E1380A"/>
    <w:rsid w:val="00E13818"/>
    <w:rsid w:val="00E13ACD"/>
    <w:rsid w:val="00E13B19"/>
    <w:rsid w:val="00E13E4F"/>
    <w:rsid w:val="00E13F2E"/>
    <w:rsid w:val="00E13F7A"/>
    <w:rsid w:val="00E1416F"/>
    <w:rsid w:val="00E14247"/>
    <w:rsid w:val="00E1429E"/>
    <w:rsid w:val="00E14308"/>
    <w:rsid w:val="00E14402"/>
    <w:rsid w:val="00E14709"/>
    <w:rsid w:val="00E148EA"/>
    <w:rsid w:val="00E14B57"/>
    <w:rsid w:val="00E14B61"/>
    <w:rsid w:val="00E14CFB"/>
    <w:rsid w:val="00E1502C"/>
    <w:rsid w:val="00E15219"/>
    <w:rsid w:val="00E15293"/>
    <w:rsid w:val="00E152C5"/>
    <w:rsid w:val="00E152D7"/>
    <w:rsid w:val="00E1565A"/>
    <w:rsid w:val="00E15A34"/>
    <w:rsid w:val="00E15C89"/>
    <w:rsid w:val="00E15D8A"/>
    <w:rsid w:val="00E15E95"/>
    <w:rsid w:val="00E15F73"/>
    <w:rsid w:val="00E160A1"/>
    <w:rsid w:val="00E160F4"/>
    <w:rsid w:val="00E161BF"/>
    <w:rsid w:val="00E162FF"/>
    <w:rsid w:val="00E163C6"/>
    <w:rsid w:val="00E164C3"/>
    <w:rsid w:val="00E164F2"/>
    <w:rsid w:val="00E168C1"/>
    <w:rsid w:val="00E16B2E"/>
    <w:rsid w:val="00E16B59"/>
    <w:rsid w:val="00E16B68"/>
    <w:rsid w:val="00E16CC4"/>
    <w:rsid w:val="00E16E2C"/>
    <w:rsid w:val="00E16E86"/>
    <w:rsid w:val="00E17034"/>
    <w:rsid w:val="00E17536"/>
    <w:rsid w:val="00E179C5"/>
    <w:rsid w:val="00E179F7"/>
    <w:rsid w:val="00E17D9C"/>
    <w:rsid w:val="00E17DFB"/>
    <w:rsid w:val="00E17EFF"/>
    <w:rsid w:val="00E2024A"/>
    <w:rsid w:val="00E20633"/>
    <w:rsid w:val="00E20695"/>
    <w:rsid w:val="00E2075A"/>
    <w:rsid w:val="00E20AC4"/>
    <w:rsid w:val="00E20B5C"/>
    <w:rsid w:val="00E20C87"/>
    <w:rsid w:val="00E21044"/>
    <w:rsid w:val="00E21237"/>
    <w:rsid w:val="00E21435"/>
    <w:rsid w:val="00E21615"/>
    <w:rsid w:val="00E216BF"/>
    <w:rsid w:val="00E217D5"/>
    <w:rsid w:val="00E21DCB"/>
    <w:rsid w:val="00E21DDB"/>
    <w:rsid w:val="00E221CD"/>
    <w:rsid w:val="00E222A4"/>
    <w:rsid w:val="00E2253F"/>
    <w:rsid w:val="00E2293A"/>
    <w:rsid w:val="00E22D5B"/>
    <w:rsid w:val="00E23067"/>
    <w:rsid w:val="00E23283"/>
    <w:rsid w:val="00E23306"/>
    <w:rsid w:val="00E234E9"/>
    <w:rsid w:val="00E23554"/>
    <w:rsid w:val="00E2363D"/>
    <w:rsid w:val="00E2397B"/>
    <w:rsid w:val="00E23CB7"/>
    <w:rsid w:val="00E24250"/>
    <w:rsid w:val="00E2439C"/>
    <w:rsid w:val="00E24724"/>
    <w:rsid w:val="00E248D3"/>
    <w:rsid w:val="00E2490A"/>
    <w:rsid w:val="00E24A08"/>
    <w:rsid w:val="00E24A9F"/>
    <w:rsid w:val="00E24DCF"/>
    <w:rsid w:val="00E24EA8"/>
    <w:rsid w:val="00E2509E"/>
    <w:rsid w:val="00E253CD"/>
    <w:rsid w:val="00E25446"/>
    <w:rsid w:val="00E25574"/>
    <w:rsid w:val="00E25928"/>
    <w:rsid w:val="00E25EA9"/>
    <w:rsid w:val="00E260BD"/>
    <w:rsid w:val="00E2642F"/>
    <w:rsid w:val="00E26617"/>
    <w:rsid w:val="00E26621"/>
    <w:rsid w:val="00E2679C"/>
    <w:rsid w:val="00E26918"/>
    <w:rsid w:val="00E26BAB"/>
    <w:rsid w:val="00E26CF4"/>
    <w:rsid w:val="00E26DAD"/>
    <w:rsid w:val="00E27004"/>
    <w:rsid w:val="00E270D5"/>
    <w:rsid w:val="00E2718E"/>
    <w:rsid w:val="00E2753F"/>
    <w:rsid w:val="00E275DB"/>
    <w:rsid w:val="00E27682"/>
    <w:rsid w:val="00E277D5"/>
    <w:rsid w:val="00E27B26"/>
    <w:rsid w:val="00E27D9F"/>
    <w:rsid w:val="00E27E95"/>
    <w:rsid w:val="00E2E55D"/>
    <w:rsid w:val="00E300A2"/>
    <w:rsid w:val="00E3046C"/>
    <w:rsid w:val="00E30C10"/>
    <w:rsid w:val="00E31227"/>
    <w:rsid w:val="00E315A7"/>
    <w:rsid w:val="00E31924"/>
    <w:rsid w:val="00E31AF3"/>
    <w:rsid w:val="00E31C50"/>
    <w:rsid w:val="00E31CFE"/>
    <w:rsid w:val="00E31E3D"/>
    <w:rsid w:val="00E31E86"/>
    <w:rsid w:val="00E324C2"/>
    <w:rsid w:val="00E325F1"/>
    <w:rsid w:val="00E326FA"/>
    <w:rsid w:val="00E32AF9"/>
    <w:rsid w:val="00E32B0F"/>
    <w:rsid w:val="00E32FDF"/>
    <w:rsid w:val="00E33360"/>
    <w:rsid w:val="00E333AD"/>
    <w:rsid w:val="00E33445"/>
    <w:rsid w:val="00E336A5"/>
    <w:rsid w:val="00E33901"/>
    <w:rsid w:val="00E33948"/>
    <w:rsid w:val="00E33B3B"/>
    <w:rsid w:val="00E33C0F"/>
    <w:rsid w:val="00E33CA8"/>
    <w:rsid w:val="00E33F78"/>
    <w:rsid w:val="00E342F2"/>
    <w:rsid w:val="00E3442A"/>
    <w:rsid w:val="00E344CE"/>
    <w:rsid w:val="00E34B92"/>
    <w:rsid w:val="00E34D53"/>
    <w:rsid w:val="00E34D78"/>
    <w:rsid w:val="00E34E5F"/>
    <w:rsid w:val="00E35014"/>
    <w:rsid w:val="00E355D3"/>
    <w:rsid w:val="00E356C7"/>
    <w:rsid w:val="00E356F1"/>
    <w:rsid w:val="00E35A57"/>
    <w:rsid w:val="00E35C41"/>
    <w:rsid w:val="00E35F6D"/>
    <w:rsid w:val="00E36110"/>
    <w:rsid w:val="00E36129"/>
    <w:rsid w:val="00E361EA"/>
    <w:rsid w:val="00E362C8"/>
    <w:rsid w:val="00E36745"/>
    <w:rsid w:val="00E36843"/>
    <w:rsid w:val="00E36912"/>
    <w:rsid w:val="00E36944"/>
    <w:rsid w:val="00E36BD1"/>
    <w:rsid w:val="00E36C77"/>
    <w:rsid w:val="00E36CEC"/>
    <w:rsid w:val="00E375DC"/>
    <w:rsid w:val="00E378AC"/>
    <w:rsid w:val="00E37AD3"/>
    <w:rsid w:val="00E37BAE"/>
    <w:rsid w:val="00E37C3E"/>
    <w:rsid w:val="00E37D6E"/>
    <w:rsid w:val="00E37D9A"/>
    <w:rsid w:val="00E37E35"/>
    <w:rsid w:val="00E37FCA"/>
    <w:rsid w:val="00E37FF3"/>
    <w:rsid w:val="00E402CF"/>
    <w:rsid w:val="00E402DC"/>
    <w:rsid w:val="00E4031F"/>
    <w:rsid w:val="00E40328"/>
    <w:rsid w:val="00E403EB"/>
    <w:rsid w:val="00E4062F"/>
    <w:rsid w:val="00E40854"/>
    <w:rsid w:val="00E40AD2"/>
    <w:rsid w:val="00E40F7B"/>
    <w:rsid w:val="00E41169"/>
    <w:rsid w:val="00E412A4"/>
    <w:rsid w:val="00E4147A"/>
    <w:rsid w:val="00E415FC"/>
    <w:rsid w:val="00E41D82"/>
    <w:rsid w:val="00E42291"/>
    <w:rsid w:val="00E42495"/>
    <w:rsid w:val="00E427B2"/>
    <w:rsid w:val="00E42B2D"/>
    <w:rsid w:val="00E42BB1"/>
    <w:rsid w:val="00E42E20"/>
    <w:rsid w:val="00E42FB3"/>
    <w:rsid w:val="00E42FE1"/>
    <w:rsid w:val="00E430F7"/>
    <w:rsid w:val="00E4328F"/>
    <w:rsid w:val="00E4347A"/>
    <w:rsid w:val="00E43524"/>
    <w:rsid w:val="00E43628"/>
    <w:rsid w:val="00E437A1"/>
    <w:rsid w:val="00E43B1B"/>
    <w:rsid w:val="00E43D05"/>
    <w:rsid w:val="00E43F56"/>
    <w:rsid w:val="00E4471D"/>
    <w:rsid w:val="00E44906"/>
    <w:rsid w:val="00E44926"/>
    <w:rsid w:val="00E44A96"/>
    <w:rsid w:val="00E44BA2"/>
    <w:rsid w:val="00E44E16"/>
    <w:rsid w:val="00E45394"/>
    <w:rsid w:val="00E45461"/>
    <w:rsid w:val="00E4549E"/>
    <w:rsid w:val="00E4553E"/>
    <w:rsid w:val="00E45606"/>
    <w:rsid w:val="00E45698"/>
    <w:rsid w:val="00E45A11"/>
    <w:rsid w:val="00E45B1F"/>
    <w:rsid w:val="00E45B43"/>
    <w:rsid w:val="00E45F79"/>
    <w:rsid w:val="00E46200"/>
    <w:rsid w:val="00E4629B"/>
    <w:rsid w:val="00E4630F"/>
    <w:rsid w:val="00E4686D"/>
    <w:rsid w:val="00E468A0"/>
    <w:rsid w:val="00E468AC"/>
    <w:rsid w:val="00E46AD4"/>
    <w:rsid w:val="00E46C28"/>
    <w:rsid w:val="00E46CBD"/>
    <w:rsid w:val="00E46D1B"/>
    <w:rsid w:val="00E46EC0"/>
    <w:rsid w:val="00E4718E"/>
    <w:rsid w:val="00E47239"/>
    <w:rsid w:val="00E4752E"/>
    <w:rsid w:val="00E47701"/>
    <w:rsid w:val="00E47904"/>
    <w:rsid w:val="00E47A29"/>
    <w:rsid w:val="00E47A77"/>
    <w:rsid w:val="00E47ACE"/>
    <w:rsid w:val="00E47B41"/>
    <w:rsid w:val="00E502C4"/>
    <w:rsid w:val="00E505A9"/>
    <w:rsid w:val="00E50E5E"/>
    <w:rsid w:val="00E50F9B"/>
    <w:rsid w:val="00E50FE4"/>
    <w:rsid w:val="00E510B0"/>
    <w:rsid w:val="00E5151F"/>
    <w:rsid w:val="00E516E4"/>
    <w:rsid w:val="00E518C4"/>
    <w:rsid w:val="00E519A9"/>
    <w:rsid w:val="00E51A49"/>
    <w:rsid w:val="00E51BDB"/>
    <w:rsid w:val="00E51D3D"/>
    <w:rsid w:val="00E523A9"/>
    <w:rsid w:val="00E52506"/>
    <w:rsid w:val="00E52623"/>
    <w:rsid w:val="00E52695"/>
    <w:rsid w:val="00E5295D"/>
    <w:rsid w:val="00E529C5"/>
    <w:rsid w:val="00E52A91"/>
    <w:rsid w:val="00E52C2B"/>
    <w:rsid w:val="00E52C2D"/>
    <w:rsid w:val="00E52EF8"/>
    <w:rsid w:val="00E52F12"/>
    <w:rsid w:val="00E52FE9"/>
    <w:rsid w:val="00E536B7"/>
    <w:rsid w:val="00E53953"/>
    <w:rsid w:val="00E53A5E"/>
    <w:rsid w:val="00E53B06"/>
    <w:rsid w:val="00E53B5C"/>
    <w:rsid w:val="00E53D4D"/>
    <w:rsid w:val="00E53F0D"/>
    <w:rsid w:val="00E5425E"/>
    <w:rsid w:val="00E542DC"/>
    <w:rsid w:val="00E5433F"/>
    <w:rsid w:val="00E54656"/>
    <w:rsid w:val="00E54BBE"/>
    <w:rsid w:val="00E54C80"/>
    <w:rsid w:val="00E54CD8"/>
    <w:rsid w:val="00E54F14"/>
    <w:rsid w:val="00E54FA1"/>
    <w:rsid w:val="00E5503C"/>
    <w:rsid w:val="00E55055"/>
    <w:rsid w:val="00E55082"/>
    <w:rsid w:val="00E55188"/>
    <w:rsid w:val="00E5521A"/>
    <w:rsid w:val="00E5525E"/>
    <w:rsid w:val="00E5535D"/>
    <w:rsid w:val="00E553AA"/>
    <w:rsid w:val="00E5540D"/>
    <w:rsid w:val="00E556D9"/>
    <w:rsid w:val="00E557EA"/>
    <w:rsid w:val="00E55808"/>
    <w:rsid w:val="00E55A6C"/>
    <w:rsid w:val="00E55B93"/>
    <w:rsid w:val="00E55CE0"/>
    <w:rsid w:val="00E55E9D"/>
    <w:rsid w:val="00E56118"/>
    <w:rsid w:val="00E561CE"/>
    <w:rsid w:val="00E562F7"/>
    <w:rsid w:val="00E5632D"/>
    <w:rsid w:val="00E564E6"/>
    <w:rsid w:val="00E56A34"/>
    <w:rsid w:val="00E56AD8"/>
    <w:rsid w:val="00E56B88"/>
    <w:rsid w:val="00E56BC2"/>
    <w:rsid w:val="00E56C58"/>
    <w:rsid w:val="00E56EB2"/>
    <w:rsid w:val="00E571E3"/>
    <w:rsid w:val="00E5737F"/>
    <w:rsid w:val="00E573BD"/>
    <w:rsid w:val="00E5769D"/>
    <w:rsid w:val="00E579A7"/>
    <w:rsid w:val="00E57E83"/>
    <w:rsid w:val="00E57EFD"/>
    <w:rsid w:val="00E57F08"/>
    <w:rsid w:val="00E57F89"/>
    <w:rsid w:val="00E57FBE"/>
    <w:rsid w:val="00E60028"/>
    <w:rsid w:val="00E60071"/>
    <w:rsid w:val="00E600E2"/>
    <w:rsid w:val="00E60151"/>
    <w:rsid w:val="00E6024F"/>
    <w:rsid w:val="00E6048F"/>
    <w:rsid w:val="00E6092A"/>
    <w:rsid w:val="00E60990"/>
    <w:rsid w:val="00E60A3A"/>
    <w:rsid w:val="00E60D01"/>
    <w:rsid w:val="00E60EB2"/>
    <w:rsid w:val="00E6114C"/>
    <w:rsid w:val="00E61190"/>
    <w:rsid w:val="00E6156C"/>
    <w:rsid w:val="00E61581"/>
    <w:rsid w:val="00E615A7"/>
    <w:rsid w:val="00E6176A"/>
    <w:rsid w:val="00E61A3C"/>
    <w:rsid w:val="00E61A7E"/>
    <w:rsid w:val="00E61E59"/>
    <w:rsid w:val="00E61FF6"/>
    <w:rsid w:val="00E620F0"/>
    <w:rsid w:val="00E62422"/>
    <w:rsid w:val="00E626CA"/>
    <w:rsid w:val="00E6288E"/>
    <w:rsid w:val="00E62A54"/>
    <w:rsid w:val="00E6336A"/>
    <w:rsid w:val="00E6344B"/>
    <w:rsid w:val="00E63629"/>
    <w:rsid w:val="00E6398E"/>
    <w:rsid w:val="00E63B4A"/>
    <w:rsid w:val="00E63D7F"/>
    <w:rsid w:val="00E63FBA"/>
    <w:rsid w:val="00E63FCF"/>
    <w:rsid w:val="00E6447A"/>
    <w:rsid w:val="00E64487"/>
    <w:rsid w:val="00E646E7"/>
    <w:rsid w:val="00E64772"/>
    <w:rsid w:val="00E64BD0"/>
    <w:rsid w:val="00E64D33"/>
    <w:rsid w:val="00E65044"/>
    <w:rsid w:val="00E651D1"/>
    <w:rsid w:val="00E65606"/>
    <w:rsid w:val="00E6563C"/>
    <w:rsid w:val="00E656EB"/>
    <w:rsid w:val="00E666AF"/>
    <w:rsid w:val="00E666C9"/>
    <w:rsid w:val="00E6671F"/>
    <w:rsid w:val="00E66720"/>
    <w:rsid w:val="00E66883"/>
    <w:rsid w:val="00E66997"/>
    <w:rsid w:val="00E669DF"/>
    <w:rsid w:val="00E66C3B"/>
    <w:rsid w:val="00E66E9D"/>
    <w:rsid w:val="00E67263"/>
    <w:rsid w:val="00E6756E"/>
    <w:rsid w:val="00E675DC"/>
    <w:rsid w:val="00E6761E"/>
    <w:rsid w:val="00E67775"/>
    <w:rsid w:val="00E67957"/>
    <w:rsid w:val="00E67A43"/>
    <w:rsid w:val="00E67C32"/>
    <w:rsid w:val="00E67DC0"/>
    <w:rsid w:val="00E70589"/>
    <w:rsid w:val="00E7082F"/>
    <w:rsid w:val="00E70B1A"/>
    <w:rsid w:val="00E70F0F"/>
    <w:rsid w:val="00E713C2"/>
    <w:rsid w:val="00E7163B"/>
    <w:rsid w:val="00E71725"/>
    <w:rsid w:val="00E71755"/>
    <w:rsid w:val="00E7178D"/>
    <w:rsid w:val="00E719BC"/>
    <w:rsid w:val="00E71AB5"/>
    <w:rsid w:val="00E71C7F"/>
    <w:rsid w:val="00E71DEE"/>
    <w:rsid w:val="00E72137"/>
    <w:rsid w:val="00E72171"/>
    <w:rsid w:val="00E7223C"/>
    <w:rsid w:val="00E722C4"/>
    <w:rsid w:val="00E7260E"/>
    <w:rsid w:val="00E72859"/>
    <w:rsid w:val="00E7287A"/>
    <w:rsid w:val="00E72B40"/>
    <w:rsid w:val="00E72B85"/>
    <w:rsid w:val="00E72D85"/>
    <w:rsid w:val="00E72DB0"/>
    <w:rsid w:val="00E72DDA"/>
    <w:rsid w:val="00E72E14"/>
    <w:rsid w:val="00E732FC"/>
    <w:rsid w:val="00E735D3"/>
    <w:rsid w:val="00E739F6"/>
    <w:rsid w:val="00E73B95"/>
    <w:rsid w:val="00E73C13"/>
    <w:rsid w:val="00E74143"/>
    <w:rsid w:val="00E7415B"/>
    <w:rsid w:val="00E74616"/>
    <w:rsid w:val="00E746A9"/>
    <w:rsid w:val="00E74753"/>
    <w:rsid w:val="00E7486E"/>
    <w:rsid w:val="00E74CF1"/>
    <w:rsid w:val="00E74F73"/>
    <w:rsid w:val="00E7504B"/>
    <w:rsid w:val="00E75090"/>
    <w:rsid w:val="00E7514D"/>
    <w:rsid w:val="00E7519B"/>
    <w:rsid w:val="00E753FC"/>
    <w:rsid w:val="00E75505"/>
    <w:rsid w:val="00E7554F"/>
    <w:rsid w:val="00E75ADC"/>
    <w:rsid w:val="00E75B5B"/>
    <w:rsid w:val="00E75D6F"/>
    <w:rsid w:val="00E75D92"/>
    <w:rsid w:val="00E75E6C"/>
    <w:rsid w:val="00E75FD3"/>
    <w:rsid w:val="00E76120"/>
    <w:rsid w:val="00E76349"/>
    <w:rsid w:val="00E7664F"/>
    <w:rsid w:val="00E766E3"/>
    <w:rsid w:val="00E76857"/>
    <w:rsid w:val="00E7690B"/>
    <w:rsid w:val="00E76B92"/>
    <w:rsid w:val="00E76CAC"/>
    <w:rsid w:val="00E770FB"/>
    <w:rsid w:val="00E77125"/>
    <w:rsid w:val="00E77E7B"/>
    <w:rsid w:val="00E77E97"/>
    <w:rsid w:val="00E806D1"/>
    <w:rsid w:val="00E80986"/>
    <w:rsid w:val="00E80BF4"/>
    <w:rsid w:val="00E80CE6"/>
    <w:rsid w:val="00E80CE7"/>
    <w:rsid w:val="00E80D85"/>
    <w:rsid w:val="00E80DD8"/>
    <w:rsid w:val="00E810B6"/>
    <w:rsid w:val="00E810C1"/>
    <w:rsid w:val="00E81478"/>
    <w:rsid w:val="00E814D4"/>
    <w:rsid w:val="00E817F5"/>
    <w:rsid w:val="00E81835"/>
    <w:rsid w:val="00E81BA2"/>
    <w:rsid w:val="00E81C09"/>
    <w:rsid w:val="00E81F7E"/>
    <w:rsid w:val="00E82105"/>
    <w:rsid w:val="00E823A1"/>
    <w:rsid w:val="00E825F5"/>
    <w:rsid w:val="00E82721"/>
    <w:rsid w:val="00E8321C"/>
    <w:rsid w:val="00E832D8"/>
    <w:rsid w:val="00E83572"/>
    <w:rsid w:val="00E839B7"/>
    <w:rsid w:val="00E83A6E"/>
    <w:rsid w:val="00E83B7D"/>
    <w:rsid w:val="00E83B98"/>
    <w:rsid w:val="00E83D1A"/>
    <w:rsid w:val="00E83D52"/>
    <w:rsid w:val="00E83D83"/>
    <w:rsid w:val="00E83E15"/>
    <w:rsid w:val="00E84287"/>
    <w:rsid w:val="00E84484"/>
    <w:rsid w:val="00E844FE"/>
    <w:rsid w:val="00E84524"/>
    <w:rsid w:val="00E8472C"/>
    <w:rsid w:val="00E84754"/>
    <w:rsid w:val="00E847B8"/>
    <w:rsid w:val="00E84814"/>
    <w:rsid w:val="00E849E1"/>
    <w:rsid w:val="00E84AA6"/>
    <w:rsid w:val="00E84D93"/>
    <w:rsid w:val="00E85015"/>
    <w:rsid w:val="00E85141"/>
    <w:rsid w:val="00E856A2"/>
    <w:rsid w:val="00E85799"/>
    <w:rsid w:val="00E85C34"/>
    <w:rsid w:val="00E85C70"/>
    <w:rsid w:val="00E85EBB"/>
    <w:rsid w:val="00E8620D"/>
    <w:rsid w:val="00E8653D"/>
    <w:rsid w:val="00E8655D"/>
    <w:rsid w:val="00E86B55"/>
    <w:rsid w:val="00E86BD5"/>
    <w:rsid w:val="00E86E94"/>
    <w:rsid w:val="00E86EEE"/>
    <w:rsid w:val="00E86F1C"/>
    <w:rsid w:val="00E8713A"/>
    <w:rsid w:val="00E87589"/>
    <w:rsid w:val="00E87851"/>
    <w:rsid w:val="00E879BF"/>
    <w:rsid w:val="00E87A40"/>
    <w:rsid w:val="00E87A72"/>
    <w:rsid w:val="00E87B1A"/>
    <w:rsid w:val="00E87BB7"/>
    <w:rsid w:val="00E87E7B"/>
    <w:rsid w:val="00E9023F"/>
    <w:rsid w:val="00E903DD"/>
    <w:rsid w:val="00E90541"/>
    <w:rsid w:val="00E9056C"/>
    <w:rsid w:val="00E907D1"/>
    <w:rsid w:val="00E908D1"/>
    <w:rsid w:val="00E90921"/>
    <w:rsid w:val="00E90D10"/>
    <w:rsid w:val="00E912BE"/>
    <w:rsid w:val="00E91489"/>
    <w:rsid w:val="00E915E2"/>
    <w:rsid w:val="00E9185F"/>
    <w:rsid w:val="00E91CEA"/>
    <w:rsid w:val="00E91D0A"/>
    <w:rsid w:val="00E920E0"/>
    <w:rsid w:val="00E92299"/>
    <w:rsid w:val="00E9253B"/>
    <w:rsid w:val="00E9253E"/>
    <w:rsid w:val="00E927E5"/>
    <w:rsid w:val="00E928A4"/>
    <w:rsid w:val="00E929EB"/>
    <w:rsid w:val="00E92A3E"/>
    <w:rsid w:val="00E92C4D"/>
    <w:rsid w:val="00E92D50"/>
    <w:rsid w:val="00E92D59"/>
    <w:rsid w:val="00E92D7E"/>
    <w:rsid w:val="00E92E9F"/>
    <w:rsid w:val="00E9344C"/>
    <w:rsid w:val="00E93729"/>
    <w:rsid w:val="00E93DF3"/>
    <w:rsid w:val="00E93F66"/>
    <w:rsid w:val="00E93F98"/>
    <w:rsid w:val="00E93FD6"/>
    <w:rsid w:val="00E9416A"/>
    <w:rsid w:val="00E9426B"/>
    <w:rsid w:val="00E94464"/>
    <w:rsid w:val="00E945ED"/>
    <w:rsid w:val="00E94661"/>
    <w:rsid w:val="00E94723"/>
    <w:rsid w:val="00E94742"/>
    <w:rsid w:val="00E94825"/>
    <w:rsid w:val="00E94E14"/>
    <w:rsid w:val="00E94F12"/>
    <w:rsid w:val="00E94FAD"/>
    <w:rsid w:val="00E94FF3"/>
    <w:rsid w:val="00E95063"/>
    <w:rsid w:val="00E95347"/>
    <w:rsid w:val="00E954D3"/>
    <w:rsid w:val="00E95EAC"/>
    <w:rsid w:val="00E963F1"/>
    <w:rsid w:val="00E96811"/>
    <w:rsid w:val="00E970A1"/>
    <w:rsid w:val="00E9717A"/>
    <w:rsid w:val="00E97246"/>
    <w:rsid w:val="00E972F4"/>
    <w:rsid w:val="00E9741B"/>
    <w:rsid w:val="00E974FC"/>
    <w:rsid w:val="00E9755D"/>
    <w:rsid w:val="00E9774E"/>
    <w:rsid w:val="00E978EE"/>
    <w:rsid w:val="00E979FD"/>
    <w:rsid w:val="00E97B47"/>
    <w:rsid w:val="00E97D3F"/>
    <w:rsid w:val="00E97D46"/>
    <w:rsid w:val="00EA0017"/>
    <w:rsid w:val="00EA0082"/>
    <w:rsid w:val="00EA019F"/>
    <w:rsid w:val="00EA0415"/>
    <w:rsid w:val="00EA053D"/>
    <w:rsid w:val="00EA061A"/>
    <w:rsid w:val="00EA0676"/>
    <w:rsid w:val="00EA0B5A"/>
    <w:rsid w:val="00EA0BB6"/>
    <w:rsid w:val="00EA0DE4"/>
    <w:rsid w:val="00EA104D"/>
    <w:rsid w:val="00EA1165"/>
    <w:rsid w:val="00EA1322"/>
    <w:rsid w:val="00EA1337"/>
    <w:rsid w:val="00EA13A4"/>
    <w:rsid w:val="00EA13E1"/>
    <w:rsid w:val="00EA1D2B"/>
    <w:rsid w:val="00EA1DD7"/>
    <w:rsid w:val="00EA1E10"/>
    <w:rsid w:val="00EA2237"/>
    <w:rsid w:val="00EA22A5"/>
    <w:rsid w:val="00EA230E"/>
    <w:rsid w:val="00EA2359"/>
    <w:rsid w:val="00EA261A"/>
    <w:rsid w:val="00EA27C1"/>
    <w:rsid w:val="00EA2946"/>
    <w:rsid w:val="00EA2B2B"/>
    <w:rsid w:val="00EA2C3F"/>
    <w:rsid w:val="00EA2CA4"/>
    <w:rsid w:val="00EA3012"/>
    <w:rsid w:val="00EA3127"/>
    <w:rsid w:val="00EA35E8"/>
    <w:rsid w:val="00EA3996"/>
    <w:rsid w:val="00EA3BAE"/>
    <w:rsid w:val="00EA3D3E"/>
    <w:rsid w:val="00EA3E62"/>
    <w:rsid w:val="00EA3F0E"/>
    <w:rsid w:val="00EA3FA3"/>
    <w:rsid w:val="00EA4242"/>
    <w:rsid w:val="00EA47D8"/>
    <w:rsid w:val="00EA48A6"/>
    <w:rsid w:val="00EA4B58"/>
    <w:rsid w:val="00EA4BE6"/>
    <w:rsid w:val="00EA4CC0"/>
    <w:rsid w:val="00EA4F23"/>
    <w:rsid w:val="00EA5089"/>
    <w:rsid w:val="00EA546F"/>
    <w:rsid w:val="00EA551C"/>
    <w:rsid w:val="00EA55B5"/>
    <w:rsid w:val="00EA5830"/>
    <w:rsid w:val="00EA5A54"/>
    <w:rsid w:val="00EA5E8E"/>
    <w:rsid w:val="00EA5F16"/>
    <w:rsid w:val="00EA60BE"/>
    <w:rsid w:val="00EA6195"/>
    <w:rsid w:val="00EA627D"/>
    <w:rsid w:val="00EA6302"/>
    <w:rsid w:val="00EA631B"/>
    <w:rsid w:val="00EA632F"/>
    <w:rsid w:val="00EA6554"/>
    <w:rsid w:val="00EA68F4"/>
    <w:rsid w:val="00EA69C0"/>
    <w:rsid w:val="00EA6A1A"/>
    <w:rsid w:val="00EA6B5D"/>
    <w:rsid w:val="00EA70AF"/>
    <w:rsid w:val="00EA73DB"/>
    <w:rsid w:val="00EA7749"/>
    <w:rsid w:val="00EA7B7C"/>
    <w:rsid w:val="00EA7CB8"/>
    <w:rsid w:val="00EA7D04"/>
    <w:rsid w:val="00EA7D32"/>
    <w:rsid w:val="00EA7EB4"/>
    <w:rsid w:val="00EB01AE"/>
    <w:rsid w:val="00EB01E8"/>
    <w:rsid w:val="00EB02B1"/>
    <w:rsid w:val="00EB030C"/>
    <w:rsid w:val="00EB0552"/>
    <w:rsid w:val="00EB06E9"/>
    <w:rsid w:val="00EB0738"/>
    <w:rsid w:val="00EB075A"/>
    <w:rsid w:val="00EB0916"/>
    <w:rsid w:val="00EB09C4"/>
    <w:rsid w:val="00EB0A61"/>
    <w:rsid w:val="00EB0C81"/>
    <w:rsid w:val="00EB0CB5"/>
    <w:rsid w:val="00EB0CFC"/>
    <w:rsid w:val="00EB0DF5"/>
    <w:rsid w:val="00EB113C"/>
    <w:rsid w:val="00EB14EC"/>
    <w:rsid w:val="00EB15A2"/>
    <w:rsid w:val="00EB1640"/>
    <w:rsid w:val="00EB1CF4"/>
    <w:rsid w:val="00EB1D3D"/>
    <w:rsid w:val="00EB1F20"/>
    <w:rsid w:val="00EB215D"/>
    <w:rsid w:val="00EB273C"/>
    <w:rsid w:val="00EB29D9"/>
    <w:rsid w:val="00EB2AAD"/>
    <w:rsid w:val="00EB2F2D"/>
    <w:rsid w:val="00EB3305"/>
    <w:rsid w:val="00EB3570"/>
    <w:rsid w:val="00EB3DB9"/>
    <w:rsid w:val="00EB43A4"/>
    <w:rsid w:val="00EB43CC"/>
    <w:rsid w:val="00EB472A"/>
    <w:rsid w:val="00EB48AB"/>
    <w:rsid w:val="00EB4A3F"/>
    <w:rsid w:val="00EB4BE9"/>
    <w:rsid w:val="00EB5036"/>
    <w:rsid w:val="00EB50BC"/>
    <w:rsid w:val="00EB527B"/>
    <w:rsid w:val="00EB52F3"/>
    <w:rsid w:val="00EB5344"/>
    <w:rsid w:val="00EB560B"/>
    <w:rsid w:val="00EB564A"/>
    <w:rsid w:val="00EB5718"/>
    <w:rsid w:val="00EB57AC"/>
    <w:rsid w:val="00EB57D6"/>
    <w:rsid w:val="00EB59E0"/>
    <w:rsid w:val="00EB5DC6"/>
    <w:rsid w:val="00EB5F8D"/>
    <w:rsid w:val="00EB6129"/>
    <w:rsid w:val="00EB62DE"/>
    <w:rsid w:val="00EB647E"/>
    <w:rsid w:val="00EB6744"/>
    <w:rsid w:val="00EB68B6"/>
    <w:rsid w:val="00EB69EE"/>
    <w:rsid w:val="00EB6C0E"/>
    <w:rsid w:val="00EB7062"/>
    <w:rsid w:val="00EB720E"/>
    <w:rsid w:val="00EB743D"/>
    <w:rsid w:val="00EB759D"/>
    <w:rsid w:val="00EB7672"/>
    <w:rsid w:val="00EB76A4"/>
    <w:rsid w:val="00EB7800"/>
    <w:rsid w:val="00EC0052"/>
    <w:rsid w:val="00EC0220"/>
    <w:rsid w:val="00EC0514"/>
    <w:rsid w:val="00EC06D0"/>
    <w:rsid w:val="00EC0C27"/>
    <w:rsid w:val="00EC0D53"/>
    <w:rsid w:val="00EC0DB4"/>
    <w:rsid w:val="00EC1237"/>
    <w:rsid w:val="00EC12CD"/>
    <w:rsid w:val="00EC141D"/>
    <w:rsid w:val="00EC1465"/>
    <w:rsid w:val="00EC1897"/>
    <w:rsid w:val="00EC18D2"/>
    <w:rsid w:val="00EC1AE9"/>
    <w:rsid w:val="00EC1BC7"/>
    <w:rsid w:val="00EC1DAF"/>
    <w:rsid w:val="00EC1E30"/>
    <w:rsid w:val="00EC228F"/>
    <w:rsid w:val="00EC25C2"/>
    <w:rsid w:val="00EC273C"/>
    <w:rsid w:val="00EC276B"/>
    <w:rsid w:val="00EC28DE"/>
    <w:rsid w:val="00EC2A35"/>
    <w:rsid w:val="00EC2E30"/>
    <w:rsid w:val="00EC2F6C"/>
    <w:rsid w:val="00EC3326"/>
    <w:rsid w:val="00EC355E"/>
    <w:rsid w:val="00EC3A7C"/>
    <w:rsid w:val="00EC3C0B"/>
    <w:rsid w:val="00EC3D7E"/>
    <w:rsid w:val="00EC3F25"/>
    <w:rsid w:val="00EC3FC7"/>
    <w:rsid w:val="00EC403C"/>
    <w:rsid w:val="00EC4624"/>
    <w:rsid w:val="00EC4645"/>
    <w:rsid w:val="00EC479C"/>
    <w:rsid w:val="00EC4964"/>
    <w:rsid w:val="00EC4EB2"/>
    <w:rsid w:val="00EC503B"/>
    <w:rsid w:val="00EC50B6"/>
    <w:rsid w:val="00EC50BF"/>
    <w:rsid w:val="00EC57CE"/>
    <w:rsid w:val="00EC5876"/>
    <w:rsid w:val="00EC5A22"/>
    <w:rsid w:val="00EC5BCD"/>
    <w:rsid w:val="00EC5C38"/>
    <w:rsid w:val="00EC5CED"/>
    <w:rsid w:val="00EC5F42"/>
    <w:rsid w:val="00EC608E"/>
    <w:rsid w:val="00EC64A5"/>
    <w:rsid w:val="00EC6669"/>
    <w:rsid w:val="00EC698E"/>
    <w:rsid w:val="00EC6E93"/>
    <w:rsid w:val="00EC71F8"/>
    <w:rsid w:val="00EC780D"/>
    <w:rsid w:val="00EC7A4C"/>
    <w:rsid w:val="00EC7AE9"/>
    <w:rsid w:val="00EC7CDE"/>
    <w:rsid w:val="00EC7DD0"/>
    <w:rsid w:val="00EC7F8F"/>
    <w:rsid w:val="00ED009A"/>
    <w:rsid w:val="00ED024C"/>
    <w:rsid w:val="00ED0301"/>
    <w:rsid w:val="00ED035E"/>
    <w:rsid w:val="00ED05FC"/>
    <w:rsid w:val="00ED075A"/>
    <w:rsid w:val="00ED09BF"/>
    <w:rsid w:val="00ED0A2F"/>
    <w:rsid w:val="00ED0B0A"/>
    <w:rsid w:val="00ED0BD1"/>
    <w:rsid w:val="00ED0DC2"/>
    <w:rsid w:val="00ED0EA5"/>
    <w:rsid w:val="00ED1AA8"/>
    <w:rsid w:val="00ED1CD8"/>
    <w:rsid w:val="00ED1D35"/>
    <w:rsid w:val="00ED1DFF"/>
    <w:rsid w:val="00ED1E5F"/>
    <w:rsid w:val="00ED1EAD"/>
    <w:rsid w:val="00ED1F49"/>
    <w:rsid w:val="00ED216E"/>
    <w:rsid w:val="00ED225D"/>
    <w:rsid w:val="00ED26B0"/>
    <w:rsid w:val="00ED279F"/>
    <w:rsid w:val="00ED2891"/>
    <w:rsid w:val="00ED28D0"/>
    <w:rsid w:val="00ED2C6B"/>
    <w:rsid w:val="00ED2EDC"/>
    <w:rsid w:val="00ED3233"/>
    <w:rsid w:val="00ED3355"/>
    <w:rsid w:val="00ED3543"/>
    <w:rsid w:val="00ED3612"/>
    <w:rsid w:val="00ED3661"/>
    <w:rsid w:val="00ED371F"/>
    <w:rsid w:val="00ED373D"/>
    <w:rsid w:val="00ED3767"/>
    <w:rsid w:val="00ED382F"/>
    <w:rsid w:val="00ED3941"/>
    <w:rsid w:val="00ED3AF5"/>
    <w:rsid w:val="00ED3B2B"/>
    <w:rsid w:val="00ED3C73"/>
    <w:rsid w:val="00ED3CBE"/>
    <w:rsid w:val="00ED3CC3"/>
    <w:rsid w:val="00ED3E38"/>
    <w:rsid w:val="00ED3F35"/>
    <w:rsid w:val="00ED4103"/>
    <w:rsid w:val="00ED4261"/>
    <w:rsid w:val="00ED4559"/>
    <w:rsid w:val="00ED45CD"/>
    <w:rsid w:val="00ED4A34"/>
    <w:rsid w:val="00ED4DC2"/>
    <w:rsid w:val="00ED5257"/>
    <w:rsid w:val="00ED52D0"/>
    <w:rsid w:val="00ED5494"/>
    <w:rsid w:val="00ED583F"/>
    <w:rsid w:val="00ED5846"/>
    <w:rsid w:val="00ED594C"/>
    <w:rsid w:val="00ED5995"/>
    <w:rsid w:val="00ED5B97"/>
    <w:rsid w:val="00ED5C5A"/>
    <w:rsid w:val="00ED5F71"/>
    <w:rsid w:val="00ED621B"/>
    <w:rsid w:val="00ED62E9"/>
    <w:rsid w:val="00ED63BB"/>
    <w:rsid w:val="00ED650D"/>
    <w:rsid w:val="00ED653E"/>
    <w:rsid w:val="00ED65C1"/>
    <w:rsid w:val="00ED6631"/>
    <w:rsid w:val="00ED67A3"/>
    <w:rsid w:val="00ED69EE"/>
    <w:rsid w:val="00ED6C3B"/>
    <w:rsid w:val="00ED6C98"/>
    <w:rsid w:val="00ED6CCB"/>
    <w:rsid w:val="00ED6EA5"/>
    <w:rsid w:val="00ED6F9D"/>
    <w:rsid w:val="00ED70D8"/>
    <w:rsid w:val="00ED71A1"/>
    <w:rsid w:val="00ED743B"/>
    <w:rsid w:val="00ED751D"/>
    <w:rsid w:val="00ED7628"/>
    <w:rsid w:val="00ED77BF"/>
    <w:rsid w:val="00ED78F6"/>
    <w:rsid w:val="00ED79A1"/>
    <w:rsid w:val="00ED7A8D"/>
    <w:rsid w:val="00ED7BE1"/>
    <w:rsid w:val="00ED7CC6"/>
    <w:rsid w:val="00ED7D7F"/>
    <w:rsid w:val="00EE00F6"/>
    <w:rsid w:val="00EE020C"/>
    <w:rsid w:val="00EE0351"/>
    <w:rsid w:val="00EE04DF"/>
    <w:rsid w:val="00EE066B"/>
    <w:rsid w:val="00EE0829"/>
    <w:rsid w:val="00EE0AA5"/>
    <w:rsid w:val="00EE0DC4"/>
    <w:rsid w:val="00EE12B8"/>
    <w:rsid w:val="00EE1320"/>
    <w:rsid w:val="00EE17D0"/>
    <w:rsid w:val="00EE1A42"/>
    <w:rsid w:val="00EE1B56"/>
    <w:rsid w:val="00EE1BB1"/>
    <w:rsid w:val="00EE1D66"/>
    <w:rsid w:val="00EE1E3E"/>
    <w:rsid w:val="00EE20F6"/>
    <w:rsid w:val="00EE21FF"/>
    <w:rsid w:val="00EE25DB"/>
    <w:rsid w:val="00EE2707"/>
    <w:rsid w:val="00EE29EC"/>
    <w:rsid w:val="00EE2AA1"/>
    <w:rsid w:val="00EE2BEE"/>
    <w:rsid w:val="00EE2C43"/>
    <w:rsid w:val="00EE2D2F"/>
    <w:rsid w:val="00EE2DE2"/>
    <w:rsid w:val="00EE2EDC"/>
    <w:rsid w:val="00EE2EEC"/>
    <w:rsid w:val="00EE2F29"/>
    <w:rsid w:val="00EE33EC"/>
    <w:rsid w:val="00EE33F0"/>
    <w:rsid w:val="00EE3401"/>
    <w:rsid w:val="00EE350A"/>
    <w:rsid w:val="00EE35A4"/>
    <w:rsid w:val="00EE36A6"/>
    <w:rsid w:val="00EE3918"/>
    <w:rsid w:val="00EE3D9D"/>
    <w:rsid w:val="00EE3DE3"/>
    <w:rsid w:val="00EE3F38"/>
    <w:rsid w:val="00EE4351"/>
    <w:rsid w:val="00EE435D"/>
    <w:rsid w:val="00EE4561"/>
    <w:rsid w:val="00EE459D"/>
    <w:rsid w:val="00EE45FA"/>
    <w:rsid w:val="00EE4617"/>
    <w:rsid w:val="00EE465D"/>
    <w:rsid w:val="00EE4728"/>
    <w:rsid w:val="00EE482A"/>
    <w:rsid w:val="00EE4B72"/>
    <w:rsid w:val="00EE4FD7"/>
    <w:rsid w:val="00EE5106"/>
    <w:rsid w:val="00EE5312"/>
    <w:rsid w:val="00EE53F0"/>
    <w:rsid w:val="00EE5536"/>
    <w:rsid w:val="00EE561E"/>
    <w:rsid w:val="00EE5652"/>
    <w:rsid w:val="00EE5807"/>
    <w:rsid w:val="00EE59AC"/>
    <w:rsid w:val="00EE5AED"/>
    <w:rsid w:val="00EE5DA8"/>
    <w:rsid w:val="00EE5E14"/>
    <w:rsid w:val="00EE5FEA"/>
    <w:rsid w:val="00EE6038"/>
    <w:rsid w:val="00EE6089"/>
    <w:rsid w:val="00EE619C"/>
    <w:rsid w:val="00EE620D"/>
    <w:rsid w:val="00EE6223"/>
    <w:rsid w:val="00EE643D"/>
    <w:rsid w:val="00EE6930"/>
    <w:rsid w:val="00EE696C"/>
    <w:rsid w:val="00EE6B84"/>
    <w:rsid w:val="00EE6DD0"/>
    <w:rsid w:val="00EE6FD1"/>
    <w:rsid w:val="00EE700E"/>
    <w:rsid w:val="00EE7067"/>
    <w:rsid w:val="00EE738F"/>
    <w:rsid w:val="00EE756F"/>
    <w:rsid w:val="00EE75C6"/>
    <w:rsid w:val="00EE79A3"/>
    <w:rsid w:val="00EE79F9"/>
    <w:rsid w:val="00EE7B5F"/>
    <w:rsid w:val="00EE7C14"/>
    <w:rsid w:val="00EE7C6C"/>
    <w:rsid w:val="00EE7CEC"/>
    <w:rsid w:val="00EE7E76"/>
    <w:rsid w:val="00EF00BA"/>
    <w:rsid w:val="00EF038C"/>
    <w:rsid w:val="00EF0445"/>
    <w:rsid w:val="00EF04AF"/>
    <w:rsid w:val="00EF0A75"/>
    <w:rsid w:val="00EF0EAD"/>
    <w:rsid w:val="00EF1369"/>
    <w:rsid w:val="00EF13DB"/>
    <w:rsid w:val="00EF13FD"/>
    <w:rsid w:val="00EF170E"/>
    <w:rsid w:val="00EF18FA"/>
    <w:rsid w:val="00EF19D0"/>
    <w:rsid w:val="00EF1DD8"/>
    <w:rsid w:val="00EF1F7A"/>
    <w:rsid w:val="00EF2073"/>
    <w:rsid w:val="00EF21B7"/>
    <w:rsid w:val="00EF273C"/>
    <w:rsid w:val="00EF2766"/>
    <w:rsid w:val="00EF280B"/>
    <w:rsid w:val="00EF29A8"/>
    <w:rsid w:val="00EF2A0C"/>
    <w:rsid w:val="00EF2AA0"/>
    <w:rsid w:val="00EF2E22"/>
    <w:rsid w:val="00EF3014"/>
    <w:rsid w:val="00EF3055"/>
    <w:rsid w:val="00EF333B"/>
    <w:rsid w:val="00EF389E"/>
    <w:rsid w:val="00EF39E9"/>
    <w:rsid w:val="00EF3A23"/>
    <w:rsid w:val="00EF3B34"/>
    <w:rsid w:val="00EF3CB8"/>
    <w:rsid w:val="00EF3D4C"/>
    <w:rsid w:val="00EF3D56"/>
    <w:rsid w:val="00EF3F01"/>
    <w:rsid w:val="00EF422B"/>
    <w:rsid w:val="00EF4411"/>
    <w:rsid w:val="00EF44E9"/>
    <w:rsid w:val="00EF4747"/>
    <w:rsid w:val="00EF4919"/>
    <w:rsid w:val="00EF4AF0"/>
    <w:rsid w:val="00EF4F4E"/>
    <w:rsid w:val="00EF5747"/>
    <w:rsid w:val="00EF58A9"/>
    <w:rsid w:val="00EF59E5"/>
    <w:rsid w:val="00EF5A94"/>
    <w:rsid w:val="00EF5F86"/>
    <w:rsid w:val="00EF62D7"/>
    <w:rsid w:val="00EF65B7"/>
    <w:rsid w:val="00EF6639"/>
    <w:rsid w:val="00EF6D77"/>
    <w:rsid w:val="00EF6FBE"/>
    <w:rsid w:val="00EF7220"/>
    <w:rsid w:val="00EF7290"/>
    <w:rsid w:val="00EF749C"/>
    <w:rsid w:val="00EF76CC"/>
    <w:rsid w:val="00EF7961"/>
    <w:rsid w:val="00EF7AB3"/>
    <w:rsid w:val="00EF7F8D"/>
    <w:rsid w:val="00EF7FB7"/>
    <w:rsid w:val="00F000A6"/>
    <w:rsid w:val="00F00614"/>
    <w:rsid w:val="00F00662"/>
    <w:rsid w:val="00F0067A"/>
    <w:rsid w:val="00F00835"/>
    <w:rsid w:val="00F00A3D"/>
    <w:rsid w:val="00F00D08"/>
    <w:rsid w:val="00F00E2B"/>
    <w:rsid w:val="00F011D0"/>
    <w:rsid w:val="00F01490"/>
    <w:rsid w:val="00F01613"/>
    <w:rsid w:val="00F017FB"/>
    <w:rsid w:val="00F018A4"/>
    <w:rsid w:val="00F018C6"/>
    <w:rsid w:val="00F01AC4"/>
    <w:rsid w:val="00F01D5E"/>
    <w:rsid w:val="00F022FF"/>
    <w:rsid w:val="00F02300"/>
    <w:rsid w:val="00F024BC"/>
    <w:rsid w:val="00F02725"/>
    <w:rsid w:val="00F02BD9"/>
    <w:rsid w:val="00F02F69"/>
    <w:rsid w:val="00F033CD"/>
    <w:rsid w:val="00F03719"/>
    <w:rsid w:val="00F037F4"/>
    <w:rsid w:val="00F03827"/>
    <w:rsid w:val="00F03933"/>
    <w:rsid w:val="00F03BE2"/>
    <w:rsid w:val="00F03C1D"/>
    <w:rsid w:val="00F03DE8"/>
    <w:rsid w:val="00F04017"/>
    <w:rsid w:val="00F04037"/>
    <w:rsid w:val="00F040B0"/>
    <w:rsid w:val="00F04181"/>
    <w:rsid w:val="00F04238"/>
    <w:rsid w:val="00F04270"/>
    <w:rsid w:val="00F042EA"/>
    <w:rsid w:val="00F0449A"/>
    <w:rsid w:val="00F0451B"/>
    <w:rsid w:val="00F045C4"/>
    <w:rsid w:val="00F047D6"/>
    <w:rsid w:val="00F04AF3"/>
    <w:rsid w:val="00F04F71"/>
    <w:rsid w:val="00F052B2"/>
    <w:rsid w:val="00F0541E"/>
    <w:rsid w:val="00F0561E"/>
    <w:rsid w:val="00F056E4"/>
    <w:rsid w:val="00F057A4"/>
    <w:rsid w:val="00F062D3"/>
    <w:rsid w:val="00F06383"/>
    <w:rsid w:val="00F064A4"/>
    <w:rsid w:val="00F064BD"/>
    <w:rsid w:val="00F06A1C"/>
    <w:rsid w:val="00F06EFF"/>
    <w:rsid w:val="00F07107"/>
    <w:rsid w:val="00F0719E"/>
    <w:rsid w:val="00F0734A"/>
    <w:rsid w:val="00F0744A"/>
    <w:rsid w:val="00F07941"/>
    <w:rsid w:val="00F07A6F"/>
    <w:rsid w:val="00F07AF5"/>
    <w:rsid w:val="00F07E5B"/>
    <w:rsid w:val="00F100EA"/>
    <w:rsid w:val="00F10120"/>
    <w:rsid w:val="00F1018F"/>
    <w:rsid w:val="00F10860"/>
    <w:rsid w:val="00F1091C"/>
    <w:rsid w:val="00F10B98"/>
    <w:rsid w:val="00F10C85"/>
    <w:rsid w:val="00F10D4E"/>
    <w:rsid w:val="00F10E4F"/>
    <w:rsid w:val="00F10E8E"/>
    <w:rsid w:val="00F115F7"/>
    <w:rsid w:val="00F1161A"/>
    <w:rsid w:val="00F11B86"/>
    <w:rsid w:val="00F11C0F"/>
    <w:rsid w:val="00F11E31"/>
    <w:rsid w:val="00F11FC2"/>
    <w:rsid w:val="00F121F8"/>
    <w:rsid w:val="00F126F3"/>
    <w:rsid w:val="00F12773"/>
    <w:rsid w:val="00F127CB"/>
    <w:rsid w:val="00F129C1"/>
    <w:rsid w:val="00F12C03"/>
    <w:rsid w:val="00F12E38"/>
    <w:rsid w:val="00F131D3"/>
    <w:rsid w:val="00F13354"/>
    <w:rsid w:val="00F136F9"/>
    <w:rsid w:val="00F13763"/>
    <w:rsid w:val="00F13A16"/>
    <w:rsid w:val="00F13A23"/>
    <w:rsid w:val="00F13AE2"/>
    <w:rsid w:val="00F14049"/>
    <w:rsid w:val="00F14337"/>
    <w:rsid w:val="00F1451B"/>
    <w:rsid w:val="00F14542"/>
    <w:rsid w:val="00F14598"/>
    <w:rsid w:val="00F14672"/>
    <w:rsid w:val="00F14686"/>
    <w:rsid w:val="00F14A28"/>
    <w:rsid w:val="00F15295"/>
    <w:rsid w:val="00F152BC"/>
    <w:rsid w:val="00F152DD"/>
    <w:rsid w:val="00F1546E"/>
    <w:rsid w:val="00F154FB"/>
    <w:rsid w:val="00F157D8"/>
    <w:rsid w:val="00F15885"/>
    <w:rsid w:val="00F158BD"/>
    <w:rsid w:val="00F15A58"/>
    <w:rsid w:val="00F15C3B"/>
    <w:rsid w:val="00F15CD7"/>
    <w:rsid w:val="00F15E5F"/>
    <w:rsid w:val="00F16292"/>
    <w:rsid w:val="00F1639C"/>
    <w:rsid w:val="00F16512"/>
    <w:rsid w:val="00F165C6"/>
    <w:rsid w:val="00F16654"/>
    <w:rsid w:val="00F16994"/>
    <w:rsid w:val="00F16A81"/>
    <w:rsid w:val="00F16C9B"/>
    <w:rsid w:val="00F16E38"/>
    <w:rsid w:val="00F16FD7"/>
    <w:rsid w:val="00F17111"/>
    <w:rsid w:val="00F17161"/>
    <w:rsid w:val="00F171C0"/>
    <w:rsid w:val="00F173F4"/>
    <w:rsid w:val="00F174FF"/>
    <w:rsid w:val="00F176CD"/>
    <w:rsid w:val="00F177C7"/>
    <w:rsid w:val="00F178C5"/>
    <w:rsid w:val="00F17AEB"/>
    <w:rsid w:val="00F17B24"/>
    <w:rsid w:val="00F17D49"/>
    <w:rsid w:val="00F17DDE"/>
    <w:rsid w:val="00F20085"/>
    <w:rsid w:val="00F203B7"/>
    <w:rsid w:val="00F20951"/>
    <w:rsid w:val="00F20DE0"/>
    <w:rsid w:val="00F20F7E"/>
    <w:rsid w:val="00F21114"/>
    <w:rsid w:val="00F212A4"/>
    <w:rsid w:val="00F214D9"/>
    <w:rsid w:val="00F214FA"/>
    <w:rsid w:val="00F2181E"/>
    <w:rsid w:val="00F219E6"/>
    <w:rsid w:val="00F219F7"/>
    <w:rsid w:val="00F21EFB"/>
    <w:rsid w:val="00F2218D"/>
    <w:rsid w:val="00F221BB"/>
    <w:rsid w:val="00F22537"/>
    <w:rsid w:val="00F22653"/>
    <w:rsid w:val="00F22921"/>
    <w:rsid w:val="00F23669"/>
    <w:rsid w:val="00F23CB7"/>
    <w:rsid w:val="00F23D5B"/>
    <w:rsid w:val="00F23E07"/>
    <w:rsid w:val="00F2434A"/>
    <w:rsid w:val="00F244BA"/>
    <w:rsid w:val="00F2450E"/>
    <w:rsid w:val="00F2453C"/>
    <w:rsid w:val="00F246E0"/>
    <w:rsid w:val="00F24714"/>
    <w:rsid w:val="00F247E6"/>
    <w:rsid w:val="00F249B2"/>
    <w:rsid w:val="00F24AE8"/>
    <w:rsid w:val="00F24BED"/>
    <w:rsid w:val="00F24F4C"/>
    <w:rsid w:val="00F25030"/>
    <w:rsid w:val="00F2525F"/>
    <w:rsid w:val="00F25274"/>
    <w:rsid w:val="00F25409"/>
    <w:rsid w:val="00F25519"/>
    <w:rsid w:val="00F256F6"/>
    <w:rsid w:val="00F257DF"/>
    <w:rsid w:val="00F257FA"/>
    <w:rsid w:val="00F25B22"/>
    <w:rsid w:val="00F25C39"/>
    <w:rsid w:val="00F25CA0"/>
    <w:rsid w:val="00F26022"/>
    <w:rsid w:val="00F2610B"/>
    <w:rsid w:val="00F2629B"/>
    <w:rsid w:val="00F26347"/>
    <w:rsid w:val="00F26556"/>
    <w:rsid w:val="00F2665E"/>
    <w:rsid w:val="00F268BA"/>
    <w:rsid w:val="00F26945"/>
    <w:rsid w:val="00F26E86"/>
    <w:rsid w:val="00F27271"/>
    <w:rsid w:val="00F2731A"/>
    <w:rsid w:val="00F27528"/>
    <w:rsid w:val="00F279A5"/>
    <w:rsid w:val="00F27A23"/>
    <w:rsid w:val="00F27E8F"/>
    <w:rsid w:val="00F27EA5"/>
    <w:rsid w:val="00F3000B"/>
    <w:rsid w:val="00F30773"/>
    <w:rsid w:val="00F307E0"/>
    <w:rsid w:val="00F3083C"/>
    <w:rsid w:val="00F30855"/>
    <w:rsid w:val="00F3091A"/>
    <w:rsid w:val="00F30B21"/>
    <w:rsid w:val="00F30C00"/>
    <w:rsid w:val="00F30C17"/>
    <w:rsid w:val="00F311CB"/>
    <w:rsid w:val="00F312DA"/>
    <w:rsid w:val="00F31547"/>
    <w:rsid w:val="00F315E8"/>
    <w:rsid w:val="00F3162A"/>
    <w:rsid w:val="00F31659"/>
    <w:rsid w:val="00F3175B"/>
    <w:rsid w:val="00F31AA3"/>
    <w:rsid w:val="00F31B67"/>
    <w:rsid w:val="00F31CBB"/>
    <w:rsid w:val="00F31CC3"/>
    <w:rsid w:val="00F31D44"/>
    <w:rsid w:val="00F31EBC"/>
    <w:rsid w:val="00F31FDF"/>
    <w:rsid w:val="00F32058"/>
    <w:rsid w:val="00F322DD"/>
    <w:rsid w:val="00F32466"/>
    <w:rsid w:val="00F32540"/>
    <w:rsid w:val="00F325AD"/>
    <w:rsid w:val="00F326C9"/>
    <w:rsid w:val="00F32BD2"/>
    <w:rsid w:val="00F32E46"/>
    <w:rsid w:val="00F33156"/>
    <w:rsid w:val="00F331EC"/>
    <w:rsid w:val="00F334F5"/>
    <w:rsid w:val="00F3361E"/>
    <w:rsid w:val="00F33711"/>
    <w:rsid w:val="00F33888"/>
    <w:rsid w:val="00F33A2C"/>
    <w:rsid w:val="00F33C09"/>
    <w:rsid w:val="00F34136"/>
    <w:rsid w:val="00F341C6"/>
    <w:rsid w:val="00F3476D"/>
    <w:rsid w:val="00F349FF"/>
    <w:rsid w:val="00F34C37"/>
    <w:rsid w:val="00F34C47"/>
    <w:rsid w:val="00F35029"/>
    <w:rsid w:val="00F3505C"/>
    <w:rsid w:val="00F3508A"/>
    <w:rsid w:val="00F3520C"/>
    <w:rsid w:val="00F3533A"/>
    <w:rsid w:val="00F35571"/>
    <w:rsid w:val="00F358F6"/>
    <w:rsid w:val="00F359E3"/>
    <w:rsid w:val="00F35A67"/>
    <w:rsid w:val="00F35B7F"/>
    <w:rsid w:val="00F35C86"/>
    <w:rsid w:val="00F35D6E"/>
    <w:rsid w:val="00F36198"/>
    <w:rsid w:val="00F361C9"/>
    <w:rsid w:val="00F364C8"/>
    <w:rsid w:val="00F36854"/>
    <w:rsid w:val="00F36A79"/>
    <w:rsid w:val="00F36D41"/>
    <w:rsid w:val="00F36E34"/>
    <w:rsid w:val="00F371CC"/>
    <w:rsid w:val="00F37337"/>
    <w:rsid w:val="00F3733A"/>
    <w:rsid w:val="00F3755E"/>
    <w:rsid w:val="00F37764"/>
    <w:rsid w:val="00F37B89"/>
    <w:rsid w:val="00F37CCD"/>
    <w:rsid w:val="00F37D0A"/>
    <w:rsid w:val="00F37DA2"/>
    <w:rsid w:val="00F4022B"/>
    <w:rsid w:val="00F40365"/>
    <w:rsid w:val="00F40638"/>
    <w:rsid w:val="00F4067A"/>
    <w:rsid w:val="00F40D16"/>
    <w:rsid w:val="00F40EFD"/>
    <w:rsid w:val="00F41014"/>
    <w:rsid w:val="00F41021"/>
    <w:rsid w:val="00F41467"/>
    <w:rsid w:val="00F41532"/>
    <w:rsid w:val="00F41606"/>
    <w:rsid w:val="00F4174F"/>
    <w:rsid w:val="00F41791"/>
    <w:rsid w:val="00F41A2A"/>
    <w:rsid w:val="00F41BA3"/>
    <w:rsid w:val="00F41C83"/>
    <w:rsid w:val="00F41ED0"/>
    <w:rsid w:val="00F4205B"/>
    <w:rsid w:val="00F42308"/>
    <w:rsid w:val="00F42465"/>
    <w:rsid w:val="00F42869"/>
    <w:rsid w:val="00F428C2"/>
    <w:rsid w:val="00F42917"/>
    <w:rsid w:val="00F42E2E"/>
    <w:rsid w:val="00F42F83"/>
    <w:rsid w:val="00F42FF9"/>
    <w:rsid w:val="00F43194"/>
    <w:rsid w:val="00F431C6"/>
    <w:rsid w:val="00F433C7"/>
    <w:rsid w:val="00F433F5"/>
    <w:rsid w:val="00F43435"/>
    <w:rsid w:val="00F434FE"/>
    <w:rsid w:val="00F43689"/>
    <w:rsid w:val="00F436F7"/>
    <w:rsid w:val="00F4377C"/>
    <w:rsid w:val="00F43844"/>
    <w:rsid w:val="00F43992"/>
    <w:rsid w:val="00F43997"/>
    <w:rsid w:val="00F43B34"/>
    <w:rsid w:val="00F43B44"/>
    <w:rsid w:val="00F43DA0"/>
    <w:rsid w:val="00F43F10"/>
    <w:rsid w:val="00F4431F"/>
    <w:rsid w:val="00F44449"/>
    <w:rsid w:val="00F445E1"/>
    <w:rsid w:val="00F445F4"/>
    <w:rsid w:val="00F44891"/>
    <w:rsid w:val="00F44948"/>
    <w:rsid w:val="00F44A3C"/>
    <w:rsid w:val="00F44A3F"/>
    <w:rsid w:val="00F44CB5"/>
    <w:rsid w:val="00F44CDA"/>
    <w:rsid w:val="00F44DE4"/>
    <w:rsid w:val="00F45022"/>
    <w:rsid w:val="00F4509E"/>
    <w:rsid w:val="00F450E3"/>
    <w:rsid w:val="00F451CB"/>
    <w:rsid w:val="00F45490"/>
    <w:rsid w:val="00F455ED"/>
    <w:rsid w:val="00F456BF"/>
    <w:rsid w:val="00F458CD"/>
    <w:rsid w:val="00F45BC0"/>
    <w:rsid w:val="00F45BFE"/>
    <w:rsid w:val="00F45C3F"/>
    <w:rsid w:val="00F45CEB"/>
    <w:rsid w:val="00F45EF7"/>
    <w:rsid w:val="00F45F3D"/>
    <w:rsid w:val="00F461E0"/>
    <w:rsid w:val="00F46221"/>
    <w:rsid w:val="00F46356"/>
    <w:rsid w:val="00F463B6"/>
    <w:rsid w:val="00F46416"/>
    <w:rsid w:val="00F46672"/>
    <w:rsid w:val="00F46722"/>
    <w:rsid w:val="00F467DF"/>
    <w:rsid w:val="00F46D4D"/>
    <w:rsid w:val="00F46DA3"/>
    <w:rsid w:val="00F4708E"/>
    <w:rsid w:val="00F4760F"/>
    <w:rsid w:val="00F47678"/>
    <w:rsid w:val="00F47831"/>
    <w:rsid w:val="00F479D9"/>
    <w:rsid w:val="00F47B3A"/>
    <w:rsid w:val="00F47DA5"/>
    <w:rsid w:val="00F4CCB9"/>
    <w:rsid w:val="00F50255"/>
    <w:rsid w:val="00F503A7"/>
    <w:rsid w:val="00F504F7"/>
    <w:rsid w:val="00F506BA"/>
    <w:rsid w:val="00F50C1B"/>
    <w:rsid w:val="00F510B7"/>
    <w:rsid w:val="00F5118E"/>
    <w:rsid w:val="00F511F1"/>
    <w:rsid w:val="00F51769"/>
    <w:rsid w:val="00F51807"/>
    <w:rsid w:val="00F51A13"/>
    <w:rsid w:val="00F51D77"/>
    <w:rsid w:val="00F52080"/>
    <w:rsid w:val="00F521F8"/>
    <w:rsid w:val="00F523E8"/>
    <w:rsid w:val="00F525DD"/>
    <w:rsid w:val="00F5270C"/>
    <w:rsid w:val="00F529A3"/>
    <w:rsid w:val="00F52B05"/>
    <w:rsid w:val="00F52CD1"/>
    <w:rsid w:val="00F52DAD"/>
    <w:rsid w:val="00F52E6E"/>
    <w:rsid w:val="00F52EA2"/>
    <w:rsid w:val="00F531F7"/>
    <w:rsid w:val="00F531FE"/>
    <w:rsid w:val="00F53257"/>
    <w:rsid w:val="00F532EC"/>
    <w:rsid w:val="00F533EB"/>
    <w:rsid w:val="00F53442"/>
    <w:rsid w:val="00F5356A"/>
    <w:rsid w:val="00F53B3E"/>
    <w:rsid w:val="00F53C52"/>
    <w:rsid w:val="00F53D31"/>
    <w:rsid w:val="00F53F1D"/>
    <w:rsid w:val="00F54103"/>
    <w:rsid w:val="00F54107"/>
    <w:rsid w:val="00F5422E"/>
    <w:rsid w:val="00F54479"/>
    <w:rsid w:val="00F544EF"/>
    <w:rsid w:val="00F544F0"/>
    <w:rsid w:val="00F5494C"/>
    <w:rsid w:val="00F54CD1"/>
    <w:rsid w:val="00F54CF8"/>
    <w:rsid w:val="00F54DDC"/>
    <w:rsid w:val="00F54EA5"/>
    <w:rsid w:val="00F55079"/>
    <w:rsid w:val="00F55128"/>
    <w:rsid w:val="00F5518D"/>
    <w:rsid w:val="00F55703"/>
    <w:rsid w:val="00F55746"/>
    <w:rsid w:val="00F5578F"/>
    <w:rsid w:val="00F55811"/>
    <w:rsid w:val="00F55CD0"/>
    <w:rsid w:val="00F56026"/>
    <w:rsid w:val="00F5635E"/>
    <w:rsid w:val="00F5650D"/>
    <w:rsid w:val="00F56552"/>
    <w:rsid w:val="00F56833"/>
    <w:rsid w:val="00F56922"/>
    <w:rsid w:val="00F56A4C"/>
    <w:rsid w:val="00F56C00"/>
    <w:rsid w:val="00F56DC0"/>
    <w:rsid w:val="00F56F48"/>
    <w:rsid w:val="00F57C29"/>
    <w:rsid w:val="00F57C61"/>
    <w:rsid w:val="00F57F6F"/>
    <w:rsid w:val="00F60230"/>
    <w:rsid w:val="00F60270"/>
    <w:rsid w:val="00F60483"/>
    <w:rsid w:val="00F609A2"/>
    <w:rsid w:val="00F60B71"/>
    <w:rsid w:val="00F60E2C"/>
    <w:rsid w:val="00F6104F"/>
    <w:rsid w:val="00F61263"/>
    <w:rsid w:val="00F61291"/>
    <w:rsid w:val="00F613AF"/>
    <w:rsid w:val="00F61439"/>
    <w:rsid w:val="00F61508"/>
    <w:rsid w:val="00F61611"/>
    <w:rsid w:val="00F61729"/>
    <w:rsid w:val="00F617FB"/>
    <w:rsid w:val="00F618B0"/>
    <w:rsid w:val="00F61A4C"/>
    <w:rsid w:val="00F61BFA"/>
    <w:rsid w:val="00F6207D"/>
    <w:rsid w:val="00F622B9"/>
    <w:rsid w:val="00F6230A"/>
    <w:rsid w:val="00F623D3"/>
    <w:rsid w:val="00F6274B"/>
    <w:rsid w:val="00F628A3"/>
    <w:rsid w:val="00F62983"/>
    <w:rsid w:val="00F62AAD"/>
    <w:rsid w:val="00F62B18"/>
    <w:rsid w:val="00F62E1D"/>
    <w:rsid w:val="00F6306D"/>
    <w:rsid w:val="00F6336C"/>
    <w:rsid w:val="00F63816"/>
    <w:rsid w:val="00F63A3D"/>
    <w:rsid w:val="00F63C63"/>
    <w:rsid w:val="00F63C92"/>
    <w:rsid w:val="00F63D20"/>
    <w:rsid w:val="00F63E29"/>
    <w:rsid w:val="00F63F56"/>
    <w:rsid w:val="00F63FAA"/>
    <w:rsid w:val="00F64052"/>
    <w:rsid w:val="00F64110"/>
    <w:rsid w:val="00F64164"/>
    <w:rsid w:val="00F64468"/>
    <w:rsid w:val="00F646DB"/>
    <w:rsid w:val="00F6488E"/>
    <w:rsid w:val="00F64ACF"/>
    <w:rsid w:val="00F64AFF"/>
    <w:rsid w:val="00F64C3F"/>
    <w:rsid w:val="00F64EF5"/>
    <w:rsid w:val="00F64FA7"/>
    <w:rsid w:val="00F65274"/>
    <w:rsid w:val="00F654A7"/>
    <w:rsid w:val="00F654F2"/>
    <w:rsid w:val="00F6589E"/>
    <w:rsid w:val="00F65A70"/>
    <w:rsid w:val="00F65ACC"/>
    <w:rsid w:val="00F65C55"/>
    <w:rsid w:val="00F65F7C"/>
    <w:rsid w:val="00F664AB"/>
    <w:rsid w:val="00F666CC"/>
    <w:rsid w:val="00F667F1"/>
    <w:rsid w:val="00F66810"/>
    <w:rsid w:val="00F6684F"/>
    <w:rsid w:val="00F668CC"/>
    <w:rsid w:val="00F66B76"/>
    <w:rsid w:val="00F66D51"/>
    <w:rsid w:val="00F66F90"/>
    <w:rsid w:val="00F670A7"/>
    <w:rsid w:val="00F670B4"/>
    <w:rsid w:val="00F67285"/>
    <w:rsid w:val="00F67361"/>
    <w:rsid w:val="00F6769B"/>
    <w:rsid w:val="00F6780F"/>
    <w:rsid w:val="00F679DD"/>
    <w:rsid w:val="00F67A9C"/>
    <w:rsid w:val="00F67ACA"/>
    <w:rsid w:val="00F67B4D"/>
    <w:rsid w:val="00F67F95"/>
    <w:rsid w:val="00F67FAC"/>
    <w:rsid w:val="00F7037E"/>
    <w:rsid w:val="00F708FB"/>
    <w:rsid w:val="00F70D17"/>
    <w:rsid w:val="00F7108B"/>
    <w:rsid w:val="00F718A2"/>
    <w:rsid w:val="00F71AE0"/>
    <w:rsid w:val="00F71E31"/>
    <w:rsid w:val="00F7206F"/>
    <w:rsid w:val="00F7208C"/>
    <w:rsid w:val="00F72105"/>
    <w:rsid w:val="00F72274"/>
    <w:rsid w:val="00F727C5"/>
    <w:rsid w:val="00F727F8"/>
    <w:rsid w:val="00F72CC9"/>
    <w:rsid w:val="00F72DBD"/>
    <w:rsid w:val="00F72F48"/>
    <w:rsid w:val="00F730E8"/>
    <w:rsid w:val="00F73129"/>
    <w:rsid w:val="00F732F0"/>
    <w:rsid w:val="00F7330C"/>
    <w:rsid w:val="00F733F9"/>
    <w:rsid w:val="00F734BE"/>
    <w:rsid w:val="00F737FE"/>
    <w:rsid w:val="00F73937"/>
    <w:rsid w:val="00F73C88"/>
    <w:rsid w:val="00F73D0F"/>
    <w:rsid w:val="00F73D1D"/>
    <w:rsid w:val="00F73E81"/>
    <w:rsid w:val="00F73F43"/>
    <w:rsid w:val="00F741B4"/>
    <w:rsid w:val="00F74645"/>
    <w:rsid w:val="00F746A9"/>
    <w:rsid w:val="00F74747"/>
    <w:rsid w:val="00F74B61"/>
    <w:rsid w:val="00F74CE2"/>
    <w:rsid w:val="00F750D3"/>
    <w:rsid w:val="00F75175"/>
    <w:rsid w:val="00F75244"/>
    <w:rsid w:val="00F752AB"/>
    <w:rsid w:val="00F7536A"/>
    <w:rsid w:val="00F754BB"/>
    <w:rsid w:val="00F7556C"/>
    <w:rsid w:val="00F7560D"/>
    <w:rsid w:val="00F75648"/>
    <w:rsid w:val="00F7565A"/>
    <w:rsid w:val="00F75813"/>
    <w:rsid w:val="00F75A0B"/>
    <w:rsid w:val="00F75BAA"/>
    <w:rsid w:val="00F75CCA"/>
    <w:rsid w:val="00F75E70"/>
    <w:rsid w:val="00F75E9B"/>
    <w:rsid w:val="00F75F38"/>
    <w:rsid w:val="00F760C2"/>
    <w:rsid w:val="00F7637D"/>
    <w:rsid w:val="00F763EF"/>
    <w:rsid w:val="00F768E4"/>
    <w:rsid w:val="00F76B3F"/>
    <w:rsid w:val="00F76C95"/>
    <w:rsid w:val="00F76D8E"/>
    <w:rsid w:val="00F76FF9"/>
    <w:rsid w:val="00F7740F"/>
    <w:rsid w:val="00F77546"/>
    <w:rsid w:val="00F77581"/>
    <w:rsid w:val="00F775E7"/>
    <w:rsid w:val="00F77656"/>
    <w:rsid w:val="00F776C2"/>
    <w:rsid w:val="00F7770F"/>
    <w:rsid w:val="00F77CCC"/>
    <w:rsid w:val="00F77D87"/>
    <w:rsid w:val="00F77D95"/>
    <w:rsid w:val="00F77F29"/>
    <w:rsid w:val="00F77FEA"/>
    <w:rsid w:val="00F800A0"/>
    <w:rsid w:val="00F802BD"/>
    <w:rsid w:val="00F8087D"/>
    <w:rsid w:val="00F80AD7"/>
    <w:rsid w:val="00F80C5F"/>
    <w:rsid w:val="00F80CBB"/>
    <w:rsid w:val="00F80FA0"/>
    <w:rsid w:val="00F81369"/>
    <w:rsid w:val="00F813FE"/>
    <w:rsid w:val="00F81420"/>
    <w:rsid w:val="00F81466"/>
    <w:rsid w:val="00F81F48"/>
    <w:rsid w:val="00F82124"/>
    <w:rsid w:val="00F821AB"/>
    <w:rsid w:val="00F821B8"/>
    <w:rsid w:val="00F82409"/>
    <w:rsid w:val="00F824D1"/>
    <w:rsid w:val="00F8260F"/>
    <w:rsid w:val="00F8268B"/>
    <w:rsid w:val="00F827CF"/>
    <w:rsid w:val="00F828A2"/>
    <w:rsid w:val="00F82BAA"/>
    <w:rsid w:val="00F82C43"/>
    <w:rsid w:val="00F82D6E"/>
    <w:rsid w:val="00F8372B"/>
    <w:rsid w:val="00F839A1"/>
    <w:rsid w:val="00F83A47"/>
    <w:rsid w:val="00F83B4D"/>
    <w:rsid w:val="00F84486"/>
    <w:rsid w:val="00F844AA"/>
    <w:rsid w:val="00F8476B"/>
    <w:rsid w:val="00F84A00"/>
    <w:rsid w:val="00F84CE4"/>
    <w:rsid w:val="00F84DAF"/>
    <w:rsid w:val="00F84EE3"/>
    <w:rsid w:val="00F85110"/>
    <w:rsid w:val="00F8531C"/>
    <w:rsid w:val="00F854D2"/>
    <w:rsid w:val="00F854E2"/>
    <w:rsid w:val="00F85584"/>
    <w:rsid w:val="00F8575B"/>
    <w:rsid w:val="00F85801"/>
    <w:rsid w:val="00F85918"/>
    <w:rsid w:val="00F85961"/>
    <w:rsid w:val="00F85C2C"/>
    <w:rsid w:val="00F85D68"/>
    <w:rsid w:val="00F861E9"/>
    <w:rsid w:val="00F8629E"/>
    <w:rsid w:val="00F867B2"/>
    <w:rsid w:val="00F867E6"/>
    <w:rsid w:val="00F867E9"/>
    <w:rsid w:val="00F86A6C"/>
    <w:rsid w:val="00F86AD2"/>
    <w:rsid w:val="00F86D45"/>
    <w:rsid w:val="00F86FCD"/>
    <w:rsid w:val="00F87009"/>
    <w:rsid w:val="00F8700D"/>
    <w:rsid w:val="00F8721D"/>
    <w:rsid w:val="00F87258"/>
    <w:rsid w:val="00F8750E"/>
    <w:rsid w:val="00F8771D"/>
    <w:rsid w:val="00F8789A"/>
    <w:rsid w:val="00F87A20"/>
    <w:rsid w:val="00F87BAF"/>
    <w:rsid w:val="00F8C02B"/>
    <w:rsid w:val="00F90140"/>
    <w:rsid w:val="00F90231"/>
    <w:rsid w:val="00F904A9"/>
    <w:rsid w:val="00F90555"/>
    <w:rsid w:val="00F908A8"/>
    <w:rsid w:val="00F908BE"/>
    <w:rsid w:val="00F908F1"/>
    <w:rsid w:val="00F909F7"/>
    <w:rsid w:val="00F90D9D"/>
    <w:rsid w:val="00F90F25"/>
    <w:rsid w:val="00F910A4"/>
    <w:rsid w:val="00F91120"/>
    <w:rsid w:val="00F911EC"/>
    <w:rsid w:val="00F91A49"/>
    <w:rsid w:val="00F91CB0"/>
    <w:rsid w:val="00F91DB0"/>
    <w:rsid w:val="00F91E7E"/>
    <w:rsid w:val="00F9202B"/>
    <w:rsid w:val="00F92058"/>
    <w:rsid w:val="00F9206C"/>
    <w:rsid w:val="00F920EF"/>
    <w:rsid w:val="00F92196"/>
    <w:rsid w:val="00F92213"/>
    <w:rsid w:val="00F922BE"/>
    <w:rsid w:val="00F92376"/>
    <w:rsid w:val="00F92AAE"/>
    <w:rsid w:val="00F92D7E"/>
    <w:rsid w:val="00F92EE0"/>
    <w:rsid w:val="00F93226"/>
    <w:rsid w:val="00F93286"/>
    <w:rsid w:val="00F934CD"/>
    <w:rsid w:val="00F93744"/>
    <w:rsid w:val="00F938CC"/>
    <w:rsid w:val="00F9397C"/>
    <w:rsid w:val="00F93B12"/>
    <w:rsid w:val="00F93B7B"/>
    <w:rsid w:val="00F942E3"/>
    <w:rsid w:val="00F943B5"/>
    <w:rsid w:val="00F94516"/>
    <w:rsid w:val="00F94795"/>
    <w:rsid w:val="00F947C8"/>
    <w:rsid w:val="00F947D0"/>
    <w:rsid w:val="00F94A5D"/>
    <w:rsid w:val="00F94C1D"/>
    <w:rsid w:val="00F94C26"/>
    <w:rsid w:val="00F94ED6"/>
    <w:rsid w:val="00F94F05"/>
    <w:rsid w:val="00F9530F"/>
    <w:rsid w:val="00F956C3"/>
    <w:rsid w:val="00F9587E"/>
    <w:rsid w:val="00F9595F"/>
    <w:rsid w:val="00F959E7"/>
    <w:rsid w:val="00F95A61"/>
    <w:rsid w:val="00F95AEC"/>
    <w:rsid w:val="00F95ECE"/>
    <w:rsid w:val="00F95F0C"/>
    <w:rsid w:val="00F95F50"/>
    <w:rsid w:val="00F964D9"/>
    <w:rsid w:val="00F96A2C"/>
    <w:rsid w:val="00F96B3F"/>
    <w:rsid w:val="00F96DE5"/>
    <w:rsid w:val="00F96E7D"/>
    <w:rsid w:val="00F96E82"/>
    <w:rsid w:val="00F97115"/>
    <w:rsid w:val="00F97154"/>
    <w:rsid w:val="00F97437"/>
    <w:rsid w:val="00F97490"/>
    <w:rsid w:val="00F97985"/>
    <w:rsid w:val="00F97E2B"/>
    <w:rsid w:val="00F97EE6"/>
    <w:rsid w:val="00F97EEE"/>
    <w:rsid w:val="00FA0051"/>
    <w:rsid w:val="00FA078F"/>
    <w:rsid w:val="00FA09A3"/>
    <w:rsid w:val="00FA0A02"/>
    <w:rsid w:val="00FA0AF9"/>
    <w:rsid w:val="00FA0B04"/>
    <w:rsid w:val="00FA0BB2"/>
    <w:rsid w:val="00FA0C84"/>
    <w:rsid w:val="00FA0CB0"/>
    <w:rsid w:val="00FA0DB6"/>
    <w:rsid w:val="00FA0DFC"/>
    <w:rsid w:val="00FA0FA5"/>
    <w:rsid w:val="00FA1200"/>
    <w:rsid w:val="00FA15E8"/>
    <w:rsid w:val="00FA1930"/>
    <w:rsid w:val="00FA1B57"/>
    <w:rsid w:val="00FA1EEA"/>
    <w:rsid w:val="00FA2076"/>
    <w:rsid w:val="00FA22A7"/>
    <w:rsid w:val="00FA2552"/>
    <w:rsid w:val="00FA2597"/>
    <w:rsid w:val="00FA25A1"/>
    <w:rsid w:val="00FA2A74"/>
    <w:rsid w:val="00FA2B61"/>
    <w:rsid w:val="00FA2BCE"/>
    <w:rsid w:val="00FA2C25"/>
    <w:rsid w:val="00FA2D48"/>
    <w:rsid w:val="00FA2E51"/>
    <w:rsid w:val="00FA2F1C"/>
    <w:rsid w:val="00FA2F68"/>
    <w:rsid w:val="00FA3356"/>
    <w:rsid w:val="00FA3489"/>
    <w:rsid w:val="00FA348D"/>
    <w:rsid w:val="00FA3899"/>
    <w:rsid w:val="00FA38E8"/>
    <w:rsid w:val="00FA3B78"/>
    <w:rsid w:val="00FA3B91"/>
    <w:rsid w:val="00FA3BC8"/>
    <w:rsid w:val="00FA3CC0"/>
    <w:rsid w:val="00FA3F2E"/>
    <w:rsid w:val="00FA3F5A"/>
    <w:rsid w:val="00FA40B8"/>
    <w:rsid w:val="00FA4567"/>
    <w:rsid w:val="00FA4904"/>
    <w:rsid w:val="00FA4919"/>
    <w:rsid w:val="00FA4B57"/>
    <w:rsid w:val="00FA4CA2"/>
    <w:rsid w:val="00FA4DAD"/>
    <w:rsid w:val="00FA4E81"/>
    <w:rsid w:val="00FA4E9C"/>
    <w:rsid w:val="00FA514E"/>
    <w:rsid w:val="00FA5231"/>
    <w:rsid w:val="00FA5256"/>
    <w:rsid w:val="00FA539D"/>
    <w:rsid w:val="00FA55FA"/>
    <w:rsid w:val="00FA5815"/>
    <w:rsid w:val="00FA58DB"/>
    <w:rsid w:val="00FA59B4"/>
    <w:rsid w:val="00FA5C7D"/>
    <w:rsid w:val="00FA5E75"/>
    <w:rsid w:val="00FA5F94"/>
    <w:rsid w:val="00FA602C"/>
    <w:rsid w:val="00FA62E7"/>
    <w:rsid w:val="00FA64A5"/>
    <w:rsid w:val="00FA656C"/>
    <w:rsid w:val="00FA6703"/>
    <w:rsid w:val="00FA6916"/>
    <w:rsid w:val="00FA6A0C"/>
    <w:rsid w:val="00FA6C62"/>
    <w:rsid w:val="00FA6D7A"/>
    <w:rsid w:val="00FA6F36"/>
    <w:rsid w:val="00FA71B2"/>
    <w:rsid w:val="00FA7406"/>
    <w:rsid w:val="00FA76A9"/>
    <w:rsid w:val="00FB008E"/>
    <w:rsid w:val="00FB032A"/>
    <w:rsid w:val="00FB05CF"/>
    <w:rsid w:val="00FB0711"/>
    <w:rsid w:val="00FB0812"/>
    <w:rsid w:val="00FB0AF3"/>
    <w:rsid w:val="00FB0B83"/>
    <w:rsid w:val="00FB0BA1"/>
    <w:rsid w:val="00FB0D28"/>
    <w:rsid w:val="00FB0F52"/>
    <w:rsid w:val="00FB122B"/>
    <w:rsid w:val="00FB1665"/>
    <w:rsid w:val="00FB16C8"/>
    <w:rsid w:val="00FB195C"/>
    <w:rsid w:val="00FB1C04"/>
    <w:rsid w:val="00FB1F48"/>
    <w:rsid w:val="00FB2298"/>
    <w:rsid w:val="00FB22D1"/>
    <w:rsid w:val="00FB239D"/>
    <w:rsid w:val="00FB23BD"/>
    <w:rsid w:val="00FB309F"/>
    <w:rsid w:val="00FB321E"/>
    <w:rsid w:val="00FB33F7"/>
    <w:rsid w:val="00FB359D"/>
    <w:rsid w:val="00FB36DF"/>
    <w:rsid w:val="00FB426B"/>
    <w:rsid w:val="00FB42CA"/>
    <w:rsid w:val="00FB43AE"/>
    <w:rsid w:val="00FB443C"/>
    <w:rsid w:val="00FB4540"/>
    <w:rsid w:val="00FB4714"/>
    <w:rsid w:val="00FB4809"/>
    <w:rsid w:val="00FB4AD8"/>
    <w:rsid w:val="00FB4C5C"/>
    <w:rsid w:val="00FB4E30"/>
    <w:rsid w:val="00FB4EB1"/>
    <w:rsid w:val="00FB4ECA"/>
    <w:rsid w:val="00FB5114"/>
    <w:rsid w:val="00FB51D9"/>
    <w:rsid w:val="00FB5891"/>
    <w:rsid w:val="00FB58E4"/>
    <w:rsid w:val="00FB59A5"/>
    <w:rsid w:val="00FB59F5"/>
    <w:rsid w:val="00FB5C90"/>
    <w:rsid w:val="00FB5CD3"/>
    <w:rsid w:val="00FB5DAA"/>
    <w:rsid w:val="00FB5F15"/>
    <w:rsid w:val="00FB618A"/>
    <w:rsid w:val="00FB6313"/>
    <w:rsid w:val="00FB6521"/>
    <w:rsid w:val="00FB6671"/>
    <w:rsid w:val="00FB6700"/>
    <w:rsid w:val="00FB675E"/>
    <w:rsid w:val="00FB6865"/>
    <w:rsid w:val="00FB6C02"/>
    <w:rsid w:val="00FB6DED"/>
    <w:rsid w:val="00FB6ECB"/>
    <w:rsid w:val="00FB703B"/>
    <w:rsid w:val="00FB789B"/>
    <w:rsid w:val="00FB78DB"/>
    <w:rsid w:val="00FB7BE8"/>
    <w:rsid w:val="00FC0000"/>
    <w:rsid w:val="00FC0AA0"/>
    <w:rsid w:val="00FC0F5A"/>
    <w:rsid w:val="00FC0FFA"/>
    <w:rsid w:val="00FC1094"/>
    <w:rsid w:val="00FC10AB"/>
    <w:rsid w:val="00FC1363"/>
    <w:rsid w:val="00FC13EE"/>
    <w:rsid w:val="00FC1C1E"/>
    <w:rsid w:val="00FC1DDB"/>
    <w:rsid w:val="00FC26C5"/>
    <w:rsid w:val="00FC2916"/>
    <w:rsid w:val="00FC2B03"/>
    <w:rsid w:val="00FC3365"/>
    <w:rsid w:val="00FC339F"/>
    <w:rsid w:val="00FC3415"/>
    <w:rsid w:val="00FC3428"/>
    <w:rsid w:val="00FC36F6"/>
    <w:rsid w:val="00FC37A9"/>
    <w:rsid w:val="00FC3972"/>
    <w:rsid w:val="00FC3AAE"/>
    <w:rsid w:val="00FC3ADA"/>
    <w:rsid w:val="00FC3C35"/>
    <w:rsid w:val="00FC3C5E"/>
    <w:rsid w:val="00FC3D99"/>
    <w:rsid w:val="00FC3E91"/>
    <w:rsid w:val="00FC3F9F"/>
    <w:rsid w:val="00FC3FB2"/>
    <w:rsid w:val="00FC4063"/>
    <w:rsid w:val="00FC436F"/>
    <w:rsid w:val="00FC44A4"/>
    <w:rsid w:val="00FC45E7"/>
    <w:rsid w:val="00FC47E3"/>
    <w:rsid w:val="00FC48B3"/>
    <w:rsid w:val="00FC4B61"/>
    <w:rsid w:val="00FC538D"/>
    <w:rsid w:val="00FC5566"/>
    <w:rsid w:val="00FC5771"/>
    <w:rsid w:val="00FC5A53"/>
    <w:rsid w:val="00FC5A9B"/>
    <w:rsid w:val="00FC5D58"/>
    <w:rsid w:val="00FC5FB3"/>
    <w:rsid w:val="00FC6342"/>
    <w:rsid w:val="00FC64F5"/>
    <w:rsid w:val="00FC67BB"/>
    <w:rsid w:val="00FC6949"/>
    <w:rsid w:val="00FC6C08"/>
    <w:rsid w:val="00FC6C2B"/>
    <w:rsid w:val="00FC6C33"/>
    <w:rsid w:val="00FC6DCE"/>
    <w:rsid w:val="00FC733B"/>
    <w:rsid w:val="00FC7463"/>
    <w:rsid w:val="00FC7700"/>
    <w:rsid w:val="00FC7761"/>
    <w:rsid w:val="00FC79BF"/>
    <w:rsid w:val="00FC7D9F"/>
    <w:rsid w:val="00FD001D"/>
    <w:rsid w:val="00FD02E9"/>
    <w:rsid w:val="00FD08F7"/>
    <w:rsid w:val="00FD09F8"/>
    <w:rsid w:val="00FD0B4A"/>
    <w:rsid w:val="00FD0E10"/>
    <w:rsid w:val="00FD0F5B"/>
    <w:rsid w:val="00FD15A7"/>
    <w:rsid w:val="00FD1955"/>
    <w:rsid w:val="00FD19A1"/>
    <w:rsid w:val="00FD19CC"/>
    <w:rsid w:val="00FD1F72"/>
    <w:rsid w:val="00FD1FBC"/>
    <w:rsid w:val="00FD23BE"/>
    <w:rsid w:val="00FD2441"/>
    <w:rsid w:val="00FD25E4"/>
    <w:rsid w:val="00FD28C2"/>
    <w:rsid w:val="00FD28DB"/>
    <w:rsid w:val="00FD292D"/>
    <w:rsid w:val="00FD2A04"/>
    <w:rsid w:val="00FD2C07"/>
    <w:rsid w:val="00FD2F55"/>
    <w:rsid w:val="00FD2FCC"/>
    <w:rsid w:val="00FD300D"/>
    <w:rsid w:val="00FD30A3"/>
    <w:rsid w:val="00FD30DF"/>
    <w:rsid w:val="00FD35E0"/>
    <w:rsid w:val="00FD3679"/>
    <w:rsid w:val="00FD3709"/>
    <w:rsid w:val="00FD39B5"/>
    <w:rsid w:val="00FD3A4B"/>
    <w:rsid w:val="00FD3B93"/>
    <w:rsid w:val="00FD3BB2"/>
    <w:rsid w:val="00FD3D70"/>
    <w:rsid w:val="00FD3D77"/>
    <w:rsid w:val="00FD3FD6"/>
    <w:rsid w:val="00FD4234"/>
    <w:rsid w:val="00FD4356"/>
    <w:rsid w:val="00FD4458"/>
    <w:rsid w:val="00FD4523"/>
    <w:rsid w:val="00FD47DA"/>
    <w:rsid w:val="00FD494E"/>
    <w:rsid w:val="00FD4E69"/>
    <w:rsid w:val="00FD502D"/>
    <w:rsid w:val="00FD5345"/>
    <w:rsid w:val="00FD5897"/>
    <w:rsid w:val="00FD60D1"/>
    <w:rsid w:val="00FD626E"/>
    <w:rsid w:val="00FD6A0E"/>
    <w:rsid w:val="00FD6B8F"/>
    <w:rsid w:val="00FD6BB6"/>
    <w:rsid w:val="00FD6F3D"/>
    <w:rsid w:val="00FD70C7"/>
    <w:rsid w:val="00FD722E"/>
    <w:rsid w:val="00FD72A8"/>
    <w:rsid w:val="00FD7482"/>
    <w:rsid w:val="00FD75AE"/>
    <w:rsid w:val="00FD7A2D"/>
    <w:rsid w:val="00FD7B02"/>
    <w:rsid w:val="00FD7C8D"/>
    <w:rsid w:val="00FD7CE7"/>
    <w:rsid w:val="00FE0079"/>
    <w:rsid w:val="00FE0A07"/>
    <w:rsid w:val="00FE0B83"/>
    <w:rsid w:val="00FE0D7B"/>
    <w:rsid w:val="00FE0EE8"/>
    <w:rsid w:val="00FE1155"/>
    <w:rsid w:val="00FE151C"/>
    <w:rsid w:val="00FE1A89"/>
    <w:rsid w:val="00FE1F3D"/>
    <w:rsid w:val="00FE1FF4"/>
    <w:rsid w:val="00FE2293"/>
    <w:rsid w:val="00FE22DF"/>
    <w:rsid w:val="00FE2501"/>
    <w:rsid w:val="00FE272E"/>
    <w:rsid w:val="00FE27D5"/>
    <w:rsid w:val="00FE27DA"/>
    <w:rsid w:val="00FE2EB8"/>
    <w:rsid w:val="00FE2F97"/>
    <w:rsid w:val="00FE2FD5"/>
    <w:rsid w:val="00FE3214"/>
    <w:rsid w:val="00FE331F"/>
    <w:rsid w:val="00FE34DD"/>
    <w:rsid w:val="00FE404D"/>
    <w:rsid w:val="00FE4165"/>
    <w:rsid w:val="00FE4307"/>
    <w:rsid w:val="00FE445C"/>
    <w:rsid w:val="00FE460C"/>
    <w:rsid w:val="00FE464C"/>
    <w:rsid w:val="00FE4679"/>
    <w:rsid w:val="00FE46E2"/>
    <w:rsid w:val="00FE4973"/>
    <w:rsid w:val="00FE4EFF"/>
    <w:rsid w:val="00FE519D"/>
    <w:rsid w:val="00FE51B5"/>
    <w:rsid w:val="00FE539E"/>
    <w:rsid w:val="00FE583E"/>
    <w:rsid w:val="00FE58BA"/>
    <w:rsid w:val="00FE597F"/>
    <w:rsid w:val="00FE5B47"/>
    <w:rsid w:val="00FE5CCB"/>
    <w:rsid w:val="00FE5EE5"/>
    <w:rsid w:val="00FE6061"/>
    <w:rsid w:val="00FE6329"/>
    <w:rsid w:val="00FE64AC"/>
    <w:rsid w:val="00FE64B7"/>
    <w:rsid w:val="00FE67C0"/>
    <w:rsid w:val="00FE69AE"/>
    <w:rsid w:val="00FE6D28"/>
    <w:rsid w:val="00FE6F03"/>
    <w:rsid w:val="00FE70F1"/>
    <w:rsid w:val="00FE7228"/>
    <w:rsid w:val="00FE72D6"/>
    <w:rsid w:val="00FE7419"/>
    <w:rsid w:val="00FE74D1"/>
    <w:rsid w:val="00FE75A3"/>
    <w:rsid w:val="00FE7661"/>
    <w:rsid w:val="00FE7737"/>
    <w:rsid w:val="00FE77CF"/>
    <w:rsid w:val="00FE783E"/>
    <w:rsid w:val="00FE7896"/>
    <w:rsid w:val="00FE78C3"/>
    <w:rsid w:val="00FE7925"/>
    <w:rsid w:val="00FE7941"/>
    <w:rsid w:val="00FE7974"/>
    <w:rsid w:val="00FE7B41"/>
    <w:rsid w:val="00FE7B5F"/>
    <w:rsid w:val="00FE7C68"/>
    <w:rsid w:val="00FF012E"/>
    <w:rsid w:val="00FF017B"/>
    <w:rsid w:val="00FF0317"/>
    <w:rsid w:val="00FF0457"/>
    <w:rsid w:val="00FF0739"/>
    <w:rsid w:val="00FF07BC"/>
    <w:rsid w:val="00FF0A37"/>
    <w:rsid w:val="00FF0AAD"/>
    <w:rsid w:val="00FF0BAA"/>
    <w:rsid w:val="00FF0DE1"/>
    <w:rsid w:val="00FF0EAF"/>
    <w:rsid w:val="00FF0F78"/>
    <w:rsid w:val="00FF0F88"/>
    <w:rsid w:val="00FF104D"/>
    <w:rsid w:val="00FF122A"/>
    <w:rsid w:val="00FF126F"/>
    <w:rsid w:val="00FF13E8"/>
    <w:rsid w:val="00FF1A09"/>
    <w:rsid w:val="00FF1C0B"/>
    <w:rsid w:val="00FF1D2D"/>
    <w:rsid w:val="00FF1EFD"/>
    <w:rsid w:val="00FF252D"/>
    <w:rsid w:val="00FF252F"/>
    <w:rsid w:val="00FF2570"/>
    <w:rsid w:val="00FF26C5"/>
    <w:rsid w:val="00FF2A52"/>
    <w:rsid w:val="00FF3035"/>
    <w:rsid w:val="00FF3083"/>
    <w:rsid w:val="00FF314A"/>
    <w:rsid w:val="00FF325F"/>
    <w:rsid w:val="00FF337A"/>
    <w:rsid w:val="00FF34B7"/>
    <w:rsid w:val="00FF350C"/>
    <w:rsid w:val="00FF355D"/>
    <w:rsid w:val="00FF359D"/>
    <w:rsid w:val="00FF3617"/>
    <w:rsid w:val="00FF368C"/>
    <w:rsid w:val="00FF396E"/>
    <w:rsid w:val="00FF3AB2"/>
    <w:rsid w:val="00FF3B42"/>
    <w:rsid w:val="00FF3B48"/>
    <w:rsid w:val="00FF3B80"/>
    <w:rsid w:val="00FF3BB8"/>
    <w:rsid w:val="00FF3CB8"/>
    <w:rsid w:val="00FF3E6D"/>
    <w:rsid w:val="00FF4230"/>
    <w:rsid w:val="00FF4340"/>
    <w:rsid w:val="00FF43C4"/>
    <w:rsid w:val="00FF4401"/>
    <w:rsid w:val="00FF47AB"/>
    <w:rsid w:val="00FF4932"/>
    <w:rsid w:val="00FF49BF"/>
    <w:rsid w:val="00FF4ADA"/>
    <w:rsid w:val="00FF4B42"/>
    <w:rsid w:val="00FF4B5F"/>
    <w:rsid w:val="00FF4E4F"/>
    <w:rsid w:val="00FF5002"/>
    <w:rsid w:val="00FF501C"/>
    <w:rsid w:val="00FF51D7"/>
    <w:rsid w:val="00FF52A6"/>
    <w:rsid w:val="00FF5516"/>
    <w:rsid w:val="00FF56BE"/>
    <w:rsid w:val="00FF585A"/>
    <w:rsid w:val="00FF5D15"/>
    <w:rsid w:val="00FF5D5D"/>
    <w:rsid w:val="00FF5DA1"/>
    <w:rsid w:val="00FF5F2B"/>
    <w:rsid w:val="00FF6179"/>
    <w:rsid w:val="00FF62CE"/>
    <w:rsid w:val="00FF65AB"/>
    <w:rsid w:val="00FF67CF"/>
    <w:rsid w:val="00FF6829"/>
    <w:rsid w:val="00FF6AA8"/>
    <w:rsid w:val="00FF6AD4"/>
    <w:rsid w:val="00FF6D88"/>
    <w:rsid w:val="00FF6DC2"/>
    <w:rsid w:val="00FF6E92"/>
    <w:rsid w:val="00FF6EC8"/>
    <w:rsid w:val="00FF708C"/>
    <w:rsid w:val="00FF71C6"/>
    <w:rsid w:val="00FF7241"/>
    <w:rsid w:val="00FF735F"/>
    <w:rsid w:val="00FF77BD"/>
    <w:rsid w:val="00FF77CD"/>
    <w:rsid w:val="00FF7820"/>
    <w:rsid w:val="00FF79B7"/>
    <w:rsid w:val="00FF7A40"/>
    <w:rsid w:val="00FF7BB4"/>
    <w:rsid w:val="00FF7C7C"/>
    <w:rsid w:val="0105D7D2"/>
    <w:rsid w:val="01072912"/>
    <w:rsid w:val="010919DB"/>
    <w:rsid w:val="010EB532"/>
    <w:rsid w:val="010FAC33"/>
    <w:rsid w:val="011A0320"/>
    <w:rsid w:val="011B803A"/>
    <w:rsid w:val="011D6637"/>
    <w:rsid w:val="012188C0"/>
    <w:rsid w:val="0126FCB9"/>
    <w:rsid w:val="0128F4F4"/>
    <w:rsid w:val="012A624E"/>
    <w:rsid w:val="012D0A4C"/>
    <w:rsid w:val="0131A6CD"/>
    <w:rsid w:val="0132BF1B"/>
    <w:rsid w:val="013A14D8"/>
    <w:rsid w:val="01446B53"/>
    <w:rsid w:val="01553BD3"/>
    <w:rsid w:val="015B4F08"/>
    <w:rsid w:val="016800CD"/>
    <w:rsid w:val="016954D8"/>
    <w:rsid w:val="016AE83B"/>
    <w:rsid w:val="017181FE"/>
    <w:rsid w:val="0173281D"/>
    <w:rsid w:val="0176EDB3"/>
    <w:rsid w:val="017AC49F"/>
    <w:rsid w:val="017E59EC"/>
    <w:rsid w:val="017EE8F8"/>
    <w:rsid w:val="01861A92"/>
    <w:rsid w:val="019092AD"/>
    <w:rsid w:val="0194356F"/>
    <w:rsid w:val="019E3F36"/>
    <w:rsid w:val="01A04A37"/>
    <w:rsid w:val="01A6FE63"/>
    <w:rsid w:val="01B644F6"/>
    <w:rsid w:val="01B72F3C"/>
    <w:rsid w:val="01B79E30"/>
    <w:rsid w:val="01BAFB94"/>
    <w:rsid w:val="01C0279A"/>
    <w:rsid w:val="01C9CE06"/>
    <w:rsid w:val="01CB5ECB"/>
    <w:rsid w:val="01CE9BBD"/>
    <w:rsid w:val="01D03D50"/>
    <w:rsid w:val="01D98868"/>
    <w:rsid w:val="01DD30AF"/>
    <w:rsid w:val="01E55AEF"/>
    <w:rsid w:val="01EB4BCD"/>
    <w:rsid w:val="01F151E5"/>
    <w:rsid w:val="01F3701D"/>
    <w:rsid w:val="01F94D28"/>
    <w:rsid w:val="01FE1A5C"/>
    <w:rsid w:val="01FF8EAE"/>
    <w:rsid w:val="02002639"/>
    <w:rsid w:val="0207615B"/>
    <w:rsid w:val="020A7E00"/>
    <w:rsid w:val="020BD7E9"/>
    <w:rsid w:val="0218E8D8"/>
    <w:rsid w:val="0224F47D"/>
    <w:rsid w:val="02284C14"/>
    <w:rsid w:val="022A890E"/>
    <w:rsid w:val="022C7387"/>
    <w:rsid w:val="0232ECFF"/>
    <w:rsid w:val="0234788C"/>
    <w:rsid w:val="02380972"/>
    <w:rsid w:val="023C8F0E"/>
    <w:rsid w:val="023FB781"/>
    <w:rsid w:val="024BFDDF"/>
    <w:rsid w:val="024D4C08"/>
    <w:rsid w:val="0254A805"/>
    <w:rsid w:val="02571FC9"/>
    <w:rsid w:val="025B3EC4"/>
    <w:rsid w:val="025CBD2D"/>
    <w:rsid w:val="025D64AA"/>
    <w:rsid w:val="0261411E"/>
    <w:rsid w:val="0267C90B"/>
    <w:rsid w:val="02730D7A"/>
    <w:rsid w:val="028201CA"/>
    <w:rsid w:val="0284C8E2"/>
    <w:rsid w:val="0288967C"/>
    <w:rsid w:val="028BEE1C"/>
    <w:rsid w:val="028EF6E5"/>
    <w:rsid w:val="029996A3"/>
    <w:rsid w:val="02A14AC1"/>
    <w:rsid w:val="02A2EC5C"/>
    <w:rsid w:val="02A5540F"/>
    <w:rsid w:val="02A59334"/>
    <w:rsid w:val="02ACFC3E"/>
    <w:rsid w:val="02B854C2"/>
    <w:rsid w:val="02B8FB19"/>
    <w:rsid w:val="02B90062"/>
    <w:rsid w:val="02BDA8EA"/>
    <w:rsid w:val="02BE7D1A"/>
    <w:rsid w:val="02BEDBA3"/>
    <w:rsid w:val="02BF1598"/>
    <w:rsid w:val="02C07DFD"/>
    <w:rsid w:val="02C5BC85"/>
    <w:rsid w:val="02C7B8C9"/>
    <w:rsid w:val="02CA39B8"/>
    <w:rsid w:val="02CE485A"/>
    <w:rsid w:val="02CFA7E1"/>
    <w:rsid w:val="02D0A978"/>
    <w:rsid w:val="02D8EE82"/>
    <w:rsid w:val="02DC124A"/>
    <w:rsid w:val="02E4145C"/>
    <w:rsid w:val="02E5FB33"/>
    <w:rsid w:val="02E622D3"/>
    <w:rsid w:val="02F46DB3"/>
    <w:rsid w:val="02F71394"/>
    <w:rsid w:val="02FF81A8"/>
    <w:rsid w:val="03058582"/>
    <w:rsid w:val="030A3FF7"/>
    <w:rsid w:val="030B1BFB"/>
    <w:rsid w:val="0310654B"/>
    <w:rsid w:val="0313DF8D"/>
    <w:rsid w:val="031542AF"/>
    <w:rsid w:val="031A7CA1"/>
    <w:rsid w:val="031D342C"/>
    <w:rsid w:val="0322E4C5"/>
    <w:rsid w:val="03243034"/>
    <w:rsid w:val="03243330"/>
    <w:rsid w:val="03300776"/>
    <w:rsid w:val="0330CF6F"/>
    <w:rsid w:val="03353A68"/>
    <w:rsid w:val="03363930"/>
    <w:rsid w:val="03382F5F"/>
    <w:rsid w:val="0340FA00"/>
    <w:rsid w:val="03455969"/>
    <w:rsid w:val="034A7B48"/>
    <w:rsid w:val="0354B4BD"/>
    <w:rsid w:val="0357AD00"/>
    <w:rsid w:val="035A2A14"/>
    <w:rsid w:val="03607123"/>
    <w:rsid w:val="0370C880"/>
    <w:rsid w:val="03720BF0"/>
    <w:rsid w:val="03731282"/>
    <w:rsid w:val="0379425B"/>
    <w:rsid w:val="037A8424"/>
    <w:rsid w:val="037C5BE2"/>
    <w:rsid w:val="037DB570"/>
    <w:rsid w:val="03840158"/>
    <w:rsid w:val="03876598"/>
    <w:rsid w:val="0389517F"/>
    <w:rsid w:val="038D7555"/>
    <w:rsid w:val="0391AA77"/>
    <w:rsid w:val="0391DFB1"/>
    <w:rsid w:val="03A2AC1D"/>
    <w:rsid w:val="03A4C5EE"/>
    <w:rsid w:val="03A5BC57"/>
    <w:rsid w:val="03A96645"/>
    <w:rsid w:val="03B09EE9"/>
    <w:rsid w:val="03B19F27"/>
    <w:rsid w:val="03BBB098"/>
    <w:rsid w:val="03BECD21"/>
    <w:rsid w:val="03BF9A4B"/>
    <w:rsid w:val="03C1AE9E"/>
    <w:rsid w:val="03C2CC34"/>
    <w:rsid w:val="03CBEF5A"/>
    <w:rsid w:val="03CC6051"/>
    <w:rsid w:val="03CD01B0"/>
    <w:rsid w:val="03CFF2F6"/>
    <w:rsid w:val="03D1AB70"/>
    <w:rsid w:val="03D214EA"/>
    <w:rsid w:val="03D36EBA"/>
    <w:rsid w:val="03DEA14D"/>
    <w:rsid w:val="03DF59A1"/>
    <w:rsid w:val="03E23F70"/>
    <w:rsid w:val="03E28D0C"/>
    <w:rsid w:val="03ECBBD9"/>
    <w:rsid w:val="03F3AE1E"/>
    <w:rsid w:val="03F5C004"/>
    <w:rsid w:val="03FA40F7"/>
    <w:rsid w:val="0400C22E"/>
    <w:rsid w:val="0403F3F0"/>
    <w:rsid w:val="040B1265"/>
    <w:rsid w:val="041AB7D2"/>
    <w:rsid w:val="042724FD"/>
    <w:rsid w:val="042C0B5B"/>
    <w:rsid w:val="042CDA74"/>
    <w:rsid w:val="042ED2E3"/>
    <w:rsid w:val="04349189"/>
    <w:rsid w:val="043533AF"/>
    <w:rsid w:val="043BB62F"/>
    <w:rsid w:val="043C5B4C"/>
    <w:rsid w:val="043E1162"/>
    <w:rsid w:val="043E4FE5"/>
    <w:rsid w:val="043F2309"/>
    <w:rsid w:val="04445364"/>
    <w:rsid w:val="04464921"/>
    <w:rsid w:val="0449FCA8"/>
    <w:rsid w:val="044AECAE"/>
    <w:rsid w:val="044B48BC"/>
    <w:rsid w:val="044C227D"/>
    <w:rsid w:val="0455C57B"/>
    <w:rsid w:val="045CC83D"/>
    <w:rsid w:val="046E3613"/>
    <w:rsid w:val="04706E00"/>
    <w:rsid w:val="0471342E"/>
    <w:rsid w:val="0471FBF3"/>
    <w:rsid w:val="04771FBD"/>
    <w:rsid w:val="04781D97"/>
    <w:rsid w:val="0478F16F"/>
    <w:rsid w:val="047C05EF"/>
    <w:rsid w:val="04806412"/>
    <w:rsid w:val="048EC643"/>
    <w:rsid w:val="048FE26F"/>
    <w:rsid w:val="04929E5D"/>
    <w:rsid w:val="04A45D4B"/>
    <w:rsid w:val="04A7078C"/>
    <w:rsid w:val="04AA6EA4"/>
    <w:rsid w:val="04AC572C"/>
    <w:rsid w:val="04B590EB"/>
    <w:rsid w:val="04B83E3E"/>
    <w:rsid w:val="04B87FDE"/>
    <w:rsid w:val="04BA937E"/>
    <w:rsid w:val="04C9EE6E"/>
    <w:rsid w:val="04CE7928"/>
    <w:rsid w:val="04D7EF15"/>
    <w:rsid w:val="04D9472A"/>
    <w:rsid w:val="04E5286B"/>
    <w:rsid w:val="04EA835C"/>
    <w:rsid w:val="04EC8C23"/>
    <w:rsid w:val="04EE882E"/>
    <w:rsid w:val="04EF1461"/>
    <w:rsid w:val="04F00DCB"/>
    <w:rsid w:val="04F4392A"/>
    <w:rsid w:val="04F8B481"/>
    <w:rsid w:val="04FE35C8"/>
    <w:rsid w:val="05007F34"/>
    <w:rsid w:val="0505E630"/>
    <w:rsid w:val="05060341"/>
    <w:rsid w:val="0509FCC1"/>
    <w:rsid w:val="050A3E6F"/>
    <w:rsid w:val="0513391D"/>
    <w:rsid w:val="05143FFC"/>
    <w:rsid w:val="0514F295"/>
    <w:rsid w:val="051D7A69"/>
    <w:rsid w:val="051F59E4"/>
    <w:rsid w:val="051F7816"/>
    <w:rsid w:val="05268E7B"/>
    <w:rsid w:val="052CAC20"/>
    <w:rsid w:val="052D0329"/>
    <w:rsid w:val="052DDBFA"/>
    <w:rsid w:val="052FDC4C"/>
    <w:rsid w:val="0532EAFC"/>
    <w:rsid w:val="05353CCF"/>
    <w:rsid w:val="05399714"/>
    <w:rsid w:val="0539BCCE"/>
    <w:rsid w:val="053D3090"/>
    <w:rsid w:val="0544FB7F"/>
    <w:rsid w:val="0549CAE6"/>
    <w:rsid w:val="054B05CD"/>
    <w:rsid w:val="055773D3"/>
    <w:rsid w:val="0559FED3"/>
    <w:rsid w:val="055F9597"/>
    <w:rsid w:val="056609E8"/>
    <w:rsid w:val="0567F536"/>
    <w:rsid w:val="056A3493"/>
    <w:rsid w:val="056CE089"/>
    <w:rsid w:val="056EE89A"/>
    <w:rsid w:val="0578D9CD"/>
    <w:rsid w:val="057A8218"/>
    <w:rsid w:val="057B4620"/>
    <w:rsid w:val="058564B0"/>
    <w:rsid w:val="0586F8AC"/>
    <w:rsid w:val="0592047A"/>
    <w:rsid w:val="0592970F"/>
    <w:rsid w:val="05960FD3"/>
    <w:rsid w:val="0598C84E"/>
    <w:rsid w:val="05A2D34D"/>
    <w:rsid w:val="05B85D34"/>
    <w:rsid w:val="05BC3929"/>
    <w:rsid w:val="05C4A405"/>
    <w:rsid w:val="05C7308A"/>
    <w:rsid w:val="05CE1CF5"/>
    <w:rsid w:val="05E3103C"/>
    <w:rsid w:val="05EAAC6F"/>
    <w:rsid w:val="05F3FAD8"/>
    <w:rsid w:val="05F66F09"/>
    <w:rsid w:val="05F8B1A3"/>
    <w:rsid w:val="05FCB693"/>
    <w:rsid w:val="060006A9"/>
    <w:rsid w:val="06048965"/>
    <w:rsid w:val="06114FEC"/>
    <w:rsid w:val="0612A449"/>
    <w:rsid w:val="06165960"/>
    <w:rsid w:val="0616A453"/>
    <w:rsid w:val="061AE756"/>
    <w:rsid w:val="061E7B11"/>
    <w:rsid w:val="062091E5"/>
    <w:rsid w:val="06283D7D"/>
    <w:rsid w:val="062A3A31"/>
    <w:rsid w:val="062BB5F7"/>
    <w:rsid w:val="062C4F0C"/>
    <w:rsid w:val="062CED15"/>
    <w:rsid w:val="062E79DE"/>
    <w:rsid w:val="06398023"/>
    <w:rsid w:val="063ADB4B"/>
    <w:rsid w:val="06430467"/>
    <w:rsid w:val="064B6F8A"/>
    <w:rsid w:val="0655614F"/>
    <w:rsid w:val="0656F751"/>
    <w:rsid w:val="065720A0"/>
    <w:rsid w:val="0659D6CE"/>
    <w:rsid w:val="065A0AA3"/>
    <w:rsid w:val="066659B1"/>
    <w:rsid w:val="066927A7"/>
    <w:rsid w:val="067611C9"/>
    <w:rsid w:val="0677CA70"/>
    <w:rsid w:val="067F5908"/>
    <w:rsid w:val="0681F8F3"/>
    <w:rsid w:val="0687AE57"/>
    <w:rsid w:val="068E3EBA"/>
    <w:rsid w:val="068E7750"/>
    <w:rsid w:val="069594F5"/>
    <w:rsid w:val="069AFABB"/>
    <w:rsid w:val="069D8960"/>
    <w:rsid w:val="06A20B63"/>
    <w:rsid w:val="06AA7BDC"/>
    <w:rsid w:val="06AC6659"/>
    <w:rsid w:val="06B4880B"/>
    <w:rsid w:val="06BAD2A2"/>
    <w:rsid w:val="06C7A93B"/>
    <w:rsid w:val="06D46BD6"/>
    <w:rsid w:val="06DB0DD8"/>
    <w:rsid w:val="06E84808"/>
    <w:rsid w:val="06E9D609"/>
    <w:rsid w:val="06EA9583"/>
    <w:rsid w:val="06EE0FC5"/>
    <w:rsid w:val="06EFC1CA"/>
    <w:rsid w:val="07025E17"/>
    <w:rsid w:val="07077405"/>
    <w:rsid w:val="070B7A87"/>
    <w:rsid w:val="070C92E0"/>
    <w:rsid w:val="070FA6DB"/>
    <w:rsid w:val="071103C3"/>
    <w:rsid w:val="071AE64D"/>
    <w:rsid w:val="071DD938"/>
    <w:rsid w:val="0724E10D"/>
    <w:rsid w:val="07271AA7"/>
    <w:rsid w:val="07298511"/>
    <w:rsid w:val="072B4551"/>
    <w:rsid w:val="072C478E"/>
    <w:rsid w:val="073864DA"/>
    <w:rsid w:val="073D05FD"/>
    <w:rsid w:val="074001AC"/>
    <w:rsid w:val="07403031"/>
    <w:rsid w:val="07405416"/>
    <w:rsid w:val="07413BD8"/>
    <w:rsid w:val="0749A02F"/>
    <w:rsid w:val="074E0725"/>
    <w:rsid w:val="074E9406"/>
    <w:rsid w:val="074FB33A"/>
    <w:rsid w:val="0759A215"/>
    <w:rsid w:val="0761B6AB"/>
    <w:rsid w:val="076386EF"/>
    <w:rsid w:val="076615D8"/>
    <w:rsid w:val="076BE72F"/>
    <w:rsid w:val="07727B62"/>
    <w:rsid w:val="0773FFB8"/>
    <w:rsid w:val="077722BD"/>
    <w:rsid w:val="077E7019"/>
    <w:rsid w:val="078251B0"/>
    <w:rsid w:val="078522D2"/>
    <w:rsid w:val="0794F138"/>
    <w:rsid w:val="07956D37"/>
    <w:rsid w:val="07A81600"/>
    <w:rsid w:val="07A9941D"/>
    <w:rsid w:val="07BC32CA"/>
    <w:rsid w:val="07C3EF56"/>
    <w:rsid w:val="07C719DF"/>
    <w:rsid w:val="07C86D6C"/>
    <w:rsid w:val="07C91AA3"/>
    <w:rsid w:val="07CA7EB7"/>
    <w:rsid w:val="07CD4D4E"/>
    <w:rsid w:val="07CD73D4"/>
    <w:rsid w:val="07CDFC89"/>
    <w:rsid w:val="07D2DD73"/>
    <w:rsid w:val="07D4587C"/>
    <w:rsid w:val="07D7D37F"/>
    <w:rsid w:val="07D971B4"/>
    <w:rsid w:val="07DC0F4B"/>
    <w:rsid w:val="07DD4CA5"/>
    <w:rsid w:val="07DF6E64"/>
    <w:rsid w:val="07EAFE8F"/>
    <w:rsid w:val="07F5ADC8"/>
    <w:rsid w:val="07FDF2EF"/>
    <w:rsid w:val="0800F7C1"/>
    <w:rsid w:val="0802095C"/>
    <w:rsid w:val="08022C45"/>
    <w:rsid w:val="0804CE5C"/>
    <w:rsid w:val="080ACC88"/>
    <w:rsid w:val="080E82BA"/>
    <w:rsid w:val="08102161"/>
    <w:rsid w:val="0811798E"/>
    <w:rsid w:val="0815F78E"/>
    <w:rsid w:val="0821FFD8"/>
    <w:rsid w:val="08236D14"/>
    <w:rsid w:val="0823F154"/>
    <w:rsid w:val="082692B7"/>
    <w:rsid w:val="082D47A9"/>
    <w:rsid w:val="082D561B"/>
    <w:rsid w:val="082E1352"/>
    <w:rsid w:val="0834E34D"/>
    <w:rsid w:val="083AE319"/>
    <w:rsid w:val="083C451A"/>
    <w:rsid w:val="084918F4"/>
    <w:rsid w:val="084A702D"/>
    <w:rsid w:val="084C3212"/>
    <w:rsid w:val="084FB772"/>
    <w:rsid w:val="0850C23C"/>
    <w:rsid w:val="08516AD6"/>
    <w:rsid w:val="08541F42"/>
    <w:rsid w:val="0857957E"/>
    <w:rsid w:val="085A6947"/>
    <w:rsid w:val="08678CD4"/>
    <w:rsid w:val="0868477C"/>
    <w:rsid w:val="086ECDB9"/>
    <w:rsid w:val="08716448"/>
    <w:rsid w:val="0875E747"/>
    <w:rsid w:val="0879A1C2"/>
    <w:rsid w:val="08811CE6"/>
    <w:rsid w:val="0881B11D"/>
    <w:rsid w:val="08835959"/>
    <w:rsid w:val="0884AF2F"/>
    <w:rsid w:val="08976110"/>
    <w:rsid w:val="089855E5"/>
    <w:rsid w:val="0898FDE5"/>
    <w:rsid w:val="089B7C68"/>
    <w:rsid w:val="089B9151"/>
    <w:rsid w:val="089F8482"/>
    <w:rsid w:val="08A27477"/>
    <w:rsid w:val="08A44FA8"/>
    <w:rsid w:val="08B6576F"/>
    <w:rsid w:val="08B8EF52"/>
    <w:rsid w:val="08BF3ABC"/>
    <w:rsid w:val="08BFCF35"/>
    <w:rsid w:val="08C6A4A5"/>
    <w:rsid w:val="08C78F75"/>
    <w:rsid w:val="08D2B5C2"/>
    <w:rsid w:val="08D48A18"/>
    <w:rsid w:val="08D6F5FC"/>
    <w:rsid w:val="08DE2AD8"/>
    <w:rsid w:val="08E1DAB2"/>
    <w:rsid w:val="08E23074"/>
    <w:rsid w:val="08E32E39"/>
    <w:rsid w:val="08F474F6"/>
    <w:rsid w:val="08F7F769"/>
    <w:rsid w:val="08FB2BA1"/>
    <w:rsid w:val="08FF2892"/>
    <w:rsid w:val="08FF3549"/>
    <w:rsid w:val="09002EC3"/>
    <w:rsid w:val="0905A113"/>
    <w:rsid w:val="0907828C"/>
    <w:rsid w:val="09084EAE"/>
    <w:rsid w:val="090ACF0B"/>
    <w:rsid w:val="090D4ABA"/>
    <w:rsid w:val="0912C506"/>
    <w:rsid w:val="09138C7F"/>
    <w:rsid w:val="091588B3"/>
    <w:rsid w:val="0915BC30"/>
    <w:rsid w:val="0919C858"/>
    <w:rsid w:val="091AD6F6"/>
    <w:rsid w:val="091E916E"/>
    <w:rsid w:val="09267716"/>
    <w:rsid w:val="09274495"/>
    <w:rsid w:val="092853DD"/>
    <w:rsid w:val="092C0075"/>
    <w:rsid w:val="092E9AB1"/>
    <w:rsid w:val="092EBBB9"/>
    <w:rsid w:val="0931612D"/>
    <w:rsid w:val="093831C0"/>
    <w:rsid w:val="093D658B"/>
    <w:rsid w:val="0945EC65"/>
    <w:rsid w:val="0949613F"/>
    <w:rsid w:val="0956A5A6"/>
    <w:rsid w:val="095A01AD"/>
    <w:rsid w:val="095A5190"/>
    <w:rsid w:val="095C8CB7"/>
    <w:rsid w:val="095DC242"/>
    <w:rsid w:val="096382E2"/>
    <w:rsid w:val="09686B90"/>
    <w:rsid w:val="096B9606"/>
    <w:rsid w:val="096FDBE4"/>
    <w:rsid w:val="09750CCA"/>
    <w:rsid w:val="097CD9E6"/>
    <w:rsid w:val="0981068D"/>
    <w:rsid w:val="098419E2"/>
    <w:rsid w:val="098AE9BE"/>
    <w:rsid w:val="0990CE26"/>
    <w:rsid w:val="09965107"/>
    <w:rsid w:val="09968A0E"/>
    <w:rsid w:val="099785DE"/>
    <w:rsid w:val="099803BC"/>
    <w:rsid w:val="0999BC5A"/>
    <w:rsid w:val="099C538D"/>
    <w:rsid w:val="099E1F8F"/>
    <w:rsid w:val="09A5060B"/>
    <w:rsid w:val="09AC87B2"/>
    <w:rsid w:val="09AF0BFE"/>
    <w:rsid w:val="09AFB7E0"/>
    <w:rsid w:val="09B10856"/>
    <w:rsid w:val="09B1D180"/>
    <w:rsid w:val="09B3E011"/>
    <w:rsid w:val="09B451C0"/>
    <w:rsid w:val="09B98F00"/>
    <w:rsid w:val="09BAC5B6"/>
    <w:rsid w:val="09BBA1A4"/>
    <w:rsid w:val="09BBF135"/>
    <w:rsid w:val="09BE9D67"/>
    <w:rsid w:val="09BECDD1"/>
    <w:rsid w:val="09C0693B"/>
    <w:rsid w:val="09C6D681"/>
    <w:rsid w:val="09C70D9B"/>
    <w:rsid w:val="09C76653"/>
    <w:rsid w:val="09C7780F"/>
    <w:rsid w:val="09CDB061"/>
    <w:rsid w:val="09D3E26C"/>
    <w:rsid w:val="09D6BF72"/>
    <w:rsid w:val="09D94B2E"/>
    <w:rsid w:val="09E26C29"/>
    <w:rsid w:val="09EE9C12"/>
    <w:rsid w:val="09F0F06E"/>
    <w:rsid w:val="09F2DC1D"/>
    <w:rsid w:val="09F505B4"/>
    <w:rsid w:val="09F71D78"/>
    <w:rsid w:val="09F867CF"/>
    <w:rsid w:val="0A16CFF8"/>
    <w:rsid w:val="0A1806F6"/>
    <w:rsid w:val="0A1AA966"/>
    <w:rsid w:val="0A1DECA1"/>
    <w:rsid w:val="0A26317D"/>
    <w:rsid w:val="0A2638BD"/>
    <w:rsid w:val="0A31216B"/>
    <w:rsid w:val="0A33B63D"/>
    <w:rsid w:val="0A3B2AE2"/>
    <w:rsid w:val="0A3C23D0"/>
    <w:rsid w:val="0A4126DA"/>
    <w:rsid w:val="0A448F57"/>
    <w:rsid w:val="0A4AF6DB"/>
    <w:rsid w:val="0A4C4B98"/>
    <w:rsid w:val="0A4EE1BC"/>
    <w:rsid w:val="0A52AA7B"/>
    <w:rsid w:val="0A5B84A0"/>
    <w:rsid w:val="0A5C4B86"/>
    <w:rsid w:val="0A5CE33E"/>
    <w:rsid w:val="0A5EB1B2"/>
    <w:rsid w:val="0A5F90F6"/>
    <w:rsid w:val="0A6C5EF8"/>
    <w:rsid w:val="0A75897D"/>
    <w:rsid w:val="0A762A16"/>
    <w:rsid w:val="0A769EC6"/>
    <w:rsid w:val="0A78F29C"/>
    <w:rsid w:val="0A7F539F"/>
    <w:rsid w:val="0A880BF3"/>
    <w:rsid w:val="0A89C1E0"/>
    <w:rsid w:val="0A8AB8CA"/>
    <w:rsid w:val="0A8B1B9B"/>
    <w:rsid w:val="0A8DCD9E"/>
    <w:rsid w:val="0A8EB3EC"/>
    <w:rsid w:val="0A95E007"/>
    <w:rsid w:val="0A977870"/>
    <w:rsid w:val="0A97980E"/>
    <w:rsid w:val="0A991806"/>
    <w:rsid w:val="0A99F457"/>
    <w:rsid w:val="0A9AF1F6"/>
    <w:rsid w:val="0A9C805F"/>
    <w:rsid w:val="0A9FAE0D"/>
    <w:rsid w:val="0AABE8CC"/>
    <w:rsid w:val="0AB45902"/>
    <w:rsid w:val="0AB66562"/>
    <w:rsid w:val="0AB9D768"/>
    <w:rsid w:val="0ABCE9F8"/>
    <w:rsid w:val="0ABE5A51"/>
    <w:rsid w:val="0ABFFA11"/>
    <w:rsid w:val="0ADA5AC9"/>
    <w:rsid w:val="0ADEFCB3"/>
    <w:rsid w:val="0AF6D3EE"/>
    <w:rsid w:val="0AF831D5"/>
    <w:rsid w:val="0AF8AA5D"/>
    <w:rsid w:val="0AFA5527"/>
    <w:rsid w:val="0B07D66D"/>
    <w:rsid w:val="0B0C8AD8"/>
    <w:rsid w:val="0B138076"/>
    <w:rsid w:val="0B149D3D"/>
    <w:rsid w:val="0B17649F"/>
    <w:rsid w:val="0B1B272E"/>
    <w:rsid w:val="0B1C8EA7"/>
    <w:rsid w:val="0B2363ED"/>
    <w:rsid w:val="0B25010F"/>
    <w:rsid w:val="0B287AE6"/>
    <w:rsid w:val="0B29B036"/>
    <w:rsid w:val="0B2DD974"/>
    <w:rsid w:val="0B2E86C8"/>
    <w:rsid w:val="0B313063"/>
    <w:rsid w:val="0B36B749"/>
    <w:rsid w:val="0B3CB4CB"/>
    <w:rsid w:val="0B3EAEAF"/>
    <w:rsid w:val="0B3F7C8E"/>
    <w:rsid w:val="0B45A47F"/>
    <w:rsid w:val="0B4B52A4"/>
    <w:rsid w:val="0B4B8871"/>
    <w:rsid w:val="0B5BA3C2"/>
    <w:rsid w:val="0B5D06FA"/>
    <w:rsid w:val="0B5E1A5D"/>
    <w:rsid w:val="0B66E51F"/>
    <w:rsid w:val="0B6A3386"/>
    <w:rsid w:val="0B6A78B7"/>
    <w:rsid w:val="0B6C93B9"/>
    <w:rsid w:val="0B7295D8"/>
    <w:rsid w:val="0B7843F1"/>
    <w:rsid w:val="0B82BCAB"/>
    <w:rsid w:val="0B8FB4A5"/>
    <w:rsid w:val="0B902B8D"/>
    <w:rsid w:val="0B9799EA"/>
    <w:rsid w:val="0B9F1F6F"/>
    <w:rsid w:val="0B9F2660"/>
    <w:rsid w:val="0BAAEEB8"/>
    <w:rsid w:val="0BACD69B"/>
    <w:rsid w:val="0BAD7F4B"/>
    <w:rsid w:val="0BBB643A"/>
    <w:rsid w:val="0BC01413"/>
    <w:rsid w:val="0BC348F7"/>
    <w:rsid w:val="0BC56725"/>
    <w:rsid w:val="0BC587B0"/>
    <w:rsid w:val="0BC5884A"/>
    <w:rsid w:val="0BC80F42"/>
    <w:rsid w:val="0BCAF18A"/>
    <w:rsid w:val="0BD89F59"/>
    <w:rsid w:val="0BE0096B"/>
    <w:rsid w:val="0BE2178B"/>
    <w:rsid w:val="0BE4FE4A"/>
    <w:rsid w:val="0BE68ACB"/>
    <w:rsid w:val="0BFC3A06"/>
    <w:rsid w:val="0C03C9D5"/>
    <w:rsid w:val="0C0A9DA5"/>
    <w:rsid w:val="0C0E1EB8"/>
    <w:rsid w:val="0C0E6E59"/>
    <w:rsid w:val="0C11F5AE"/>
    <w:rsid w:val="0C1582CC"/>
    <w:rsid w:val="0C18D172"/>
    <w:rsid w:val="0C1AE276"/>
    <w:rsid w:val="0C1D9865"/>
    <w:rsid w:val="0C2076C1"/>
    <w:rsid w:val="0C23149C"/>
    <w:rsid w:val="0C24DF71"/>
    <w:rsid w:val="0C27DC2C"/>
    <w:rsid w:val="0C2F3ED8"/>
    <w:rsid w:val="0C319C74"/>
    <w:rsid w:val="0C3216B0"/>
    <w:rsid w:val="0C36CE27"/>
    <w:rsid w:val="0C3C8A3D"/>
    <w:rsid w:val="0C3EE5FD"/>
    <w:rsid w:val="0C505E47"/>
    <w:rsid w:val="0C523BB3"/>
    <w:rsid w:val="0C5D4961"/>
    <w:rsid w:val="0C5DEB5D"/>
    <w:rsid w:val="0C655E2F"/>
    <w:rsid w:val="0C65629D"/>
    <w:rsid w:val="0C66D43B"/>
    <w:rsid w:val="0C6E6AA0"/>
    <w:rsid w:val="0C73B629"/>
    <w:rsid w:val="0C76261C"/>
    <w:rsid w:val="0C79680D"/>
    <w:rsid w:val="0C7BDFEF"/>
    <w:rsid w:val="0C7CA25F"/>
    <w:rsid w:val="0C7EC6B2"/>
    <w:rsid w:val="0C83DFC1"/>
    <w:rsid w:val="0C891916"/>
    <w:rsid w:val="0C89C7CA"/>
    <w:rsid w:val="0C8B5AB4"/>
    <w:rsid w:val="0C8BCCF9"/>
    <w:rsid w:val="0C8CD591"/>
    <w:rsid w:val="0C908859"/>
    <w:rsid w:val="0C914A86"/>
    <w:rsid w:val="0C935E81"/>
    <w:rsid w:val="0C996225"/>
    <w:rsid w:val="0C9A6372"/>
    <w:rsid w:val="0C9BD4AA"/>
    <w:rsid w:val="0C9CB4EF"/>
    <w:rsid w:val="0CA4E60D"/>
    <w:rsid w:val="0CAD484B"/>
    <w:rsid w:val="0CBD7B7D"/>
    <w:rsid w:val="0CBED9AD"/>
    <w:rsid w:val="0CCA33F1"/>
    <w:rsid w:val="0CCA7A7D"/>
    <w:rsid w:val="0CE1110C"/>
    <w:rsid w:val="0CE20726"/>
    <w:rsid w:val="0CE562B1"/>
    <w:rsid w:val="0CEB3BE3"/>
    <w:rsid w:val="0CF2A394"/>
    <w:rsid w:val="0CF366CB"/>
    <w:rsid w:val="0CF4BA0B"/>
    <w:rsid w:val="0CF4F550"/>
    <w:rsid w:val="0CF6D2AC"/>
    <w:rsid w:val="0CF86A08"/>
    <w:rsid w:val="0CF8F42E"/>
    <w:rsid w:val="0CFDBEA3"/>
    <w:rsid w:val="0D07B18C"/>
    <w:rsid w:val="0D0DB418"/>
    <w:rsid w:val="0D0FABD0"/>
    <w:rsid w:val="0D1651C8"/>
    <w:rsid w:val="0D16F515"/>
    <w:rsid w:val="0D1E6773"/>
    <w:rsid w:val="0D2BF5A3"/>
    <w:rsid w:val="0D302373"/>
    <w:rsid w:val="0D364FCB"/>
    <w:rsid w:val="0D394E66"/>
    <w:rsid w:val="0D3C0FDF"/>
    <w:rsid w:val="0D48F004"/>
    <w:rsid w:val="0D4B9AF6"/>
    <w:rsid w:val="0D4C1A74"/>
    <w:rsid w:val="0D5938C9"/>
    <w:rsid w:val="0D61CDB2"/>
    <w:rsid w:val="0D627489"/>
    <w:rsid w:val="0D66A3BD"/>
    <w:rsid w:val="0D6F911D"/>
    <w:rsid w:val="0D72EC1F"/>
    <w:rsid w:val="0D735C7E"/>
    <w:rsid w:val="0D739859"/>
    <w:rsid w:val="0D7583D4"/>
    <w:rsid w:val="0D769F2E"/>
    <w:rsid w:val="0D7BFDCF"/>
    <w:rsid w:val="0D833BFA"/>
    <w:rsid w:val="0D851093"/>
    <w:rsid w:val="0D8C24A1"/>
    <w:rsid w:val="0D98440A"/>
    <w:rsid w:val="0D9A46AB"/>
    <w:rsid w:val="0D9A9487"/>
    <w:rsid w:val="0D9FEF3D"/>
    <w:rsid w:val="0DA51582"/>
    <w:rsid w:val="0DACFC29"/>
    <w:rsid w:val="0DAFDB26"/>
    <w:rsid w:val="0DB71AE3"/>
    <w:rsid w:val="0DB7354F"/>
    <w:rsid w:val="0DB8C7CA"/>
    <w:rsid w:val="0DB94C5D"/>
    <w:rsid w:val="0DBEB7A0"/>
    <w:rsid w:val="0DC3EB45"/>
    <w:rsid w:val="0DD13A5B"/>
    <w:rsid w:val="0DDA5B55"/>
    <w:rsid w:val="0DE39F5C"/>
    <w:rsid w:val="0DE4363D"/>
    <w:rsid w:val="0DE6F7A8"/>
    <w:rsid w:val="0DEB8EE1"/>
    <w:rsid w:val="0DEEFA7F"/>
    <w:rsid w:val="0DF169DF"/>
    <w:rsid w:val="0DF440E7"/>
    <w:rsid w:val="0DFA8C70"/>
    <w:rsid w:val="0DFAB1DB"/>
    <w:rsid w:val="0DFB60F2"/>
    <w:rsid w:val="0DFBC58B"/>
    <w:rsid w:val="0E07D213"/>
    <w:rsid w:val="0E08B805"/>
    <w:rsid w:val="0E094F9C"/>
    <w:rsid w:val="0E0F9644"/>
    <w:rsid w:val="0E1587A1"/>
    <w:rsid w:val="0E163169"/>
    <w:rsid w:val="0E194837"/>
    <w:rsid w:val="0E24379A"/>
    <w:rsid w:val="0E24DAFD"/>
    <w:rsid w:val="0E28BE3D"/>
    <w:rsid w:val="0E37570C"/>
    <w:rsid w:val="0E3773B0"/>
    <w:rsid w:val="0E380F8B"/>
    <w:rsid w:val="0E3E0B03"/>
    <w:rsid w:val="0E3FA6B8"/>
    <w:rsid w:val="0E4616E6"/>
    <w:rsid w:val="0E483B59"/>
    <w:rsid w:val="0E48FD0B"/>
    <w:rsid w:val="0E49A48A"/>
    <w:rsid w:val="0E51C41B"/>
    <w:rsid w:val="0E535183"/>
    <w:rsid w:val="0E551B3B"/>
    <w:rsid w:val="0E561E77"/>
    <w:rsid w:val="0E58950C"/>
    <w:rsid w:val="0E5BCDD5"/>
    <w:rsid w:val="0E5C0CE6"/>
    <w:rsid w:val="0E5EB205"/>
    <w:rsid w:val="0E632DD1"/>
    <w:rsid w:val="0E64E217"/>
    <w:rsid w:val="0E6928C0"/>
    <w:rsid w:val="0E6F3641"/>
    <w:rsid w:val="0E7AAB64"/>
    <w:rsid w:val="0E8BD35C"/>
    <w:rsid w:val="0E91DF75"/>
    <w:rsid w:val="0E953897"/>
    <w:rsid w:val="0EA05A44"/>
    <w:rsid w:val="0EA84745"/>
    <w:rsid w:val="0EAF2D96"/>
    <w:rsid w:val="0EAF3B62"/>
    <w:rsid w:val="0EB0A544"/>
    <w:rsid w:val="0EB592CD"/>
    <w:rsid w:val="0EB6864A"/>
    <w:rsid w:val="0EB99DC9"/>
    <w:rsid w:val="0EB9C63F"/>
    <w:rsid w:val="0EBB3F45"/>
    <w:rsid w:val="0EC1D7D6"/>
    <w:rsid w:val="0ECC057F"/>
    <w:rsid w:val="0ED2B832"/>
    <w:rsid w:val="0ED3409F"/>
    <w:rsid w:val="0ED95C6B"/>
    <w:rsid w:val="0EDA409D"/>
    <w:rsid w:val="0EDB355F"/>
    <w:rsid w:val="0EDCEC42"/>
    <w:rsid w:val="0EDE1FCC"/>
    <w:rsid w:val="0EE4C53D"/>
    <w:rsid w:val="0EE988B5"/>
    <w:rsid w:val="0EEA8A14"/>
    <w:rsid w:val="0EF48054"/>
    <w:rsid w:val="0EF7E28B"/>
    <w:rsid w:val="0EF9B826"/>
    <w:rsid w:val="0EFB7BCB"/>
    <w:rsid w:val="0EFF87B6"/>
    <w:rsid w:val="0EFFEDB9"/>
    <w:rsid w:val="0F006254"/>
    <w:rsid w:val="0F02EE07"/>
    <w:rsid w:val="0F071B31"/>
    <w:rsid w:val="0F078727"/>
    <w:rsid w:val="0F09ACCA"/>
    <w:rsid w:val="0F0C84B4"/>
    <w:rsid w:val="0F0E1ECD"/>
    <w:rsid w:val="0F155EEB"/>
    <w:rsid w:val="0F1CC960"/>
    <w:rsid w:val="0F20976A"/>
    <w:rsid w:val="0F21F4B5"/>
    <w:rsid w:val="0F23E11B"/>
    <w:rsid w:val="0F2F58F2"/>
    <w:rsid w:val="0F2F926C"/>
    <w:rsid w:val="0F3072F3"/>
    <w:rsid w:val="0F344EDF"/>
    <w:rsid w:val="0F36C432"/>
    <w:rsid w:val="0F3B3A2E"/>
    <w:rsid w:val="0F3CC013"/>
    <w:rsid w:val="0F3E71D8"/>
    <w:rsid w:val="0F3FA65D"/>
    <w:rsid w:val="0F41B8F2"/>
    <w:rsid w:val="0F4D46C2"/>
    <w:rsid w:val="0F5E89FE"/>
    <w:rsid w:val="0F613EC4"/>
    <w:rsid w:val="0F62B3F6"/>
    <w:rsid w:val="0F646336"/>
    <w:rsid w:val="0F670C51"/>
    <w:rsid w:val="0F83662E"/>
    <w:rsid w:val="0F931D55"/>
    <w:rsid w:val="0F9B1014"/>
    <w:rsid w:val="0FA0FD49"/>
    <w:rsid w:val="0FA32249"/>
    <w:rsid w:val="0FA464E3"/>
    <w:rsid w:val="0FA8F118"/>
    <w:rsid w:val="0FA9ECFE"/>
    <w:rsid w:val="0FB3226C"/>
    <w:rsid w:val="0FB4FBFF"/>
    <w:rsid w:val="0FB9EC0D"/>
    <w:rsid w:val="0FBAE224"/>
    <w:rsid w:val="0FC8D7D8"/>
    <w:rsid w:val="0FC9C842"/>
    <w:rsid w:val="0FCAF689"/>
    <w:rsid w:val="0FCC35DF"/>
    <w:rsid w:val="0FCC4904"/>
    <w:rsid w:val="0FCDFBB3"/>
    <w:rsid w:val="0FCFDBAF"/>
    <w:rsid w:val="0FD124D5"/>
    <w:rsid w:val="0FD181D0"/>
    <w:rsid w:val="0FD3F0F4"/>
    <w:rsid w:val="0FD49425"/>
    <w:rsid w:val="0FDB669A"/>
    <w:rsid w:val="0FE0051F"/>
    <w:rsid w:val="0FE8C610"/>
    <w:rsid w:val="0FEF267B"/>
    <w:rsid w:val="0FF4B909"/>
    <w:rsid w:val="0FFA0E47"/>
    <w:rsid w:val="0FFD491D"/>
    <w:rsid w:val="0FFEC01C"/>
    <w:rsid w:val="1002262C"/>
    <w:rsid w:val="100365C9"/>
    <w:rsid w:val="1004EAFE"/>
    <w:rsid w:val="1006C124"/>
    <w:rsid w:val="100C0F91"/>
    <w:rsid w:val="100CB431"/>
    <w:rsid w:val="100E0900"/>
    <w:rsid w:val="1013C388"/>
    <w:rsid w:val="101C1FCD"/>
    <w:rsid w:val="101E2D5C"/>
    <w:rsid w:val="10221851"/>
    <w:rsid w:val="10284D14"/>
    <w:rsid w:val="1029D123"/>
    <w:rsid w:val="103397E0"/>
    <w:rsid w:val="1033A51B"/>
    <w:rsid w:val="1033ADFD"/>
    <w:rsid w:val="10347ED2"/>
    <w:rsid w:val="103A8C08"/>
    <w:rsid w:val="103AE253"/>
    <w:rsid w:val="104364D0"/>
    <w:rsid w:val="1045CA87"/>
    <w:rsid w:val="1047A7C7"/>
    <w:rsid w:val="1049B6DF"/>
    <w:rsid w:val="104F0168"/>
    <w:rsid w:val="105E007F"/>
    <w:rsid w:val="105F9B64"/>
    <w:rsid w:val="105FE635"/>
    <w:rsid w:val="1069D748"/>
    <w:rsid w:val="106D1C5A"/>
    <w:rsid w:val="107B4644"/>
    <w:rsid w:val="107E1BB3"/>
    <w:rsid w:val="107FA726"/>
    <w:rsid w:val="10800E27"/>
    <w:rsid w:val="1084F2A5"/>
    <w:rsid w:val="10873515"/>
    <w:rsid w:val="10947186"/>
    <w:rsid w:val="1094DEB1"/>
    <w:rsid w:val="10978966"/>
    <w:rsid w:val="1097EC4C"/>
    <w:rsid w:val="10991316"/>
    <w:rsid w:val="109D758C"/>
    <w:rsid w:val="10A50DD3"/>
    <w:rsid w:val="10ABC3B4"/>
    <w:rsid w:val="10AC25E6"/>
    <w:rsid w:val="10ADC7A0"/>
    <w:rsid w:val="10AED722"/>
    <w:rsid w:val="10BFA3B9"/>
    <w:rsid w:val="10C34B07"/>
    <w:rsid w:val="10C6FE1D"/>
    <w:rsid w:val="10C93179"/>
    <w:rsid w:val="10CD0BC3"/>
    <w:rsid w:val="10D4F38D"/>
    <w:rsid w:val="10D79443"/>
    <w:rsid w:val="10D94635"/>
    <w:rsid w:val="10DC4B32"/>
    <w:rsid w:val="10E75A25"/>
    <w:rsid w:val="10F441CB"/>
    <w:rsid w:val="10F56CB8"/>
    <w:rsid w:val="10FA3BDC"/>
    <w:rsid w:val="10FBEC2A"/>
    <w:rsid w:val="110017BF"/>
    <w:rsid w:val="1104063B"/>
    <w:rsid w:val="1104EEBC"/>
    <w:rsid w:val="11056BE4"/>
    <w:rsid w:val="110D45CC"/>
    <w:rsid w:val="1113F86D"/>
    <w:rsid w:val="11197B47"/>
    <w:rsid w:val="111E72EF"/>
    <w:rsid w:val="11203FB6"/>
    <w:rsid w:val="11204B7C"/>
    <w:rsid w:val="112C6EF9"/>
    <w:rsid w:val="112F97B4"/>
    <w:rsid w:val="1131473B"/>
    <w:rsid w:val="11338CC3"/>
    <w:rsid w:val="11346296"/>
    <w:rsid w:val="1135D6FC"/>
    <w:rsid w:val="11390D40"/>
    <w:rsid w:val="11398448"/>
    <w:rsid w:val="113B1A9D"/>
    <w:rsid w:val="113B7BBF"/>
    <w:rsid w:val="113F0C1F"/>
    <w:rsid w:val="1140DDE0"/>
    <w:rsid w:val="1142A62D"/>
    <w:rsid w:val="11442641"/>
    <w:rsid w:val="11483011"/>
    <w:rsid w:val="1148DD6A"/>
    <w:rsid w:val="114F2452"/>
    <w:rsid w:val="114FB4EF"/>
    <w:rsid w:val="114FB58F"/>
    <w:rsid w:val="11535A2A"/>
    <w:rsid w:val="11560AB2"/>
    <w:rsid w:val="115C204E"/>
    <w:rsid w:val="115D2479"/>
    <w:rsid w:val="117C30E8"/>
    <w:rsid w:val="117D3127"/>
    <w:rsid w:val="117E1767"/>
    <w:rsid w:val="1180A766"/>
    <w:rsid w:val="1180DBF9"/>
    <w:rsid w:val="1180FF3B"/>
    <w:rsid w:val="118583C5"/>
    <w:rsid w:val="118820B5"/>
    <w:rsid w:val="1193477B"/>
    <w:rsid w:val="11943E97"/>
    <w:rsid w:val="11967C35"/>
    <w:rsid w:val="11AECBE1"/>
    <w:rsid w:val="11AF0355"/>
    <w:rsid w:val="11B17EED"/>
    <w:rsid w:val="11B2471E"/>
    <w:rsid w:val="11B7650D"/>
    <w:rsid w:val="11BBB33D"/>
    <w:rsid w:val="11BBE5BE"/>
    <w:rsid w:val="11C65E24"/>
    <w:rsid w:val="11C70B02"/>
    <w:rsid w:val="11CD40D3"/>
    <w:rsid w:val="11CF640C"/>
    <w:rsid w:val="11DC4351"/>
    <w:rsid w:val="11DCEBE0"/>
    <w:rsid w:val="11E272F9"/>
    <w:rsid w:val="11E28CD7"/>
    <w:rsid w:val="11E530BA"/>
    <w:rsid w:val="11E84A8C"/>
    <w:rsid w:val="11E8C198"/>
    <w:rsid w:val="11E9C272"/>
    <w:rsid w:val="11EFC628"/>
    <w:rsid w:val="11F21B8F"/>
    <w:rsid w:val="11F2B186"/>
    <w:rsid w:val="11F49024"/>
    <w:rsid w:val="11F7FDF6"/>
    <w:rsid w:val="11F8DC15"/>
    <w:rsid w:val="11FC8E16"/>
    <w:rsid w:val="11FE51DD"/>
    <w:rsid w:val="1200BEA8"/>
    <w:rsid w:val="1209DF71"/>
    <w:rsid w:val="1216677C"/>
    <w:rsid w:val="1217F7C6"/>
    <w:rsid w:val="121CA8C0"/>
    <w:rsid w:val="121E6F59"/>
    <w:rsid w:val="12206719"/>
    <w:rsid w:val="1220713F"/>
    <w:rsid w:val="1222791D"/>
    <w:rsid w:val="12232EBF"/>
    <w:rsid w:val="1231D14D"/>
    <w:rsid w:val="1233D56F"/>
    <w:rsid w:val="1233EEA5"/>
    <w:rsid w:val="1237FF9B"/>
    <w:rsid w:val="12381175"/>
    <w:rsid w:val="12402D81"/>
    <w:rsid w:val="12409DC8"/>
    <w:rsid w:val="12478414"/>
    <w:rsid w:val="124F07E7"/>
    <w:rsid w:val="12596345"/>
    <w:rsid w:val="1261297B"/>
    <w:rsid w:val="12658628"/>
    <w:rsid w:val="126636AB"/>
    <w:rsid w:val="1274E10A"/>
    <w:rsid w:val="127715C9"/>
    <w:rsid w:val="127D7F1F"/>
    <w:rsid w:val="1284D5A0"/>
    <w:rsid w:val="1285D460"/>
    <w:rsid w:val="1288AAE5"/>
    <w:rsid w:val="1289969B"/>
    <w:rsid w:val="1297359B"/>
    <w:rsid w:val="129AC5B4"/>
    <w:rsid w:val="129D97CB"/>
    <w:rsid w:val="129E10D6"/>
    <w:rsid w:val="12A489A8"/>
    <w:rsid w:val="12A682F0"/>
    <w:rsid w:val="12B570C1"/>
    <w:rsid w:val="12C04531"/>
    <w:rsid w:val="12C9A1AE"/>
    <w:rsid w:val="12CAD394"/>
    <w:rsid w:val="12CCAE7F"/>
    <w:rsid w:val="12CD5C32"/>
    <w:rsid w:val="12DB55A8"/>
    <w:rsid w:val="12E4926A"/>
    <w:rsid w:val="12E800E9"/>
    <w:rsid w:val="12F109D0"/>
    <w:rsid w:val="12F123EE"/>
    <w:rsid w:val="12F4A777"/>
    <w:rsid w:val="12F5D91A"/>
    <w:rsid w:val="12F8D032"/>
    <w:rsid w:val="12F8DAD4"/>
    <w:rsid w:val="13025552"/>
    <w:rsid w:val="13048C6C"/>
    <w:rsid w:val="130A8105"/>
    <w:rsid w:val="130F57C2"/>
    <w:rsid w:val="130FF3CE"/>
    <w:rsid w:val="13124A2A"/>
    <w:rsid w:val="1318EED5"/>
    <w:rsid w:val="131D4126"/>
    <w:rsid w:val="131E5409"/>
    <w:rsid w:val="1320F4ED"/>
    <w:rsid w:val="13245282"/>
    <w:rsid w:val="13275F61"/>
    <w:rsid w:val="132AC108"/>
    <w:rsid w:val="132B4934"/>
    <w:rsid w:val="13359F12"/>
    <w:rsid w:val="1340F0F1"/>
    <w:rsid w:val="13411A21"/>
    <w:rsid w:val="1347D2C1"/>
    <w:rsid w:val="13495B1E"/>
    <w:rsid w:val="134CD722"/>
    <w:rsid w:val="134D8237"/>
    <w:rsid w:val="1353A35C"/>
    <w:rsid w:val="135963A9"/>
    <w:rsid w:val="13596D08"/>
    <w:rsid w:val="1361544F"/>
    <w:rsid w:val="136295AD"/>
    <w:rsid w:val="13698888"/>
    <w:rsid w:val="136AA90F"/>
    <w:rsid w:val="136C80D6"/>
    <w:rsid w:val="13757321"/>
    <w:rsid w:val="137A47F7"/>
    <w:rsid w:val="137BE657"/>
    <w:rsid w:val="13909C00"/>
    <w:rsid w:val="13A3E2C5"/>
    <w:rsid w:val="13A53679"/>
    <w:rsid w:val="13A73948"/>
    <w:rsid w:val="13A86360"/>
    <w:rsid w:val="13A96BBD"/>
    <w:rsid w:val="13AAD9C9"/>
    <w:rsid w:val="13AE143D"/>
    <w:rsid w:val="13B0CF15"/>
    <w:rsid w:val="13B5D5AB"/>
    <w:rsid w:val="13B745A1"/>
    <w:rsid w:val="13BADBB0"/>
    <w:rsid w:val="13BC14FE"/>
    <w:rsid w:val="13BC1542"/>
    <w:rsid w:val="13C33252"/>
    <w:rsid w:val="13CB99CD"/>
    <w:rsid w:val="13CDAB94"/>
    <w:rsid w:val="13DADC8A"/>
    <w:rsid w:val="13DB19CF"/>
    <w:rsid w:val="13DBA9EE"/>
    <w:rsid w:val="13E30349"/>
    <w:rsid w:val="13E42789"/>
    <w:rsid w:val="13E5A0BE"/>
    <w:rsid w:val="13F89AEF"/>
    <w:rsid w:val="13FF0A27"/>
    <w:rsid w:val="14041207"/>
    <w:rsid w:val="14060764"/>
    <w:rsid w:val="1406078B"/>
    <w:rsid w:val="14090758"/>
    <w:rsid w:val="14110FD1"/>
    <w:rsid w:val="1419ABD1"/>
    <w:rsid w:val="1419FF05"/>
    <w:rsid w:val="141F8E92"/>
    <w:rsid w:val="142072EB"/>
    <w:rsid w:val="1422CAE1"/>
    <w:rsid w:val="1425FFB4"/>
    <w:rsid w:val="142A7DD9"/>
    <w:rsid w:val="14305978"/>
    <w:rsid w:val="1431F63B"/>
    <w:rsid w:val="143B227A"/>
    <w:rsid w:val="143D258D"/>
    <w:rsid w:val="143E3855"/>
    <w:rsid w:val="1440BFAC"/>
    <w:rsid w:val="14418E6E"/>
    <w:rsid w:val="144392EC"/>
    <w:rsid w:val="144B801A"/>
    <w:rsid w:val="145167F1"/>
    <w:rsid w:val="14527A7E"/>
    <w:rsid w:val="1452E369"/>
    <w:rsid w:val="1452FF65"/>
    <w:rsid w:val="145EF568"/>
    <w:rsid w:val="1464306C"/>
    <w:rsid w:val="14652B35"/>
    <w:rsid w:val="14669DD0"/>
    <w:rsid w:val="147869B7"/>
    <w:rsid w:val="14798FEE"/>
    <w:rsid w:val="147B8BA9"/>
    <w:rsid w:val="147B96B1"/>
    <w:rsid w:val="147BC2BE"/>
    <w:rsid w:val="147CCD7A"/>
    <w:rsid w:val="1480A1D9"/>
    <w:rsid w:val="14814C71"/>
    <w:rsid w:val="1484EC7B"/>
    <w:rsid w:val="14889220"/>
    <w:rsid w:val="148DCB20"/>
    <w:rsid w:val="1497616A"/>
    <w:rsid w:val="149A1516"/>
    <w:rsid w:val="149B8233"/>
    <w:rsid w:val="149C6BDB"/>
    <w:rsid w:val="149D4764"/>
    <w:rsid w:val="14A14CA8"/>
    <w:rsid w:val="14A26502"/>
    <w:rsid w:val="14B6903A"/>
    <w:rsid w:val="14B9C5CE"/>
    <w:rsid w:val="14BA01D0"/>
    <w:rsid w:val="14BADEE6"/>
    <w:rsid w:val="14C27DF0"/>
    <w:rsid w:val="14C2EDD9"/>
    <w:rsid w:val="14C9C58B"/>
    <w:rsid w:val="14CCF009"/>
    <w:rsid w:val="14D40D20"/>
    <w:rsid w:val="14DCAE0E"/>
    <w:rsid w:val="14DD1416"/>
    <w:rsid w:val="14E502E8"/>
    <w:rsid w:val="14E9B144"/>
    <w:rsid w:val="14EB4953"/>
    <w:rsid w:val="14EDC62F"/>
    <w:rsid w:val="14F1EE85"/>
    <w:rsid w:val="14F27B8F"/>
    <w:rsid w:val="14F9C008"/>
    <w:rsid w:val="150709D8"/>
    <w:rsid w:val="1507588B"/>
    <w:rsid w:val="150C7539"/>
    <w:rsid w:val="150CB0A0"/>
    <w:rsid w:val="1511A516"/>
    <w:rsid w:val="151BC3C5"/>
    <w:rsid w:val="151E3B5F"/>
    <w:rsid w:val="152091ED"/>
    <w:rsid w:val="1528700A"/>
    <w:rsid w:val="152AE0B5"/>
    <w:rsid w:val="1533C000"/>
    <w:rsid w:val="1534339A"/>
    <w:rsid w:val="15368756"/>
    <w:rsid w:val="153E1949"/>
    <w:rsid w:val="15432296"/>
    <w:rsid w:val="1546CB7D"/>
    <w:rsid w:val="15478B59"/>
    <w:rsid w:val="15496C4B"/>
    <w:rsid w:val="154F015B"/>
    <w:rsid w:val="1554E99B"/>
    <w:rsid w:val="155A400A"/>
    <w:rsid w:val="155CB1FD"/>
    <w:rsid w:val="155FCF84"/>
    <w:rsid w:val="15678E8C"/>
    <w:rsid w:val="156D86BE"/>
    <w:rsid w:val="156E9ABD"/>
    <w:rsid w:val="156F7857"/>
    <w:rsid w:val="1572FEBD"/>
    <w:rsid w:val="1574E7D2"/>
    <w:rsid w:val="1577FE72"/>
    <w:rsid w:val="1577FEC6"/>
    <w:rsid w:val="1579DDF0"/>
    <w:rsid w:val="157B7DA0"/>
    <w:rsid w:val="15850910"/>
    <w:rsid w:val="1587BE97"/>
    <w:rsid w:val="1587CAC7"/>
    <w:rsid w:val="15880B38"/>
    <w:rsid w:val="15882AC8"/>
    <w:rsid w:val="15895146"/>
    <w:rsid w:val="158971F8"/>
    <w:rsid w:val="15963ADB"/>
    <w:rsid w:val="159B7DCD"/>
    <w:rsid w:val="159C5621"/>
    <w:rsid w:val="15A1E011"/>
    <w:rsid w:val="15A54726"/>
    <w:rsid w:val="15A93D7E"/>
    <w:rsid w:val="15AC0945"/>
    <w:rsid w:val="15AED431"/>
    <w:rsid w:val="15B302F1"/>
    <w:rsid w:val="15B31D9D"/>
    <w:rsid w:val="15BC67B5"/>
    <w:rsid w:val="15BD336C"/>
    <w:rsid w:val="15C0C67F"/>
    <w:rsid w:val="15C110B4"/>
    <w:rsid w:val="15C11E29"/>
    <w:rsid w:val="15C445F6"/>
    <w:rsid w:val="15C62355"/>
    <w:rsid w:val="15C8324A"/>
    <w:rsid w:val="15CC07B1"/>
    <w:rsid w:val="15D4F27C"/>
    <w:rsid w:val="15DADA96"/>
    <w:rsid w:val="15E82E5E"/>
    <w:rsid w:val="15E913AB"/>
    <w:rsid w:val="15F02ED9"/>
    <w:rsid w:val="15F10C98"/>
    <w:rsid w:val="15F12528"/>
    <w:rsid w:val="15F19A20"/>
    <w:rsid w:val="15F27D11"/>
    <w:rsid w:val="15F633DD"/>
    <w:rsid w:val="15FA9B7F"/>
    <w:rsid w:val="1600A9F3"/>
    <w:rsid w:val="16021670"/>
    <w:rsid w:val="16021D3C"/>
    <w:rsid w:val="1604260B"/>
    <w:rsid w:val="160542A6"/>
    <w:rsid w:val="160831E9"/>
    <w:rsid w:val="160DD3E6"/>
    <w:rsid w:val="1619C46C"/>
    <w:rsid w:val="1619C96E"/>
    <w:rsid w:val="161AEC4D"/>
    <w:rsid w:val="161C2CD7"/>
    <w:rsid w:val="161F450B"/>
    <w:rsid w:val="16231974"/>
    <w:rsid w:val="16330B21"/>
    <w:rsid w:val="1636BA64"/>
    <w:rsid w:val="163AE894"/>
    <w:rsid w:val="163DC605"/>
    <w:rsid w:val="1641674A"/>
    <w:rsid w:val="16467A4A"/>
    <w:rsid w:val="16483F0C"/>
    <w:rsid w:val="164E67F9"/>
    <w:rsid w:val="16509D63"/>
    <w:rsid w:val="1652F066"/>
    <w:rsid w:val="1654397F"/>
    <w:rsid w:val="16582750"/>
    <w:rsid w:val="166C195F"/>
    <w:rsid w:val="166C8BAE"/>
    <w:rsid w:val="166E069A"/>
    <w:rsid w:val="166F37C8"/>
    <w:rsid w:val="16712BD8"/>
    <w:rsid w:val="1677DE21"/>
    <w:rsid w:val="167A70A6"/>
    <w:rsid w:val="167B202E"/>
    <w:rsid w:val="168C427F"/>
    <w:rsid w:val="1692E66C"/>
    <w:rsid w:val="1693D657"/>
    <w:rsid w:val="169FCB8F"/>
    <w:rsid w:val="16A01A99"/>
    <w:rsid w:val="16AE9814"/>
    <w:rsid w:val="16B9500F"/>
    <w:rsid w:val="16BCDBB7"/>
    <w:rsid w:val="16BE3074"/>
    <w:rsid w:val="16C3FC44"/>
    <w:rsid w:val="16C821B2"/>
    <w:rsid w:val="16CC1644"/>
    <w:rsid w:val="16D13DB7"/>
    <w:rsid w:val="16D69B6F"/>
    <w:rsid w:val="16E1D168"/>
    <w:rsid w:val="16E41E5C"/>
    <w:rsid w:val="16E5675C"/>
    <w:rsid w:val="16E97875"/>
    <w:rsid w:val="16EF0D09"/>
    <w:rsid w:val="16F49662"/>
    <w:rsid w:val="16F6BB9E"/>
    <w:rsid w:val="16FBCAC3"/>
    <w:rsid w:val="16FD62B7"/>
    <w:rsid w:val="1702E6D1"/>
    <w:rsid w:val="1707AA36"/>
    <w:rsid w:val="1708EDAF"/>
    <w:rsid w:val="171A13CC"/>
    <w:rsid w:val="172480D3"/>
    <w:rsid w:val="1729D487"/>
    <w:rsid w:val="172E2F6D"/>
    <w:rsid w:val="1736B9BB"/>
    <w:rsid w:val="173FAE0C"/>
    <w:rsid w:val="174336CB"/>
    <w:rsid w:val="174A2057"/>
    <w:rsid w:val="174BB16A"/>
    <w:rsid w:val="174C35BC"/>
    <w:rsid w:val="174DD2B6"/>
    <w:rsid w:val="174F09D8"/>
    <w:rsid w:val="1758CD50"/>
    <w:rsid w:val="175C4B6C"/>
    <w:rsid w:val="176328AA"/>
    <w:rsid w:val="1765314C"/>
    <w:rsid w:val="176BDD54"/>
    <w:rsid w:val="1770B42E"/>
    <w:rsid w:val="17767E5E"/>
    <w:rsid w:val="17784565"/>
    <w:rsid w:val="177869D6"/>
    <w:rsid w:val="1785DA43"/>
    <w:rsid w:val="17893F74"/>
    <w:rsid w:val="178C63D0"/>
    <w:rsid w:val="17A4375A"/>
    <w:rsid w:val="17ADFF12"/>
    <w:rsid w:val="17B05EFA"/>
    <w:rsid w:val="17BA9A91"/>
    <w:rsid w:val="17C25136"/>
    <w:rsid w:val="17C76194"/>
    <w:rsid w:val="17C9FCE6"/>
    <w:rsid w:val="17D0C3A6"/>
    <w:rsid w:val="17D463F1"/>
    <w:rsid w:val="17D6FD97"/>
    <w:rsid w:val="17DBD00A"/>
    <w:rsid w:val="17DC2E98"/>
    <w:rsid w:val="17E3AED5"/>
    <w:rsid w:val="17EE524B"/>
    <w:rsid w:val="17EFE4D5"/>
    <w:rsid w:val="17F207A1"/>
    <w:rsid w:val="17F626D3"/>
    <w:rsid w:val="17F71C75"/>
    <w:rsid w:val="17F9865B"/>
    <w:rsid w:val="17FA19F7"/>
    <w:rsid w:val="17FA906F"/>
    <w:rsid w:val="17FC9ABA"/>
    <w:rsid w:val="17FDCE07"/>
    <w:rsid w:val="18010812"/>
    <w:rsid w:val="18031CC3"/>
    <w:rsid w:val="1808BADD"/>
    <w:rsid w:val="180EAB88"/>
    <w:rsid w:val="18145B1F"/>
    <w:rsid w:val="181531FC"/>
    <w:rsid w:val="18155504"/>
    <w:rsid w:val="1816104D"/>
    <w:rsid w:val="181B95FF"/>
    <w:rsid w:val="181BA7B2"/>
    <w:rsid w:val="181F4A27"/>
    <w:rsid w:val="182E2682"/>
    <w:rsid w:val="1830D364"/>
    <w:rsid w:val="183EDF1C"/>
    <w:rsid w:val="18418517"/>
    <w:rsid w:val="18424C4F"/>
    <w:rsid w:val="184A96CF"/>
    <w:rsid w:val="184AD512"/>
    <w:rsid w:val="184C03FB"/>
    <w:rsid w:val="1852E8D0"/>
    <w:rsid w:val="1853C081"/>
    <w:rsid w:val="185408C7"/>
    <w:rsid w:val="18590C1D"/>
    <w:rsid w:val="185E0EAE"/>
    <w:rsid w:val="188B8ECE"/>
    <w:rsid w:val="188DE652"/>
    <w:rsid w:val="188EDD0E"/>
    <w:rsid w:val="188F1110"/>
    <w:rsid w:val="1891D688"/>
    <w:rsid w:val="1897B735"/>
    <w:rsid w:val="189C0A3F"/>
    <w:rsid w:val="18A238B5"/>
    <w:rsid w:val="18A31AFF"/>
    <w:rsid w:val="18A815B0"/>
    <w:rsid w:val="18AA5162"/>
    <w:rsid w:val="18B3A5DF"/>
    <w:rsid w:val="18B8B08F"/>
    <w:rsid w:val="18C23FB6"/>
    <w:rsid w:val="18C5F81C"/>
    <w:rsid w:val="18C9DC5C"/>
    <w:rsid w:val="18CAD845"/>
    <w:rsid w:val="18D162E4"/>
    <w:rsid w:val="18D78B1C"/>
    <w:rsid w:val="18D98F72"/>
    <w:rsid w:val="18DC1256"/>
    <w:rsid w:val="18E112B2"/>
    <w:rsid w:val="18E3C997"/>
    <w:rsid w:val="18E44CE2"/>
    <w:rsid w:val="18E4B1C4"/>
    <w:rsid w:val="18E95DC7"/>
    <w:rsid w:val="18E961A5"/>
    <w:rsid w:val="18EB00AB"/>
    <w:rsid w:val="18EE114F"/>
    <w:rsid w:val="18EEE7C6"/>
    <w:rsid w:val="18F2E431"/>
    <w:rsid w:val="1900622E"/>
    <w:rsid w:val="19092B96"/>
    <w:rsid w:val="190BC5F5"/>
    <w:rsid w:val="190C9CBE"/>
    <w:rsid w:val="190EB105"/>
    <w:rsid w:val="1917B0FA"/>
    <w:rsid w:val="191ADD57"/>
    <w:rsid w:val="191F0E18"/>
    <w:rsid w:val="192574DE"/>
    <w:rsid w:val="192AAEC8"/>
    <w:rsid w:val="1933DBC9"/>
    <w:rsid w:val="1934D0C1"/>
    <w:rsid w:val="193780DC"/>
    <w:rsid w:val="193D5130"/>
    <w:rsid w:val="19463115"/>
    <w:rsid w:val="194CE554"/>
    <w:rsid w:val="1950D750"/>
    <w:rsid w:val="1950E42D"/>
    <w:rsid w:val="1950EC3B"/>
    <w:rsid w:val="1955CA1D"/>
    <w:rsid w:val="1963547F"/>
    <w:rsid w:val="1964DB10"/>
    <w:rsid w:val="19679405"/>
    <w:rsid w:val="196A22C4"/>
    <w:rsid w:val="196D7180"/>
    <w:rsid w:val="1971FB06"/>
    <w:rsid w:val="19723D89"/>
    <w:rsid w:val="1978D474"/>
    <w:rsid w:val="197A4E08"/>
    <w:rsid w:val="19801BD3"/>
    <w:rsid w:val="1982A049"/>
    <w:rsid w:val="19839494"/>
    <w:rsid w:val="1985351F"/>
    <w:rsid w:val="1987FF8E"/>
    <w:rsid w:val="19911D03"/>
    <w:rsid w:val="1993FA4B"/>
    <w:rsid w:val="1993FCE4"/>
    <w:rsid w:val="19947DD4"/>
    <w:rsid w:val="199676B7"/>
    <w:rsid w:val="19975576"/>
    <w:rsid w:val="1998A6CC"/>
    <w:rsid w:val="1999B69B"/>
    <w:rsid w:val="199C59AE"/>
    <w:rsid w:val="19A36408"/>
    <w:rsid w:val="19A7F3F0"/>
    <w:rsid w:val="19A877AF"/>
    <w:rsid w:val="19AA5967"/>
    <w:rsid w:val="19AEA487"/>
    <w:rsid w:val="19AF5A3B"/>
    <w:rsid w:val="19AF9B42"/>
    <w:rsid w:val="19B628EC"/>
    <w:rsid w:val="19B7E22B"/>
    <w:rsid w:val="19B94E3A"/>
    <w:rsid w:val="19BCA6FA"/>
    <w:rsid w:val="19C55E1A"/>
    <w:rsid w:val="19C7A050"/>
    <w:rsid w:val="19CDBE7C"/>
    <w:rsid w:val="19D0E325"/>
    <w:rsid w:val="19D20D6C"/>
    <w:rsid w:val="19DCC233"/>
    <w:rsid w:val="19DD7430"/>
    <w:rsid w:val="19F02CB1"/>
    <w:rsid w:val="19F31614"/>
    <w:rsid w:val="19F4739F"/>
    <w:rsid w:val="19FB4665"/>
    <w:rsid w:val="19FDF926"/>
    <w:rsid w:val="19FF9842"/>
    <w:rsid w:val="1A00F728"/>
    <w:rsid w:val="1A0160D1"/>
    <w:rsid w:val="1A028A47"/>
    <w:rsid w:val="1A0AE9C6"/>
    <w:rsid w:val="1A12D537"/>
    <w:rsid w:val="1A1477FC"/>
    <w:rsid w:val="1A157010"/>
    <w:rsid w:val="1A17CEEA"/>
    <w:rsid w:val="1A20104C"/>
    <w:rsid w:val="1A214C8F"/>
    <w:rsid w:val="1A21FF13"/>
    <w:rsid w:val="1A22F5AD"/>
    <w:rsid w:val="1A384BB1"/>
    <w:rsid w:val="1A38E605"/>
    <w:rsid w:val="1A3E4A21"/>
    <w:rsid w:val="1A3E648E"/>
    <w:rsid w:val="1A40ADEE"/>
    <w:rsid w:val="1A4C93CF"/>
    <w:rsid w:val="1A50F25E"/>
    <w:rsid w:val="1A5B97DB"/>
    <w:rsid w:val="1A5EF93E"/>
    <w:rsid w:val="1A7703C3"/>
    <w:rsid w:val="1A779A5C"/>
    <w:rsid w:val="1A795DED"/>
    <w:rsid w:val="1A7DFF57"/>
    <w:rsid w:val="1A84CDD9"/>
    <w:rsid w:val="1A8CFF2F"/>
    <w:rsid w:val="1A8D18C8"/>
    <w:rsid w:val="1A964A25"/>
    <w:rsid w:val="1A9D2A85"/>
    <w:rsid w:val="1A9DA0EB"/>
    <w:rsid w:val="1A9F9E48"/>
    <w:rsid w:val="1AA36EF0"/>
    <w:rsid w:val="1AAA7F67"/>
    <w:rsid w:val="1AACB9A9"/>
    <w:rsid w:val="1AB044AE"/>
    <w:rsid w:val="1AB297CE"/>
    <w:rsid w:val="1AB326DC"/>
    <w:rsid w:val="1AB4C45E"/>
    <w:rsid w:val="1AB5156F"/>
    <w:rsid w:val="1AB9A4F6"/>
    <w:rsid w:val="1ABA6621"/>
    <w:rsid w:val="1AC7E876"/>
    <w:rsid w:val="1ACF3099"/>
    <w:rsid w:val="1ACF6BE4"/>
    <w:rsid w:val="1AD2E151"/>
    <w:rsid w:val="1ADA8055"/>
    <w:rsid w:val="1ADC2E33"/>
    <w:rsid w:val="1AE75198"/>
    <w:rsid w:val="1AEA32DB"/>
    <w:rsid w:val="1AEC150B"/>
    <w:rsid w:val="1AF28F30"/>
    <w:rsid w:val="1AF60CE2"/>
    <w:rsid w:val="1AF927A8"/>
    <w:rsid w:val="1AFD45B2"/>
    <w:rsid w:val="1B0CFDD9"/>
    <w:rsid w:val="1B136AC0"/>
    <w:rsid w:val="1B1473A6"/>
    <w:rsid w:val="1B1EC726"/>
    <w:rsid w:val="1B27545C"/>
    <w:rsid w:val="1B29F9DF"/>
    <w:rsid w:val="1B2C7FAE"/>
    <w:rsid w:val="1B2E4375"/>
    <w:rsid w:val="1B33AE9F"/>
    <w:rsid w:val="1B39072E"/>
    <w:rsid w:val="1B391459"/>
    <w:rsid w:val="1B419F36"/>
    <w:rsid w:val="1B43A352"/>
    <w:rsid w:val="1B440375"/>
    <w:rsid w:val="1B451012"/>
    <w:rsid w:val="1B4DEE30"/>
    <w:rsid w:val="1B4F1900"/>
    <w:rsid w:val="1B50B25A"/>
    <w:rsid w:val="1B519AF7"/>
    <w:rsid w:val="1B54B7BC"/>
    <w:rsid w:val="1B55DAEC"/>
    <w:rsid w:val="1B593E24"/>
    <w:rsid w:val="1B59A8FF"/>
    <w:rsid w:val="1B5E3746"/>
    <w:rsid w:val="1B60BF09"/>
    <w:rsid w:val="1B640845"/>
    <w:rsid w:val="1B66E878"/>
    <w:rsid w:val="1B6A5FF8"/>
    <w:rsid w:val="1B6B7485"/>
    <w:rsid w:val="1B6EF602"/>
    <w:rsid w:val="1B79C2A4"/>
    <w:rsid w:val="1B7DEAFC"/>
    <w:rsid w:val="1B94C92E"/>
    <w:rsid w:val="1B97672D"/>
    <w:rsid w:val="1BA59076"/>
    <w:rsid w:val="1BA59CAE"/>
    <w:rsid w:val="1BA5A0FA"/>
    <w:rsid w:val="1BA8736B"/>
    <w:rsid w:val="1BA89A81"/>
    <w:rsid w:val="1BAAAC46"/>
    <w:rsid w:val="1BAF9440"/>
    <w:rsid w:val="1BAFCE89"/>
    <w:rsid w:val="1BB53900"/>
    <w:rsid w:val="1BB7EB6C"/>
    <w:rsid w:val="1BC2DFB2"/>
    <w:rsid w:val="1BCCDCD0"/>
    <w:rsid w:val="1BD20BDD"/>
    <w:rsid w:val="1BD46550"/>
    <w:rsid w:val="1BDF071D"/>
    <w:rsid w:val="1BDF20C1"/>
    <w:rsid w:val="1BF744F1"/>
    <w:rsid w:val="1BF76560"/>
    <w:rsid w:val="1BF895F5"/>
    <w:rsid w:val="1BFD441B"/>
    <w:rsid w:val="1BFF98FB"/>
    <w:rsid w:val="1C061005"/>
    <w:rsid w:val="1C070CF3"/>
    <w:rsid w:val="1C09CF0A"/>
    <w:rsid w:val="1C0ACD95"/>
    <w:rsid w:val="1C1836A1"/>
    <w:rsid w:val="1C1AA7F4"/>
    <w:rsid w:val="1C2047E4"/>
    <w:rsid w:val="1C208952"/>
    <w:rsid w:val="1C246356"/>
    <w:rsid w:val="1C32F9FC"/>
    <w:rsid w:val="1C3B0C44"/>
    <w:rsid w:val="1C467656"/>
    <w:rsid w:val="1C46E44B"/>
    <w:rsid w:val="1C4B5B05"/>
    <w:rsid w:val="1C4E0F2C"/>
    <w:rsid w:val="1C55A14C"/>
    <w:rsid w:val="1C5695E2"/>
    <w:rsid w:val="1C60F5B0"/>
    <w:rsid w:val="1C63C369"/>
    <w:rsid w:val="1C684DFC"/>
    <w:rsid w:val="1C6B2A0E"/>
    <w:rsid w:val="1C6B9EE6"/>
    <w:rsid w:val="1C6D17DD"/>
    <w:rsid w:val="1C74A538"/>
    <w:rsid w:val="1C86FCEB"/>
    <w:rsid w:val="1C8C5A08"/>
    <w:rsid w:val="1C8CDF9A"/>
    <w:rsid w:val="1C92FBDD"/>
    <w:rsid w:val="1C98A34A"/>
    <w:rsid w:val="1C98FA7F"/>
    <w:rsid w:val="1C9ACA67"/>
    <w:rsid w:val="1C9EFCA2"/>
    <w:rsid w:val="1C9F86A5"/>
    <w:rsid w:val="1CA298AF"/>
    <w:rsid w:val="1CA2BCB1"/>
    <w:rsid w:val="1CA80CCA"/>
    <w:rsid w:val="1CAC4C5C"/>
    <w:rsid w:val="1CB7F75F"/>
    <w:rsid w:val="1CBE5594"/>
    <w:rsid w:val="1CBE6730"/>
    <w:rsid w:val="1CC12892"/>
    <w:rsid w:val="1CCD1B12"/>
    <w:rsid w:val="1CCDD10A"/>
    <w:rsid w:val="1CD8D91D"/>
    <w:rsid w:val="1CDD0150"/>
    <w:rsid w:val="1CE1CAF0"/>
    <w:rsid w:val="1CE688AB"/>
    <w:rsid w:val="1CE8F677"/>
    <w:rsid w:val="1CF0E90F"/>
    <w:rsid w:val="1CF230B8"/>
    <w:rsid w:val="1CFB84DC"/>
    <w:rsid w:val="1D01F00E"/>
    <w:rsid w:val="1D08A59D"/>
    <w:rsid w:val="1D0A3F39"/>
    <w:rsid w:val="1D0E4153"/>
    <w:rsid w:val="1D0F469A"/>
    <w:rsid w:val="1D112FA9"/>
    <w:rsid w:val="1D13F0A8"/>
    <w:rsid w:val="1D151F00"/>
    <w:rsid w:val="1D173432"/>
    <w:rsid w:val="1D1AF7B5"/>
    <w:rsid w:val="1D21E553"/>
    <w:rsid w:val="1D227572"/>
    <w:rsid w:val="1D29AC92"/>
    <w:rsid w:val="1D2A972A"/>
    <w:rsid w:val="1D38BFDA"/>
    <w:rsid w:val="1D3A3E3D"/>
    <w:rsid w:val="1D3A7A0C"/>
    <w:rsid w:val="1D3B5F0E"/>
    <w:rsid w:val="1D48C18B"/>
    <w:rsid w:val="1D4AA7C6"/>
    <w:rsid w:val="1D51281B"/>
    <w:rsid w:val="1D54A66B"/>
    <w:rsid w:val="1D560A74"/>
    <w:rsid w:val="1D5AB6D2"/>
    <w:rsid w:val="1D5C5C41"/>
    <w:rsid w:val="1D5D5417"/>
    <w:rsid w:val="1D5E5DC6"/>
    <w:rsid w:val="1D5EF8EC"/>
    <w:rsid w:val="1D639B9E"/>
    <w:rsid w:val="1D6B18F0"/>
    <w:rsid w:val="1D6E292E"/>
    <w:rsid w:val="1D7B3B53"/>
    <w:rsid w:val="1D80C828"/>
    <w:rsid w:val="1D8FDA70"/>
    <w:rsid w:val="1D96D6A0"/>
    <w:rsid w:val="1DA1C9E8"/>
    <w:rsid w:val="1DA3D5FD"/>
    <w:rsid w:val="1DA44C75"/>
    <w:rsid w:val="1DA979D8"/>
    <w:rsid w:val="1DAE739C"/>
    <w:rsid w:val="1DB05A38"/>
    <w:rsid w:val="1DB5AC7B"/>
    <w:rsid w:val="1DB7BBDA"/>
    <w:rsid w:val="1DBA05C7"/>
    <w:rsid w:val="1DBAD7B5"/>
    <w:rsid w:val="1DC15B83"/>
    <w:rsid w:val="1DC1F99D"/>
    <w:rsid w:val="1DC26564"/>
    <w:rsid w:val="1DC635A9"/>
    <w:rsid w:val="1DCA410E"/>
    <w:rsid w:val="1DD2F845"/>
    <w:rsid w:val="1DD55570"/>
    <w:rsid w:val="1DD82168"/>
    <w:rsid w:val="1DE3A48E"/>
    <w:rsid w:val="1DE66E6A"/>
    <w:rsid w:val="1DE87F0A"/>
    <w:rsid w:val="1DE883D8"/>
    <w:rsid w:val="1DE9D6B0"/>
    <w:rsid w:val="1DEAC796"/>
    <w:rsid w:val="1DECA381"/>
    <w:rsid w:val="1DF1681E"/>
    <w:rsid w:val="1DF49FC8"/>
    <w:rsid w:val="1DFA69D0"/>
    <w:rsid w:val="1DFBE0E6"/>
    <w:rsid w:val="1DFCD48F"/>
    <w:rsid w:val="1E1182E3"/>
    <w:rsid w:val="1E131AA7"/>
    <w:rsid w:val="1E148BCD"/>
    <w:rsid w:val="1E192AC1"/>
    <w:rsid w:val="1E1F2E75"/>
    <w:rsid w:val="1E22A6AA"/>
    <w:rsid w:val="1E23AEF2"/>
    <w:rsid w:val="1E268069"/>
    <w:rsid w:val="1E2F6310"/>
    <w:rsid w:val="1E310A12"/>
    <w:rsid w:val="1E312B29"/>
    <w:rsid w:val="1E33509B"/>
    <w:rsid w:val="1E34F08E"/>
    <w:rsid w:val="1E37D598"/>
    <w:rsid w:val="1E38FAD5"/>
    <w:rsid w:val="1E3DDD80"/>
    <w:rsid w:val="1E4D68BF"/>
    <w:rsid w:val="1E56ED0D"/>
    <w:rsid w:val="1E60861B"/>
    <w:rsid w:val="1E625823"/>
    <w:rsid w:val="1E64C09D"/>
    <w:rsid w:val="1E67C18B"/>
    <w:rsid w:val="1E6DA029"/>
    <w:rsid w:val="1E70C5A3"/>
    <w:rsid w:val="1E76D946"/>
    <w:rsid w:val="1E77762F"/>
    <w:rsid w:val="1E7B0E0A"/>
    <w:rsid w:val="1E7C4F18"/>
    <w:rsid w:val="1E8079D4"/>
    <w:rsid w:val="1E88F331"/>
    <w:rsid w:val="1E8C0304"/>
    <w:rsid w:val="1E8C0F85"/>
    <w:rsid w:val="1E91B69F"/>
    <w:rsid w:val="1E92C1AC"/>
    <w:rsid w:val="1E92C5AC"/>
    <w:rsid w:val="1E956AFB"/>
    <w:rsid w:val="1E961101"/>
    <w:rsid w:val="1E963786"/>
    <w:rsid w:val="1E979F10"/>
    <w:rsid w:val="1EA16646"/>
    <w:rsid w:val="1EA45FBC"/>
    <w:rsid w:val="1EA6F6A3"/>
    <w:rsid w:val="1EAADE93"/>
    <w:rsid w:val="1EB0E4E2"/>
    <w:rsid w:val="1EB95AB2"/>
    <w:rsid w:val="1EBA72EB"/>
    <w:rsid w:val="1EBD1EE4"/>
    <w:rsid w:val="1EC0301D"/>
    <w:rsid w:val="1EC1671E"/>
    <w:rsid w:val="1ECFB8A8"/>
    <w:rsid w:val="1ED06894"/>
    <w:rsid w:val="1ED4FCCB"/>
    <w:rsid w:val="1ED5BB26"/>
    <w:rsid w:val="1ED8E063"/>
    <w:rsid w:val="1EDA9ADD"/>
    <w:rsid w:val="1EDC25F1"/>
    <w:rsid w:val="1EE06436"/>
    <w:rsid w:val="1EF372E2"/>
    <w:rsid w:val="1EF85FF1"/>
    <w:rsid w:val="1EF9BE08"/>
    <w:rsid w:val="1EF9C3FD"/>
    <w:rsid w:val="1F083470"/>
    <w:rsid w:val="1F14463C"/>
    <w:rsid w:val="1F14BDFB"/>
    <w:rsid w:val="1F160117"/>
    <w:rsid w:val="1F18ABF9"/>
    <w:rsid w:val="1F1B7ADF"/>
    <w:rsid w:val="1F1D4B4D"/>
    <w:rsid w:val="1F20B1EC"/>
    <w:rsid w:val="1F21E519"/>
    <w:rsid w:val="1F2F9DDA"/>
    <w:rsid w:val="1F306D97"/>
    <w:rsid w:val="1F33A451"/>
    <w:rsid w:val="1F37263E"/>
    <w:rsid w:val="1F399C62"/>
    <w:rsid w:val="1F3A8A8C"/>
    <w:rsid w:val="1F3BA825"/>
    <w:rsid w:val="1F550A62"/>
    <w:rsid w:val="1F581D11"/>
    <w:rsid w:val="1F5B8AE4"/>
    <w:rsid w:val="1F643509"/>
    <w:rsid w:val="1F648113"/>
    <w:rsid w:val="1F6899AA"/>
    <w:rsid w:val="1F6B9FED"/>
    <w:rsid w:val="1F6EA322"/>
    <w:rsid w:val="1F74513A"/>
    <w:rsid w:val="1F74AF19"/>
    <w:rsid w:val="1F751521"/>
    <w:rsid w:val="1F7F517B"/>
    <w:rsid w:val="1F7F87ED"/>
    <w:rsid w:val="1F807A94"/>
    <w:rsid w:val="1F85EFA9"/>
    <w:rsid w:val="1F88326F"/>
    <w:rsid w:val="1F88599A"/>
    <w:rsid w:val="1F8BAC9E"/>
    <w:rsid w:val="1F956A97"/>
    <w:rsid w:val="1FA4F9A4"/>
    <w:rsid w:val="1FA61F38"/>
    <w:rsid w:val="1FB02179"/>
    <w:rsid w:val="1FB0DFBF"/>
    <w:rsid w:val="1FB11660"/>
    <w:rsid w:val="1FB7FBD9"/>
    <w:rsid w:val="1FBA3B13"/>
    <w:rsid w:val="1FBD57EE"/>
    <w:rsid w:val="1FC5544B"/>
    <w:rsid w:val="1FCE9BC9"/>
    <w:rsid w:val="1FCFD147"/>
    <w:rsid w:val="1FD048A0"/>
    <w:rsid w:val="1FD7C38D"/>
    <w:rsid w:val="1FDA38A9"/>
    <w:rsid w:val="1FDB9BC0"/>
    <w:rsid w:val="1FDBFF33"/>
    <w:rsid w:val="1FE53506"/>
    <w:rsid w:val="1FE6EA31"/>
    <w:rsid w:val="1FEA52AE"/>
    <w:rsid w:val="1FEB3EC2"/>
    <w:rsid w:val="1FEB9C53"/>
    <w:rsid w:val="1FEC23DB"/>
    <w:rsid w:val="1FF09241"/>
    <w:rsid w:val="1FF3B4B3"/>
    <w:rsid w:val="1FF50557"/>
    <w:rsid w:val="1FF76033"/>
    <w:rsid w:val="1FFB045B"/>
    <w:rsid w:val="1FFBEA44"/>
    <w:rsid w:val="1FFD7F37"/>
    <w:rsid w:val="1FFF4AAC"/>
    <w:rsid w:val="20067B93"/>
    <w:rsid w:val="20113E03"/>
    <w:rsid w:val="2016B4D3"/>
    <w:rsid w:val="201715D1"/>
    <w:rsid w:val="201E3A58"/>
    <w:rsid w:val="201FBC08"/>
    <w:rsid w:val="201FFEC8"/>
    <w:rsid w:val="20209619"/>
    <w:rsid w:val="2022A185"/>
    <w:rsid w:val="202E1C60"/>
    <w:rsid w:val="20304BCF"/>
    <w:rsid w:val="20376ACC"/>
    <w:rsid w:val="203C67FC"/>
    <w:rsid w:val="203D8245"/>
    <w:rsid w:val="20445E2F"/>
    <w:rsid w:val="20454841"/>
    <w:rsid w:val="204A087E"/>
    <w:rsid w:val="204DCBF4"/>
    <w:rsid w:val="205CFDA1"/>
    <w:rsid w:val="205F28AC"/>
    <w:rsid w:val="206339C9"/>
    <w:rsid w:val="2065E4E6"/>
    <w:rsid w:val="2067B3BB"/>
    <w:rsid w:val="206B04ED"/>
    <w:rsid w:val="206F1654"/>
    <w:rsid w:val="20705158"/>
    <w:rsid w:val="2073C336"/>
    <w:rsid w:val="207E303E"/>
    <w:rsid w:val="207E3A42"/>
    <w:rsid w:val="208098BB"/>
    <w:rsid w:val="20832F58"/>
    <w:rsid w:val="20879568"/>
    <w:rsid w:val="208AFEA2"/>
    <w:rsid w:val="208BF4F9"/>
    <w:rsid w:val="208D6913"/>
    <w:rsid w:val="208EB392"/>
    <w:rsid w:val="20915CBF"/>
    <w:rsid w:val="209C594B"/>
    <w:rsid w:val="209EDC31"/>
    <w:rsid w:val="20B040A5"/>
    <w:rsid w:val="20B5DF0E"/>
    <w:rsid w:val="20C04096"/>
    <w:rsid w:val="20D28640"/>
    <w:rsid w:val="20D2BB70"/>
    <w:rsid w:val="20D5264E"/>
    <w:rsid w:val="20D5EA1A"/>
    <w:rsid w:val="20D9F5B1"/>
    <w:rsid w:val="20DEA226"/>
    <w:rsid w:val="20E062C7"/>
    <w:rsid w:val="20E1C5CF"/>
    <w:rsid w:val="20E41476"/>
    <w:rsid w:val="20E5D605"/>
    <w:rsid w:val="20E83536"/>
    <w:rsid w:val="20EAC4D5"/>
    <w:rsid w:val="20EDE68A"/>
    <w:rsid w:val="20FB800C"/>
    <w:rsid w:val="20FE902C"/>
    <w:rsid w:val="21040167"/>
    <w:rsid w:val="2106E3AF"/>
    <w:rsid w:val="210752D0"/>
    <w:rsid w:val="210B2582"/>
    <w:rsid w:val="210B2BDB"/>
    <w:rsid w:val="210D1EEC"/>
    <w:rsid w:val="210FB863"/>
    <w:rsid w:val="21107553"/>
    <w:rsid w:val="2113AD35"/>
    <w:rsid w:val="2114A7EF"/>
    <w:rsid w:val="212299BF"/>
    <w:rsid w:val="21333E21"/>
    <w:rsid w:val="21351F01"/>
    <w:rsid w:val="213ADC5D"/>
    <w:rsid w:val="213B627F"/>
    <w:rsid w:val="213C845C"/>
    <w:rsid w:val="213D3436"/>
    <w:rsid w:val="214203A3"/>
    <w:rsid w:val="21429DBE"/>
    <w:rsid w:val="21447195"/>
    <w:rsid w:val="2148BCE9"/>
    <w:rsid w:val="214A277B"/>
    <w:rsid w:val="215232D7"/>
    <w:rsid w:val="2155C5EE"/>
    <w:rsid w:val="21592913"/>
    <w:rsid w:val="215A9159"/>
    <w:rsid w:val="215C0797"/>
    <w:rsid w:val="2162D730"/>
    <w:rsid w:val="21636D78"/>
    <w:rsid w:val="2165DA87"/>
    <w:rsid w:val="216A32CD"/>
    <w:rsid w:val="216BD087"/>
    <w:rsid w:val="2171F6DF"/>
    <w:rsid w:val="21740D8F"/>
    <w:rsid w:val="2174A45D"/>
    <w:rsid w:val="2175EB35"/>
    <w:rsid w:val="217BD622"/>
    <w:rsid w:val="2181F954"/>
    <w:rsid w:val="21831DEB"/>
    <w:rsid w:val="21837787"/>
    <w:rsid w:val="218E3CBB"/>
    <w:rsid w:val="2196F657"/>
    <w:rsid w:val="219AE7AC"/>
    <w:rsid w:val="219C0D5B"/>
    <w:rsid w:val="219D43E1"/>
    <w:rsid w:val="21A1A9FE"/>
    <w:rsid w:val="21A51558"/>
    <w:rsid w:val="21A68495"/>
    <w:rsid w:val="21A6CD23"/>
    <w:rsid w:val="21AA1BDC"/>
    <w:rsid w:val="21AD92DB"/>
    <w:rsid w:val="21AE10EE"/>
    <w:rsid w:val="21B12054"/>
    <w:rsid w:val="21B5D470"/>
    <w:rsid w:val="21CAD607"/>
    <w:rsid w:val="21CCE5C1"/>
    <w:rsid w:val="21D510C2"/>
    <w:rsid w:val="21D9CA93"/>
    <w:rsid w:val="21E050FB"/>
    <w:rsid w:val="21E10F8E"/>
    <w:rsid w:val="21E27B76"/>
    <w:rsid w:val="21E42E74"/>
    <w:rsid w:val="21E685D6"/>
    <w:rsid w:val="21E85971"/>
    <w:rsid w:val="22028377"/>
    <w:rsid w:val="22058272"/>
    <w:rsid w:val="220F16FB"/>
    <w:rsid w:val="220F7C19"/>
    <w:rsid w:val="222AC029"/>
    <w:rsid w:val="2230E683"/>
    <w:rsid w:val="22322D22"/>
    <w:rsid w:val="223295B1"/>
    <w:rsid w:val="2234E3F3"/>
    <w:rsid w:val="22404A34"/>
    <w:rsid w:val="224358AC"/>
    <w:rsid w:val="22437D6D"/>
    <w:rsid w:val="22504BF7"/>
    <w:rsid w:val="22507057"/>
    <w:rsid w:val="22522E34"/>
    <w:rsid w:val="2255419A"/>
    <w:rsid w:val="225726C6"/>
    <w:rsid w:val="226AD15F"/>
    <w:rsid w:val="22708E8D"/>
    <w:rsid w:val="22713D64"/>
    <w:rsid w:val="2272527C"/>
    <w:rsid w:val="2272C5A1"/>
    <w:rsid w:val="2274C7DA"/>
    <w:rsid w:val="2274F5F9"/>
    <w:rsid w:val="2275284F"/>
    <w:rsid w:val="227AC228"/>
    <w:rsid w:val="227FBE31"/>
    <w:rsid w:val="2284027B"/>
    <w:rsid w:val="22860012"/>
    <w:rsid w:val="2289EA9A"/>
    <w:rsid w:val="229459B4"/>
    <w:rsid w:val="22945B03"/>
    <w:rsid w:val="2294B338"/>
    <w:rsid w:val="229B529D"/>
    <w:rsid w:val="229E911E"/>
    <w:rsid w:val="229FF594"/>
    <w:rsid w:val="22A0184A"/>
    <w:rsid w:val="22A02C9A"/>
    <w:rsid w:val="22A22A50"/>
    <w:rsid w:val="22A618A2"/>
    <w:rsid w:val="22A774F2"/>
    <w:rsid w:val="22A93E08"/>
    <w:rsid w:val="22AD357D"/>
    <w:rsid w:val="22AE1523"/>
    <w:rsid w:val="22B32A6B"/>
    <w:rsid w:val="22B8B989"/>
    <w:rsid w:val="22C2DCD7"/>
    <w:rsid w:val="22C36279"/>
    <w:rsid w:val="22C9D396"/>
    <w:rsid w:val="22CAA80F"/>
    <w:rsid w:val="22CB3B0C"/>
    <w:rsid w:val="22CE0B4D"/>
    <w:rsid w:val="22D35307"/>
    <w:rsid w:val="22D668FC"/>
    <w:rsid w:val="22DE2119"/>
    <w:rsid w:val="22E02705"/>
    <w:rsid w:val="22E21B29"/>
    <w:rsid w:val="22E90F0D"/>
    <w:rsid w:val="22EFE0A9"/>
    <w:rsid w:val="22F26F62"/>
    <w:rsid w:val="22F5E225"/>
    <w:rsid w:val="22F86B0F"/>
    <w:rsid w:val="22F92F27"/>
    <w:rsid w:val="22FA1492"/>
    <w:rsid w:val="22FA416A"/>
    <w:rsid w:val="22FC4603"/>
    <w:rsid w:val="2300AA4F"/>
    <w:rsid w:val="23064446"/>
    <w:rsid w:val="2306B7F5"/>
    <w:rsid w:val="230EAF1A"/>
    <w:rsid w:val="2312C7DC"/>
    <w:rsid w:val="23152DE9"/>
    <w:rsid w:val="231599D0"/>
    <w:rsid w:val="231F07FA"/>
    <w:rsid w:val="2323B3B6"/>
    <w:rsid w:val="2324AF58"/>
    <w:rsid w:val="23262DF6"/>
    <w:rsid w:val="23291E2B"/>
    <w:rsid w:val="232E7FF4"/>
    <w:rsid w:val="232EAE71"/>
    <w:rsid w:val="2339B65D"/>
    <w:rsid w:val="233BD321"/>
    <w:rsid w:val="233CF174"/>
    <w:rsid w:val="233DBEBA"/>
    <w:rsid w:val="233DCF09"/>
    <w:rsid w:val="233EA4E4"/>
    <w:rsid w:val="233F0306"/>
    <w:rsid w:val="2344BFE5"/>
    <w:rsid w:val="234F862D"/>
    <w:rsid w:val="23591570"/>
    <w:rsid w:val="235915BE"/>
    <w:rsid w:val="236623A5"/>
    <w:rsid w:val="2366744E"/>
    <w:rsid w:val="236B9F80"/>
    <w:rsid w:val="236BC88A"/>
    <w:rsid w:val="236EAFED"/>
    <w:rsid w:val="23723327"/>
    <w:rsid w:val="23733B8C"/>
    <w:rsid w:val="237C555A"/>
    <w:rsid w:val="237D702C"/>
    <w:rsid w:val="2382A8E8"/>
    <w:rsid w:val="2386CE28"/>
    <w:rsid w:val="2388017C"/>
    <w:rsid w:val="238B6E74"/>
    <w:rsid w:val="238C0390"/>
    <w:rsid w:val="238D2E82"/>
    <w:rsid w:val="238E4430"/>
    <w:rsid w:val="2391A5D6"/>
    <w:rsid w:val="23927013"/>
    <w:rsid w:val="2393BFAA"/>
    <w:rsid w:val="2395635D"/>
    <w:rsid w:val="2396CB6D"/>
    <w:rsid w:val="23980E74"/>
    <w:rsid w:val="2399EE29"/>
    <w:rsid w:val="239E163F"/>
    <w:rsid w:val="23A582B3"/>
    <w:rsid w:val="23A9EA1C"/>
    <w:rsid w:val="23ABA974"/>
    <w:rsid w:val="23B00F98"/>
    <w:rsid w:val="23B8F810"/>
    <w:rsid w:val="23BB050C"/>
    <w:rsid w:val="23C51D33"/>
    <w:rsid w:val="23CAE08B"/>
    <w:rsid w:val="23CD20FC"/>
    <w:rsid w:val="23D25389"/>
    <w:rsid w:val="23ED2110"/>
    <w:rsid w:val="23F1E5EA"/>
    <w:rsid w:val="23F211C2"/>
    <w:rsid w:val="23F5BC6B"/>
    <w:rsid w:val="23F77C98"/>
    <w:rsid w:val="23F84D6D"/>
    <w:rsid w:val="23F90149"/>
    <w:rsid w:val="24015AC9"/>
    <w:rsid w:val="2404544B"/>
    <w:rsid w:val="240A5FDA"/>
    <w:rsid w:val="240AD21D"/>
    <w:rsid w:val="240C6B92"/>
    <w:rsid w:val="240E1E8E"/>
    <w:rsid w:val="2412377D"/>
    <w:rsid w:val="24156765"/>
    <w:rsid w:val="241944E1"/>
    <w:rsid w:val="241BB83D"/>
    <w:rsid w:val="241F6FFF"/>
    <w:rsid w:val="242177B2"/>
    <w:rsid w:val="24226408"/>
    <w:rsid w:val="2427DA54"/>
    <w:rsid w:val="243012E6"/>
    <w:rsid w:val="243C2F83"/>
    <w:rsid w:val="243DDF55"/>
    <w:rsid w:val="243FA765"/>
    <w:rsid w:val="243FC56E"/>
    <w:rsid w:val="244BC9E4"/>
    <w:rsid w:val="244D591D"/>
    <w:rsid w:val="24554E4B"/>
    <w:rsid w:val="2457F7EA"/>
    <w:rsid w:val="24591C6F"/>
    <w:rsid w:val="245F49AA"/>
    <w:rsid w:val="2463E350"/>
    <w:rsid w:val="24702212"/>
    <w:rsid w:val="247E0B3C"/>
    <w:rsid w:val="248298C4"/>
    <w:rsid w:val="24861EF2"/>
    <w:rsid w:val="24906C80"/>
    <w:rsid w:val="2497D8B3"/>
    <w:rsid w:val="24A1BCFB"/>
    <w:rsid w:val="24A74216"/>
    <w:rsid w:val="24AD10E4"/>
    <w:rsid w:val="24AF5C84"/>
    <w:rsid w:val="24B4F0D8"/>
    <w:rsid w:val="24B61C9A"/>
    <w:rsid w:val="24B81BCD"/>
    <w:rsid w:val="24BA97D2"/>
    <w:rsid w:val="24BEF723"/>
    <w:rsid w:val="24C167ED"/>
    <w:rsid w:val="24CBB505"/>
    <w:rsid w:val="24D63E55"/>
    <w:rsid w:val="24E33D97"/>
    <w:rsid w:val="24EA506B"/>
    <w:rsid w:val="24EFE659"/>
    <w:rsid w:val="24FD5037"/>
    <w:rsid w:val="25077115"/>
    <w:rsid w:val="2507F5B3"/>
    <w:rsid w:val="25083705"/>
    <w:rsid w:val="250FED5B"/>
    <w:rsid w:val="25112FE0"/>
    <w:rsid w:val="25167E94"/>
    <w:rsid w:val="2525ED6B"/>
    <w:rsid w:val="252CCB57"/>
    <w:rsid w:val="2531DF4F"/>
    <w:rsid w:val="253652BC"/>
    <w:rsid w:val="25368FE7"/>
    <w:rsid w:val="25373B5E"/>
    <w:rsid w:val="253CB730"/>
    <w:rsid w:val="254239E2"/>
    <w:rsid w:val="2542A698"/>
    <w:rsid w:val="25483E03"/>
    <w:rsid w:val="254E3BB0"/>
    <w:rsid w:val="2550C29C"/>
    <w:rsid w:val="25626933"/>
    <w:rsid w:val="2566EACF"/>
    <w:rsid w:val="256C9A45"/>
    <w:rsid w:val="25718DE8"/>
    <w:rsid w:val="25750884"/>
    <w:rsid w:val="25755F36"/>
    <w:rsid w:val="257E3F1A"/>
    <w:rsid w:val="257EC8BF"/>
    <w:rsid w:val="25832770"/>
    <w:rsid w:val="2585A896"/>
    <w:rsid w:val="25894318"/>
    <w:rsid w:val="2593EBD8"/>
    <w:rsid w:val="2598E23D"/>
    <w:rsid w:val="259BC87C"/>
    <w:rsid w:val="25A0A77A"/>
    <w:rsid w:val="25A1F9C7"/>
    <w:rsid w:val="25A6774B"/>
    <w:rsid w:val="25A67AA6"/>
    <w:rsid w:val="25A7434B"/>
    <w:rsid w:val="25A91D0D"/>
    <w:rsid w:val="25AB9519"/>
    <w:rsid w:val="25AB9842"/>
    <w:rsid w:val="25AC5BD0"/>
    <w:rsid w:val="25B4CA9D"/>
    <w:rsid w:val="25B749F2"/>
    <w:rsid w:val="25B82452"/>
    <w:rsid w:val="25BBD846"/>
    <w:rsid w:val="25BD8C10"/>
    <w:rsid w:val="25C21063"/>
    <w:rsid w:val="25C2CC42"/>
    <w:rsid w:val="25D24D0D"/>
    <w:rsid w:val="25DFA356"/>
    <w:rsid w:val="25E07D41"/>
    <w:rsid w:val="25E84103"/>
    <w:rsid w:val="25EF4C2E"/>
    <w:rsid w:val="25F01C52"/>
    <w:rsid w:val="25F1E2AE"/>
    <w:rsid w:val="25F77B69"/>
    <w:rsid w:val="25F796C7"/>
    <w:rsid w:val="25FA73A6"/>
    <w:rsid w:val="25FBB1BA"/>
    <w:rsid w:val="26105F43"/>
    <w:rsid w:val="26186FB9"/>
    <w:rsid w:val="261923BA"/>
    <w:rsid w:val="261D4C1B"/>
    <w:rsid w:val="261E15C8"/>
    <w:rsid w:val="2622942E"/>
    <w:rsid w:val="2622F7D4"/>
    <w:rsid w:val="2627EB19"/>
    <w:rsid w:val="262C87E9"/>
    <w:rsid w:val="262E9125"/>
    <w:rsid w:val="26314AA8"/>
    <w:rsid w:val="26320BCB"/>
    <w:rsid w:val="26329880"/>
    <w:rsid w:val="263C8949"/>
    <w:rsid w:val="263ECF33"/>
    <w:rsid w:val="2641E440"/>
    <w:rsid w:val="26454D37"/>
    <w:rsid w:val="26488844"/>
    <w:rsid w:val="264DD915"/>
    <w:rsid w:val="265A4F79"/>
    <w:rsid w:val="265C434F"/>
    <w:rsid w:val="265E5C13"/>
    <w:rsid w:val="26609E07"/>
    <w:rsid w:val="26612FE6"/>
    <w:rsid w:val="266449B7"/>
    <w:rsid w:val="2665349C"/>
    <w:rsid w:val="266EB915"/>
    <w:rsid w:val="26706201"/>
    <w:rsid w:val="26735E8F"/>
    <w:rsid w:val="26787F42"/>
    <w:rsid w:val="267A98BA"/>
    <w:rsid w:val="26806C33"/>
    <w:rsid w:val="2687D0E4"/>
    <w:rsid w:val="2688A76C"/>
    <w:rsid w:val="268B3763"/>
    <w:rsid w:val="268DA3B0"/>
    <w:rsid w:val="268E593B"/>
    <w:rsid w:val="26A174AB"/>
    <w:rsid w:val="26A72358"/>
    <w:rsid w:val="26AD82A4"/>
    <w:rsid w:val="26B4304D"/>
    <w:rsid w:val="26BA9DCB"/>
    <w:rsid w:val="26C31B4F"/>
    <w:rsid w:val="26CBF9EC"/>
    <w:rsid w:val="26D32FD2"/>
    <w:rsid w:val="26D41BA3"/>
    <w:rsid w:val="26D4B777"/>
    <w:rsid w:val="26D57BDD"/>
    <w:rsid w:val="26D66F45"/>
    <w:rsid w:val="26D7A986"/>
    <w:rsid w:val="26D920BA"/>
    <w:rsid w:val="26E09EDD"/>
    <w:rsid w:val="26E3830B"/>
    <w:rsid w:val="26E4792E"/>
    <w:rsid w:val="26E69253"/>
    <w:rsid w:val="26EF7B6A"/>
    <w:rsid w:val="26F2470E"/>
    <w:rsid w:val="26F5F7A2"/>
    <w:rsid w:val="26FADB23"/>
    <w:rsid w:val="27073F65"/>
    <w:rsid w:val="2709A793"/>
    <w:rsid w:val="270C97A1"/>
    <w:rsid w:val="2712DBFF"/>
    <w:rsid w:val="27184C9A"/>
    <w:rsid w:val="271B00B3"/>
    <w:rsid w:val="271EAFCC"/>
    <w:rsid w:val="271F65DE"/>
    <w:rsid w:val="27223685"/>
    <w:rsid w:val="27264007"/>
    <w:rsid w:val="27279C75"/>
    <w:rsid w:val="272AA95D"/>
    <w:rsid w:val="272D3B0A"/>
    <w:rsid w:val="2740664C"/>
    <w:rsid w:val="2741E245"/>
    <w:rsid w:val="2744FE65"/>
    <w:rsid w:val="274BF474"/>
    <w:rsid w:val="274E9E25"/>
    <w:rsid w:val="2759561E"/>
    <w:rsid w:val="2765112A"/>
    <w:rsid w:val="2766AC1B"/>
    <w:rsid w:val="2770F682"/>
    <w:rsid w:val="277153C0"/>
    <w:rsid w:val="278307D6"/>
    <w:rsid w:val="2787EF14"/>
    <w:rsid w:val="278B04D7"/>
    <w:rsid w:val="279157E0"/>
    <w:rsid w:val="279274B6"/>
    <w:rsid w:val="279C4883"/>
    <w:rsid w:val="27A28DD7"/>
    <w:rsid w:val="27A2CB08"/>
    <w:rsid w:val="27A5EE81"/>
    <w:rsid w:val="27A9EDD8"/>
    <w:rsid w:val="27ADB78D"/>
    <w:rsid w:val="27AE0A2A"/>
    <w:rsid w:val="27B304A9"/>
    <w:rsid w:val="27BF025D"/>
    <w:rsid w:val="27BFA939"/>
    <w:rsid w:val="27C1B580"/>
    <w:rsid w:val="27C1DEA8"/>
    <w:rsid w:val="27C47009"/>
    <w:rsid w:val="27C47D17"/>
    <w:rsid w:val="27CCAAD6"/>
    <w:rsid w:val="27D05316"/>
    <w:rsid w:val="27D74936"/>
    <w:rsid w:val="27DAEE55"/>
    <w:rsid w:val="27DF95B0"/>
    <w:rsid w:val="27E57709"/>
    <w:rsid w:val="27E58151"/>
    <w:rsid w:val="27E794A0"/>
    <w:rsid w:val="27EDE7E3"/>
    <w:rsid w:val="27F3385B"/>
    <w:rsid w:val="27F3D189"/>
    <w:rsid w:val="27FAAE2B"/>
    <w:rsid w:val="27FE0018"/>
    <w:rsid w:val="27FF4BA6"/>
    <w:rsid w:val="2804099D"/>
    <w:rsid w:val="280446FA"/>
    <w:rsid w:val="28044E26"/>
    <w:rsid w:val="280D0CFE"/>
    <w:rsid w:val="280E7F2D"/>
    <w:rsid w:val="282197AE"/>
    <w:rsid w:val="2822A2EF"/>
    <w:rsid w:val="282572F6"/>
    <w:rsid w:val="28271E39"/>
    <w:rsid w:val="282E4AFB"/>
    <w:rsid w:val="2830A356"/>
    <w:rsid w:val="2833AEFC"/>
    <w:rsid w:val="2834D42D"/>
    <w:rsid w:val="2838329C"/>
    <w:rsid w:val="2838B4AD"/>
    <w:rsid w:val="283DD361"/>
    <w:rsid w:val="283E386F"/>
    <w:rsid w:val="2843099F"/>
    <w:rsid w:val="28459CD8"/>
    <w:rsid w:val="2845FCF5"/>
    <w:rsid w:val="284EBF10"/>
    <w:rsid w:val="2858BEBB"/>
    <w:rsid w:val="285AD879"/>
    <w:rsid w:val="285C2F1E"/>
    <w:rsid w:val="285C3287"/>
    <w:rsid w:val="2863EED7"/>
    <w:rsid w:val="286B42E2"/>
    <w:rsid w:val="286C472E"/>
    <w:rsid w:val="286D7AEB"/>
    <w:rsid w:val="286F7E93"/>
    <w:rsid w:val="2874461C"/>
    <w:rsid w:val="287B9AF7"/>
    <w:rsid w:val="287C0D40"/>
    <w:rsid w:val="28810DEB"/>
    <w:rsid w:val="2881CDD5"/>
    <w:rsid w:val="288761DE"/>
    <w:rsid w:val="288BE935"/>
    <w:rsid w:val="288EC154"/>
    <w:rsid w:val="2890D483"/>
    <w:rsid w:val="289272BE"/>
    <w:rsid w:val="2892D5E6"/>
    <w:rsid w:val="28949C4D"/>
    <w:rsid w:val="2899B051"/>
    <w:rsid w:val="289B457D"/>
    <w:rsid w:val="289D81C1"/>
    <w:rsid w:val="28A42FAC"/>
    <w:rsid w:val="28A50A2A"/>
    <w:rsid w:val="28A73736"/>
    <w:rsid w:val="28AA8714"/>
    <w:rsid w:val="28B3306E"/>
    <w:rsid w:val="28B6B391"/>
    <w:rsid w:val="28B90C6D"/>
    <w:rsid w:val="28BBA5AD"/>
    <w:rsid w:val="28BC0B91"/>
    <w:rsid w:val="28C74297"/>
    <w:rsid w:val="28D4B31C"/>
    <w:rsid w:val="28E2F677"/>
    <w:rsid w:val="28EA593F"/>
    <w:rsid w:val="28EC714C"/>
    <w:rsid w:val="28ECE88F"/>
    <w:rsid w:val="28ED57C9"/>
    <w:rsid w:val="28EE6904"/>
    <w:rsid w:val="28F111C4"/>
    <w:rsid w:val="28F1C5F0"/>
    <w:rsid w:val="28FD7E1A"/>
    <w:rsid w:val="28FF2E0A"/>
    <w:rsid w:val="2906E0E7"/>
    <w:rsid w:val="290A1980"/>
    <w:rsid w:val="291AC2ED"/>
    <w:rsid w:val="291D7596"/>
    <w:rsid w:val="291FA262"/>
    <w:rsid w:val="291FAD2D"/>
    <w:rsid w:val="29205366"/>
    <w:rsid w:val="2922F476"/>
    <w:rsid w:val="2929E91D"/>
    <w:rsid w:val="292C5342"/>
    <w:rsid w:val="292FE846"/>
    <w:rsid w:val="29318BC8"/>
    <w:rsid w:val="2932D613"/>
    <w:rsid w:val="29439522"/>
    <w:rsid w:val="2944ACAF"/>
    <w:rsid w:val="29461752"/>
    <w:rsid w:val="294CA161"/>
    <w:rsid w:val="294F22FF"/>
    <w:rsid w:val="295233BA"/>
    <w:rsid w:val="29544A5E"/>
    <w:rsid w:val="2957DE21"/>
    <w:rsid w:val="2958A6CC"/>
    <w:rsid w:val="29617E79"/>
    <w:rsid w:val="296781E7"/>
    <w:rsid w:val="296C967B"/>
    <w:rsid w:val="296D57DE"/>
    <w:rsid w:val="2971CBE8"/>
    <w:rsid w:val="297284DB"/>
    <w:rsid w:val="2978454B"/>
    <w:rsid w:val="297E3728"/>
    <w:rsid w:val="297FB03F"/>
    <w:rsid w:val="2990AD30"/>
    <w:rsid w:val="2991F742"/>
    <w:rsid w:val="29976971"/>
    <w:rsid w:val="29994819"/>
    <w:rsid w:val="299B5138"/>
    <w:rsid w:val="299E2B55"/>
    <w:rsid w:val="29A3E4BC"/>
    <w:rsid w:val="29A47AC9"/>
    <w:rsid w:val="29A66267"/>
    <w:rsid w:val="29A67455"/>
    <w:rsid w:val="29A6FD78"/>
    <w:rsid w:val="29A7C44D"/>
    <w:rsid w:val="29A9F8CE"/>
    <w:rsid w:val="29ABC727"/>
    <w:rsid w:val="29AE24C7"/>
    <w:rsid w:val="29B1BDA5"/>
    <w:rsid w:val="29B46A24"/>
    <w:rsid w:val="29BD7E27"/>
    <w:rsid w:val="29BFC2BD"/>
    <w:rsid w:val="29C37991"/>
    <w:rsid w:val="29C79223"/>
    <w:rsid w:val="29C86856"/>
    <w:rsid w:val="29C9EBA6"/>
    <w:rsid w:val="29CC3D2E"/>
    <w:rsid w:val="29CF2B24"/>
    <w:rsid w:val="29DD97B5"/>
    <w:rsid w:val="29E30D49"/>
    <w:rsid w:val="29EE2597"/>
    <w:rsid w:val="29F82E51"/>
    <w:rsid w:val="29FB82D9"/>
    <w:rsid w:val="2A014BA5"/>
    <w:rsid w:val="2A02456F"/>
    <w:rsid w:val="2A05EE11"/>
    <w:rsid w:val="2A05F55F"/>
    <w:rsid w:val="2A0886FE"/>
    <w:rsid w:val="2A088D25"/>
    <w:rsid w:val="2A09EE6F"/>
    <w:rsid w:val="2A0B4D18"/>
    <w:rsid w:val="2A0EC5B3"/>
    <w:rsid w:val="2A0F2637"/>
    <w:rsid w:val="2A10E3D8"/>
    <w:rsid w:val="2A130112"/>
    <w:rsid w:val="2A1B4A4F"/>
    <w:rsid w:val="2A1EFAD2"/>
    <w:rsid w:val="2A208D0C"/>
    <w:rsid w:val="2A22903A"/>
    <w:rsid w:val="2A22B19F"/>
    <w:rsid w:val="2A288102"/>
    <w:rsid w:val="2A2B16FA"/>
    <w:rsid w:val="2A302D69"/>
    <w:rsid w:val="2A31822E"/>
    <w:rsid w:val="2A34193C"/>
    <w:rsid w:val="2A347C51"/>
    <w:rsid w:val="2A3E9308"/>
    <w:rsid w:val="2A429049"/>
    <w:rsid w:val="2A43FFE5"/>
    <w:rsid w:val="2A48CB43"/>
    <w:rsid w:val="2A5045C6"/>
    <w:rsid w:val="2A525523"/>
    <w:rsid w:val="2A5EF8A4"/>
    <w:rsid w:val="2A625075"/>
    <w:rsid w:val="2A675526"/>
    <w:rsid w:val="2A699C0A"/>
    <w:rsid w:val="2A704FE6"/>
    <w:rsid w:val="2A71B87C"/>
    <w:rsid w:val="2A72D019"/>
    <w:rsid w:val="2A75B724"/>
    <w:rsid w:val="2A7B7D9C"/>
    <w:rsid w:val="2A7C2BCC"/>
    <w:rsid w:val="2A81881E"/>
    <w:rsid w:val="2A8279E6"/>
    <w:rsid w:val="2A933AA5"/>
    <w:rsid w:val="2A93C8E0"/>
    <w:rsid w:val="2A946BF5"/>
    <w:rsid w:val="2A9C2732"/>
    <w:rsid w:val="2AA1D12A"/>
    <w:rsid w:val="2AA2E0E9"/>
    <w:rsid w:val="2AA97409"/>
    <w:rsid w:val="2AAE647B"/>
    <w:rsid w:val="2AAFBF30"/>
    <w:rsid w:val="2AB2F995"/>
    <w:rsid w:val="2AB6FC91"/>
    <w:rsid w:val="2ABC7CE2"/>
    <w:rsid w:val="2ABD9359"/>
    <w:rsid w:val="2AC02794"/>
    <w:rsid w:val="2AC19B4A"/>
    <w:rsid w:val="2AC29D2E"/>
    <w:rsid w:val="2AC523C3"/>
    <w:rsid w:val="2ACF4C70"/>
    <w:rsid w:val="2AD0C4A2"/>
    <w:rsid w:val="2AD29294"/>
    <w:rsid w:val="2AD61FF5"/>
    <w:rsid w:val="2AD71934"/>
    <w:rsid w:val="2AD969E2"/>
    <w:rsid w:val="2ADE090A"/>
    <w:rsid w:val="2AEBA546"/>
    <w:rsid w:val="2AEDB07D"/>
    <w:rsid w:val="2AF0DAD9"/>
    <w:rsid w:val="2AF4F68A"/>
    <w:rsid w:val="2AF5F9EC"/>
    <w:rsid w:val="2AF92D97"/>
    <w:rsid w:val="2AFBB49B"/>
    <w:rsid w:val="2B044DAD"/>
    <w:rsid w:val="2B0811C9"/>
    <w:rsid w:val="2B087BAB"/>
    <w:rsid w:val="2B1A30EF"/>
    <w:rsid w:val="2B1FABDD"/>
    <w:rsid w:val="2B2053A8"/>
    <w:rsid w:val="2B25C35D"/>
    <w:rsid w:val="2B2FA3FD"/>
    <w:rsid w:val="2B369B2E"/>
    <w:rsid w:val="2B3A7BD8"/>
    <w:rsid w:val="2B448869"/>
    <w:rsid w:val="2B44E2D4"/>
    <w:rsid w:val="2B45D8A1"/>
    <w:rsid w:val="2B46E56B"/>
    <w:rsid w:val="2B47FFDF"/>
    <w:rsid w:val="2B483E51"/>
    <w:rsid w:val="2B4BE525"/>
    <w:rsid w:val="2B5002BB"/>
    <w:rsid w:val="2B549442"/>
    <w:rsid w:val="2B54E1A7"/>
    <w:rsid w:val="2B57C888"/>
    <w:rsid w:val="2B69D6A8"/>
    <w:rsid w:val="2B7B72E9"/>
    <w:rsid w:val="2B885B9E"/>
    <w:rsid w:val="2B8CA55C"/>
    <w:rsid w:val="2B909F47"/>
    <w:rsid w:val="2B91A271"/>
    <w:rsid w:val="2B9DA575"/>
    <w:rsid w:val="2B9F1E74"/>
    <w:rsid w:val="2BA5EF5F"/>
    <w:rsid w:val="2BB440D8"/>
    <w:rsid w:val="2BB4C8CC"/>
    <w:rsid w:val="2BB6B071"/>
    <w:rsid w:val="2BC08CAF"/>
    <w:rsid w:val="2BCB0001"/>
    <w:rsid w:val="2BCDF1B8"/>
    <w:rsid w:val="2BD023E4"/>
    <w:rsid w:val="2BD805F9"/>
    <w:rsid w:val="2BD8ADC6"/>
    <w:rsid w:val="2BDA7DC4"/>
    <w:rsid w:val="2BDFC799"/>
    <w:rsid w:val="2BE15D60"/>
    <w:rsid w:val="2BE2447C"/>
    <w:rsid w:val="2BE2BEA2"/>
    <w:rsid w:val="2BE675A8"/>
    <w:rsid w:val="2BE98917"/>
    <w:rsid w:val="2BF484E1"/>
    <w:rsid w:val="2BFD3C4B"/>
    <w:rsid w:val="2C026E26"/>
    <w:rsid w:val="2C084397"/>
    <w:rsid w:val="2C08738F"/>
    <w:rsid w:val="2C0C0E15"/>
    <w:rsid w:val="2C0E1663"/>
    <w:rsid w:val="2C16C4BF"/>
    <w:rsid w:val="2C17F656"/>
    <w:rsid w:val="2C2197FE"/>
    <w:rsid w:val="2C2740FC"/>
    <w:rsid w:val="2C28D7E7"/>
    <w:rsid w:val="2C2E672C"/>
    <w:rsid w:val="2C303C74"/>
    <w:rsid w:val="2C3A2DAC"/>
    <w:rsid w:val="2C43A9D5"/>
    <w:rsid w:val="2C48AE0C"/>
    <w:rsid w:val="2C514BCC"/>
    <w:rsid w:val="2C53F9D0"/>
    <w:rsid w:val="2C56A55A"/>
    <w:rsid w:val="2C5CEE1E"/>
    <w:rsid w:val="2C60564F"/>
    <w:rsid w:val="2C68366B"/>
    <w:rsid w:val="2C700BBD"/>
    <w:rsid w:val="2C70334F"/>
    <w:rsid w:val="2C76559D"/>
    <w:rsid w:val="2C78F7C8"/>
    <w:rsid w:val="2C7A8671"/>
    <w:rsid w:val="2C7FE84C"/>
    <w:rsid w:val="2C82F88C"/>
    <w:rsid w:val="2C8828AF"/>
    <w:rsid w:val="2C8A5ED2"/>
    <w:rsid w:val="2C8BDD23"/>
    <w:rsid w:val="2C8CEC19"/>
    <w:rsid w:val="2C8E9794"/>
    <w:rsid w:val="2C91CF44"/>
    <w:rsid w:val="2C92F855"/>
    <w:rsid w:val="2C931C87"/>
    <w:rsid w:val="2C9BE81C"/>
    <w:rsid w:val="2C9FFA2A"/>
    <w:rsid w:val="2CA1D20C"/>
    <w:rsid w:val="2CA3863A"/>
    <w:rsid w:val="2CA785AF"/>
    <w:rsid w:val="2CAB79EB"/>
    <w:rsid w:val="2CB291EF"/>
    <w:rsid w:val="2CB3C9BB"/>
    <w:rsid w:val="2CB99F23"/>
    <w:rsid w:val="2CBBB091"/>
    <w:rsid w:val="2CBF097B"/>
    <w:rsid w:val="2CC14CA2"/>
    <w:rsid w:val="2CC5F160"/>
    <w:rsid w:val="2CC68952"/>
    <w:rsid w:val="2CCB8182"/>
    <w:rsid w:val="2CCD886B"/>
    <w:rsid w:val="2CD3FFE4"/>
    <w:rsid w:val="2CD67B84"/>
    <w:rsid w:val="2CDF0571"/>
    <w:rsid w:val="2CE2B658"/>
    <w:rsid w:val="2CEDD4A2"/>
    <w:rsid w:val="2CF1384F"/>
    <w:rsid w:val="2CF3DF25"/>
    <w:rsid w:val="2CFA84C2"/>
    <w:rsid w:val="2CFF02AE"/>
    <w:rsid w:val="2CFF9B7D"/>
    <w:rsid w:val="2D00AC91"/>
    <w:rsid w:val="2D0204C2"/>
    <w:rsid w:val="2D06F998"/>
    <w:rsid w:val="2D0CB193"/>
    <w:rsid w:val="2D0DFE7D"/>
    <w:rsid w:val="2D102070"/>
    <w:rsid w:val="2D115997"/>
    <w:rsid w:val="2D13269A"/>
    <w:rsid w:val="2D145665"/>
    <w:rsid w:val="2D17069E"/>
    <w:rsid w:val="2D193D28"/>
    <w:rsid w:val="2D1AE1A0"/>
    <w:rsid w:val="2D1C1A4D"/>
    <w:rsid w:val="2D225AA7"/>
    <w:rsid w:val="2D2292F7"/>
    <w:rsid w:val="2D2728EE"/>
    <w:rsid w:val="2D287792"/>
    <w:rsid w:val="2D2FEC68"/>
    <w:rsid w:val="2D35E339"/>
    <w:rsid w:val="2D42728B"/>
    <w:rsid w:val="2D437D1F"/>
    <w:rsid w:val="2D48113E"/>
    <w:rsid w:val="2D48DF7A"/>
    <w:rsid w:val="2D4E43D8"/>
    <w:rsid w:val="2D56ADEA"/>
    <w:rsid w:val="2D57545F"/>
    <w:rsid w:val="2D58312A"/>
    <w:rsid w:val="2D6BE1EC"/>
    <w:rsid w:val="2D744E9C"/>
    <w:rsid w:val="2D7756FF"/>
    <w:rsid w:val="2D7D0A03"/>
    <w:rsid w:val="2D849B31"/>
    <w:rsid w:val="2D84DA16"/>
    <w:rsid w:val="2D84FEAD"/>
    <w:rsid w:val="2D895547"/>
    <w:rsid w:val="2D8A2B76"/>
    <w:rsid w:val="2D8DED41"/>
    <w:rsid w:val="2D8FDABD"/>
    <w:rsid w:val="2D95508B"/>
    <w:rsid w:val="2D987D04"/>
    <w:rsid w:val="2D996E83"/>
    <w:rsid w:val="2D9E8D93"/>
    <w:rsid w:val="2DA7AC66"/>
    <w:rsid w:val="2DABAE44"/>
    <w:rsid w:val="2DAD522A"/>
    <w:rsid w:val="2DADEA24"/>
    <w:rsid w:val="2DB2F238"/>
    <w:rsid w:val="2DB40C65"/>
    <w:rsid w:val="2DB42A4E"/>
    <w:rsid w:val="2DB5A595"/>
    <w:rsid w:val="2DB5C15C"/>
    <w:rsid w:val="2DB82A22"/>
    <w:rsid w:val="2DC1DB12"/>
    <w:rsid w:val="2DC7E16C"/>
    <w:rsid w:val="2DD21224"/>
    <w:rsid w:val="2DD36535"/>
    <w:rsid w:val="2DD6668C"/>
    <w:rsid w:val="2DE627EA"/>
    <w:rsid w:val="2DE69B8C"/>
    <w:rsid w:val="2DE75888"/>
    <w:rsid w:val="2DE774D1"/>
    <w:rsid w:val="2DF18846"/>
    <w:rsid w:val="2DF3E705"/>
    <w:rsid w:val="2DFF3954"/>
    <w:rsid w:val="2E02596A"/>
    <w:rsid w:val="2E030139"/>
    <w:rsid w:val="2E0DB156"/>
    <w:rsid w:val="2E0EA9AC"/>
    <w:rsid w:val="2E13944E"/>
    <w:rsid w:val="2E18784D"/>
    <w:rsid w:val="2E188E0D"/>
    <w:rsid w:val="2E188F36"/>
    <w:rsid w:val="2E1A579B"/>
    <w:rsid w:val="2E1ED885"/>
    <w:rsid w:val="2E212EDD"/>
    <w:rsid w:val="2E24151B"/>
    <w:rsid w:val="2E25F71D"/>
    <w:rsid w:val="2E26247F"/>
    <w:rsid w:val="2E2A1339"/>
    <w:rsid w:val="2E2ADD32"/>
    <w:rsid w:val="2E2DC040"/>
    <w:rsid w:val="2E33B336"/>
    <w:rsid w:val="2E342C5F"/>
    <w:rsid w:val="2E3B0081"/>
    <w:rsid w:val="2E432DD4"/>
    <w:rsid w:val="2E43DCB0"/>
    <w:rsid w:val="2E451473"/>
    <w:rsid w:val="2E463750"/>
    <w:rsid w:val="2E475358"/>
    <w:rsid w:val="2E486D22"/>
    <w:rsid w:val="2E488114"/>
    <w:rsid w:val="2E48FB68"/>
    <w:rsid w:val="2E492939"/>
    <w:rsid w:val="2E4A7036"/>
    <w:rsid w:val="2E4B8111"/>
    <w:rsid w:val="2E4D8849"/>
    <w:rsid w:val="2E5353FD"/>
    <w:rsid w:val="2E567B4D"/>
    <w:rsid w:val="2E58AFB5"/>
    <w:rsid w:val="2E5F2BCE"/>
    <w:rsid w:val="2E655C98"/>
    <w:rsid w:val="2E6A10DE"/>
    <w:rsid w:val="2E6ABA46"/>
    <w:rsid w:val="2E710B56"/>
    <w:rsid w:val="2E722E06"/>
    <w:rsid w:val="2E8975B8"/>
    <w:rsid w:val="2E8B33B8"/>
    <w:rsid w:val="2E8C0534"/>
    <w:rsid w:val="2E912599"/>
    <w:rsid w:val="2E943F3E"/>
    <w:rsid w:val="2E9BBAA1"/>
    <w:rsid w:val="2E9F5ECF"/>
    <w:rsid w:val="2EA53287"/>
    <w:rsid w:val="2EAA5DD4"/>
    <w:rsid w:val="2EB19BBB"/>
    <w:rsid w:val="2EB262D1"/>
    <w:rsid w:val="2EB58306"/>
    <w:rsid w:val="2EBC3909"/>
    <w:rsid w:val="2EBDFFCC"/>
    <w:rsid w:val="2EC1E31C"/>
    <w:rsid w:val="2ECDC687"/>
    <w:rsid w:val="2ED5612F"/>
    <w:rsid w:val="2ED77658"/>
    <w:rsid w:val="2EDA70EC"/>
    <w:rsid w:val="2EDB4E51"/>
    <w:rsid w:val="2EDC438F"/>
    <w:rsid w:val="2EDD935F"/>
    <w:rsid w:val="2EDDC44E"/>
    <w:rsid w:val="2EEA620D"/>
    <w:rsid w:val="2EED152B"/>
    <w:rsid w:val="2EED2B60"/>
    <w:rsid w:val="2EEEA95B"/>
    <w:rsid w:val="2EEFF4C0"/>
    <w:rsid w:val="2EF3E60B"/>
    <w:rsid w:val="2EF5BC2F"/>
    <w:rsid w:val="2EF78BEE"/>
    <w:rsid w:val="2EFAF0E5"/>
    <w:rsid w:val="2EFC814D"/>
    <w:rsid w:val="2EFEAA35"/>
    <w:rsid w:val="2F01664B"/>
    <w:rsid w:val="2F039A6F"/>
    <w:rsid w:val="2F03CBAE"/>
    <w:rsid w:val="2F06CD7B"/>
    <w:rsid w:val="2F10D8F4"/>
    <w:rsid w:val="2F11DC63"/>
    <w:rsid w:val="2F131CF6"/>
    <w:rsid w:val="2F13CB32"/>
    <w:rsid w:val="2F15F7BE"/>
    <w:rsid w:val="2F179685"/>
    <w:rsid w:val="2F1958AF"/>
    <w:rsid w:val="2F1A6FD5"/>
    <w:rsid w:val="2F1C1D72"/>
    <w:rsid w:val="2F23E1DD"/>
    <w:rsid w:val="2F2AC7F1"/>
    <w:rsid w:val="2F2BBE5D"/>
    <w:rsid w:val="2F2BD32D"/>
    <w:rsid w:val="2F2C58B2"/>
    <w:rsid w:val="2F2FD77C"/>
    <w:rsid w:val="2F320ACD"/>
    <w:rsid w:val="2F3214EA"/>
    <w:rsid w:val="2F332EBB"/>
    <w:rsid w:val="2F342CD5"/>
    <w:rsid w:val="2F37794F"/>
    <w:rsid w:val="2F3C67C1"/>
    <w:rsid w:val="2F41BD47"/>
    <w:rsid w:val="2F42381A"/>
    <w:rsid w:val="2F482A39"/>
    <w:rsid w:val="2F49F98B"/>
    <w:rsid w:val="2F4E0C3B"/>
    <w:rsid w:val="2F54AE12"/>
    <w:rsid w:val="2F56EF2B"/>
    <w:rsid w:val="2F5F904B"/>
    <w:rsid w:val="2F60EAF2"/>
    <w:rsid w:val="2F65B77C"/>
    <w:rsid w:val="2F66D341"/>
    <w:rsid w:val="2F6A7765"/>
    <w:rsid w:val="2F7056DC"/>
    <w:rsid w:val="2F70EC85"/>
    <w:rsid w:val="2F740DB5"/>
    <w:rsid w:val="2F79C7A8"/>
    <w:rsid w:val="2F7B6F22"/>
    <w:rsid w:val="2F7C274C"/>
    <w:rsid w:val="2F832F3A"/>
    <w:rsid w:val="2F8C5B24"/>
    <w:rsid w:val="2F901CEF"/>
    <w:rsid w:val="2F9189C9"/>
    <w:rsid w:val="2F949246"/>
    <w:rsid w:val="2F9FF9E7"/>
    <w:rsid w:val="2FA0DD82"/>
    <w:rsid w:val="2FA14AEA"/>
    <w:rsid w:val="2FA38FC1"/>
    <w:rsid w:val="2FA432E3"/>
    <w:rsid w:val="2FA8A4DE"/>
    <w:rsid w:val="2FA8A69A"/>
    <w:rsid w:val="2FAA4D35"/>
    <w:rsid w:val="2FB22460"/>
    <w:rsid w:val="2FB4E4C2"/>
    <w:rsid w:val="2FB6E650"/>
    <w:rsid w:val="2FB892D9"/>
    <w:rsid w:val="2FC28008"/>
    <w:rsid w:val="2FC31923"/>
    <w:rsid w:val="2FC80C0D"/>
    <w:rsid w:val="2FCAE1D4"/>
    <w:rsid w:val="2FD32524"/>
    <w:rsid w:val="2FD559C0"/>
    <w:rsid w:val="2FDADC4E"/>
    <w:rsid w:val="2FDD9ECC"/>
    <w:rsid w:val="2FE98706"/>
    <w:rsid w:val="2FEBFD74"/>
    <w:rsid w:val="2FEC5E42"/>
    <w:rsid w:val="2FF4ACA3"/>
    <w:rsid w:val="2FF4BAD9"/>
    <w:rsid w:val="2FF79289"/>
    <w:rsid w:val="2FF9E05A"/>
    <w:rsid w:val="2FFC270E"/>
    <w:rsid w:val="30027791"/>
    <w:rsid w:val="300AD5F2"/>
    <w:rsid w:val="300D4801"/>
    <w:rsid w:val="300D951B"/>
    <w:rsid w:val="3014CFA1"/>
    <w:rsid w:val="30168ACA"/>
    <w:rsid w:val="301D70FD"/>
    <w:rsid w:val="3023AA0B"/>
    <w:rsid w:val="3028BD47"/>
    <w:rsid w:val="3030ED81"/>
    <w:rsid w:val="3031DAC4"/>
    <w:rsid w:val="3039A634"/>
    <w:rsid w:val="303E7737"/>
    <w:rsid w:val="3041A137"/>
    <w:rsid w:val="30427DED"/>
    <w:rsid w:val="304431D4"/>
    <w:rsid w:val="3046B1B9"/>
    <w:rsid w:val="304ECC56"/>
    <w:rsid w:val="3053FCDD"/>
    <w:rsid w:val="3054843E"/>
    <w:rsid w:val="305A01BF"/>
    <w:rsid w:val="3065D58D"/>
    <w:rsid w:val="306880A7"/>
    <w:rsid w:val="306BF954"/>
    <w:rsid w:val="306E20FA"/>
    <w:rsid w:val="307AB330"/>
    <w:rsid w:val="307D645F"/>
    <w:rsid w:val="307ECB6C"/>
    <w:rsid w:val="30810EC4"/>
    <w:rsid w:val="3081EF78"/>
    <w:rsid w:val="3082FB0A"/>
    <w:rsid w:val="3086C285"/>
    <w:rsid w:val="308739CA"/>
    <w:rsid w:val="308D2627"/>
    <w:rsid w:val="3091E1B7"/>
    <w:rsid w:val="30942F06"/>
    <w:rsid w:val="309783D3"/>
    <w:rsid w:val="309A2703"/>
    <w:rsid w:val="309CE17F"/>
    <w:rsid w:val="309EBF90"/>
    <w:rsid w:val="30A38DEB"/>
    <w:rsid w:val="30AA05BA"/>
    <w:rsid w:val="30ABDF7D"/>
    <w:rsid w:val="30AEEC54"/>
    <w:rsid w:val="30B5506E"/>
    <w:rsid w:val="30B6A139"/>
    <w:rsid w:val="30B86E03"/>
    <w:rsid w:val="30BFEE69"/>
    <w:rsid w:val="30C1C3C1"/>
    <w:rsid w:val="30C73434"/>
    <w:rsid w:val="30C7F247"/>
    <w:rsid w:val="30EC0A90"/>
    <w:rsid w:val="30F005A7"/>
    <w:rsid w:val="30F73AAD"/>
    <w:rsid w:val="30F9ADDE"/>
    <w:rsid w:val="31030717"/>
    <w:rsid w:val="3109B5A7"/>
    <w:rsid w:val="310D3251"/>
    <w:rsid w:val="3112BD21"/>
    <w:rsid w:val="311DECE9"/>
    <w:rsid w:val="3120D619"/>
    <w:rsid w:val="31213C4B"/>
    <w:rsid w:val="3122576E"/>
    <w:rsid w:val="3122A520"/>
    <w:rsid w:val="31269CDB"/>
    <w:rsid w:val="312CFE9A"/>
    <w:rsid w:val="31319628"/>
    <w:rsid w:val="3132BD73"/>
    <w:rsid w:val="314767F0"/>
    <w:rsid w:val="3147698D"/>
    <w:rsid w:val="3156082F"/>
    <w:rsid w:val="31572728"/>
    <w:rsid w:val="31598748"/>
    <w:rsid w:val="3160AB1A"/>
    <w:rsid w:val="31628B4A"/>
    <w:rsid w:val="3162A18B"/>
    <w:rsid w:val="31652F49"/>
    <w:rsid w:val="31653BC8"/>
    <w:rsid w:val="31669374"/>
    <w:rsid w:val="31676AEC"/>
    <w:rsid w:val="316ADA57"/>
    <w:rsid w:val="316DC989"/>
    <w:rsid w:val="316E21A0"/>
    <w:rsid w:val="31726B88"/>
    <w:rsid w:val="3174CE9D"/>
    <w:rsid w:val="3179BEED"/>
    <w:rsid w:val="317C2739"/>
    <w:rsid w:val="317D9BEC"/>
    <w:rsid w:val="317DCEB5"/>
    <w:rsid w:val="317FC352"/>
    <w:rsid w:val="3180DDB9"/>
    <w:rsid w:val="318452FC"/>
    <w:rsid w:val="3185466C"/>
    <w:rsid w:val="3186CFD9"/>
    <w:rsid w:val="3189D8DA"/>
    <w:rsid w:val="318B1595"/>
    <w:rsid w:val="318DE28F"/>
    <w:rsid w:val="318E6094"/>
    <w:rsid w:val="318E6777"/>
    <w:rsid w:val="318F1834"/>
    <w:rsid w:val="319244B9"/>
    <w:rsid w:val="3197363C"/>
    <w:rsid w:val="31A2D22A"/>
    <w:rsid w:val="31A418EE"/>
    <w:rsid w:val="31A73F7B"/>
    <w:rsid w:val="31B22F22"/>
    <w:rsid w:val="31C7716A"/>
    <w:rsid w:val="31CBB391"/>
    <w:rsid w:val="31CE1568"/>
    <w:rsid w:val="31D12A03"/>
    <w:rsid w:val="31D181BC"/>
    <w:rsid w:val="31D4E81E"/>
    <w:rsid w:val="31D54C65"/>
    <w:rsid w:val="31DBDE30"/>
    <w:rsid w:val="31E2B20A"/>
    <w:rsid w:val="31E3BBB9"/>
    <w:rsid w:val="31ED4E1B"/>
    <w:rsid w:val="31F529C2"/>
    <w:rsid w:val="31F767F1"/>
    <w:rsid w:val="31FBCACA"/>
    <w:rsid w:val="3200F80A"/>
    <w:rsid w:val="320A221A"/>
    <w:rsid w:val="320D63AB"/>
    <w:rsid w:val="32131E42"/>
    <w:rsid w:val="3214E30B"/>
    <w:rsid w:val="321A66E0"/>
    <w:rsid w:val="321BC48E"/>
    <w:rsid w:val="321D6915"/>
    <w:rsid w:val="32237292"/>
    <w:rsid w:val="3228A133"/>
    <w:rsid w:val="3229EFDD"/>
    <w:rsid w:val="322C184D"/>
    <w:rsid w:val="322CE53E"/>
    <w:rsid w:val="3233C6F9"/>
    <w:rsid w:val="3237ED57"/>
    <w:rsid w:val="323A406C"/>
    <w:rsid w:val="323BE1D4"/>
    <w:rsid w:val="323C5CE0"/>
    <w:rsid w:val="323C6235"/>
    <w:rsid w:val="323FC4BE"/>
    <w:rsid w:val="3242C4CF"/>
    <w:rsid w:val="32480C31"/>
    <w:rsid w:val="324C2200"/>
    <w:rsid w:val="324D2546"/>
    <w:rsid w:val="3250ACBE"/>
    <w:rsid w:val="3254C8BC"/>
    <w:rsid w:val="325FAD3A"/>
    <w:rsid w:val="32667787"/>
    <w:rsid w:val="32724938"/>
    <w:rsid w:val="32761D87"/>
    <w:rsid w:val="3277B2AA"/>
    <w:rsid w:val="3278F317"/>
    <w:rsid w:val="32799EEA"/>
    <w:rsid w:val="32833011"/>
    <w:rsid w:val="3284D7A2"/>
    <w:rsid w:val="3284EBB3"/>
    <w:rsid w:val="3291DA5C"/>
    <w:rsid w:val="329BB24B"/>
    <w:rsid w:val="32A38EE5"/>
    <w:rsid w:val="32A4C1C7"/>
    <w:rsid w:val="32A4E43D"/>
    <w:rsid w:val="32A5263E"/>
    <w:rsid w:val="32AB6A49"/>
    <w:rsid w:val="32AC5EF3"/>
    <w:rsid w:val="32AE0ADF"/>
    <w:rsid w:val="32B002EC"/>
    <w:rsid w:val="32BB043C"/>
    <w:rsid w:val="32C92D98"/>
    <w:rsid w:val="32CFD451"/>
    <w:rsid w:val="32DD1885"/>
    <w:rsid w:val="32DE3A86"/>
    <w:rsid w:val="32E43069"/>
    <w:rsid w:val="32E5A073"/>
    <w:rsid w:val="32E5E844"/>
    <w:rsid w:val="32F08878"/>
    <w:rsid w:val="32F3873B"/>
    <w:rsid w:val="32F69B51"/>
    <w:rsid w:val="32FC77A7"/>
    <w:rsid w:val="32FF0A96"/>
    <w:rsid w:val="33016A6A"/>
    <w:rsid w:val="33018BAF"/>
    <w:rsid w:val="330F3FD6"/>
    <w:rsid w:val="3310A8B3"/>
    <w:rsid w:val="3311E1B1"/>
    <w:rsid w:val="331305CD"/>
    <w:rsid w:val="331761E7"/>
    <w:rsid w:val="3317DB1F"/>
    <w:rsid w:val="3321CEFA"/>
    <w:rsid w:val="33240477"/>
    <w:rsid w:val="332A4C3A"/>
    <w:rsid w:val="332DF677"/>
    <w:rsid w:val="3331C6FE"/>
    <w:rsid w:val="33328BB0"/>
    <w:rsid w:val="3334E176"/>
    <w:rsid w:val="3336FE2D"/>
    <w:rsid w:val="3338937E"/>
    <w:rsid w:val="333CB411"/>
    <w:rsid w:val="333D759F"/>
    <w:rsid w:val="3340BCDF"/>
    <w:rsid w:val="3344EA33"/>
    <w:rsid w:val="33458CC0"/>
    <w:rsid w:val="33493F71"/>
    <w:rsid w:val="334971C8"/>
    <w:rsid w:val="334ED7C8"/>
    <w:rsid w:val="335220DF"/>
    <w:rsid w:val="3355C0A8"/>
    <w:rsid w:val="335EB34D"/>
    <w:rsid w:val="3360C366"/>
    <w:rsid w:val="3361DD8F"/>
    <w:rsid w:val="3361EC01"/>
    <w:rsid w:val="3362A270"/>
    <w:rsid w:val="3366E7F7"/>
    <w:rsid w:val="336FEB96"/>
    <w:rsid w:val="3370C592"/>
    <w:rsid w:val="3376A037"/>
    <w:rsid w:val="337A2773"/>
    <w:rsid w:val="337A7A8A"/>
    <w:rsid w:val="337AC05F"/>
    <w:rsid w:val="337C67E4"/>
    <w:rsid w:val="337D0AAF"/>
    <w:rsid w:val="337D5781"/>
    <w:rsid w:val="3381132F"/>
    <w:rsid w:val="33889191"/>
    <w:rsid w:val="3390F57D"/>
    <w:rsid w:val="33947E32"/>
    <w:rsid w:val="33996FE4"/>
    <w:rsid w:val="339ABD14"/>
    <w:rsid w:val="339B1772"/>
    <w:rsid w:val="33A00FEA"/>
    <w:rsid w:val="33A6CB00"/>
    <w:rsid w:val="33B8E9FB"/>
    <w:rsid w:val="33BCD650"/>
    <w:rsid w:val="33BF204B"/>
    <w:rsid w:val="33BFFBB3"/>
    <w:rsid w:val="33C6AC9B"/>
    <w:rsid w:val="33CC3645"/>
    <w:rsid w:val="33D6356A"/>
    <w:rsid w:val="33D73524"/>
    <w:rsid w:val="33D7BD69"/>
    <w:rsid w:val="33D95361"/>
    <w:rsid w:val="33DDAE4C"/>
    <w:rsid w:val="33E05793"/>
    <w:rsid w:val="33E96550"/>
    <w:rsid w:val="33F0E35E"/>
    <w:rsid w:val="33F173D8"/>
    <w:rsid w:val="33FB7345"/>
    <w:rsid w:val="33FB9904"/>
    <w:rsid w:val="34009E9B"/>
    <w:rsid w:val="3402B80B"/>
    <w:rsid w:val="3405DBF0"/>
    <w:rsid w:val="3407D419"/>
    <w:rsid w:val="3407EF5C"/>
    <w:rsid w:val="340C40CE"/>
    <w:rsid w:val="34132019"/>
    <w:rsid w:val="34152482"/>
    <w:rsid w:val="341A3C01"/>
    <w:rsid w:val="341CCAED"/>
    <w:rsid w:val="341E0470"/>
    <w:rsid w:val="3422F11D"/>
    <w:rsid w:val="342BDA91"/>
    <w:rsid w:val="3431A047"/>
    <w:rsid w:val="3435C609"/>
    <w:rsid w:val="34392E6C"/>
    <w:rsid w:val="343D16C4"/>
    <w:rsid w:val="343DC19A"/>
    <w:rsid w:val="34414C16"/>
    <w:rsid w:val="3441F19E"/>
    <w:rsid w:val="344A3863"/>
    <w:rsid w:val="344E7290"/>
    <w:rsid w:val="3452D4D8"/>
    <w:rsid w:val="3454EA29"/>
    <w:rsid w:val="3455A624"/>
    <w:rsid w:val="34657FD3"/>
    <w:rsid w:val="346E3443"/>
    <w:rsid w:val="3470049D"/>
    <w:rsid w:val="34773E0F"/>
    <w:rsid w:val="347C2DC8"/>
    <w:rsid w:val="347E148C"/>
    <w:rsid w:val="347FB829"/>
    <w:rsid w:val="34818893"/>
    <w:rsid w:val="34823F97"/>
    <w:rsid w:val="34826D70"/>
    <w:rsid w:val="3482D454"/>
    <w:rsid w:val="3483B4F3"/>
    <w:rsid w:val="34845DA7"/>
    <w:rsid w:val="348AD9A5"/>
    <w:rsid w:val="348DFC65"/>
    <w:rsid w:val="348E5AD3"/>
    <w:rsid w:val="348FDE58"/>
    <w:rsid w:val="3490881C"/>
    <w:rsid w:val="3493335E"/>
    <w:rsid w:val="349B06C5"/>
    <w:rsid w:val="349D1846"/>
    <w:rsid w:val="349DFF5D"/>
    <w:rsid w:val="349E2887"/>
    <w:rsid w:val="349F7778"/>
    <w:rsid w:val="34A460F6"/>
    <w:rsid w:val="34A61050"/>
    <w:rsid w:val="34A802EE"/>
    <w:rsid w:val="34AA7605"/>
    <w:rsid w:val="34ABDE55"/>
    <w:rsid w:val="34B23EEE"/>
    <w:rsid w:val="34B29D20"/>
    <w:rsid w:val="34B45535"/>
    <w:rsid w:val="34BCB558"/>
    <w:rsid w:val="34BD15BE"/>
    <w:rsid w:val="34C026A4"/>
    <w:rsid w:val="34C06776"/>
    <w:rsid w:val="34CC65F9"/>
    <w:rsid w:val="34D1B4C6"/>
    <w:rsid w:val="34D1E964"/>
    <w:rsid w:val="34DC5BB7"/>
    <w:rsid w:val="34DD9DF4"/>
    <w:rsid w:val="34DDBB56"/>
    <w:rsid w:val="34E0AA68"/>
    <w:rsid w:val="34E30A22"/>
    <w:rsid w:val="34E68771"/>
    <w:rsid w:val="34E8CC5E"/>
    <w:rsid w:val="34EA8A61"/>
    <w:rsid w:val="34EAF2BB"/>
    <w:rsid w:val="34EF08D0"/>
    <w:rsid w:val="34F2CB0A"/>
    <w:rsid w:val="34F6F1AC"/>
    <w:rsid w:val="34FF50E6"/>
    <w:rsid w:val="34FF600A"/>
    <w:rsid w:val="350C5E80"/>
    <w:rsid w:val="350ECBA2"/>
    <w:rsid w:val="35135229"/>
    <w:rsid w:val="35141A98"/>
    <w:rsid w:val="351565DB"/>
    <w:rsid w:val="351B0DB5"/>
    <w:rsid w:val="351E5DD3"/>
    <w:rsid w:val="3521171E"/>
    <w:rsid w:val="3524DD0B"/>
    <w:rsid w:val="35258F23"/>
    <w:rsid w:val="3526AC2B"/>
    <w:rsid w:val="352F9985"/>
    <w:rsid w:val="353278F6"/>
    <w:rsid w:val="3533E843"/>
    <w:rsid w:val="35343645"/>
    <w:rsid w:val="35371C01"/>
    <w:rsid w:val="354A5EC1"/>
    <w:rsid w:val="354AF44F"/>
    <w:rsid w:val="354BA17D"/>
    <w:rsid w:val="355EE451"/>
    <w:rsid w:val="3560CA64"/>
    <w:rsid w:val="3561BDDB"/>
    <w:rsid w:val="35697956"/>
    <w:rsid w:val="3570A27A"/>
    <w:rsid w:val="35729E5F"/>
    <w:rsid w:val="357791E2"/>
    <w:rsid w:val="357D64D7"/>
    <w:rsid w:val="358C352E"/>
    <w:rsid w:val="358C9507"/>
    <w:rsid w:val="358E456D"/>
    <w:rsid w:val="3590B18E"/>
    <w:rsid w:val="3593C582"/>
    <w:rsid w:val="35941209"/>
    <w:rsid w:val="359711DE"/>
    <w:rsid w:val="359DAE85"/>
    <w:rsid w:val="35A1B69F"/>
    <w:rsid w:val="35A2855B"/>
    <w:rsid w:val="35A2977C"/>
    <w:rsid w:val="35A72D15"/>
    <w:rsid w:val="35AD838D"/>
    <w:rsid w:val="35B1AA9F"/>
    <w:rsid w:val="35B4692A"/>
    <w:rsid w:val="35BBBBB2"/>
    <w:rsid w:val="35BC9572"/>
    <w:rsid w:val="35CF4128"/>
    <w:rsid w:val="35D43E4E"/>
    <w:rsid w:val="35D56741"/>
    <w:rsid w:val="35D6B1D0"/>
    <w:rsid w:val="35D9A849"/>
    <w:rsid w:val="35DCC98F"/>
    <w:rsid w:val="35E74503"/>
    <w:rsid w:val="35E786A1"/>
    <w:rsid w:val="35EB4D8E"/>
    <w:rsid w:val="35ED7081"/>
    <w:rsid w:val="35EDEB3F"/>
    <w:rsid w:val="35EFD921"/>
    <w:rsid w:val="35F209FA"/>
    <w:rsid w:val="35F4810F"/>
    <w:rsid w:val="35F5CBF0"/>
    <w:rsid w:val="35F7A546"/>
    <w:rsid w:val="35F86D7F"/>
    <w:rsid w:val="35FF89B4"/>
    <w:rsid w:val="36028766"/>
    <w:rsid w:val="360379EE"/>
    <w:rsid w:val="36038E59"/>
    <w:rsid w:val="360ACBEF"/>
    <w:rsid w:val="360CC45A"/>
    <w:rsid w:val="36131D4A"/>
    <w:rsid w:val="36149847"/>
    <w:rsid w:val="36166328"/>
    <w:rsid w:val="36195B53"/>
    <w:rsid w:val="361A994C"/>
    <w:rsid w:val="361C53AE"/>
    <w:rsid w:val="361CB14E"/>
    <w:rsid w:val="36201667"/>
    <w:rsid w:val="3621C8D3"/>
    <w:rsid w:val="3622119C"/>
    <w:rsid w:val="36317804"/>
    <w:rsid w:val="36371C58"/>
    <w:rsid w:val="3641E0BE"/>
    <w:rsid w:val="3642D3C4"/>
    <w:rsid w:val="364A3FA4"/>
    <w:rsid w:val="364DE51A"/>
    <w:rsid w:val="364E2B54"/>
    <w:rsid w:val="3653C3BE"/>
    <w:rsid w:val="36553738"/>
    <w:rsid w:val="3658C55F"/>
    <w:rsid w:val="365B2E27"/>
    <w:rsid w:val="365E344E"/>
    <w:rsid w:val="3674115B"/>
    <w:rsid w:val="3678F388"/>
    <w:rsid w:val="367A00B9"/>
    <w:rsid w:val="367F08B1"/>
    <w:rsid w:val="368637CF"/>
    <w:rsid w:val="3699C391"/>
    <w:rsid w:val="369C42DD"/>
    <w:rsid w:val="369FDBF3"/>
    <w:rsid w:val="36A4A695"/>
    <w:rsid w:val="36B16C45"/>
    <w:rsid w:val="36B3185D"/>
    <w:rsid w:val="36B48775"/>
    <w:rsid w:val="36B542AC"/>
    <w:rsid w:val="36B7BDE1"/>
    <w:rsid w:val="36B87F30"/>
    <w:rsid w:val="36BE0C19"/>
    <w:rsid w:val="36C65E5F"/>
    <w:rsid w:val="36CB1E39"/>
    <w:rsid w:val="36E0F6DE"/>
    <w:rsid w:val="36E254A1"/>
    <w:rsid w:val="36F573FF"/>
    <w:rsid w:val="36F9A0A6"/>
    <w:rsid w:val="36FA5B98"/>
    <w:rsid w:val="37005DB1"/>
    <w:rsid w:val="370729A6"/>
    <w:rsid w:val="370D160D"/>
    <w:rsid w:val="370FBAC2"/>
    <w:rsid w:val="3718F0B4"/>
    <w:rsid w:val="371DDA58"/>
    <w:rsid w:val="371FC571"/>
    <w:rsid w:val="37286CD5"/>
    <w:rsid w:val="372CC68E"/>
    <w:rsid w:val="37317731"/>
    <w:rsid w:val="3733CEB7"/>
    <w:rsid w:val="3736971E"/>
    <w:rsid w:val="3741122B"/>
    <w:rsid w:val="37479FFA"/>
    <w:rsid w:val="374EAB57"/>
    <w:rsid w:val="37531287"/>
    <w:rsid w:val="3754A372"/>
    <w:rsid w:val="375790F9"/>
    <w:rsid w:val="375D4C16"/>
    <w:rsid w:val="375F894E"/>
    <w:rsid w:val="3761E46D"/>
    <w:rsid w:val="376FE3E2"/>
    <w:rsid w:val="3781954B"/>
    <w:rsid w:val="3783CEF4"/>
    <w:rsid w:val="3787A873"/>
    <w:rsid w:val="3788FF49"/>
    <w:rsid w:val="378CC7A9"/>
    <w:rsid w:val="378E310D"/>
    <w:rsid w:val="379405A9"/>
    <w:rsid w:val="379AD311"/>
    <w:rsid w:val="379E36A1"/>
    <w:rsid w:val="379FBA4D"/>
    <w:rsid w:val="37A1999B"/>
    <w:rsid w:val="37A4F15E"/>
    <w:rsid w:val="37A750B4"/>
    <w:rsid w:val="37A9ABBA"/>
    <w:rsid w:val="37A9B139"/>
    <w:rsid w:val="37AD3150"/>
    <w:rsid w:val="37AD40D9"/>
    <w:rsid w:val="37B8199B"/>
    <w:rsid w:val="37BBBB4F"/>
    <w:rsid w:val="37BCE23D"/>
    <w:rsid w:val="37BE9080"/>
    <w:rsid w:val="37C18877"/>
    <w:rsid w:val="37C2AA2D"/>
    <w:rsid w:val="37C64F6E"/>
    <w:rsid w:val="37CB09F7"/>
    <w:rsid w:val="37CF171C"/>
    <w:rsid w:val="37CFE438"/>
    <w:rsid w:val="37D15022"/>
    <w:rsid w:val="37DA53A0"/>
    <w:rsid w:val="37DAEBCC"/>
    <w:rsid w:val="37E6346E"/>
    <w:rsid w:val="37E878E9"/>
    <w:rsid w:val="37E8BF53"/>
    <w:rsid w:val="37E9C665"/>
    <w:rsid w:val="37EADAB8"/>
    <w:rsid w:val="37ECD6AA"/>
    <w:rsid w:val="37F30D26"/>
    <w:rsid w:val="37FB4327"/>
    <w:rsid w:val="37FFC90D"/>
    <w:rsid w:val="3801C1F9"/>
    <w:rsid w:val="380B95AC"/>
    <w:rsid w:val="38104C28"/>
    <w:rsid w:val="38135383"/>
    <w:rsid w:val="3815418B"/>
    <w:rsid w:val="3816359E"/>
    <w:rsid w:val="3822EA60"/>
    <w:rsid w:val="3823612A"/>
    <w:rsid w:val="3824ADBF"/>
    <w:rsid w:val="382578F0"/>
    <w:rsid w:val="3827EF3E"/>
    <w:rsid w:val="38334F58"/>
    <w:rsid w:val="38339248"/>
    <w:rsid w:val="3835BC00"/>
    <w:rsid w:val="3843F91F"/>
    <w:rsid w:val="384621A0"/>
    <w:rsid w:val="38493C7F"/>
    <w:rsid w:val="3851258D"/>
    <w:rsid w:val="38526564"/>
    <w:rsid w:val="38557A85"/>
    <w:rsid w:val="385681FD"/>
    <w:rsid w:val="38648389"/>
    <w:rsid w:val="3868EBF7"/>
    <w:rsid w:val="386C6731"/>
    <w:rsid w:val="386CFC04"/>
    <w:rsid w:val="3873EDC6"/>
    <w:rsid w:val="387C0B2D"/>
    <w:rsid w:val="387CDF69"/>
    <w:rsid w:val="3880DB49"/>
    <w:rsid w:val="3882FEEB"/>
    <w:rsid w:val="38839E2D"/>
    <w:rsid w:val="3885B051"/>
    <w:rsid w:val="388696C3"/>
    <w:rsid w:val="38888447"/>
    <w:rsid w:val="388D2149"/>
    <w:rsid w:val="389E08BF"/>
    <w:rsid w:val="389F846A"/>
    <w:rsid w:val="38AF1C83"/>
    <w:rsid w:val="38AFDD85"/>
    <w:rsid w:val="38B0C885"/>
    <w:rsid w:val="38B18257"/>
    <w:rsid w:val="38B20BE7"/>
    <w:rsid w:val="38B6329A"/>
    <w:rsid w:val="38B75F68"/>
    <w:rsid w:val="38BA67A3"/>
    <w:rsid w:val="38C326F5"/>
    <w:rsid w:val="38C343FB"/>
    <w:rsid w:val="38C65E10"/>
    <w:rsid w:val="38D2AF9B"/>
    <w:rsid w:val="38D32344"/>
    <w:rsid w:val="38D68A58"/>
    <w:rsid w:val="38D817C2"/>
    <w:rsid w:val="38DB93E4"/>
    <w:rsid w:val="38DF2A06"/>
    <w:rsid w:val="38E0B721"/>
    <w:rsid w:val="38EA719B"/>
    <w:rsid w:val="38ED31C7"/>
    <w:rsid w:val="38F6D8E2"/>
    <w:rsid w:val="38F6DE4B"/>
    <w:rsid w:val="38FFC4C0"/>
    <w:rsid w:val="39030539"/>
    <w:rsid w:val="3906B762"/>
    <w:rsid w:val="39087C34"/>
    <w:rsid w:val="39148A87"/>
    <w:rsid w:val="3914B58D"/>
    <w:rsid w:val="3922A983"/>
    <w:rsid w:val="3923883B"/>
    <w:rsid w:val="39248491"/>
    <w:rsid w:val="39290FBF"/>
    <w:rsid w:val="392C170C"/>
    <w:rsid w:val="392EC77D"/>
    <w:rsid w:val="3936DD55"/>
    <w:rsid w:val="39375A83"/>
    <w:rsid w:val="3937B500"/>
    <w:rsid w:val="39382B3D"/>
    <w:rsid w:val="393C1528"/>
    <w:rsid w:val="393C8466"/>
    <w:rsid w:val="393F2BFB"/>
    <w:rsid w:val="3943A7F0"/>
    <w:rsid w:val="3946354C"/>
    <w:rsid w:val="3949A0AE"/>
    <w:rsid w:val="39541612"/>
    <w:rsid w:val="395878F5"/>
    <w:rsid w:val="395E7086"/>
    <w:rsid w:val="3961D021"/>
    <w:rsid w:val="396C74C6"/>
    <w:rsid w:val="396CF714"/>
    <w:rsid w:val="397297E3"/>
    <w:rsid w:val="39749E23"/>
    <w:rsid w:val="3977C284"/>
    <w:rsid w:val="397BB762"/>
    <w:rsid w:val="397F1684"/>
    <w:rsid w:val="3983F50A"/>
    <w:rsid w:val="3987E178"/>
    <w:rsid w:val="398ADECE"/>
    <w:rsid w:val="398B455C"/>
    <w:rsid w:val="398F215A"/>
    <w:rsid w:val="398F809C"/>
    <w:rsid w:val="398FCF37"/>
    <w:rsid w:val="39915993"/>
    <w:rsid w:val="399D59B5"/>
    <w:rsid w:val="39A0A7B7"/>
    <w:rsid w:val="39A128F0"/>
    <w:rsid w:val="39A7682B"/>
    <w:rsid w:val="39AD739C"/>
    <w:rsid w:val="39AE2585"/>
    <w:rsid w:val="39B33E53"/>
    <w:rsid w:val="39B55E34"/>
    <w:rsid w:val="39B7055B"/>
    <w:rsid w:val="39B77321"/>
    <w:rsid w:val="39BA6228"/>
    <w:rsid w:val="39C75B07"/>
    <w:rsid w:val="39D51EA1"/>
    <w:rsid w:val="39D73D55"/>
    <w:rsid w:val="39DE5F98"/>
    <w:rsid w:val="39DEB9AD"/>
    <w:rsid w:val="39EC1522"/>
    <w:rsid w:val="39F61E4C"/>
    <w:rsid w:val="39F6883C"/>
    <w:rsid w:val="39F6C34B"/>
    <w:rsid w:val="3A02F84A"/>
    <w:rsid w:val="3A03C5D2"/>
    <w:rsid w:val="3A09EDB1"/>
    <w:rsid w:val="3A0F1A06"/>
    <w:rsid w:val="3A131E44"/>
    <w:rsid w:val="3A1458A5"/>
    <w:rsid w:val="3A19A592"/>
    <w:rsid w:val="3A1A626F"/>
    <w:rsid w:val="3A1D9DF0"/>
    <w:rsid w:val="3A206750"/>
    <w:rsid w:val="3A23B2E2"/>
    <w:rsid w:val="3A27D8A6"/>
    <w:rsid w:val="3A2D5AD7"/>
    <w:rsid w:val="3A36B0B5"/>
    <w:rsid w:val="3A38570F"/>
    <w:rsid w:val="3A4ABB19"/>
    <w:rsid w:val="3A4B2E46"/>
    <w:rsid w:val="3A5012E1"/>
    <w:rsid w:val="3A57C0B0"/>
    <w:rsid w:val="3A58FBE7"/>
    <w:rsid w:val="3A5C5140"/>
    <w:rsid w:val="3A638CA1"/>
    <w:rsid w:val="3A6EF85D"/>
    <w:rsid w:val="3A7059AE"/>
    <w:rsid w:val="3A71EAEF"/>
    <w:rsid w:val="3A72071C"/>
    <w:rsid w:val="3A7DD3EB"/>
    <w:rsid w:val="3A85A020"/>
    <w:rsid w:val="3A89F701"/>
    <w:rsid w:val="3A8F7DAA"/>
    <w:rsid w:val="3A909DCE"/>
    <w:rsid w:val="3A927753"/>
    <w:rsid w:val="3A981771"/>
    <w:rsid w:val="3A9A20F5"/>
    <w:rsid w:val="3A9BD4F7"/>
    <w:rsid w:val="3A9EE76B"/>
    <w:rsid w:val="3AA4AA93"/>
    <w:rsid w:val="3AA5DD2A"/>
    <w:rsid w:val="3AA7D24D"/>
    <w:rsid w:val="3AACFE64"/>
    <w:rsid w:val="3AB00923"/>
    <w:rsid w:val="3AB9A868"/>
    <w:rsid w:val="3ACCF352"/>
    <w:rsid w:val="3AD0732D"/>
    <w:rsid w:val="3AD18124"/>
    <w:rsid w:val="3AD9A8EB"/>
    <w:rsid w:val="3ADC10DA"/>
    <w:rsid w:val="3ADE68D3"/>
    <w:rsid w:val="3AE01480"/>
    <w:rsid w:val="3AE59857"/>
    <w:rsid w:val="3AE6494E"/>
    <w:rsid w:val="3AE85DC0"/>
    <w:rsid w:val="3AEB5DCA"/>
    <w:rsid w:val="3AEF7754"/>
    <w:rsid w:val="3AF7FF1A"/>
    <w:rsid w:val="3AFAF5F1"/>
    <w:rsid w:val="3AFD8FCD"/>
    <w:rsid w:val="3B00C0B4"/>
    <w:rsid w:val="3B052BA6"/>
    <w:rsid w:val="3B08F269"/>
    <w:rsid w:val="3B0B0DC4"/>
    <w:rsid w:val="3B0DAF18"/>
    <w:rsid w:val="3B105CBC"/>
    <w:rsid w:val="3B15BD4A"/>
    <w:rsid w:val="3B1E3B60"/>
    <w:rsid w:val="3B1FBCE7"/>
    <w:rsid w:val="3B226490"/>
    <w:rsid w:val="3B26FEEB"/>
    <w:rsid w:val="3B3319AF"/>
    <w:rsid w:val="3B34BE20"/>
    <w:rsid w:val="3B373E9E"/>
    <w:rsid w:val="3B384B42"/>
    <w:rsid w:val="3B4866B2"/>
    <w:rsid w:val="3B50585D"/>
    <w:rsid w:val="3B580B82"/>
    <w:rsid w:val="3B5C345D"/>
    <w:rsid w:val="3B5C631F"/>
    <w:rsid w:val="3B5E8E61"/>
    <w:rsid w:val="3B64A4F6"/>
    <w:rsid w:val="3B65B130"/>
    <w:rsid w:val="3B6AF9B7"/>
    <w:rsid w:val="3B6B65F7"/>
    <w:rsid w:val="3B710281"/>
    <w:rsid w:val="3B78D9C1"/>
    <w:rsid w:val="3B8366A7"/>
    <w:rsid w:val="3B91F923"/>
    <w:rsid w:val="3B9B8C6E"/>
    <w:rsid w:val="3BAB6DE4"/>
    <w:rsid w:val="3BB0329F"/>
    <w:rsid w:val="3BB24B51"/>
    <w:rsid w:val="3BB7F444"/>
    <w:rsid w:val="3BBF1BB8"/>
    <w:rsid w:val="3BC0E2E4"/>
    <w:rsid w:val="3BC4B411"/>
    <w:rsid w:val="3BC53B39"/>
    <w:rsid w:val="3BC69C47"/>
    <w:rsid w:val="3BCBBDEC"/>
    <w:rsid w:val="3BD0389D"/>
    <w:rsid w:val="3BD51BE8"/>
    <w:rsid w:val="3BD6FF35"/>
    <w:rsid w:val="3BDA5ED7"/>
    <w:rsid w:val="3BDA9839"/>
    <w:rsid w:val="3BE15467"/>
    <w:rsid w:val="3BEB7910"/>
    <w:rsid w:val="3BEE17E7"/>
    <w:rsid w:val="3BEE2CC8"/>
    <w:rsid w:val="3BF12816"/>
    <w:rsid w:val="3BF5194F"/>
    <w:rsid w:val="3BFD549C"/>
    <w:rsid w:val="3C025C2D"/>
    <w:rsid w:val="3C09745E"/>
    <w:rsid w:val="3C0BC7A2"/>
    <w:rsid w:val="3C0CA4BC"/>
    <w:rsid w:val="3C11A40D"/>
    <w:rsid w:val="3C166BF7"/>
    <w:rsid w:val="3C174CDF"/>
    <w:rsid w:val="3C197C32"/>
    <w:rsid w:val="3C19A98E"/>
    <w:rsid w:val="3C1DEACD"/>
    <w:rsid w:val="3C22878F"/>
    <w:rsid w:val="3C2E5589"/>
    <w:rsid w:val="3C3B9FE7"/>
    <w:rsid w:val="3C431366"/>
    <w:rsid w:val="3C4D2DED"/>
    <w:rsid w:val="3C5E9956"/>
    <w:rsid w:val="3C6BD4DA"/>
    <w:rsid w:val="3C797724"/>
    <w:rsid w:val="3C7AA267"/>
    <w:rsid w:val="3C7D4548"/>
    <w:rsid w:val="3C808FDC"/>
    <w:rsid w:val="3C835DD6"/>
    <w:rsid w:val="3C83AA9B"/>
    <w:rsid w:val="3C860773"/>
    <w:rsid w:val="3C98BF85"/>
    <w:rsid w:val="3C98ED8F"/>
    <w:rsid w:val="3C99CD4E"/>
    <w:rsid w:val="3C9C7A00"/>
    <w:rsid w:val="3C9CD600"/>
    <w:rsid w:val="3CAA8A9F"/>
    <w:rsid w:val="3CB3AFE4"/>
    <w:rsid w:val="3CB43890"/>
    <w:rsid w:val="3CB6122D"/>
    <w:rsid w:val="3CB721A8"/>
    <w:rsid w:val="3CBCB1F6"/>
    <w:rsid w:val="3CBCF29F"/>
    <w:rsid w:val="3CBF3B65"/>
    <w:rsid w:val="3CC2408C"/>
    <w:rsid w:val="3CC27B48"/>
    <w:rsid w:val="3CC325FF"/>
    <w:rsid w:val="3CC4B545"/>
    <w:rsid w:val="3CCAA8EF"/>
    <w:rsid w:val="3CCF751C"/>
    <w:rsid w:val="3CD0C94D"/>
    <w:rsid w:val="3CD3D4A0"/>
    <w:rsid w:val="3CD81051"/>
    <w:rsid w:val="3CD94518"/>
    <w:rsid w:val="3CD9CEA9"/>
    <w:rsid w:val="3CDB9677"/>
    <w:rsid w:val="3CE21F43"/>
    <w:rsid w:val="3CE4022D"/>
    <w:rsid w:val="3CE4EDE2"/>
    <w:rsid w:val="3CEC0859"/>
    <w:rsid w:val="3CEFD6B8"/>
    <w:rsid w:val="3CF4162D"/>
    <w:rsid w:val="3CF62D61"/>
    <w:rsid w:val="3CF6C9F1"/>
    <w:rsid w:val="3CF82123"/>
    <w:rsid w:val="3CF8B172"/>
    <w:rsid w:val="3D0380B5"/>
    <w:rsid w:val="3D09AB0F"/>
    <w:rsid w:val="3D102317"/>
    <w:rsid w:val="3D13263D"/>
    <w:rsid w:val="3D14CCD3"/>
    <w:rsid w:val="3D18740D"/>
    <w:rsid w:val="3D1B53A6"/>
    <w:rsid w:val="3D1F0253"/>
    <w:rsid w:val="3D203248"/>
    <w:rsid w:val="3D2504DE"/>
    <w:rsid w:val="3D27BD49"/>
    <w:rsid w:val="3D2C6D0A"/>
    <w:rsid w:val="3D2E14E1"/>
    <w:rsid w:val="3D2F298A"/>
    <w:rsid w:val="3D38DB07"/>
    <w:rsid w:val="3D415C3D"/>
    <w:rsid w:val="3D462C34"/>
    <w:rsid w:val="3D46E461"/>
    <w:rsid w:val="3D49EB1E"/>
    <w:rsid w:val="3D4D8454"/>
    <w:rsid w:val="3D504416"/>
    <w:rsid w:val="3D563374"/>
    <w:rsid w:val="3D5D9662"/>
    <w:rsid w:val="3D60E48C"/>
    <w:rsid w:val="3D65C523"/>
    <w:rsid w:val="3D6E07D3"/>
    <w:rsid w:val="3D7570AA"/>
    <w:rsid w:val="3D8040E2"/>
    <w:rsid w:val="3D86B7C8"/>
    <w:rsid w:val="3D8A4CBE"/>
    <w:rsid w:val="3D8F9E6F"/>
    <w:rsid w:val="3D909A22"/>
    <w:rsid w:val="3D91A724"/>
    <w:rsid w:val="3D95F8BB"/>
    <w:rsid w:val="3D9BD8FA"/>
    <w:rsid w:val="3DA4D4D3"/>
    <w:rsid w:val="3DA6B596"/>
    <w:rsid w:val="3DAF1DC8"/>
    <w:rsid w:val="3DB065BA"/>
    <w:rsid w:val="3DB16CE9"/>
    <w:rsid w:val="3DB272C8"/>
    <w:rsid w:val="3DB4D45C"/>
    <w:rsid w:val="3DB7C70B"/>
    <w:rsid w:val="3DBA2278"/>
    <w:rsid w:val="3DC00D39"/>
    <w:rsid w:val="3DC04526"/>
    <w:rsid w:val="3DC086D5"/>
    <w:rsid w:val="3DC8C0A4"/>
    <w:rsid w:val="3DCDDF7C"/>
    <w:rsid w:val="3DCE3EFE"/>
    <w:rsid w:val="3DD24E43"/>
    <w:rsid w:val="3DD2C989"/>
    <w:rsid w:val="3DD95DC5"/>
    <w:rsid w:val="3DE332D7"/>
    <w:rsid w:val="3DE8D7A1"/>
    <w:rsid w:val="3DEC7FDA"/>
    <w:rsid w:val="3DF0182E"/>
    <w:rsid w:val="3DF140CE"/>
    <w:rsid w:val="3DF376E3"/>
    <w:rsid w:val="3DF39767"/>
    <w:rsid w:val="3DF6A8FF"/>
    <w:rsid w:val="3DF7C331"/>
    <w:rsid w:val="3E0562CD"/>
    <w:rsid w:val="3E094FC2"/>
    <w:rsid w:val="3E0B8498"/>
    <w:rsid w:val="3E0BFC00"/>
    <w:rsid w:val="3E161C4E"/>
    <w:rsid w:val="3E18B8E0"/>
    <w:rsid w:val="3E1E5F39"/>
    <w:rsid w:val="3E22C941"/>
    <w:rsid w:val="3E272B7E"/>
    <w:rsid w:val="3E283C1C"/>
    <w:rsid w:val="3E2A73E9"/>
    <w:rsid w:val="3E2DA58D"/>
    <w:rsid w:val="3E2E2624"/>
    <w:rsid w:val="3E316CA4"/>
    <w:rsid w:val="3E3572F7"/>
    <w:rsid w:val="3E398F4C"/>
    <w:rsid w:val="3E3BF7ED"/>
    <w:rsid w:val="3E445764"/>
    <w:rsid w:val="3E4A0BC8"/>
    <w:rsid w:val="3E53781C"/>
    <w:rsid w:val="3E580B2D"/>
    <w:rsid w:val="3E5923B5"/>
    <w:rsid w:val="3E5D20B9"/>
    <w:rsid w:val="3E5F24DF"/>
    <w:rsid w:val="3E606DE6"/>
    <w:rsid w:val="3E618659"/>
    <w:rsid w:val="3E64CB70"/>
    <w:rsid w:val="3E6761E7"/>
    <w:rsid w:val="3E68E76C"/>
    <w:rsid w:val="3E75FB66"/>
    <w:rsid w:val="3E79FE70"/>
    <w:rsid w:val="3E822ECE"/>
    <w:rsid w:val="3E85614B"/>
    <w:rsid w:val="3E89E45F"/>
    <w:rsid w:val="3E8F040A"/>
    <w:rsid w:val="3E921D4D"/>
    <w:rsid w:val="3E962D04"/>
    <w:rsid w:val="3E9C0E8D"/>
    <w:rsid w:val="3EA51E83"/>
    <w:rsid w:val="3EAB209B"/>
    <w:rsid w:val="3EB02D05"/>
    <w:rsid w:val="3EB2ABD9"/>
    <w:rsid w:val="3EBF6D65"/>
    <w:rsid w:val="3EC10A95"/>
    <w:rsid w:val="3EC5C8C9"/>
    <w:rsid w:val="3EC81F3C"/>
    <w:rsid w:val="3EC9BBDD"/>
    <w:rsid w:val="3ED29A8F"/>
    <w:rsid w:val="3ED4CB28"/>
    <w:rsid w:val="3ED7AC6A"/>
    <w:rsid w:val="3EDA2376"/>
    <w:rsid w:val="3EDEAA71"/>
    <w:rsid w:val="3EE04EBC"/>
    <w:rsid w:val="3EE48DB3"/>
    <w:rsid w:val="3EE4DA70"/>
    <w:rsid w:val="3EE54E0F"/>
    <w:rsid w:val="3EE67FB3"/>
    <w:rsid w:val="3EE75E4F"/>
    <w:rsid w:val="3EE81FE8"/>
    <w:rsid w:val="3EF998FD"/>
    <w:rsid w:val="3EFD653E"/>
    <w:rsid w:val="3EFDB253"/>
    <w:rsid w:val="3EFDC62F"/>
    <w:rsid w:val="3F009EFA"/>
    <w:rsid w:val="3F0151C6"/>
    <w:rsid w:val="3F068390"/>
    <w:rsid w:val="3F0A2C43"/>
    <w:rsid w:val="3F193F57"/>
    <w:rsid w:val="3F1E4C86"/>
    <w:rsid w:val="3F1F09A0"/>
    <w:rsid w:val="3F1FB980"/>
    <w:rsid w:val="3F210F93"/>
    <w:rsid w:val="3F291F8B"/>
    <w:rsid w:val="3F296720"/>
    <w:rsid w:val="3F2A7F36"/>
    <w:rsid w:val="3F2F6DA4"/>
    <w:rsid w:val="3F3030FC"/>
    <w:rsid w:val="3F3957C5"/>
    <w:rsid w:val="3F3EA6A2"/>
    <w:rsid w:val="3F470620"/>
    <w:rsid w:val="3F47AD07"/>
    <w:rsid w:val="3F48E8AB"/>
    <w:rsid w:val="3F4A8807"/>
    <w:rsid w:val="3F4E0254"/>
    <w:rsid w:val="3F515976"/>
    <w:rsid w:val="3F56A3D2"/>
    <w:rsid w:val="3F58EAB3"/>
    <w:rsid w:val="3F5B90CD"/>
    <w:rsid w:val="3F5EFCED"/>
    <w:rsid w:val="3F612CAF"/>
    <w:rsid w:val="3F6B7A53"/>
    <w:rsid w:val="3F739A24"/>
    <w:rsid w:val="3F78A8D9"/>
    <w:rsid w:val="3F7A5857"/>
    <w:rsid w:val="3F7AAE0F"/>
    <w:rsid w:val="3F7CEF33"/>
    <w:rsid w:val="3F8560F9"/>
    <w:rsid w:val="3F8F8130"/>
    <w:rsid w:val="3F926BB2"/>
    <w:rsid w:val="3F9C4FDC"/>
    <w:rsid w:val="3FA56C8B"/>
    <w:rsid w:val="3FA7F185"/>
    <w:rsid w:val="3FA7FDDB"/>
    <w:rsid w:val="3FBA9245"/>
    <w:rsid w:val="3FBB267D"/>
    <w:rsid w:val="3FBE6533"/>
    <w:rsid w:val="3FC39B3A"/>
    <w:rsid w:val="3FC5E241"/>
    <w:rsid w:val="3FC7A525"/>
    <w:rsid w:val="3FCA1037"/>
    <w:rsid w:val="3FCA11D0"/>
    <w:rsid w:val="3FCBB17D"/>
    <w:rsid w:val="3FDB6094"/>
    <w:rsid w:val="3FE28893"/>
    <w:rsid w:val="3FE51CD6"/>
    <w:rsid w:val="3FE794C1"/>
    <w:rsid w:val="3FF6080E"/>
    <w:rsid w:val="3FF7DBDD"/>
    <w:rsid w:val="3FFF6871"/>
    <w:rsid w:val="4001072B"/>
    <w:rsid w:val="4003EBD7"/>
    <w:rsid w:val="4004CB33"/>
    <w:rsid w:val="4005399D"/>
    <w:rsid w:val="400753CE"/>
    <w:rsid w:val="4007D63F"/>
    <w:rsid w:val="4009B57B"/>
    <w:rsid w:val="401270F6"/>
    <w:rsid w:val="40133F21"/>
    <w:rsid w:val="40135F0A"/>
    <w:rsid w:val="401416C8"/>
    <w:rsid w:val="40169733"/>
    <w:rsid w:val="4017C6A0"/>
    <w:rsid w:val="4022B55A"/>
    <w:rsid w:val="40271A12"/>
    <w:rsid w:val="402E07F0"/>
    <w:rsid w:val="4034CCC7"/>
    <w:rsid w:val="4039988F"/>
    <w:rsid w:val="403EDBEC"/>
    <w:rsid w:val="403F43F9"/>
    <w:rsid w:val="403F8811"/>
    <w:rsid w:val="40414E49"/>
    <w:rsid w:val="4041DBB5"/>
    <w:rsid w:val="4043FE6A"/>
    <w:rsid w:val="404701EF"/>
    <w:rsid w:val="405225B4"/>
    <w:rsid w:val="40524276"/>
    <w:rsid w:val="40533B63"/>
    <w:rsid w:val="4056B654"/>
    <w:rsid w:val="405E1F75"/>
    <w:rsid w:val="405E3B5E"/>
    <w:rsid w:val="40603F51"/>
    <w:rsid w:val="40636059"/>
    <w:rsid w:val="4063A9F7"/>
    <w:rsid w:val="406B5228"/>
    <w:rsid w:val="40751F1A"/>
    <w:rsid w:val="4075A311"/>
    <w:rsid w:val="4076B8A8"/>
    <w:rsid w:val="407884C6"/>
    <w:rsid w:val="407A0F37"/>
    <w:rsid w:val="4084012B"/>
    <w:rsid w:val="408AF848"/>
    <w:rsid w:val="408B50F2"/>
    <w:rsid w:val="408D7C31"/>
    <w:rsid w:val="408F397F"/>
    <w:rsid w:val="4090C2CB"/>
    <w:rsid w:val="4090F002"/>
    <w:rsid w:val="409520A4"/>
    <w:rsid w:val="4099209D"/>
    <w:rsid w:val="409FE839"/>
    <w:rsid w:val="40A07E86"/>
    <w:rsid w:val="40A6DCED"/>
    <w:rsid w:val="40A7BFB5"/>
    <w:rsid w:val="40A94689"/>
    <w:rsid w:val="40AAE016"/>
    <w:rsid w:val="40B2B3FE"/>
    <w:rsid w:val="40B3BA6A"/>
    <w:rsid w:val="40B79981"/>
    <w:rsid w:val="40B974DB"/>
    <w:rsid w:val="40BA0438"/>
    <w:rsid w:val="40BE2A54"/>
    <w:rsid w:val="40BEC8F4"/>
    <w:rsid w:val="40C24F5A"/>
    <w:rsid w:val="40DA5A48"/>
    <w:rsid w:val="40DD9CD8"/>
    <w:rsid w:val="40E18EEC"/>
    <w:rsid w:val="40E4DAD7"/>
    <w:rsid w:val="40E5B268"/>
    <w:rsid w:val="40E943DD"/>
    <w:rsid w:val="40E95AD7"/>
    <w:rsid w:val="40EF258C"/>
    <w:rsid w:val="40FEF5A9"/>
    <w:rsid w:val="40FFED4D"/>
    <w:rsid w:val="4100E02D"/>
    <w:rsid w:val="410B4CC4"/>
    <w:rsid w:val="410D5790"/>
    <w:rsid w:val="41109279"/>
    <w:rsid w:val="41164B87"/>
    <w:rsid w:val="41175B18"/>
    <w:rsid w:val="4118A7B0"/>
    <w:rsid w:val="4121D033"/>
    <w:rsid w:val="4127C329"/>
    <w:rsid w:val="412A04CD"/>
    <w:rsid w:val="412E637E"/>
    <w:rsid w:val="4134F501"/>
    <w:rsid w:val="41361752"/>
    <w:rsid w:val="413D2D22"/>
    <w:rsid w:val="413FA785"/>
    <w:rsid w:val="41415C5A"/>
    <w:rsid w:val="41484940"/>
    <w:rsid w:val="414A1AF3"/>
    <w:rsid w:val="414B27E3"/>
    <w:rsid w:val="414CA5C2"/>
    <w:rsid w:val="4155471E"/>
    <w:rsid w:val="4156F085"/>
    <w:rsid w:val="415AF501"/>
    <w:rsid w:val="41649510"/>
    <w:rsid w:val="4169F879"/>
    <w:rsid w:val="416CD82E"/>
    <w:rsid w:val="4176CDFB"/>
    <w:rsid w:val="4177A15A"/>
    <w:rsid w:val="4178C520"/>
    <w:rsid w:val="41815A9A"/>
    <w:rsid w:val="418450E0"/>
    <w:rsid w:val="418CCC15"/>
    <w:rsid w:val="418D9335"/>
    <w:rsid w:val="418EC299"/>
    <w:rsid w:val="418FB05D"/>
    <w:rsid w:val="418FF8A3"/>
    <w:rsid w:val="41924147"/>
    <w:rsid w:val="41961D20"/>
    <w:rsid w:val="4197B462"/>
    <w:rsid w:val="419D88C1"/>
    <w:rsid w:val="41A5D5BA"/>
    <w:rsid w:val="41ACDE8B"/>
    <w:rsid w:val="41B0FE03"/>
    <w:rsid w:val="41B202E6"/>
    <w:rsid w:val="41B34737"/>
    <w:rsid w:val="41B7695C"/>
    <w:rsid w:val="41B85F84"/>
    <w:rsid w:val="41BA600C"/>
    <w:rsid w:val="41BD6D70"/>
    <w:rsid w:val="41C39F04"/>
    <w:rsid w:val="41C46490"/>
    <w:rsid w:val="41C5D01B"/>
    <w:rsid w:val="41D9DD82"/>
    <w:rsid w:val="41DFB529"/>
    <w:rsid w:val="41EBFC51"/>
    <w:rsid w:val="41EC0C0E"/>
    <w:rsid w:val="41ED9642"/>
    <w:rsid w:val="41EE5455"/>
    <w:rsid w:val="41EF9C06"/>
    <w:rsid w:val="41F9D5B4"/>
    <w:rsid w:val="42009BA8"/>
    <w:rsid w:val="4203930C"/>
    <w:rsid w:val="4209E8BA"/>
    <w:rsid w:val="420F8392"/>
    <w:rsid w:val="42162F95"/>
    <w:rsid w:val="421AA3BD"/>
    <w:rsid w:val="421BB092"/>
    <w:rsid w:val="422203BD"/>
    <w:rsid w:val="42295D4D"/>
    <w:rsid w:val="422F255F"/>
    <w:rsid w:val="42301FA2"/>
    <w:rsid w:val="423D13F6"/>
    <w:rsid w:val="42439450"/>
    <w:rsid w:val="4243E3F7"/>
    <w:rsid w:val="4249C756"/>
    <w:rsid w:val="4249D793"/>
    <w:rsid w:val="424D477A"/>
    <w:rsid w:val="424F378C"/>
    <w:rsid w:val="425701BC"/>
    <w:rsid w:val="425C1476"/>
    <w:rsid w:val="425D8F38"/>
    <w:rsid w:val="425E58FE"/>
    <w:rsid w:val="425EB7C2"/>
    <w:rsid w:val="4265EC9D"/>
    <w:rsid w:val="4269AAF0"/>
    <w:rsid w:val="426D3D75"/>
    <w:rsid w:val="426FC467"/>
    <w:rsid w:val="4289B310"/>
    <w:rsid w:val="428A7806"/>
    <w:rsid w:val="428A87E6"/>
    <w:rsid w:val="429267CD"/>
    <w:rsid w:val="42947FF5"/>
    <w:rsid w:val="4299FBEB"/>
    <w:rsid w:val="429AFD81"/>
    <w:rsid w:val="42A2ECAE"/>
    <w:rsid w:val="42A6AF56"/>
    <w:rsid w:val="42A725C4"/>
    <w:rsid w:val="42A794A8"/>
    <w:rsid w:val="42AACB8B"/>
    <w:rsid w:val="42AB9DBA"/>
    <w:rsid w:val="42ACB56B"/>
    <w:rsid w:val="42B021BA"/>
    <w:rsid w:val="42B47186"/>
    <w:rsid w:val="42B7001C"/>
    <w:rsid w:val="42C751C8"/>
    <w:rsid w:val="42CA99A2"/>
    <w:rsid w:val="42CE957E"/>
    <w:rsid w:val="42D33411"/>
    <w:rsid w:val="42D84E37"/>
    <w:rsid w:val="42E529D1"/>
    <w:rsid w:val="42E63A3D"/>
    <w:rsid w:val="42E73376"/>
    <w:rsid w:val="42E784A1"/>
    <w:rsid w:val="42E7C918"/>
    <w:rsid w:val="42EB420E"/>
    <w:rsid w:val="42F78460"/>
    <w:rsid w:val="43021E68"/>
    <w:rsid w:val="43094937"/>
    <w:rsid w:val="43113327"/>
    <w:rsid w:val="4315A1FC"/>
    <w:rsid w:val="431927EA"/>
    <w:rsid w:val="431B87C3"/>
    <w:rsid w:val="43211399"/>
    <w:rsid w:val="4322D17E"/>
    <w:rsid w:val="4328EAC9"/>
    <w:rsid w:val="432D8766"/>
    <w:rsid w:val="433170C7"/>
    <w:rsid w:val="433491EF"/>
    <w:rsid w:val="433CF78A"/>
    <w:rsid w:val="4349D417"/>
    <w:rsid w:val="434EDC25"/>
    <w:rsid w:val="4350C007"/>
    <w:rsid w:val="43537F5E"/>
    <w:rsid w:val="4355EE2F"/>
    <w:rsid w:val="4357CA3F"/>
    <w:rsid w:val="435A13F4"/>
    <w:rsid w:val="435DF9AB"/>
    <w:rsid w:val="435E314E"/>
    <w:rsid w:val="435F069C"/>
    <w:rsid w:val="43622BE3"/>
    <w:rsid w:val="43629F6E"/>
    <w:rsid w:val="436A95BA"/>
    <w:rsid w:val="436DC230"/>
    <w:rsid w:val="436F475D"/>
    <w:rsid w:val="43730E02"/>
    <w:rsid w:val="4376301A"/>
    <w:rsid w:val="4376866D"/>
    <w:rsid w:val="437F5807"/>
    <w:rsid w:val="438520FD"/>
    <w:rsid w:val="43871A17"/>
    <w:rsid w:val="4389182D"/>
    <w:rsid w:val="438E2099"/>
    <w:rsid w:val="4393AB68"/>
    <w:rsid w:val="439B78E1"/>
    <w:rsid w:val="439CD904"/>
    <w:rsid w:val="43A06AC4"/>
    <w:rsid w:val="43A474BF"/>
    <w:rsid w:val="43A6B75C"/>
    <w:rsid w:val="43A995CB"/>
    <w:rsid w:val="43ACDCC0"/>
    <w:rsid w:val="43B49848"/>
    <w:rsid w:val="43B67FF1"/>
    <w:rsid w:val="43BBADE6"/>
    <w:rsid w:val="43C3F8D9"/>
    <w:rsid w:val="43C820DC"/>
    <w:rsid w:val="43DE32DF"/>
    <w:rsid w:val="43EA5913"/>
    <w:rsid w:val="43EEBEF2"/>
    <w:rsid w:val="43F83540"/>
    <w:rsid w:val="43FACED9"/>
    <w:rsid w:val="44026993"/>
    <w:rsid w:val="4405BC2C"/>
    <w:rsid w:val="440D890C"/>
    <w:rsid w:val="4418EF56"/>
    <w:rsid w:val="441BA862"/>
    <w:rsid w:val="441D67FE"/>
    <w:rsid w:val="441D85BE"/>
    <w:rsid w:val="442C4573"/>
    <w:rsid w:val="4435E706"/>
    <w:rsid w:val="44371C3D"/>
    <w:rsid w:val="4439BF15"/>
    <w:rsid w:val="443E6A90"/>
    <w:rsid w:val="443ED688"/>
    <w:rsid w:val="4446D1D0"/>
    <w:rsid w:val="4448CF6F"/>
    <w:rsid w:val="4450AC0A"/>
    <w:rsid w:val="4452F360"/>
    <w:rsid w:val="44556212"/>
    <w:rsid w:val="4458240E"/>
    <w:rsid w:val="4458BD20"/>
    <w:rsid w:val="44594A87"/>
    <w:rsid w:val="445AC5B2"/>
    <w:rsid w:val="445FCD08"/>
    <w:rsid w:val="4461F7F7"/>
    <w:rsid w:val="446E7196"/>
    <w:rsid w:val="446EEAC1"/>
    <w:rsid w:val="4475F4D7"/>
    <w:rsid w:val="44792BC8"/>
    <w:rsid w:val="447F7256"/>
    <w:rsid w:val="4480FAF5"/>
    <w:rsid w:val="448192F0"/>
    <w:rsid w:val="448319B0"/>
    <w:rsid w:val="4487B9A6"/>
    <w:rsid w:val="448A42CB"/>
    <w:rsid w:val="448BA988"/>
    <w:rsid w:val="448BF7B8"/>
    <w:rsid w:val="448CA906"/>
    <w:rsid w:val="44904026"/>
    <w:rsid w:val="44905107"/>
    <w:rsid w:val="4494897C"/>
    <w:rsid w:val="4498BDC5"/>
    <w:rsid w:val="44999596"/>
    <w:rsid w:val="449D6E13"/>
    <w:rsid w:val="449F8FF0"/>
    <w:rsid w:val="44A2942B"/>
    <w:rsid w:val="44A54E9E"/>
    <w:rsid w:val="44A8C0C3"/>
    <w:rsid w:val="44AA3B71"/>
    <w:rsid w:val="44AB44D5"/>
    <w:rsid w:val="44B60D8D"/>
    <w:rsid w:val="44B725A4"/>
    <w:rsid w:val="44B77200"/>
    <w:rsid w:val="44B842A0"/>
    <w:rsid w:val="44B8F7D0"/>
    <w:rsid w:val="44BA6589"/>
    <w:rsid w:val="44BDFA7C"/>
    <w:rsid w:val="44D50F68"/>
    <w:rsid w:val="44D5F75C"/>
    <w:rsid w:val="44D990F8"/>
    <w:rsid w:val="44D9D6BF"/>
    <w:rsid w:val="44DA3A2A"/>
    <w:rsid w:val="44DA4A9A"/>
    <w:rsid w:val="44E0F9A9"/>
    <w:rsid w:val="44E7DA32"/>
    <w:rsid w:val="44E94671"/>
    <w:rsid w:val="44EA8A7C"/>
    <w:rsid w:val="44EC4BFF"/>
    <w:rsid w:val="44F32CCE"/>
    <w:rsid w:val="44F8E27A"/>
    <w:rsid w:val="44FA6016"/>
    <w:rsid w:val="44FB9407"/>
    <w:rsid w:val="44FD6859"/>
    <w:rsid w:val="45031CDB"/>
    <w:rsid w:val="4512CF6C"/>
    <w:rsid w:val="45213A77"/>
    <w:rsid w:val="4523B4CA"/>
    <w:rsid w:val="452E17E4"/>
    <w:rsid w:val="4531FE87"/>
    <w:rsid w:val="453CAE10"/>
    <w:rsid w:val="45413EDB"/>
    <w:rsid w:val="4542D9D2"/>
    <w:rsid w:val="45447EA4"/>
    <w:rsid w:val="454643B5"/>
    <w:rsid w:val="4548B811"/>
    <w:rsid w:val="454BD1BE"/>
    <w:rsid w:val="454CA579"/>
    <w:rsid w:val="455EF492"/>
    <w:rsid w:val="4563EDF5"/>
    <w:rsid w:val="4565BEC5"/>
    <w:rsid w:val="4572F3B1"/>
    <w:rsid w:val="45752662"/>
    <w:rsid w:val="457999A7"/>
    <w:rsid w:val="457A85D0"/>
    <w:rsid w:val="45892C7C"/>
    <w:rsid w:val="458C862B"/>
    <w:rsid w:val="458DA8FB"/>
    <w:rsid w:val="458E97A1"/>
    <w:rsid w:val="459008F8"/>
    <w:rsid w:val="4595C960"/>
    <w:rsid w:val="459BEBCE"/>
    <w:rsid w:val="45B7A9B8"/>
    <w:rsid w:val="45C26ED7"/>
    <w:rsid w:val="45C2EC25"/>
    <w:rsid w:val="45C43C83"/>
    <w:rsid w:val="45C56DF1"/>
    <w:rsid w:val="45C8626A"/>
    <w:rsid w:val="45CDE612"/>
    <w:rsid w:val="45CF8CC6"/>
    <w:rsid w:val="45D31DAA"/>
    <w:rsid w:val="45D3F5FF"/>
    <w:rsid w:val="45D51E01"/>
    <w:rsid w:val="45DC5778"/>
    <w:rsid w:val="45DCA1E0"/>
    <w:rsid w:val="45DD22D6"/>
    <w:rsid w:val="45E05D52"/>
    <w:rsid w:val="45E208BA"/>
    <w:rsid w:val="45E23A39"/>
    <w:rsid w:val="45E29877"/>
    <w:rsid w:val="45E88F5D"/>
    <w:rsid w:val="45E9BBED"/>
    <w:rsid w:val="45EB32FE"/>
    <w:rsid w:val="45ED174F"/>
    <w:rsid w:val="45F2E182"/>
    <w:rsid w:val="45F4E404"/>
    <w:rsid w:val="45FD25CE"/>
    <w:rsid w:val="460148C4"/>
    <w:rsid w:val="460796B9"/>
    <w:rsid w:val="460B5F14"/>
    <w:rsid w:val="460E7B31"/>
    <w:rsid w:val="4610BA29"/>
    <w:rsid w:val="4617312D"/>
    <w:rsid w:val="46212E77"/>
    <w:rsid w:val="46290B99"/>
    <w:rsid w:val="462CB86F"/>
    <w:rsid w:val="4631FCB3"/>
    <w:rsid w:val="463539BF"/>
    <w:rsid w:val="46486CB3"/>
    <w:rsid w:val="464AA26D"/>
    <w:rsid w:val="464CC17C"/>
    <w:rsid w:val="4655B54D"/>
    <w:rsid w:val="4664B7D3"/>
    <w:rsid w:val="4670E0C9"/>
    <w:rsid w:val="46746327"/>
    <w:rsid w:val="467F4418"/>
    <w:rsid w:val="46866C9E"/>
    <w:rsid w:val="468C2ED1"/>
    <w:rsid w:val="46924FC6"/>
    <w:rsid w:val="469E934F"/>
    <w:rsid w:val="46A433DB"/>
    <w:rsid w:val="46A7DC51"/>
    <w:rsid w:val="46AF7703"/>
    <w:rsid w:val="46B11A08"/>
    <w:rsid w:val="46B3FE3C"/>
    <w:rsid w:val="46B4AF12"/>
    <w:rsid w:val="46BAB730"/>
    <w:rsid w:val="46BCA8DD"/>
    <w:rsid w:val="46BE6950"/>
    <w:rsid w:val="46C32924"/>
    <w:rsid w:val="46C398A9"/>
    <w:rsid w:val="46C3A09E"/>
    <w:rsid w:val="46C4BAD4"/>
    <w:rsid w:val="46C7074C"/>
    <w:rsid w:val="46C71DC2"/>
    <w:rsid w:val="46CBE180"/>
    <w:rsid w:val="46D6FE65"/>
    <w:rsid w:val="46E1F9E6"/>
    <w:rsid w:val="46E2D453"/>
    <w:rsid w:val="46E3A4BD"/>
    <w:rsid w:val="46E867E1"/>
    <w:rsid w:val="46ECF2CC"/>
    <w:rsid w:val="46EDE680"/>
    <w:rsid w:val="46EFEA17"/>
    <w:rsid w:val="46F96844"/>
    <w:rsid w:val="46FB11A7"/>
    <w:rsid w:val="46FE708B"/>
    <w:rsid w:val="470190B2"/>
    <w:rsid w:val="470D525F"/>
    <w:rsid w:val="4711D61E"/>
    <w:rsid w:val="4713479A"/>
    <w:rsid w:val="4714B4AF"/>
    <w:rsid w:val="471A110E"/>
    <w:rsid w:val="4723D9B8"/>
    <w:rsid w:val="47257084"/>
    <w:rsid w:val="47280B60"/>
    <w:rsid w:val="4728B4F2"/>
    <w:rsid w:val="472CF368"/>
    <w:rsid w:val="472EB060"/>
    <w:rsid w:val="472EDAE4"/>
    <w:rsid w:val="472FE8E3"/>
    <w:rsid w:val="4737ED13"/>
    <w:rsid w:val="47397937"/>
    <w:rsid w:val="473A2B7A"/>
    <w:rsid w:val="473E9800"/>
    <w:rsid w:val="47411844"/>
    <w:rsid w:val="47450481"/>
    <w:rsid w:val="474C3053"/>
    <w:rsid w:val="47501C67"/>
    <w:rsid w:val="475854B1"/>
    <w:rsid w:val="4760F502"/>
    <w:rsid w:val="4767A6B7"/>
    <w:rsid w:val="476BED8B"/>
    <w:rsid w:val="47747A6C"/>
    <w:rsid w:val="4775045A"/>
    <w:rsid w:val="477A2140"/>
    <w:rsid w:val="477AE109"/>
    <w:rsid w:val="4788ACC4"/>
    <w:rsid w:val="478B3D28"/>
    <w:rsid w:val="4798449A"/>
    <w:rsid w:val="479EEC10"/>
    <w:rsid w:val="47AD6579"/>
    <w:rsid w:val="47AD9802"/>
    <w:rsid w:val="47B110B9"/>
    <w:rsid w:val="47B3611A"/>
    <w:rsid w:val="47B3B052"/>
    <w:rsid w:val="47BAB0C3"/>
    <w:rsid w:val="47BB932E"/>
    <w:rsid w:val="47BC36ED"/>
    <w:rsid w:val="47BF94D6"/>
    <w:rsid w:val="47C26835"/>
    <w:rsid w:val="47CF41EE"/>
    <w:rsid w:val="47D256BB"/>
    <w:rsid w:val="47D8EDEB"/>
    <w:rsid w:val="47DC3E77"/>
    <w:rsid w:val="47E19CC2"/>
    <w:rsid w:val="47E26F10"/>
    <w:rsid w:val="47E35F24"/>
    <w:rsid w:val="47E561D3"/>
    <w:rsid w:val="47EE739D"/>
    <w:rsid w:val="47F23AE6"/>
    <w:rsid w:val="47F4B76A"/>
    <w:rsid w:val="47FB285A"/>
    <w:rsid w:val="47FBEBA5"/>
    <w:rsid w:val="47FE9808"/>
    <w:rsid w:val="4804D7C8"/>
    <w:rsid w:val="48055CFD"/>
    <w:rsid w:val="4807F406"/>
    <w:rsid w:val="480A1EC6"/>
    <w:rsid w:val="480BD602"/>
    <w:rsid w:val="480ED2AB"/>
    <w:rsid w:val="481BA414"/>
    <w:rsid w:val="4820503B"/>
    <w:rsid w:val="482395B0"/>
    <w:rsid w:val="482B5B7F"/>
    <w:rsid w:val="482F3E7F"/>
    <w:rsid w:val="483143A5"/>
    <w:rsid w:val="483DBE66"/>
    <w:rsid w:val="4842E1B7"/>
    <w:rsid w:val="4848A983"/>
    <w:rsid w:val="484A3802"/>
    <w:rsid w:val="484E3452"/>
    <w:rsid w:val="4851E23B"/>
    <w:rsid w:val="485331E8"/>
    <w:rsid w:val="485B141F"/>
    <w:rsid w:val="485CE1E8"/>
    <w:rsid w:val="4867E0E8"/>
    <w:rsid w:val="4868B379"/>
    <w:rsid w:val="486A77AB"/>
    <w:rsid w:val="486CE0C4"/>
    <w:rsid w:val="4871CA70"/>
    <w:rsid w:val="487F6038"/>
    <w:rsid w:val="48817FC4"/>
    <w:rsid w:val="48823080"/>
    <w:rsid w:val="48845D02"/>
    <w:rsid w:val="4887429D"/>
    <w:rsid w:val="4887EF58"/>
    <w:rsid w:val="489001D5"/>
    <w:rsid w:val="4893B646"/>
    <w:rsid w:val="48A50139"/>
    <w:rsid w:val="48AA231E"/>
    <w:rsid w:val="48B180C4"/>
    <w:rsid w:val="48B35D9B"/>
    <w:rsid w:val="48B6B6E9"/>
    <w:rsid w:val="48BA24E3"/>
    <w:rsid w:val="48BCDEE0"/>
    <w:rsid w:val="48BDFB45"/>
    <w:rsid w:val="48BF1761"/>
    <w:rsid w:val="48C03A3A"/>
    <w:rsid w:val="48C1D1EA"/>
    <w:rsid w:val="48C54E35"/>
    <w:rsid w:val="48C5E576"/>
    <w:rsid w:val="48C605CB"/>
    <w:rsid w:val="48D3CF0B"/>
    <w:rsid w:val="48D80ECA"/>
    <w:rsid w:val="48D8E4F5"/>
    <w:rsid w:val="48D97BB1"/>
    <w:rsid w:val="48DB8A93"/>
    <w:rsid w:val="48DFA474"/>
    <w:rsid w:val="48E00ED3"/>
    <w:rsid w:val="48E2A871"/>
    <w:rsid w:val="48E53062"/>
    <w:rsid w:val="48E649A0"/>
    <w:rsid w:val="48F02CCD"/>
    <w:rsid w:val="48F62F6A"/>
    <w:rsid w:val="48FC502D"/>
    <w:rsid w:val="49014E49"/>
    <w:rsid w:val="49079BBE"/>
    <w:rsid w:val="49095E85"/>
    <w:rsid w:val="49119E59"/>
    <w:rsid w:val="4913E1BE"/>
    <w:rsid w:val="49312CA8"/>
    <w:rsid w:val="494340F5"/>
    <w:rsid w:val="49450558"/>
    <w:rsid w:val="49508A72"/>
    <w:rsid w:val="49530574"/>
    <w:rsid w:val="4956BCCB"/>
    <w:rsid w:val="495AF67F"/>
    <w:rsid w:val="49621DD8"/>
    <w:rsid w:val="4969AAC7"/>
    <w:rsid w:val="4973695A"/>
    <w:rsid w:val="4977B48B"/>
    <w:rsid w:val="4979F8CF"/>
    <w:rsid w:val="497C6D03"/>
    <w:rsid w:val="497E1AD1"/>
    <w:rsid w:val="497E84F7"/>
    <w:rsid w:val="497F3B46"/>
    <w:rsid w:val="4980CF87"/>
    <w:rsid w:val="4982D0C5"/>
    <w:rsid w:val="498380B3"/>
    <w:rsid w:val="4986D9C0"/>
    <w:rsid w:val="4988B5C2"/>
    <w:rsid w:val="498B77B2"/>
    <w:rsid w:val="498C95DF"/>
    <w:rsid w:val="498F1D6C"/>
    <w:rsid w:val="4999F1B8"/>
    <w:rsid w:val="49A1BC9C"/>
    <w:rsid w:val="49A2099E"/>
    <w:rsid w:val="49A2E24B"/>
    <w:rsid w:val="49AF12BA"/>
    <w:rsid w:val="49B0E7D0"/>
    <w:rsid w:val="49B36FDB"/>
    <w:rsid w:val="49B7867B"/>
    <w:rsid w:val="49B820DD"/>
    <w:rsid w:val="49BA610B"/>
    <w:rsid w:val="49BC553D"/>
    <w:rsid w:val="49C35574"/>
    <w:rsid w:val="49C3FABD"/>
    <w:rsid w:val="49C7A038"/>
    <w:rsid w:val="49CB43CA"/>
    <w:rsid w:val="49D33674"/>
    <w:rsid w:val="49D72962"/>
    <w:rsid w:val="49D82B4A"/>
    <w:rsid w:val="49D86112"/>
    <w:rsid w:val="49D8F402"/>
    <w:rsid w:val="49DDF0C4"/>
    <w:rsid w:val="49E026D1"/>
    <w:rsid w:val="49E1E6EA"/>
    <w:rsid w:val="49E4E802"/>
    <w:rsid w:val="49E8F9A9"/>
    <w:rsid w:val="49EAC470"/>
    <w:rsid w:val="49EE3D28"/>
    <w:rsid w:val="49F7E869"/>
    <w:rsid w:val="49FEEFAB"/>
    <w:rsid w:val="49FF1FF2"/>
    <w:rsid w:val="49FFA6A7"/>
    <w:rsid w:val="4A04B958"/>
    <w:rsid w:val="4A09F842"/>
    <w:rsid w:val="4A0A6ECF"/>
    <w:rsid w:val="4A1DEFA0"/>
    <w:rsid w:val="4A207351"/>
    <w:rsid w:val="4A2AA6B3"/>
    <w:rsid w:val="4A2C3236"/>
    <w:rsid w:val="4A2D2C8D"/>
    <w:rsid w:val="4A3000B4"/>
    <w:rsid w:val="4A356C51"/>
    <w:rsid w:val="4A39297C"/>
    <w:rsid w:val="4A3B7CC1"/>
    <w:rsid w:val="4A410393"/>
    <w:rsid w:val="4A4145D2"/>
    <w:rsid w:val="4A43BC18"/>
    <w:rsid w:val="4A48E647"/>
    <w:rsid w:val="4A4C2388"/>
    <w:rsid w:val="4A4C871C"/>
    <w:rsid w:val="4A4E3EA0"/>
    <w:rsid w:val="4A4F53AC"/>
    <w:rsid w:val="4A50FD0B"/>
    <w:rsid w:val="4A542E10"/>
    <w:rsid w:val="4A56F23F"/>
    <w:rsid w:val="4A5CFB52"/>
    <w:rsid w:val="4A6263FE"/>
    <w:rsid w:val="4A638F18"/>
    <w:rsid w:val="4A642B7A"/>
    <w:rsid w:val="4A68B36E"/>
    <w:rsid w:val="4A6FDF2F"/>
    <w:rsid w:val="4A7631F7"/>
    <w:rsid w:val="4A790D1C"/>
    <w:rsid w:val="4A7B630A"/>
    <w:rsid w:val="4A7DDC64"/>
    <w:rsid w:val="4A7F25DD"/>
    <w:rsid w:val="4A81EAF9"/>
    <w:rsid w:val="4A8D2147"/>
    <w:rsid w:val="4A98981B"/>
    <w:rsid w:val="4AA878D4"/>
    <w:rsid w:val="4AA9AF2E"/>
    <w:rsid w:val="4AAA9833"/>
    <w:rsid w:val="4ABB0A9C"/>
    <w:rsid w:val="4ABE6678"/>
    <w:rsid w:val="4AC0A7DB"/>
    <w:rsid w:val="4AC0C84B"/>
    <w:rsid w:val="4AC2D391"/>
    <w:rsid w:val="4AC48A18"/>
    <w:rsid w:val="4AC68EC1"/>
    <w:rsid w:val="4ACC89A5"/>
    <w:rsid w:val="4AD3A165"/>
    <w:rsid w:val="4AD41CF4"/>
    <w:rsid w:val="4AD610FF"/>
    <w:rsid w:val="4AE27447"/>
    <w:rsid w:val="4AF86BE5"/>
    <w:rsid w:val="4B004C95"/>
    <w:rsid w:val="4B0916A7"/>
    <w:rsid w:val="4B0A3F34"/>
    <w:rsid w:val="4B0A9C2E"/>
    <w:rsid w:val="4B0CF8CF"/>
    <w:rsid w:val="4B0DB25C"/>
    <w:rsid w:val="4B105024"/>
    <w:rsid w:val="4B121934"/>
    <w:rsid w:val="4B255CD5"/>
    <w:rsid w:val="4B27E537"/>
    <w:rsid w:val="4B297117"/>
    <w:rsid w:val="4B2F88F1"/>
    <w:rsid w:val="4B30CD52"/>
    <w:rsid w:val="4B3CE713"/>
    <w:rsid w:val="4B3E9917"/>
    <w:rsid w:val="4B42D1C3"/>
    <w:rsid w:val="4B43351D"/>
    <w:rsid w:val="4B447B45"/>
    <w:rsid w:val="4B44C683"/>
    <w:rsid w:val="4B455132"/>
    <w:rsid w:val="4B45F84E"/>
    <w:rsid w:val="4B50C849"/>
    <w:rsid w:val="4B51A00E"/>
    <w:rsid w:val="4B58732D"/>
    <w:rsid w:val="4B591E73"/>
    <w:rsid w:val="4B5D0676"/>
    <w:rsid w:val="4B5EE91B"/>
    <w:rsid w:val="4B67B35A"/>
    <w:rsid w:val="4B7029C5"/>
    <w:rsid w:val="4B71AB05"/>
    <w:rsid w:val="4B720F83"/>
    <w:rsid w:val="4B77B01A"/>
    <w:rsid w:val="4B7B4CEF"/>
    <w:rsid w:val="4B85CFD5"/>
    <w:rsid w:val="4B87AB9C"/>
    <w:rsid w:val="4B89493E"/>
    <w:rsid w:val="4B896749"/>
    <w:rsid w:val="4B89AE52"/>
    <w:rsid w:val="4B8A2E8E"/>
    <w:rsid w:val="4B8B185F"/>
    <w:rsid w:val="4B8FA395"/>
    <w:rsid w:val="4B9042FD"/>
    <w:rsid w:val="4B92EFA9"/>
    <w:rsid w:val="4B945252"/>
    <w:rsid w:val="4B9491F2"/>
    <w:rsid w:val="4B9B230A"/>
    <w:rsid w:val="4BA370A1"/>
    <w:rsid w:val="4BADF667"/>
    <w:rsid w:val="4BC08B98"/>
    <w:rsid w:val="4BC6191A"/>
    <w:rsid w:val="4BC8E518"/>
    <w:rsid w:val="4BCA95E5"/>
    <w:rsid w:val="4BCC73AB"/>
    <w:rsid w:val="4BD09E2B"/>
    <w:rsid w:val="4BD7033F"/>
    <w:rsid w:val="4BDD1068"/>
    <w:rsid w:val="4BE3D2E9"/>
    <w:rsid w:val="4BE9DC6D"/>
    <w:rsid w:val="4BEC8C66"/>
    <w:rsid w:val="4BF0F3E5"/>
    <w:rsid w:val="4BF11E82"/>
    <w:rsid w:val="4BF2825B"/>
    <w:rsid w:val="4BF2DEC9"/>
    <w:rsid w:val="4BF38C93"/>
    <w:rsid w:val="4C0557DA"/>
    <w:rsid w:val="4C11CDD6"/>
    <w:rsid w:val="4C11D2B8"/>
    <w:rsid w:val="4C131EC6"/>
    <w:rsid w:val="4C1375D4"/>
    <w:rsid w:val="4C1BD0CD"/>
    <w:rsid w:val="4C1ED990"/>
    <w:rsid w:val="4C21A6BA"/>
    <w:rsid w:val="4C25396B"/>
    <w:rsid w:val="4C2907F3"/>
    <w:rsid w:val="4C2B1C76"/>
    <w:rsid w:val="4C2F5C71"/>
    <w:rsid w:val="4C32EC13"/>
    <w:rsid w:val="4C334826"/>
    <w:rsid w:val="4C3A2866"/>
    <w:rsid w:val="4C3B709C"/>
    <w:rsid w:val="4C3FE0BA"/>
    <w:rsid w:val="4C415A9E"/>
    <w:rsid w:val="4C488C98"/>
    <w:rsid w:val="4C502419"/>
    <w:rsid w:val="4C527EE1"/>
    <w:rsid w:val="4C52F35D"/>
    <w:rsid w:val="4C557E4B"/>
    <w:rsid w:val="4C58565D"/>
    <w:rsid w:val="4C5F1E78"/>
    <w:rsid w:val="4C60475B"/>
    <w:rsid w:val="4C62BBC4"/>
    <w:rsid w:val="4C62C3B3"/>
    <w:rsid w:val="4C72773A"/>
    <w:rsid w:val="4C75EB80"/>
    <w:rsid w:val="4C75F57B"/>
    <w:rsid w:val="4C766C86"/>
    <w:rsid w:val="4C785F40"/>
    <w:rsid w:val="4C7B5F41"/>
    <w:rsid w:val="4C82A1DE"/>
    <w:rsid w:val="4C83A838"/>
    <w:rsid w:val="4C96B38A"/>
    <w:rsid w:val="4C9A9FF8"/>
    <w:rsid w:val="4C9B2880"/>
    <w:rsid w:val="4C9D55BE"/>
    <w:rsid w:val="4CA0009F"/>
    <w:rsid w:val="4CA7C248"/>
    <w:rsid w:val="4CB66B14"/>
    <w:rsid w:val="4CB69E89"/>
    <w:rsid w:val="4CB7813E"/>
    <w:rsid w:val="4CB78BE2"/>
    <w:rsid w:val="4CBAB022"/>
    <w:rsid w:val="4CBC562E"/>
    <w:rsid w:val="4CBCF3D8"/>
    <w:rsid w:val="4CBDEA32"/>
    <w:rsid w:val="4CCA576B"/>
    <w:rsid w:val="4CD2B8C5"/>
    <w:rsid w:val="4CE3C0EB"/>
    <w:rsid w:val="4CEC635D"/>
    <w:rsid w:val="4CED1C83"/>
    <w:rsid w:val="4CF021E5"/>
    <w:rsid w:val="4CF9C47B"/>
    <w:rsid w:val="4CFDA26F"/>
    <w:rsid w:val="4D02C591"/>
    <w:rsid w:val="4D064C45"/>
    <w:rsid w:val="4D06B63B"/>
    <w:rsid w:val="4D096908"/>
    <w:rsid w:val="4D14E687"/>
    <w:rsid w:val="4D1594BC"/>
    <w:rsid w:val="4D16D712"/>
    <w:rsid w:val="4D196F07"/>
    <w:rsid w:val="4D20BE4C"/>
    <w:rsid w:val="4D2556AF"/>
    <w:rsid w:val="4D25C97C"/>
    <w:rsid w:val="4D28952A"/>
    <w:rsid w:val="4D4037C3"/>
    <w:rsid w:val="4D41DCDA"/>
    <w:rsid w:val="4D44E3A4"/>
    <w:rsid w:val="4D4781A4"/>
    <w:rsid w:val="4D54C59A"/>
    <w:rsid w:val="4D59EF41"/>
    <w:rsid w:val="4D6154EC"/>
    <w:rsid w:val="4D622693"/>
    <w:rsid w:val="4D67F941"/>
    <w:rsid w:val="4D71AA0B"/>
    <w:rsid w:val="4D733A91"/>
    <w:rsid w:val="4D7CE3BE"/>
    <w:rsid w:val="4D816E44"/>
    <w:rsid w:val="4D8348B4"/>
    <w:rsid w:val="4D92CCA0"/>
    <w:rsid w:val="4D936055"/>
    <w:rsid w:val="4D96D08A"/>
    <w:rsid w:val="4D9CA833"/>
    <w:rsid w:val="4D9D5676"/>
    <w:rsid w:val="4D9D9755"/>
    <w:rsid w:val="4DA28277"/>
    <w:rsid w:val="4DA70FCA"/>
    <w:rsid w:val="4DAC5DC0"/>
    <w:rsid w:val="4DAE43CE"/>
    <w:rsid w:val="4DBCB2F1"/>
    <w:rsid w:val="4DBD1BDA"/>
    <w:rsid w:val="4DC0659F"/>
    <w:rsid w:val="4DCFF708"/>
    <w:rsid w:val="4DD3146E"/>
    <w:rsid w:val="4DDE0BBD"/>
    <w:rsid w:val="4DE2874C"/>
    <w:rsid w:val="4DE3D3CF"/>
    <w:rsid w:val="4DF43140"/>
    <w:rsid w:val="4DF6248B"/>
    <w:rsid w:val="4DF945DE"/>
    <w:rsid w:val="4DFF5E27"/>
    <w:rsid w:val="4E060D98"/>
    <w:rsid w:val="4E0640EC"/>
    <w:rsid w:val="4E075041"/>
    <w:rsid w:val="4E147563"/>
    <w:rsid w:val="4E152A45"/>
    <w:rsid w:val="4E163146"/>
    <w:rsid w:val="4E17F25A"/>
    <w:rsid w:val="4E18097E"/>
    <w:rsid w:val="4E193289"/>
    <w:rsid w:val="4E1B02F1"/>
    <w:rsid w:val="4E1FF5F7"/>
    <w:rsid w:val="4E2D0A6D"/>
    <w:rsid w:val="4E2DD05E"/>
    <w:rsid w:val="4E361D9F"/>
    <w:rsid w:val="4E3723E2"/>
    <w:rsid w:val="4E387B8F"/>
    <w:rsid w:val="4E428EF4"/>
    <w:rsid w:val="4E47ACEF"/>
    <w:rsid w:val="4E48BA01"/>
    <w:rsid w:val="4E4A6300"/>
    <w:rsid w:val="4E50D01C"/>
    <w:rsid w:val="4E516B12"/>
    <w:rsid w:val="4E558BD4"/>
    <w:rsid w:val="4E561F65"/>
    <w:rsid w:val="4E58D85A"/>
    <w:rsid w:val="4E58FF1A"/>
    <w:rsid w:val="4E5F3EBD"/>
    <w:rsid w:val="4E6F34D1"/>
    <w:rsid w:val="4E76289B"/>
    <w:rsid w:val="4E77D111"/>
    <w:rsid w:val="4E7B591A"/>
    <w:rsid w:val="4E7DCC29"/>
    <w:rsid w:val="4E821B39"/>
    <w:rsid w:val="4E84D96F"/>
    <w:rsid w:val="4E8893B6"/>
    <w:rsid w:val="4E8D6F04"/>
    <w:rsid w:val="4E900A8F"/>
    <w:rsid w:val="4E927313"/>
    <w:rsid w:val="4EA1705D"/>
    <w:rsid w:val="4EA20607"/>
    <w:rsid w:val="4EA6FB1A"/>
    <w:rsid w:val="4EAAB19D"/>
    <w:rsid w:val="4EADDADB"/>
    <w:rsid w:val="4EB126F6"/>
    <w:rsid w:val="4EB3B50A"/>
    <w:rsid w:val="4EB3D829"/>
    <w:rsid w:val="4EB824D0"/>
    <w:rsid w:val="4EBC5A53"/>
    <w:rsid w:val="4EBD6948"/>
    <w:rsid w:val="4EBEF7D9"/>
    <w:rsid w:val="4EC0E4DE"/>
    <w:rsid w:val="4EC11B4E"/>
    <w:rsid w:val="4EC1B687"/>
    <w:rsid w:val="4ED4E067"/>
    <w:rsid w:val="4ED64EEF"/>
    <w:rsid w:val="4ED74FC4"/>
    <w:rsid w:val="4EEA01E8"/>
    <w:rsid w:val="4EEC7787"/>
    <w:rsid w:val="4EEF53BC"/>
    <w:rsid w:val="4EF0AC9B"/>
    <w:rsid w:val="4EF4B6EA"/>
    <w:rsid w:val="4EF56C3A"/>
    <w:rsid w:val="4EF990AF"/>
    <w:rsid w:val="4EFC263E"/>
    <w:rsid w:val="4EFD0AE8"/>
    <w:rsid w:val="4EFDB770"/>
    <w:rsid w:val="4F000634"/>
    <w:rsid w:val="4F02102A"/>
    <w:rsid w:val="4F04A27C"/>
    <w:rsid w:val="4F088491"/>
    <w:rsid w:val="4F08A55A"/>
    <w:rsid w:val="4F09FEBF"/>
    <w:rsid w:val="4F0A50CB"/>
    <w:rsid w:val="4F0CF921"/>
    <w:rsid w:val="4F125C6D"/>
    <w:rsid w:val="4F1A0B88"/>
    <w:rsid w:val="4F1D98C7"/>
    <w:rsid w:val="4F1FD801"/>
    <w:rsid w:val="4F241568"/>
    <w:rsid w:val="4F2A31D8"/>
    <w:rsid w:val="4F341A63"/>
    <w:rsid w:val="4F35A2B0"/>
    <w:rsid w:val="4F35AF82"/>
    <w:rsid w:val="4F377547"/>
    <w:rsid w:val="4F388F33"/>
    <w:rsid w:val="4F40634E"/>
    <w:rsid w:val="4F4E044F"/>
    <w:rsid w:val="4F4FD0F0"/>
    <w:rsid w:val="4F5037A8"/>
    <w:rsid w:val="4F57BF8B"/>
    <w:rsid w:val="4F5BAB6F"/>
    <w:rsid w:val="4F5EF04C"/>
    <w:rsid w:val="4F60CEEE"/>
    <w:rsid w:val="4F685177"/>
    <w:rsid w:val="4F6909F4"/>
    <w:rsid w:val="4F6D3417"/>
    <w:rsid w:val="4F6E9B01"/>
    <w:rsid w:val="4F72149D"/>
    <w:rsid w:val="4F73067D"/>
    <w:rsid w:val="4F77CCC3"/>
    <w:rsid w:val="4F77E082"/>
    <w:rsid w:val="4F7BF419"/>
    <w:rsid w:val="4F80D0E6"/>
    <w:rsid w:val="4F810FCE"/>
    <w:rsid w:val="4F840369"/>
    <w:rsid w:val="4F8B919C"/>
    <w:rsid w:val="4F8B9368"/>
    <w:rsid w:val="4F9610B4"/>
    <w:rsid w:val="4F963AC2"/>
    <w:rsid w:val="4F963DDA"/>
    <w:rsid w:val="4F9BF7B8"/>
    <w:rsid w:val="4F9DFBE9"/>
    <w:rsid w:val="4FA011EA"/>
    <w:rsid w:val="4FA5DDA3"/>
    <w:rsid w:val="4FA866B1"/>
    <w:rsid w:val="4FA95001"/>
    <w:rsid w:val="4FAA961C"/>
    <w:rsid w:val="4FC0C3B4"/>
    <w:rsid w:val="4FCF25BE"/>
    <w:rsid w:val="4FCFF22B"/>
    <w:rsid w:val="4FD05A6D"/>
    <w:rsid w:val="4FD4B385"/>
    <w:rsid w:val="4FD72173"/>
    <w:rsid w:val="4FDA0D5B"/>
    <w:rsid w:val="4FDBEDB4"/>
    <w:rsid w:val="4FDFF28D"/>
    <w:rsid w:val="4FE1CEA1"/>
    <w:rsid w:val="4FF02A9E"/>
    <w:rsid w:val="4FF162DE"/>
    <w:rsid w:val="4FFC17FA"/>
    <w:rsid w:val="4FFDF159"/>
    <w:rsid w:val="4FFF97B7"/>
    <w:rsid w:val="5009FBE7"/>
    <w:rsid w:val="50166D03"/>
    <w:rsid w:val="50183F25"/>
    <w:rsid w:val="501B1322"/>
    <w:rsid w:val="501C6B32"/>
    <w:rsid w:val="501F7596"/>
    <w:rsid w:val="5024235F"/>
    <w:rsid w:val="502AEC46"/>
    <w:rsid w:val="502F2739"/>
    <w:rsid w:val="50306E93"/>
    <w:rsid w:val="5030FFAB"/>
    <w:rsid w:val="5034BC96"/>
    <w:rsid w:val="5035C865"/>
    <w:rsid w:val="5035D9F6"/>
    <w:rsid w:val="50374DBF"/>
    <w:rsid w:val="503AB1FF"/>
    <w:rsid w:val="503E5885"/>
    <w:rsid w:val="503EB461"/>
    <w:rsid w:val="50401C0D"/>
    <w:rsid w:val="5046EC42"/>
    <w:rsid w:val="504837BF"/>
    <w:rsid w:val="504965C4"/>
    <w:rsid w:val="5049F223"/>
    <w:rsid w:val="505906CC"/>
    <w:rsid w:val="505F07EE"/>
    <w:rsid w:val="5062D762"/>
    <w:rsid w:val="50644B65"/>
    <w:rsid w:val="506541AC"/>
    <w:rsid w:val="506BCAFE"/>
    <w:rsid w:val="506D25C4"/>
    <w:rsid w:val="506DBD0B"/>
    <w:rsid w:val="507602E1"/>
    <w:rsid w:val="50774187"/>
    <w:rsid w:val="50798E16"/>
    <w:rsid w:val="50832366"/>
    <w:rsid w:val="508827F8"/>
    <w:rsid w:val="5093D931"/>
    <w:rsid w:val="50965B87"/>
    <w:rsid w:val="509A3C48"/>
    <w:rsid w:val="509CC898"/>
    <w:rsid w:val="50A07ADC"/>
    <w:rsid w:val="50A21925"/>
    <w:rsid w:val="50A55DE1"/>
    <w:rsid w:val="50A6FC8E"/>
    <w:rsid w:val="50A9ADA2"/>
    <w:rsid w:val="50ADD6CD"/>
    <w:rsid w:val="50BCBFE6"/>
    <w:rsid w:val="50BCD48F"/>
    <w:rsid w:val="50BD0AAC"/>
    <w:rsid w:val="50C03817"/>
    <w:rsid w:val="50C47180"/>
    <w:rsid w:val="50C7E4D4"/>
    <w:rsid w:val="50CD88DE"/>
    <w:rsid w:val="50CE915E"/>
    <w:rsid w:val="50D0A22D"/>
    <w:rsid w:val="50D0B970"/>
    <w:rsid w:val="50D2A288"/>
    <w:rsid w:val="50D770F4"/>
    <w:rsid w:val="50F0A481"/>
    <w:rsid w:val="50F5C5FC"/>
    <w:rsid w:val="50F90F94"/>
    <w:rsid w:val="50FB195D"/>
    <w:rsid w:val="50FD66D0"/>
    <w:rsid w:val="50FFC58B"/>
    <w:rsid w:val="5100CAA4"/>
    <w:rsid w:val="5105D043"/>
    <w:rsid w:val="510763F4"/>
    <w:rsid w:val="5107A58D"/>
    <w:rsid w:val="5109FE85"/>
    <w:rsid w:val="510E7017"/>
    <w:rsid w:val="51148663"/>
    <w:rsid w:val="51157950"/>
    <w:rsid w:val="51158730"/>
    <w:rsid w:val="51163281"/>
    <w:rsid w:val="511CE0CC"/>
    <w:rsid w:val="512C8133"/>
    <w:rsid w:val="512ED144"/>
    <w:rsid w:val="5132D918"/>
    <w:rsid w:val="5136E609"/>
    <w:rsid w:val="51380E37"/>
    <w:rsid w:val="51402237"/>
    <w:rsid w:val="5141E01A"/>
    <w:rsid w:val="5146CB0B"/>
    <w:rsid w:val="5148A8EA"/>
    <w:rsid w:val="514B0535"/>
    <w:rsid w:val="5150265C"/>
    <w:rsid w:val="515029A5"/>
    <w:rsid w:val="515BCDC8"/>
    <w:rsid w:val="515C8D81"/>
    <w:rsid w:val="5161B23E"/>
    <w:rsid w:val="5165B23B"/>
    <w:rsid w:val="516778C7"/>
    <w:rsid w:val="516D01AD"/>
    <w:rsid w:val="5173F3F4"/>
    <w:rsid w:val="5178ECA5"/>
    <w:rsid w:val="51797769"/>
    <w:rsid w:val="51892968"/>
    <w:rsid w:val="518B620F"/>
    <w:rsid w:val="518E1172"/>
    <w:rsid w:val="51956C0F"/>
    <w:rsid w:val="51A1EB67"/>
    <w:rsid w:val="51A2182E"/>
    <w:rsid w:val="51AB2494"/>
    <w:rsid w:val="51AC9162"/>
    <w:rsid w:val="51B9AB2A"/>
    <w:rsid w:val="51BCD2FA"/>
    <w:rsid w:val="51BDA887"/>
    <w:rsid w:val="51D16204"/>
    <w:rsid w:val="51D3075F"/>
    <w:rsid w:val="51D6D778"/>
    <w:rsid w:val="51D94495"/>
    <w:rsid w:val="51D9E053"/>
    <w:rsid w:val="51DABAD4"/>
    <w:rsid w:val="51DC8133"/>
    <w:rsid w:val="51E2330F"/>
    <w:rsid w:val="51E48EB6"/>
    <w:rsid w:val="51EC1B39"/>
    <w:rsid w:val="51F1CB7F"/>
    <w:rsid w:val="51F25D0F"/>
    <w:rsid w:val="51F2D258"/>
    <w:rsid w:val="51FB0460"/>
    <w:rsid w:val="51FF1461"/>
    <w:rsid w:val="52073515"/>
    <w:rsid w:val="52080667"/>
    <w:rsid w:val="520B3EE7"/>
    <w:rsid w:val="520D1DD3"/>
    <w:rsid w:val="520FB63A"/>
    <w:rsid w:val="52146F6C"/>
    <w:rsid w:val="521B680B"/>
    <w:rsid w:val="522429AE"/>
    <w:rsid w:val="5224F46C"/>
    <w:rsid w:val="52279B8B"/>
    <w:rsid w:val="522C024C"/>
    <w:rsid w:val="522C140F"/>
    <w:rsid w:val="523123B6"/>
    <w:rsid w:val="5245110C"/>
    <w:rsid w:val="52488986"/>
    <w:rsid w:val="524A83A4"/>
    <w:rsid w:val="524CF373"/>
    <w:rsid w:val="524E3EAB"/>
    <w:rsid w:val="5252E1BB"/>
    <w:rsid w:val="5253AF58"/>
    <w:rsid w:val="525411EC"/>
    <w:rsid w:val="525AFA3C"/>
    <w:rsid w:val="526468D3"/>
    <w:rsid w:val="52676F69"/>
    <w:rsid w:val="526A5596"/>
    <w:rsid w:val="526C163F"/>
    <w:rsid w:val="526DE7D8"/>
    <w:rsid w:val="52746645"/>
    <w:rsid w:val="52775E1A"/>
    <w:rsid w:val="5279B1F4"/>
    <w:rsid w:val="527EE1E6"/>
    <w:rsid w:val="527F2EBF"/>
    <w:rsid w:val="527F9EA2"/>
    <w:rsid w:val="5282D389"/>
    <w:rsid w:val="52885255"/>
    <w:rsid w:val="5293D911"/>
    <w:rsid w:val="5299A9CE"/>
    <w:rsid w:val="52A0FDE4"/>
    <w:rsid w:val="52A8E28E"/>
    <w:rsid w:val="52AAEEA5"/>
    <w:rsid w:val="52AE18EF"/>
    <w:rsid w:val="52B2F8FA"/>
    <w:rsid w:val="52BC7D90"/>
    <w:rsid w:val="52C1F5E9"/>
    <w:rsid w:val="52C2B685"/>
    <w:rsid w:val="52C5F0E2"/>
    <w:rsid w:val="52D0A3CC"/>
    <w:rsid w:val="52D11E81"/>
    <w:rsid w:val="52D70F7D"/>
    <w:rsid w:val="52D71B2A"/>
    <w:rsid w:val="52D86381"/>
    <w:rsid w:val="52DFABE6"/>
    <w:rsid w:val="52EBA277"/>
    <w:rsid w:val="52EEBA55"/>
    <w:rsid w:val="52EFD688"/>
    <w:rsid w:val="52FE3CF0"/>
    <w:rsid w:val="52FE9BF9"/>
    <w:rsid w:val="53025128"/>
    <w:rsid w:val="5303CA9B"/>
    <w:rsid w:val="530CCA7E"/>
    <w:rsid w:val="531BF1F4"/>
    <w:rsid w:val="531EDCE9"/>
    <w:rsid w:val="532BA656"/>
    <w:rsid w:val="5330E257"/>
    <w:rsid w:val="53355CA1"/>
    <w:rsid w:val="5338EDFC"/>
    <w:rsid w:val="533CE6B3"/>
    <w:rsid w:val="534A13B8"/>
    <w:rsid w:val="534A5EB6"/>
    <w:rsid w:val="5351679B"/>
    <w:rsid w:val="535BF6D6"/>
    <w:rsid w:val="53676D95"/>
    <w:rsid w:val="536960A9"/>
    <w:rsid w:val="536CAF7A"/>
    <w:rsid w:val="536EF417"/>
    <w:rsid w:val="537255F7"/>
    <w:rsid w:val="5373AE58"/>
    <w:rsid w:val="53795456"/>
    <w:rsid w:val="53798E83"/>
    <w:rsid w:val="53823FC9"/>
    <w:rsid w:val="538A9856"/>
    <w:rsid w:val="538D7839"/>
    <w:rsid w:val="538F724B"/>
    <w:rsid w:val="5391A407"/>
    <w:rsid w:val="53970CE9"/>
    <w:rsid w:val="5397F497"/>
    <w:rsid w:val="53992536"/>
    <w:rsid w:val="539A8704"/>
    <w:rsid w:val="539AA464"/>
    <w:rsid w:val="539F16D6"/>
    <w:rsid w:val="539F6C40"/>
    <w:rsid w:val="53A3479C"/>
    <w:rsid w:val="53A52730"/>
    <w:rsid w:val="53AAD492"/>
    <w:rsid w:val="53B0EA53"/>
    <w:rsid w:val="53B48FE5"/>
    <w:rsid w:val="53BBD281"/>
    <w:rsid w:val="53C03E3E"/>
    <w:rsid w:val="53C0701E"/>
    <w:rsid w:val="53C0E7B6"/>
    <w:rsid w:val="53C62228"/>
    <w:rsid w:val="53C909AD"/>
    <w:rsid w:val="53CBA104"/>
    <w:rsid w:val="53D69F36"/>
    <w:rsid w:val="53DF020F"/>
    <w:rsid w:val="53E4C9EB"/>
    <w:rsid w:val="53EA9425"/>
    <w:rsid w:val="53EB3D74"/>
    <w:rsid w:val="53EB745A"/>
    <w:rsid w:val="53F094E0"/>
    <w:rsid w:val="53FE3DDC"/>
    <w:rsid w:val="540083A3"/>
    <w:rsid w:val="5401FD01"/>
    <w:rsid w:val="54034944"/>
    <w:rsid w:val="54088700"/>
    <w:rsid w:val="5421E50E"/>
    <w:rsid w:val="5428B7FA"/>
    <w:rsid w:val="5433747D"/>
    <w:rsid w:val="543579C8"/>
    <w:rsid w:val="5437C33A"/>
    <w:rsid w:val="543A6DF0"/>
    <w:rsid w:val="543C219B"/>
    <w:rsid w:val="54484E57"/>
    <w:rsid w:val="545669F7"/>
    <w:rsid w:val="545DBDB8"/>
    <w:rsid w:val="5464BC09"/>
    <w:rsid w:val="5465A1AB"/>
    <w:rsid w:val="54751C8C"/>
    <w:rsid w:val="54789271"/>
    <w:rsid w:val="5478CAE3"/>
    <w:rsid w:val="547AAD67"/>
    <w:rsid w:val="547B8C82"/>
    <w:rsid w:val="547BDCF3"/>
    <w:rsid w:val="547FEB4B"/>
    <w:rsid w:val="5480D898"/>
    <w:rsid w:val="5489811B"/>
    <w:rsid w:val="548BB504"/>
    <w:rsid w:val="548EF3E5"/>
    <w:rsid w:val="54905940"/>
    <w:rsid w:val="5492DC44"/>
    <w:rsid w:val="549408C0"/>
    <w:rsid w:val="5497C444"/>
    <w:rsid w:val="54A3AC64"/>
    <w:rsid w:val="54A44804"/>
    <w:rsid w:val="54A610CF"/>
    <w:rsid w:val="54A70D41"/>
    <w:rsid w:val="54AD5042"/>
    <w:rsid w:val="54AF234F"/>
    <w:rsid w:val="54B03F69"/>
    <w:rsid w:val="54B4B89E"/>
    <w:rsid w:val="54B6EC5E"/>
    <w:rsid w:val="54B899C4"/>
    <w:rsid w:val="54BA1702"/>
    <w:rsid w:val="54BC3DB6"/>
    <w:rsid w:val="54C49CC1"/>
    <w:rsid w:val="54C59F6E"/>
    <w:rsid w:val="54C9E8CA"/>
    <w:rsid w:val="54CD7765"/>
    <w:rsid w:val="54DC264B"/>
    <w:rsid w:val="54E1E40A"/>
    <w:rsid w:val="54E21D2B"/>
    <w:rsid w:val="54EA88CA"/>
    <w:rsid w:val="54EC2E02"/>
    <w:rsid w:val="54F0B65A"/>
    <w:rsid w:val="54F19BE4"/>
    <w:rsid w:val="54F9DEC6"/>
    <w:rsid w:val="54FA6C5B"/>
    <w:rsid w:val="54FFA34F"/>
    <w:rsid w:val="550374DD"/>
    <w:rsid w:val="55071E3E"/>
    <w:rsid w:val="55085E38"/>
    <w:rsid w:val="5509806C"/>
    <w:rsid w:val="550DC22A"/>
    <w:rsid w:val="55117D1B"/>
    <w:rsid w:val="55219D9A"/>
    <w:rsid w:val="552725E6"/>
    <w:rsid w:val="5528A39D"/>
    <w:rsid w:val="552969A9"/>
    <w:rsid w:val="552A9CC5"/>
    <w:rsid w:val="552C7A57"/>
    <w:rsid w:val="552D33CD"/>
    <w:rsid w:val="55311352"/>
    <w:rsid w:val="5540EF48"/>
    <w:rsid w:val="55412A62"/>
    <w:rsid w:val="55415915"/>
    <w:rsid w:val="55438C8D"/>
    <w:rsid w:val="55448820"/>
    <w:rsid w:val="55462F56"/>
    <w:rsid w:val="55483011"/>
    <w:rsid w:val="554C4A7D"/>
    <w:rsid w:val="5550E404"/>
    <w:rsid w:val="555156A2"/>
    <w:rsid w:val="555B6FF5"/>
    <w:rsid w:val="555D2D94"/>
    <w:rsid w:val="55615A06"/>
    <w:rsid w:val="556194CB"/>
    <w:rsid w:val="5564A33E"/>
    <w:rsid w:val="5565AD21"/>
    <w:rsid w:val="55792E9B"/>
    <w:rsid w:val="557C4A62"/>
    <w:rsid w:val="557EBA84"/>
    <w:rsid w:val="558105FC"/>
    <w:rsid w:val="5581A4F7"/>
    <w:rsid w:val="55905EB9"/>
    <w:rsid w:val="55946449"/>
    <w:rsid w:val="5594A81C"/>
    <w:rsid w:val="5596842B"/>
    <w:rsid w:val="55A02E47"/>
    <w:rsid w:val="55A13255"/>
    <w:rsid w:val="55A4EEB5"/>
    <w:rsid w:val="55A811CF"/>
    <w:rsid w:val="55A9139B"/>
    <w:rsid w:val="55A926CC"/>
    <w:rsid w:val="55AA7CF0"/>
    <w:rsid w:val="55B4A0FB"/>
    <w:rsid w:val="55C25FAF"/>
    <w:rsid w:val="55C40B24"/>
    <w:rsid w:val="55C7BA04"/>
    <w:rsid w:val="55CBE73A"/>
    <w:rsid w:val="55CE1CF3"/>
    <w:rsid w:val="55D398EA"/>
    <w:rsid w:val="55D67D58"/>
    <w:rsid w:val="55E8AB97"/>
    <w:rsid w:val="55E900A7"/>
    <w:rsid w:val="55EA286C"/>
    <w:rsid w:val="55EA2B27"/>
    <w:rsid w:val="55EE818A"/>
    <w:rsid w:val="55F0310B"/>
    <w:rsid w:val="55F47352"/>
    <w:rsid w:val="55F4F231"/>
    <w:rsid w:val="55F5ADB4"/>
    <w:rsid w:val="55F60C52"/>
    <w:rsid w:val="55F93E37"/>
    <w:rsid w:val="55FA6016"/>
    <w:rsid w:val="55FBF1A6"/>
    <w:rsid w:val="55FDD8DF"/>
    <w:rsid w:val="5604FCC8"/>
    <w:rsid w:val="5607FE31"/>
    <w:rsid w:val="56094E1C"/>
    <w:rsid w:val="560A733B"/>
    <w:rsid w:val="560D5E58"/>
    <w:rsid w:val="5612EF29"/>
    <w:rsid w:val="56170300"/>
    <w:rsid w:val="5619F84C"/>
    <w:rsid w:val="561A65F8"/>
    <w:rsid w:val="561C49A4"/>
    <w:rsid w:val="561D451F"/>
    <w:rsid w:val="561EC42E"/>
    <w:rsid w:val="562F9C5D"/>
    <w:rsid w:val="5634335C"/>
    <w:rsid w:val="56394B02"/>
    <w:rsid w:val="563A1A61"/>
    <w:rsid w:val="563DA929"/>
    <w:rsid w:val="5645775C"/>
    <w:rsid w:val="56461D79"/>
    <w:rsid w:val="564A7176"/>
    <w:rsid w:val="564B72E0"/>
    <w:rsid w:val="564F6FE1"/>
    <w:rsid w:val="565320AA"/>
    <w:rsid w:val="565C67E4"/>
    <w:rsid w:val="5660B915"/>
    <w:rsid w:val="5662698D"/>
    <w:rsid w:val="566384D6"/>
    <w:rsid w:val="5664915E"/>
    <w:rsid w:val="5666B228"/>
    <w:rsid w:val="5667F96C"/>
    <w:rsid w:val="566BECD9"/>
    <w:rsid w:val="566CBC4C"/>
    <w:rsid w:val="5677B89D"/>
    <w:rsid w:val="5678B8FD"/>
    <w:rsid w:val="567CA47D"/>
    <w:rsid w:val="5680C393"/>
    <w:rsid w:val="568142CC"/>
    <w:rsid w:val="56816AAE"/>
    <w:rsid w:val="5682F53D"/>
    <w:rsid w:val="56841D7E"/>
    <w:rsid w:val="5686F560"/>
    <w:rsid w:val="568A1003"/>
    <w:rsid w:val="568F5A55"/>
    <w:rsid w:val="56A052AD"/>
    <w:rsid w:val="56A9F14D"/>
    <w:rsid w:val="56B260F6"/>
    <w:rsid w:val="56B3D079"/>
    <w:rsid w:val="56B3F557"/>
    <w:rsid w:val="56B4BDD5"/>
    <w:rsid w:val="56B6968E"/>
    <w:rsid w:val="56B874E2"/>
    <w:rsid w:val="56C0B244"/>
    <w:rsid w:val="56C5486A"/>
    <w:rsid w:val="56D88283"/>
    <w:rsid w:val="56DACA47"/>
    <w:rsid w:val="56E374DA"/>
    <w:rsid w:val="56E45A19"/>
    <w:rsid w:val="56E4EDDC"/>
    <w:rsid w:val="56F11BDF"/>
    <w:rsid w:val="56F4EC6D"/>
    <w:rsid w:val="56F759C3"/>
    <w:rsid w:val="570196D9"/>
    <w:rsid w:val="5702167B"/>
    <w:rsid w:val="570237B4"/>
    <w:rsid w:val="57024812"/>
    <w:rsid w:val="570CD5B6"/>
    <w:rsid w:val="572099AD"/>
    <w:rsid w:val="57221142"/>
    <w:rsid w:val="57221E1B"/>
    <w:rsid w:val="57247CD6"/>
    <w:rsid w:val="57278D47"/>
    <w:rsid w:val="5737F451"/>
    <w:rsid w:val="573817E5"/>
    <w:rsid w:val="573C3F08"/>
    <w:rsid w:val="57452FE0"/>
    <w:rsid w:val="57455A3D"/>
    <w:rsid w:val="57485A9C"/>
    <w:rsid w:val="574F412C"/>
    <w:rsid w:val="575020E5"/>
    <w:rsid w:val="57556F7B"/>
    <w:rsid w:val="5759B11E"/>
    <w:rsid w:val="575FE399"/>
    <w:rsid w:val="57650520"/>
    <w:rsid w:val="57655BBF"/>
    <w:rsid w:val="5767A17B"/>
    <w:rsid w:val="576B2A4E"/>
    <w:rsid w:val="57879EAE"/>
    <w:rsid w:val="5788A3A7"/>
    <w:rsid w:val="578AFD8E"/>
    <w:rsid w:val="578C3928"/>
    <w:rsid w:val="578D1F85"/>
    <w:rsid w:val="57958340"/>
    <w:rsid w:val="579A034C"/>
    <w:rsid w:val="579BDBF0"/>
    <w:rsid w:val="579D1913"/>
    <w:rsid w:val="57A3647D"/>
    <w:rsid w:val="57A4EB6D"/>
    <w:rsid w:val="57A80912"/>
    <w:rsid w:val="57AE97B2"/>
    <w:rsid w:val="57B0089C"/>
    <w:rsid w:val="57B12072"/>
    <w:rsid w:val="57C6406F"/>
    <w:rsid w:val="57C852F0"/>
    <w:rsid w:val="57CBB3C3"/>
    <w:rsid w:val="57CBF6F7"/>
    <w:rsid w:val="57D1C9BB"/>
    <w:rsid w:val="57D6E684"/>
    <w:rsid w:val="57E31207"/>
    <w:rsid w:val="57EEF1D9"/>
    <w:rsid w:val="57F6D27A"/>
    <w:rsid w:val="57FBE728"/>
    <w:rsid w:val="58030166"/>
    <w:rsid w:val="580B3500"/>
    <w:rsid w:val="580C1739"/>
    <w:rsid w:val="580E8159"/>
    <w:rsid w:val="58143892"/>
    <w:rsid w:val="58145236"/>
    <w:rsid w:val="58189CAA"/>
    <w:rsid w:val="581A44D8"/>
    <w:rsid w:val="5820BAB0"/>
    <w:rsid w:val="58239BCA"/>
    <w:rsid w:val="5825E0BE"/>
    <w:rsid w:val="58292EA6"/>
    <w:rsid w:val="582FB6C1"/>
    <w:rsid w:val="58309516"/>
    <w:rsid w:val="5836F492"/>
    <w:rsid w:val="58390B32"/>
    <w:rsid w:val="583E97A2"/>
    <w:rsid w:val="58416D1F"/>
    <w:rsid w:val="58423552"/>
    <w:rsid w:val="58424688"/>
    <w:rsid w:val="58559A6A"/>
    <w:rsid w:val="5855C433"/>
    <w:rsid w:val="5856D4C6"/>
    <w:rsid w:val="5858EF16"/>
    <w:rsid w:val="585A8594"/>
    <w:rsid w:val="586238B0"/>
    <w:rsid w:val="58625CA4"/>
    <w:rsid w:val="5862A5D3"/>
    <w:rsid w:val="5865969F"/>
    <w:rsid w:val="5865C34F"/>
    <w:rsid w:val="58674FCC"/>
    <w:rsid w:val="586C2773"/>
    <w:rsid w:val="586D97DB"/>
    <w:rsid w:val="588A732B"/>
    <w:rsid w:val="5893E497"/>
    <w:rsid w:val="5893FBD6"/>
    <w:rsid w:val="5896E2D2"/>
    <w:rsid w:val="589ADFAA"/>
    <w:rsid w:val="589B4822"/>
    <w:rsid w:val="58A13FA2"/>
    <w:rsid w:val="58A58FD7"/>
    <w:rsid w:val="58A6F854"/>
    <w:rsid w:val="58A85151"/>
    <w:rsid w:val="58AA9E1E"/>
    <w:rsid w:val="58AAFE39"/>
    <w:rsid w:val="58AB7F89"/>
    <w:rsid w:val="58AF60AC"/>
    <w:rsid w:val="58AFB049"/>
    <w:rsid w:val="58B18EBB"/>
    <w:rsid w:val="58B226D2"/>
    <w:rsid w:val="58BD7D6B"/>
    <w:rsid w:val="58C090EE"/>
    <w:rsid w:val="58C485DC"/>
    <w:rsid w:val="58C74114"/>
    <w:rsid w:val="58C8A4E6"/>
    <w:rsid w:val="58C94E9B"/>
    <w:rsid w:val="58CA4155"/>
    <w:rsid w:val="58CA7E42"/>
    <w:rsid w:val="58D1DFDD"/>
    <w:rsid w:val="58D8134E"/>
    <w:rsid w:val="58DD08B7"/>
    <w:rsid w:val="58E6D39F"/>
    <w:rsid w:val="58EBCE86"/>
    <w:rsid w:val="58ED32AC"/>
    <w:rsid w:val="58F022C1"/>
    <w:rsid w:val="58F1D536"/>
    <w:rsid w:val="58FDCE83"/>
    <w:rsid w:val="5900BDC3"/>
    <w:rsid w:val="590430D8"/>
    <w:rsid w:val="59043258"/>
    <w:rsid w:val="5904D0FB"/>
    <w:rsid w:val="590E9361"/>
    <w:rsid w:val="590F6A0C"/>
    <w:rsid w:val="59104EC3"/>
    <w:rsid w:val="59116BF7"/>
    <w:rsid w:val="59177C6F"/>
    <w:rsid w:val="591D06A0"/>
    <w:rsid w:val="591FD16B"/>
    <w:rsid w:val="59221F6C"/>
    <w:rsid w:val="59273CCB"/>
    <w:rsid w:val="59305795"/>
    <w:rsid w:val="59350F2E"/>
    <w:rsid w:val="593FF427"/>
    <w:rsid w:val="594018B2"/>
    <w:rsid w:val="5943B28D"/>
    <w:rsid w:val="5947DB48"/>
    <w:rsid w:val="59480A1C"/>
    <w:rsid w:val="5951574C"/>
    <w:rsid w:val="5952121B"/>
    <w:rsid w:val="59541426"/>
    <w:rsid w:val="59588B13"/>
    <w:rsid w:val="595E0827"/>
    <w:rsid w:val="595F09F3"/>
    <w:rsid w:val="5961EAE8"/>
    <w:rsid w:val="59633634"/>
    <w:rsid w:val="5964B4D0"/>
    <w:rsid w:val="5969E24F"/>
    <w:rsid w:val="596AF4A7"/>
    <w:rsid w:val="596FAEBF"/>
    <w:rsid w:val="59738F1B"/>
    <w:rsid w:val="59749938"/>
    <w:rsid w:val="5976C404"/>
    <w:rsid w:val="597B3211"/>
    <w:rsid w:val="5984220C"/>
    <w:rsid w:val="59847A6D"/>
    <w:rsid w:val="598F4F7D"/>
    <w:rsid w:val="59918D42"/>
    <w:rsid w:val="599ABC53"/>
    <w:rsid w:val="59A4806F"/>
    <w:rsid w:val="59A6DE07"/>
    <w:rsid w:val="59A87D43"/>
    <w:rsid w:val="59B37786"/>
    <w:rsid w:val="59B41550"/>
    <w:rsid w:val="59B64790"/>
    <w:rsid w:val="59B64D05"/>
    <w:rsid w:val="59C43EEC"/>
    <w:rsid w:val="59C75584"/>
    <w:rsid w:val="59CBD547"/>
    <w:rsid w:val="59CF3940"/>
    <w:rsid w:val="59D1B590"/>
    <w:rsid w:val="59D5B069"/>
    <w:rsid w:val="59D64460"/>
    <w:rsid w:val="59E100AB"/>
    <w:rsid w:val="59E2CBD3"/>
    <w:rsid w:val="59EDAA7E"/>
    <w:rsid w:val="59F31C0C"/>
    <w:rsid w:val="59F36196"/>
    <w:rsid w:val="59F828DD"/>
    <w:rsid w:val="59FFBED2"/>
    <w:rsid w:val="5A012244"/>
    <w:rsid w:val="5A036BAF"/>
    <w:rsid w:val="5A045D81"/>
    <w:rsid w:val="5A0A41F4"/>
    <w:rsid w:val="5A118316"/>
    <w:rsid w:val="5A157198"/>
    <w:rsid w:val="5A159700"/>
    <w:rsid w:val="5A15B261"/>
    <w:rsid w:val="5A198B44"/>
    <w:rsid w:val="5A1F9411"/>
    <w:rsid w:val="5A31DA75"/>
    <w:rsid w:val="5A322626"/>
    <w:rsid w:val="5A3661EF"/>
    <w:rsid w:val="5A38B40D"/>
    <w:rsid w:val="5A3F8109"/>
    <w:rsid w:val="5A440BD7"/>
    <w:rsid w:val="5A532789"/>
    <w:rsid w:val="5A5711D9"/>
    <w:rsid w:val="5A59BD46"/>
    <w:rsid w:val="5A5A2081"/>
    <w:rsid w:val="5A5C5AB7"/>
    <w:rsid w:val="5A6AE889"/>
    <w:rsid w:val="5A6B88CD"/>
    <w:rsid w:val="5A6C984D"/>
    <w:rsid w:val="5A72B088"/>
    <w:rsid w:val="5A7BE78D"/>
    <w:rsid w:val="5A7F4F82"/>
    <w:rsid w:val="5A7FDD3B"/>
    <w:rsid w:val="5A80B5DF"/>
    <w:rsid w:val="5A837621"/>
    <w:rsid w:val="5A84E85D"/>
    <w:rsid w:val="5A877AD3"/>
    <w:rsid w:val="5A8A7001"/>
    <w:rsid w:val="5A8C6ADC"/>
    <w:rsid w:val="5A8F641D"/>
    <w:rsid w:val="5A9BB4B8"/>
    <w:rsid w:val="5AA23CF4"/>
    <w:rsid w:val="5AA62CFE"/>
    <w:rsid w:val="5AA6935A"/>
    <w:rsid w:val="5AA98D10"/>
    <w:rsid w:val="5AA9966D"/>
    <w:rsid w:val="5AAA3B3F"/>
    <w:rsid w:val="5AAB2011"/>
    <w:rsid w:val="5AAD1B2F"/>
    <w:rsid w:val="5AADE343"/>
    <w:rsid w:val="5AB0B19A"/>
    <w:rsid w:val="5AB3646B"/>
    <w:rsid w:val="5AB9C7A5"/>
    <w:rsid w:val="5AB9D6D2"/>
    <w:rsid w:val="5ABB7E53"/>
    <w:rsid w:val="5ABF4CD4"/>
    <w:rsid w:val="5AC07794"/>
    <w:rsid w:val="5AC33E76"/>
    <w:rsid w:val="5AC3F912"/>
    <w:rsid w:val="5AC9B816"/>
    <w:rsid w:val="5ACC9B02"/>
    <w:rsid w:val="5AD07924"/>
    <w:rsid w:val="5AD6B3B4"/>
    <w:rsid w:val="5AD77CF6"/>
    <w:rsid w:val="5AE39790"/>
    <w:rsid w:val="5AE56F87"/>
    <w:rsid w:val="5AEF4480"/>
    <w:rsid w:val="5AEF7EB1"/>
    <w:rsid w:val="5AF050B4"/>
    <w:rsid w:val="5AFF518A"/>
    <w:rsid w:val="5B0040D1"/>
    <w:rsid w:val="5B0194BE"/>
    <w:rsid w:val="5B01D2B8"/>
    <w:rsid w:val="5B023A87"/>
    <w:rsid w:val="5B036353"/>
    <w:rsid w:val="5B1320AD"/>
    <w:rsid w:val="5B1DACCC"/>
    <w:rsid w:val="5B26D5BC"/>
    <w:rsid w:val="5B28240B"/>
    <w:rsid w:val="5B2B61DA"/>
    <w:rsid w:val="5B2F91FC"/>
    <w:rsid w:val="5B351826"/>
    <w:rsid w:val="5B3BBBCE"/>
    <w:rsid w:val="5B4079FC"/>
    <w:rsid w:val="5B4457B9"/>
    <w:rsid w:val="5B471353"/>
    <w:rsid w:val="5B472E2B"/>
    <w:rsid w:val="5B47EA21"/>
    <w:rsid w:val="5B540EE5"/>
    <w:rsid w:val="5B558B4B"/>
    <w:rsid w:val="5B5AEC88"/>
    <w:rsid w:val="5B60C8F6"/>
    <w:rsid w:val="5B610752"/>
    <w:rsid w:val="5B64FBFA"/>
    <w:rsid w:val="5B67C996"/>
    <w:rsid w:val="5B69B39A"/>
    <w:rsid w:val="5B69D9D6"/>
    <w:rsid w:val="5B6B8DD6"/>
    <w:rsid w:val="5B6D23E2"/>
    <w:rsid w:val="5B7347D2"/>
    <w:rsid w:val="5B781765"/>
    <w:rsid w:val="5B7838EB"/>
    <w:rsid w:val="5B7A88E3"/>
    <w:rsid w:val="5B7B3547"/>
    <w:rsid w:val="5B7DD018"/>
    <w:rsid w:val="5B7E79B5"/>
    <w:rsid w:val="5B7FC243"/>
    <w:rsid w:val="5B8D3C93"/>
    <w:rsid w:val="5B90C520"/>
    <w:rsid w:val="5B942D33"/>
    <w:rsid w:val="5B98A44A"/>
    <w:rsid w:val="5B9A81AF"/>
    <w:rsid w:val="5B9ABC87"/>
    <w:rsid w:val="5B9FEB03"/>
    <w:rsid w:val="5BA728C9"/>
    <w:rsid w:val="5BAA7714"/>
    <w:rsid w:val="5BACE7DF"/>
    <w:rsid w:val="5BAFA607"/>
    <w:rsid w:val="5BC5ED7C"/>
    <w:rsid w:val="5BCE7874"/>
    <w:rsid w:val="5BD2F68D"/>
    <w:rsid w:val="5BD7FE13"/>
    <w:rsid w:val="5BD904DF"/>
    <w:rsid w:val="5BE2222A"/>
    <w:rsid w:val="5BEB4F4E"/>
    <w:rsid w:val="5BED7D5F"/>
    <w:rsid w:val="5BEFF6A0"/>
    <w:rsid w:val="5BF03BDA"/>
    <w:rsid w:val="5BF24B78"/>
    <w:rsid w:val="5BF27CB1"/>
    <w:rsid w:val="5BF6259D"/>
    <w:rsid w:val="5BF765A8"/>
    <w:rsid w:val="5BF8897A"/>
    <w:rsid w:val="5C02439C"/>
    <w:rsid w:val="5C088006"/>
    <w:rsid w:val="5C08F4D0"/>
    <w:rsid w:val="5C09F424"/>
    <w:rsid w:val="5C0F506D"/>
    <w:rsid w:val="5C149D8A"/>
    <w:rsid w:val="5C164EED"/>
    <w:rsid w:val="5C19AA2E"/>
    <w:rsid w:val="5C1F4E7F"/>
    <w:rsid w:val="5C1FCA15"/>
    <w:rsid w:val="5C216673"/>
    <w:rsid w:val="5C298641"/>
    <w:rsid w:val="5C2BD046"/>
    <w:rsid w:val="5C2EF1A0"/>
    <w:rsid w:val="5C338E45"/>
    <w:rsid w:val="5C423CD8"/>
    <w:rsid w:val="5C4902C1"/>
    <w:rsid w:val="5C4D6336"/>
    <w:rsid w:val="5C52C766"/>
    <w:rsid w:val="5C52D4F4"/>
    <w:rsid w:val="5C532A0C"/>
    <w:rsid w:val="5C5471EC"/>
    <w:rsid w:val="5C5A480A"/>
    <w:rsid w:val="5C5FF33F"/>
    <w:rsid w:val="5C613782"/>
    <w:rsid w:val="5C6541C8"/>
    <w:rsid w:val="5C673703"/>
    <w:rsid w:val="5C6BBC0B"/>
    <w:rsid w:val="5C6FF235"/>
    <w:rsid w:val="5C77684B"/>
    <w:rsid w:val="5C781234"/>
    <w:rsid w:val="5C7E1CF0"/>
    <w:rsid w:val="5C7EE755"/>
    <w:rsid w:val="5C7FEE6E"/>
    <w:rsid w:val="5C813C06"/>
    <w:rsid w:val="5C844A8B"/>
    <w:rsid w:val="5C883520"/>
    <w:rsid w:val="5C99AA9A"/>
    <w:rsid w:val="5C9F5882"/>
    <w:rsid w:val="5CA3C9A4"/>
    <w:rsid w:val="5CA83316"/>
    <w:rsid w:val="5CA93171"/>
    <w:rsid w:val="5CAB1216"/>
    <w:rsid w:val="5CACB772"/>
    <w:rsid w:val="5CACD50F"/>
    <w:rsid w:val="5CAFAD28"/>
    <w:rsid w:val="5CB2E7AA"/>
    <w:rsid w:val="5CB8A5C2"/>
    <w:rsid w:val="5CBC6345"/>
    <w:rsid w:val="5CBCF6DB"/>
    <w:rsid w:val="5CCDB75D"/>
    <w:rsid w:val="5CD364FB"/>
    <w:rsid w:val="5CDAE4AB"/>
    <w:rsid w:val="5CE615B6"/>
    <w:rsid w:val="5CEF6ABF"/>
    <w:rsid w:val="5CF4408D"/>
    <w:rsid w:val="5CF7E5AB"/>
    <w:rsid w:val="5CFB67E2"/>
    <w:rsid w:val="5CFEADAD"/>
    <w:rsid w:val="5D001D9C"/>
    <w:rsid w:val="5D015047"/>
    <w:rsid w:val="5D01D3A4"/>
    <w:rsid w:val="5D0942F8"/>
    <w:rsid w:val="5D0D4145"/>
    <w:rsid w:val="5D0EF21D"/>
    <w:rsid w:val="5D19C7EE"/>
    <w:rsid w:val="5D2079CD"/>
    <w:rsid w:val="5D230DDB"/>
    <w:rsid w:val="5D29F6BE"/>
    <w:rsid w:val="5D2A5292"/>
    <w:rsid w:val="5D2ACAD3"/>
    <w:rsid w:val="5D2C1956"/>
    <w:rsid w:val="5D2F1F1C"/>
    <w:rsid w:val="5D340822"/>
    <w:rsid w:val="5D3556D9"/>
    <w:rsid w:val="5D373513"/>
    <w:rsid w:val="5D386823"/>
    <w:rsid w:val="5D3DF59B"/>
    <w:rsid w:val="5D3E2C6B"/>
    <w:rsid w:val="5D3E7340"/>
    <w:rsid w:val="5D42C110"/>
    <w:rsid w:val="5D447F92"/>
    <w:rsid w:val="5D48A181"/>
    <w:rsid w:val="5D509E86"/>
    <w:rsid w:val="5D5970E7"/>
    <w:rsid w:val="5D5A4FDB"/>
    <w:rsid w:val="5D5CA5F5"/>
    <w:rsid w:val="5D5F0573"/>
    <w:rsid w:val="5D602C1E"/>
    <w:rsid w:val="5D60905C"/>
    <w:rsid w:val="5D624896"/>
    <w:rsid w:val="5D638619"/>
    <w:rsid w:val="5D64E156"/>
    <w:rsid w:val="5D64F2EC"/>
    <w:rsid w:val="5D658879"/>
    <w:rsid w:val="5D708BF8"/>
    <w:rsid w:val="5D78F77E"/>
    <w:rsid w:val="5D7D19E7"/>
    <w:rsid w:val="5D7E4E6C"/>
    <w:rsid w:val="5D837B14"/>
    <w:rsid w:val="5D869971"/>
    <w:rsid w:val="5D89DA26"/>
    <w:rsid w:val="5D8EF7B5"/>
    <w:rsid w:val="5D8FB320"/>
    <w:rsid w:val="5D93BE92"/>
    <w:rsid w:val="5D98E667"/>
    <w:rsid w:val="5D9B1ABC"/>
    <w:rsid w:val="5D9D2CDC"/>
    <w:rsid w:val="5DA3F4BE"/>
    <w:rsid w:val="5DA6BDF9"/>
    <w:rsid w:val="5DB15518"/>
    <w:rsid w:val="5DB37532"/>
    <w:rsid w:val="5DBE0DA1"/>
    <w:rsid w:val="5DBE430F"/>
    <w:rsid w:val="5DBECFA5"/>
    <w:rsid w:val="5DCEF7D4"/>
    <w:rsid w:val="5DCF265E"/>
    <w:rsid w:val="5DD1E802"/>
    <w:rsid w:val="5DDA6A2F"/>
    <w:rsid w:val="5DDD5C07"/>
    <w:rsid w:val="5DE04DED"/>
    <w:rsid w:val="5DE59956"/>
    <w:rsid w:val="5DE9BB38"/>
    <w:rsid w:val="5DE9CB13"/>
    <w:rsid w:val="5DEACBC4"/>
    <w:rsid w:val="5DF0EDE0"/>
    <w:rsid w:val="5DF21D5C"/>
    <w:rsid w:val="5DF471A0"/>
    <w:rsid w:val="5DF9DA21"/>
    <w:rsid w:val="5E05C800"/>
    <w:rsid w:val="5E061B80"/>
    <w:rsid w:val="5E07F82F"/>
    <w:rsid w:val="5E0B60B5"/>
    <w:rsid w:val="5E0D4EC8"/>
    <w:rsid w:val="5E0F3EC2"/>
    <w:rsid w:val="5E263690"/>
    <w:rsid w:val="5E330B90"/>
    <w:rsid w:val="5E34868A"/>
    <w:rsid w:val="5E353C63"/>
    <w:rsid w:val="5E3AE9E1"/>
    <w:rsid w:val="5E3EB5AC"/>
    <w:rsid w:val="5E4CA269"/>
    <w:rsid w:val="5E4F0B51"/>
    <w:rsid w:val="5E5230D2"/>
    <w:rsid w:val="5E54B5F2"/>
    <w:rsid w:val="5E5C1C88"/>
    <w:rsid w:val="5E5C5B82"/>
    <w:rsid w:val="5E600982"/>
    <w:rsid w:val="5E618D3F"/>
    <w:rsid w:val="5E67C591"/>
    <w:rsid w:val="5E6E9072"/>
    <w:rsid w:val="5E76C0E3"/>
    <w:rsid w:val="5E7E01D6"/>
    <w:rsid w:val="5E856659"/>
    <w:rsid w:val="5E884EA6"/>
    <w:rsid w:val="5E895AC8"/>
    <w:rsid w:val="5E92760A"/>
    <w:rsid w:val="5E962A9C"/>
    <w:rsid w:val="5E982ED8"/>
    <w:rsid w:val="5E9CFAF6"/>
    <w:rsid w:val="5E9FA8A6"/>
    <w:rsid w:val="5EA4F0C9"/>
    <w:rsid w:val="5EA52183"/>
    <w:rsid w:val="5EA547C3"/>
    <w:rsid w:val="5EA73367"/>
    <w:rsid w:val="5EA88AEB"/>
    <w:rsid w:val="5EAFA938"/>
    <w:rsid w:val="5EAFF9BD"/>
    <w:rsid w:val="5EB39CDC"/>
    <w:rsid w:val="5EBD670F"/>
    <w:rsid w:val="5EBDB9C7"/>
    <w:rsid w:val="5EC00B5F"/>
    <w:rsid w:val="5EC80891"/>
    <w:rsid w:val="5EC8AAC2"/>
    <w:rsid w:val="5EC8B176"/>
    <w:rsid w:val="5ECAE15A"/>
    <w:rsid w:val="5ECF8F6C"/>
    <w:rsid w:val="5ED0C62A"/>
    <w:rsid w:val="5ED22866"/>
    <w:rsid w:val="5ED56DA7"/>
    <w:rsid w:val="5ED5BB87"/>
    <w:rsid w:val="5EDA0A70"/>
    <w:rsid w:val="5EDA596F"/>
    <w:rsid w:val="5EDA7883"/>
    <w:rsid w:val="5EDAF77F"/>
    <w:rsid w:val="5EDC27B3"/>
    <w:rsid w:val="5EDD4E43"/>
    <w:rsid w:val="5EE1F2FB"/>
    <w:rsid w:val="5EE3E902"/>
    <w:rsid w:val="5EE90BF3"/>
    <w:rsid w:val="5EEBFD1B"/>
    <w:rsid w:val="5EEDCBBB"/>
    <w:rsid w:val="5EEEC954"/>
    <w:rsid w:val="5EF5D657"/>
    <w:rsid w:val="5EF6F8DF"/>
    <w:rsid w:val="5EFCCF32"/>
    <w:rsid w:val="5EFEEBDE"/>
    <w:rsid w:val="5F0136C5"/>
    <w:rsid w:val="5F02BB37"/>
    <w:rsid w:val="5F0A0C9D"/>
    <w:rsid w:val="5F0A42AF"/>
    <w:rsid w:val="5F0A787A"/>
    <w:rsid w:val="5F0E0EB4"/>
    <w:rsid w:val="5F168712"/>
    <w:rsid w:val="5F1850CB"/>
    <w:rsid w:val="5F19E1EF"/>
    <w:rsid w:val="5F2182AF"/>
    <w:rsid w:val="5F27704D"/>
    <w:rsid w:val="5F286048"/>
    <w:rsid w:val="5F2AC82F"/>
    <w:rsid w:val="5F2DC9BE"/>
    <w:rsid w:val="5F347BDA"/>
    <w:rsid w:val="5F352AA0"/>
    <w:rsid w:val="5F3F543F"/>
    <w:rsid w:val="5F4871E4"/>
    <w:rsid w:val="5F49520E"/>
    <w:rsid w:val="5F4E6243"/>
    <w:rsid w:val="5F4F7F8D"/>
    <w:rsid w:val="5F52A68C"/>
    <w:rsid w:val="5F54F586"/>
    <w:rsid w:val="5F5EBFCA"/>
    <w:rsid w:val="5F61CA1D"/>
    <w:rsid w:val="5F68EF83"/>
    <w:rsid w:val="5F69C97A"/>
    <w:rsid w:val="5F6CB94A"/>
    <w:rsid w:val="5F6DAC50"/>
    <w:rsid w:val="5F761FED"/>
    <w:rsid w:val="5F7AC702"/>
    <w:rsid w:val="5F7C4D77"/>
    <w:rsid w:val="5F7E98F5"/>
    <w:rsid w:val="5F86181F"/>
    <w:rsid w:val="5F8A62B4"/>
    <w:rsid w:val="5F938E9F"/>
    <w:rsid w:val="5F9492E7"/>
    <w:rsid w:val="5F985229"/>
    <w:rsid w:val="5FA1FC8D"/>
    <w:rsid w:val="5FA35D0D"/>
    <w:rsid w:val="5FA5D304"/>
    <w:rsid w:val="5FAD032F"/>
    <w:rsid w:val="5FB2A823"/>
    <w:rsid w:val="5FBFDFB7"/>
    <w:rsid w:val="5FCD67EE"/>
    <w:rsid w:val="5FDA5ADB"/>
    <w:rsid w:val="5FDC84E2"/>
    <w:rsid w:val="5FDD07B1"/>
    <w:rsid w:val="5FE1229C"/>
    <w:rsid w:val="5FE4AABE"/>
    <w:rsid w:val="5FE9EA26"/>
    <w:rsid w:val="5FEA7C4A"/>
    <w:rsid w:val="5FEE98CE"/>
    <w:rsid w:val="5FF25CAB"/>
    <w:rsid w:val="5FF47A14"/>
    <w:rsid w:val="5FF8C296"/>
    <w:rsid w:val="5FFA11E1"/>
    <w:rsid w:val="5FFD93EC"/>
    <w:rsid w:val="5FFFEE81"/>
    <w:rsid w:val="6000E601"/>
    <w:rsid w:val="6007450E"/>
    <w:rsid w:val="600B2B01"/>
    <w:rsid w:val="600B898A"/>
    <w:rsid w:val="600C42EE"/>
    <w:rsid w:val="60180531"/>
    <w:rsid w:val="601D59D1"/>
    <w:rsid w:val="603CF213"/>
    <w:rsid w:val="603F06C2"/>
    <w:rsid w:val="6041221D"/>
    <w:rsid w:val="60460302"/>
    <w:rsid w:val="6055A472"/>
    <w:rsid w:val="60651833"/>
    <w:rsid w:val="607074FE"/>
    <w:rsid w:val="60747611"/>
    <w:rsid w:val="607DFBB8"/>
    <w:rsid w:val="60833FC2"/>
    <w:rsid w:val="60884E06"/>
    <w:rsid w:val="608AC43B"/>
    <w:rsid w:val="608AFE6A"/>
    <w:rsid w:val="608C7EB0"/>
    <w:rsid w:val="60931F38"/>
    <w:rsid w:val="6093BD5B"/>
    <w:rsid w:val="6098CACD"/>
    <w:rsid w:val="609AD423"/>
    <w:rsid w:val="60AADF97"/>
    <w:rsid w:val="60ADF8A0"/>
    <w:rsid w:val="60B5BBF0"/>
    <w:rsid w:val="60B9CC05"/>
    <w:rsid w:val="60BBB783"/>
    <w:rsid w:val="60C84B80"/>
    <w:rsid w:val="60CB77AB"/>
    <w:rsid w:val="60DD43E5"/>
    <w:rsid w:val="60DE1977"/>
    <w:rsid w:val="60EAD624"/>
    <w:rsid w:val="60F73BD4"/>
    <w:rsid w:val="60FB0BEE"/>
    <w:rsid w:val="60FC449A"/>
    <w:rsid w:val="60FE217E"/>
    <w:rsid w:val="61007313"/>
    <w:rsid w:val="6102C977"/>
    <w:rsid w:val="6105E9F7"/>
    <w:rsid w:val="610957CC"/>
    <w:rsid w:val="610D63EF"/>
    <w:rsid w:val="610E7051"/>
    <w:rsid w:val="610FDCD6"/>
    <w:rsid w:val="6113EC2A"/>
    <w:rsid w:val="611B80B0"/>
    <w:rsid w:val="611CBA2B"/>
    <w:rsid w:val="6128BA05"/>
    <w:rsid w:val="612D82B2"/>
    <w:rsid w:val="612DDA35"/>
    <w:rsid w:val="612E6FB8"/>
    <w:rsid w:val="613502EA"/>
    <w:rsid w:val="6139D568"/>
    <w:rsid w:val="613BAA12"/>
    <w:rsid w:val="613C4639"/>
    <w:rsid w:val="613DCFDA"/>
    <w:rsid w:val="613DFC59"/>
    <w:rsid w:val="6142DAAA"/>
    <w:rsid w:val="6143A00D"/>
    <w:rsid w:val="61447476"/>
    <w:rsid w:val="6145680F"/>
    <w:rsid w:val="61499D26"/>
    <w:rsid w:val="614D4FFA"/>
    <w:rsid w:val="615206BE"/>
    <w:rsid w:val="61527B14"/>
    <w:rsid w:val="616D36A4"/>
    <w:rsid w:val="616E8428"/>
    <w:rsid w:val="617C2063"/>
    <w:rsid w:val="61800D15"/>
    <w:rsid w:val="6186D81B"/>
    <w:rsid w:val="6188CDA0"/>
    <w:rsid w:val="61A16238"/>
    <w:rsid w:val="61A21B50"/>
    <w:rsid w:val="61ADDF46"/>
    <w:rsid w:val="61B1BB85"/>
    <w:rsid w:val="61C58D4B"/>
    <w:rsid w:val="61D23CDD"/>
    <w:rsid w:val="61D27158"/>
    <w:rsid w:val="61D313DA"/>
    <w:rsid w:val="61D4A48D"/>
    <w:rsid w:val="61DAE212"/>
    <w:rsid w:val="61DAE4D7"/>
    <w:rsid w:val="61DD781A"/>
    <w:rsid w:val="61DFAC57"/>
    <w:rsid w:val="61E6C5E5"/>
    <w:rsid w:val="62012BEF"/>
    <w:rsid w:val="620B1DD1"/>
    <w:rsid w:val="62109599"/>
    <w:rsid w:val="62166DC2"/>
    <w:rsid w:val="621E2A16"/>
    <w:rsid w:val="622612C0"/>
    <w:rsid w:val="6229A669"/>
    <w:rsid w:val="622D6AA4"/>
    <w:rsid w:val="6234B85A"/>
    <w:rsid w:val="6235758E"/>
    <w:rsid w:val="623883A3"/>
    <w:rsid w:val="62389EB5"/>
    <w:rsid w:val="62393F96"/>
    <w:rsid w:val="623C7530"/>
    <w:rsid w:val="623EDF20"/>
    <w:rsid w:val="624766AC"/>
    <w:rsid w:val="62479DB1"/>
    <w:rsid w:val="6248A944"/>
    <w:rsid w:val="6249F440"/>
    <w:rsid w:val="624AA13A"/>
    <w:rsid w:val="624CCE8B"/>
    <w:rsid w:val="624F96C7"/>
    <w:rsid w:val="62501FDC"/>
    <w:rsid w:val="62563739"/>
    <w:rsid w:val="625B5144"/>
    <w:rsid w:val="625D8023"/>
    <w:rsid w:val="625F8874"/>
    <w:rsid w:val="62611A31"/>
    <w:rsid w:val="62657257"/>
    <w:rsid w:val="6267B44D"/>
    <w:rsid w:val="6267BE27"/>
    <w:rsid w:val="62733AFF"/>
    <w:rsid w:val="62750F66"/>
    <w:rsid w:val="627D0AD5"/>
    <w:rsid w:val="6280D78A"/>
    <w:rsid w:val="6283AAA3"/>
    <w:rsid w:val="6284CCD2"/>
    <w:rsid w:val="628628D1"/>
    <w:rsid w:val="628775FC"/>
    <w:rsid w:val="6288D2EF"/>
    <w:rsid w:val="628F79BB"/>
    <w:rsid w:val="6294D481"/>
    <w:rsid w:val="629651F8"/>
    <w:rsid w:val="6297D906"/>
    <w:rsid w:val="629FA2F1"/>
    <w:rsid w:val="62A575E0"/>
    <w:rsid w:val="62A865E7"/>
    <w:rsid w:val="62AEB135"/>
    <w:rsid w:val="62AEE5A5"/>
    <w:rsid w:val="62B1C149"/>
    <w:rsid w:val="62B24986"/>
    <w:rsid w:val="62B382E1"/>
    <w:rsid w:val="62B6225C"/>
    <w:rsid w:val="62B9A1F3"/>
    <w:rsid w:val="62BA959A"/>
    <w:rsid w:val="62BC25CA"/>
    <w:rsid w:val="62BD5630"/>
    <w:rsid w:val="62BE9CFB"/>
    <w:rsid w:val="62C629CB"/>
    <w:rsid w:val="62CB3E2F"/>
    <w:rsid w:val="62CC16D1"/>
    <w:rsid w:val="62CDA120"/>
    <w:rsid w:val="62D2897C"/>
    <w:rsid w:val="62DA1C2A"/>
    <w:rsid w:val="62DF37A6"/>
    <w:rsid w:val="62E01A6C"/>
    <w:rsid w:val="62E062A5"/>
    <w:rsid w:val="62E0AE6C"/>
    <w:rsid w:val="62E8E014"/>
    <w:rsid w:val="62F1EDA0"/>
    <w:rsid w:val="62FA6CF7"/>
    <w:rsid w:val="62FA8D95"/>
    <w:rsid w:val="62FC5C39"/>
    <w:rsid w:val="62FCA743"/>
    <w:rsid w:val="62FD5BBE"/>
    <w:rsid w:val="63052C2A"/>
    <w:rsid w:val="630AD960"/>
    <w:rsid w:val="63101BA5"/>
    <w:rsid w:val="6311424C"/>
    <w:rsid w:val="6312150A"/>
    <w:rsid w:val="631BF6C6"/>
    <w:rsid w:val="631DC07B"/>
    <w:rsid w:val="631E7FEA"/>
    <w:rsid w:val="63233467"/>
    <w:rsid w:val="632340B8"/>
    <w:rsid w:val="63261771"/>
    <w:rsid w:val="632C9AF4"/>
    <w:rsid w:val="632D78D4"/>
    <w:rsid w:val="632DEEDB"/>
    <w:rsid w:val="63321B6F"/>
    <w:rsid w:val="6334C364"/>
    <w:rsid w:val="6336309A"/>
    <w:rsid w:val="633DF8AA"/>
    <w:rsid w:val="6346B824"/>
    <w:rsid w:val="6348CFA6"/>
    <w:rsid w:val="63492952"/>
    <w:rsid w:val="634A9584"/>
    <w:rsid w:val="634B6412"/>
    <w:rsid w:val="634CF3AB"/>
    <w:rsid w:val="63512B9D"/>
    <w:rsid w:val="6352959D"/>
    <w:rsid w:val="63567183"/>
    <w:rsid w:val="635733A3"/>
    <w:rsid w:val="6359D992"/>
    <w:rsid w:val="635E03E1"/>
    <w:rsid w:val="6363D6DE"/>
    <w:rsid w:val="63642B83"/>
    <w:rsid w:val="636576F6"/>
    <w:rsid w:val="636602C3"/>
    <w:rsid w:val="63675232"/>
    <w:rsid w:val="63678299"/>
    <w:rsid w:val="63748531"/>
    <w:rsid w:val="63778DA9"/>
    <w:rsid w:val="637DBFCB"/>
    <w:rsid w:val="637FB364"/>
    <w:rsid w:val="638563FA"/>
    <w:rsid w:val="63862B46"/>
    <w:rsid w:val="63874963"/>
    <w:rsid w:val="638993CA"/>
    <w:rsid w:val="638D00E8"/>
    <w:rsid w:val="639510ED"/>
    <w:rsid w:val="6395825C"/>
    <w:rsid w:val="63961E87"/>
    <w:rsid w:val="63962844"/>
    <w:rsid w:val="639694E3"/>
    <w:rsid w:val="6397D493"/>
    <w:rsid w:val="639F74D0"/>
    <w:rsid w:val="63A7E2B7"/>
    <w:rsid w:val="63B78750"/>
    <w:rsid w:val="63C1E85C"/>
    <w:rsid w:val="63C7B635"/>
    <w:rsid w:val="63C8B4FB"/>
    <w:rsid w:val="63C9DDD0"/>
    <w:rsid w:val="63CB59A6"/>
    <w:rsid w:val="63CEF99C"/>
    <w:rsid w:val="63D321DA"/>
    <w:rsid w:val="63D3B24D"/>
    <w:rsid w:val="63DDFA2C"/>
    <w:rsid w:val="63E20259"/>
    <w:rsid w:val="63E293F9"/>
    <w:rsid w:val="63E4B2EB"/>
    <w:rsid w:val="63ECA1B6"/>
    <w:rsid w:val="63EF8702"/>
    <w:rsid w:val="63F28634"/>
    <w:rsid w:val="63F73D2D"/>
    <w:rsid w:val="63F99A2D"/>
    <w:rsid w:val="63FBD90C"/>
    <w:rsid w:val="64048418"/>
    <w:rsid w:val="640823D3"/>
    <w:rsid w:val="640841A5"/>
    <w:rsid w:val="640C3FB1"/>
    <w:rsid w:val="641165DE"/>
    <w:rsid w:val="6417CE1C"/>
    <w:rsid w:val="641AF3F5"/>
    <w:rsid w:val="641DEDE9"/>
    <w:rsid w:val="6429A93A"/>
    <w:rsid w:val="642EC914"/>
    <w:rsid w:val="642F050C"/>
    <w:rsid w:val="642F9689"/>
    <w:rsid w:val="6435F64A"/>
    <w:rsid w:val="64389752"/>
    <w:rsid w:val="6439E2C6"/>
    <w:rsid w:val="643ED768"/>
    <w:rsid w:val="6440677D"/>
    <w:rsid w:val="6449340A"/>
    <w:rsid w:val="644BA27D"/>
    <w:rsid w:val="644BCE9E"/>
    <w:rsid w:val="644BF863"/>
    <w:rsid w:val="6451C41F"/>
    <w:rsid w:val="645BA30C"/>
    <w:rsid w:val="646E82A8"/>
    <w:rsid w:val="646ED152"/>
    <w:rsid w:val="64701960"/>
    <w:rsid w:val="6470EA6D"/>
    <w:rsid w:val="647A2702"/>
    <w:rsid w:val="6481C03E"/>
    <w:rsid w:val="648BA728"/>
    <w:rsid w:val="648C676F"/>
    <w:rsid w:val="649529DA"/>
    <w:rsid w:val="64976594"/>
    <w:rsid w:val="64B0F0E6"/>
    <w:rsid w:val="64B2A5E6"/>
    <w:rsid w:val="64B2BE93"/>
    <w:rsid w:val="64B3AD66"/>
    <w:rsid w:val="64B50841"/>
    <w:rsid w:val="64B695CB"/>
    <w:rsid w:val="64C0860C"/>
    <w:rsid w:val="64C48B64"/>
    <w:rsid w:val="64C9B48E"/>
    <w:rsid w:val="64CD5CE7"/>
    <w:rsid w:val="64D066E0"/>
    <w:rsid w:val="64D1BE32"/>
    <w:rsid w:val="64E21F0F"/>
    <w:rsid w:val="64E559E8"/>
    <w:rsid w:val="64E85311"/>
    <w:rsid w:val="64EA0BAF"/>
    <w:rsid w:val="64EF0935"/>
    <w:rsid w:val="64FA65D8"/>
    <w:rsid w:val="64FE4630"/>
    <w:rsid w:val="6500D41B"/>
    <w:rsid w:val="65034162"/>
    <w:rsid w:val="650453D6"/>
    <w:rsid w:val="65092E8C"/>
    <w:rsid w:val="650CA675"/>
    <w:rsid w:val="651C5B80"/>
    <w:rsid w:val="651CD6D9"/>
    <w:rsid w:val="652077FB"/>
    <w:rsid w:val="65227874"/>
    <w:rsid w:val="6529522F"/>
    <w:rsid w:val="652D1814"/>
    <w:rsid w:val="652E5BBD"/>
    <w:rsid w:val="652F8FE7"/>
    <w:rsid w:val="65321729"/>
    <w:rsid w:val="65370FA3"/>
    <w:rsid w:val="65380250"/>
    <w:rsid w:val="653BAE56"/>
    <w:rsid w:val="653C3B22"/>
    <w:rsid w:val="653C5488"/>
    <w:rsid w:val="653D7922"/>
    <w:rsid w:val="65496627"/>
    <w:rsid w:val="6551F4ED"/>
    <w:rsid w:val="65554D4A"/>
    <w:rsid w:val="6557CF3A"/>
    <w:rsid w:val="6557DD26"/>
    <w:rsid w:val="6559DFE0"/>
    <w:rsid w:val="655A7200"/>
    <w:rsid w:val="655AD0EA"/>
    <w:rsid w:val="656096CF"/>
    <w:rsid w:val="65669CC7"/>
    <w:rsid w:val="656C29C0"/>
    <w:rsid w:val="6576EFDB"/>
    <w:rsid w:val="657D9546"/>
    <w:rsid w:val="657ED916"/>
    <w:rsid w:val="658179C3"/>
    <w:rsid w:val="65853AA7"/>
    <w:rsid w:val="658ED61A"/>
    <w:rsid w:val="65929EDC"/>
    <w:rsid w:val="659451BE"/>
    <w:rsid w:val="6598EFD9"/>
    <w:rsid w:val="6599794E"/>
    <w:rsid w:val="659BA79A"/>
    <w:rsid w:val="659D175C"/>
    <w:rsid w:val="659DC833"/>
    <w:rsid w:val="659E322B"/>
    <w:rsid w:val="65A0F0C2"/>
    <w:rsid w:val="65A203F8"/>
    <w:rsid w:val="65A3CBDC"/>
    <w:rsid w:val="65A6C349"/>
    <w:rsid w:val="65B41A2E"/>
    <w:rsid w:val="65B94346"/>
    <w:rsid w:val="65BA0A8C"/>
    <w:rsid w:val="65BECF64"/>
    <w:rsid w:val="65CE187E"/>
    <w:rsid w:val="65CEE85D"/>
    <w:rsid w:val="65CF0B95"/>
    <w:rsid w:val="65D011DB"/>
    <w:rsid w:val="65D50A7D"/>
    <w:rsid w:val="65D53D89"/>
    <w:rsid w:val="65D8FBA9"/>
    <w:rsid w:val="65DD632E"/>
    <w:rsid w:val="65E312E3"/>
    <w:rsid w:val="65EA1642"/>
    <w:rsid w:val="65EFCD2C"/>
    <w:rsid w:val="65F228B6"/>
    <w:rsid w:val="65F93836"/>
    <w:rsid w:val="66001D58"/>
    <w:rsid w:val="6600B464"/>
    <w:rsid w:val="660659BC"/>
    <w:rsid w:val="66135157"/>
    <w:rsid w:val="6615A71E"/>
    <w:rsid w:val="6617A52E"/>
    <w:rsid w:val="6628393D"/>
    <w:rsid w:val="66288B12"/>
    <w:rsid w:val="6628B5B7"/>
    <w:rsid w:val="662F8C6D"/>
    <w:rsid w:val="662FBD13"/>
    <w:rsid w:val="66342BDC"/>
    <w:rsid w:val="663A7650"/>
    <w:rsid w:val="663C2974"/>
    <w:rsid w:val="6640EAD8"/>
    <w:rsid w:val="665B9DAC"/>
    <w:rsid w:val="66678B63"/>
    <w:rsid w:val="666EE1C2"/>
    <w:rsid w:val="666F5388"/>
    <w:rsid w:val="6671C691"/>
    <w:rsid w:val="6674D543"/>
    <w:rsid w:val="667980C2"/>
    <w:rsid w:val="66807E18"/>
    <w:rsid w:val="668128E8"/>
    <w:rsid w:val="66862893"/>
    <w:rsid w:val="668A4627"/>
    <w:rsid w:val="6690DE85"/>
    <w:rsid w:val="6692C793"/>
    <w:rsid w:val="669623CD"/>
    <w:rsid w:val="6698A162"/>
    <w:rsid w:val="6699E571"/>
    <w:rsid w:val="66A28048"/>
    <w:rsid w:val="66A61923"/>
    <w:rsid w:val="66ADC112"/>
    <w:rsid w:val="66C15BA0"/>
    <w:rsid w:val="66C2B4B4"/>
    <w:rsid w:val="66C4E6DB"/>
    <w:rsid w:val="66C633E4"/>
    <w:rsid w:val="66CCF10F"/>
    <w:rsid w:val="66D67190"/>
    <w:rsid w:val="66DCF2ED"/>
    <w:rsid w:val="66EACFC9"/>
    <w:rsid w:val="66EFC571"/>
    <w:rsid w:val="66F07598"/>
    <w:rsid w:val="66F9C85E"/>
    <w:rsid w:val="66FD06D6"/>
    <w:rsid w:val="6702ABA1"/>
    <w:rsid w:val="6703C347"/>
    <w:rsid w:val="6706A6D7"/>
    <w:rsid w:val="670DF191"/>
    <w:rsid w:val="6713D024"/>
    <w:rsid w:val="671CEB34"/>
    <w:rsid w:val="671F8B9C"/>
    <w:rsid w:val="67241BDD"/>
    <w:rsid w:val="672AD718"/>
    <w:rsid w:val="673064BC"/>
    <w:rsid w:val="67336E44"/>
    <w:rsid w:val="673612FC"/>
    <w:rsid w:val="673CCD14"/>
    <w:rsid w:val="673D4761"/>
    <w:rsid w:val="673E3F3D"/>
    <w:rsid w:val="67415293"/>
    <w:rsid w:val="6746FDC9"/>
    <w:rsid w:val="67488BEC"/>
    <w:rsid w:val="674BF107"/>
    <w:rsid w:val="674F2BF6"/>
    <w:rsid w:val="6754A903"/>
    <w:rsid w:val="675AA0F8"/>
    <w:rsid w:val="675BA04D"/>
    <w:rsid w:val="6767F8F9"/>
    <w:rsid w:val="676AC128"/>
    <w:rsid w:val="676B0D5F"/>
    <w:rsid w:val="676E5A37"/>
    <w:rsid w:val="676EA32B"/>
    <w:rsid w:val="676F3C1D"/>
    <w:rsid w:val="6773C823"/>
    <w:rsid w:val="67788DF6"/>
    <w:rsid w:val="6784998E"/>
    <w:rsid w:val="678836E0"/>
    <w:rsid w:val="6789B3E8"/>
    <w:rsid w:val="678B6D87"/>
    <w:rsid w:val="6790367A"/>
    <w:rsid w:val="679412F4"/>
    <w:rsid w:val="679A584C"/>
    <w:rsid w:val="679EDB47"/>
    <w:rsid w:val="67A2A0D2"/>
    <w:rsid w:val="67A2F6D6"/>
    <w:rsid w:val="67A3E444"/>
    <w:rsid w:val="67A7B727"/>
    <w:rsid w:val="67A894B0"/>
    <w:rsid w:val="67AF491F"/>
    <w:rsid w:val="67B62DB7"/>
    <w:rsid w:val="67B7BCF5"/>
    <w:rsid w:val="67BD4325"/>
    <w:rsid w:val="67BE72EA"/>
    <w:rsid w:val="67C16D11"/>
    <w:rsid w:val="67C366A6"/>
    <w:rsid w:val="67CEA54C"/>
    <w:rsid w:val="67D0F5BD"/>
    <w:rsid w:val="67D5CFAC"/>
    <w:rsid w:val="67D7D94D"/>
    <w:rsid w:val="67DC175B"/>
    <w:rsid w:val="67DC6B1E"/>
    <w:rsid w:val="67FC1D17"/>
    <w:rsid w:val="67FDB5D3"/>
    <w:rsid w:val="68013514"/>
    <w:rsid w:val="68063DED"/>
    <w:rsid w:val="680B93A3"/>
    <w:rsid w:val="680E216E"/>
    <w:rsid w:val="680FE68C"/>
    <w:rsid w:val="68129FCB"/>
    <w:rsid w:val="68228628"/>
    <w:rsid w:val="682771B3"/>
    <w:rsid w:val="682CD1B4"/>
    <w:rsid w:val="6833350E"/>
    <w:rsid w:val="6835E346"/>
    <w:rsid w:val="68375B99"/>
    <w:rsid w:val="68391F49"/>
    <w:rsid w:val="6843168B"/>
    <w:rsid w:val="6846AFF9"/>
    <w:rsid w:val="68527E77"/>
    <w:rsid w:val="685A1D24"/>
    <w:rsid w:val="685CE685"/>
    <w:rsid w:val="6864F7C8"/>
    <w:rsid w:val="6865D793"/>
    <w:rsid w:val="68703F31"/>
    <w:rsid w:val="68704846"/>
    <w:rsid w:val="6872B543"/>
    <w:rsid w:val="6886AA68"/>
    <w:rsid w:val="68899CC5"/>
    <w:rsid w:val="688CBB19"/>
    <w:rsid w:val="688CD42F"/>
    <w:rsid w:val="68A089B1"/>
    <w:rsid w:val="68A1D16B"/>
    <w:rsid w:val="68A76A95"/>
    <w:rsid w:val="68AF2170"/>
    <w:rsid w:val="68B15DB1"/>
    <w:rsid w:val="68B293A7"/>
    <w:rsid w:val="68B5C1D6"/>
    <w:rsid w:val="68BAA146"/>
    <w:rsid w:val="68C1290A"/>
    <w:rsid w:val="68C51B38"/>
    <w:rsid w:val="68D66BDB"/>
    <w:rsid w:val="68D8C098"/>
    <w:rsid w:val="68DB58EF"/>
    <w:rsid w:val="68DC97A7"/>
    <w:rsid w:val="68DF5960"/>
    <w:rsid w:val="68E5686E"/>
    <w:rsid w:val="68E58F6B"/>
    <w:rsid w:val="68EC49C8"/>
    <w:rsid w:val="68F1A46C"/>
    <w:rsid w:val="68F2DA13"/>
    <w:rsid w:val="68FE314F"/>
    <w:rsid w:val="6902F8FE"/>
    <w:rsid w:val="69051D58"/>
    <w:rsid w:val="690A3622"/>
    <w:rsid w:val="690B7C47"/>
    <w:rsid w:val="690CC762"/>
    <w:rsid w:val="69116ACF"/>
    <w:rsid w:val="691648EC"/>
    <w:rsid w:val="69181128"/>
    <w:rsid w:val="691A7998"/>
    <w:rsid w:val="691E3A54"/>
    <w:rsid w:val="6922ABDC"/>
    <w:rsid w:val="6922DC8E"/>
    <w:rsid w:val="6923C059"/>
    <w:rsid w:val="69267070"/>
    <w:rsid w:val="6928F1B5"/>
    <w:rsid w:val="692CC86A"/>
    <w:rsid w:val="692CDB09"/>
    <w:rsid w:val="69302BD1"/>
    <w:rsid w:val="693238CB"/>
    <w:rsid w:val="6932E192"/>
    <w:rsid w:val="693614E7"/>
    <w:rsid w:val="693BB78F"/>
    <w:rsid w:val="693D6FEA"/>
    <w:rsid w:val="693E6920"/>
    <w:rsid w:val="6940E079"/>
    <w:rsid w:val="6943C7C9"/>
    <w:rsid w:val="6952857C"/>
    <w:rsid w:val="695461C3"/>
    <w:rsid w:val="6957F137"/>
    <w:rsid w:val="695919A3"/>
    <w:rsid w:val="695D924C"/>
    <w:rsid w:val="69658355"/>
    <w:rsid w:val="696A4133"/>
    <w:rsid w:val="697390AA"/>
    <w:rsid w:val="6975EDA0"/>
    <w:rsid w:val="697CC804"/>
    <w:rsid w:val="697E5AB2"/>
    <w:rsid w:val="69848596"/>
    <w:rsid w:val="69903762"/>
    <w:rsid w:val="699A1D9D"/>
    <w:rsid w:val="699A7724"/>
    <w:rsid w:val="699C3863"/>
    <w:rsid w:val="699D2144"/>
    <w:rsid w:val="69A6D1C9"/>
    <w:rsid w:val="69AE917A"/>
    <w:rsid w:val="69B56722"/>
    <w:rsid w:val="69BA21AF"/>
    <w:rsid w:val="69BE560B"/>
    <w:rsid w:val="69C01C2F"/>
    <w:rsid w:val="69C13F93"/>
    <w:rsid w:val="69CADACB"/>
    <w:rsid w:val="69D009E2"/>
    <w:rsid w:val="69D7A33F"/>
    <w:rsid w:val="69D92A1B"/>
    <w:rsid w:val="69D9AB55"/>
    <w:rsid w:val="69D9F363"/>
    <w:rsid w:val="69DC6672"/>
    <w:rsid w:val="69DCE0BD"/>
    <w:rsid w:val="69E1A8FC"/>
    <w:rsid w:val="69E38558"/>
    <w:rsid w:val="69E440E4"/>
    <w:rsid w:val="69E8AC63"/>
    <w:rsid w:val="69EB1EF7"/>
    <w:rsid w:val="69F1BA9E"/>
    <w:rsid w:val="69F2C14E"/>
    <w:rsid w:val="69FAEBC9"/>
    <w:rsid w:val="69FB7393"/>
    <w:rsid w:val="6A06307A"/>
    <w:rsid w:val="6A07F944"/>
    <w:rsid w:val="6A124DD0"/>
    <w:rsid w:val="6A17047F"/>
    <w:rsid w:val="6A19C952"/>
    <w:rsid w:val="6A1D232A"/>
    <w:rsid w:val="6A1E4DB7"/>
    <w:rsid w:val="6A22B078"/>
    <w:rsid w:val="6A2A18A9"/>
    <w:rsid w:val="6A370898"/>
    <w:rsid w:val="6A37F025"/>
    <w:rsid w:val="6A3B9DC9"/>
    <w:rsid w:val="6A3C3F9A"/>
    <w:rsid w:val="6A48A7BF"/>
    <w:rsid w:val="6A4FE320"/>
    <w:rsid w:val="6A5081D8"/>
    <w:rsid w:val="6A59AA40"/>
    <w:rsid w:val="6A5C4CAC"/>
    <w:rsid w:val="6A61486E"/>
    <w:rsid w:val="6A767229"/>
    <w:rsid w:val="6A781607"/>
    <w:rsid w:val="6A7A6C83"/>
    <w:rsid w:val="6A7EF251"/>
    <w:rsid w:val="6A835E9F"/>
    <w:rsid w:val="6A8858E5"/>
    <w:rsid w:val="6A90F050"/>
    <w:rsid w:val="6A97C49B"/>
    <w:rsid w:val="6AA1875E"/>
    <w:rsid w:val="6AA3428A"/>
    <w:rsid w:val="6AA3BD7B"/>
    <w:rsid w:val="6AA8ADDC"/>
    <w:rsid w:val="6AA9049D"/>
    <w:rsid w:val="6AAE2B39"/>
    <w:rsid w:val="6AB99E00"/>
    <w:rsid w:val="6ABB9D04"/>
    <w:rsid w:val="6ABCC38F"/>
    <w:rsid w:val="6AC1EB3B"/>
    <w:rsid w:val="6AC2E021"/>
    <w:rsid w:val="6AC3CD8E"/>
    <w:rsid w:val="6ACE813A"/>
    <w:rsid w:val="6AD07E70"/>
    <w:rsid w:val="6ADECAA0"/>
    <w:rsid w:val="6ADEF466"/>
    <w:rsid w:val="6AE16426"/>
    <w:rsid w:val="6AE1C68C"/>
    <w:rsid w:val="6AE2180F"/>
    <w:rsid w:val="6AE31753"/>
    <w:rsid w:val="6AE40053"/>
    <w:rsid w:val="6AEF63FB"/>
    <w:rsid w:val="6AF1E382"/>
    <w:rsid w:val="6AF823E0"/>
    <w:rsid w:val="6AFA4E97"/>
    <w:rsid w:val="6AFD05D3"/>
    <w:rsid w:val="6B0295C1"/>
    <w:rsid w:val="6B04FC9A"/>
    <w:rsid w:val="6B05582F"/>
    <w:rsid w:val="6B0678AD"/>
    <w:rsid w:val="6B08A1FC"/>
    <w:rsid w:val="6B0B6CE5"/>
    <w:rsid w:val="6B103089"/>
    <w:rsid w:val="6B14D6DE"/>
    <w:rsid w:val="6B18C16D"/>
    <w:rsid w:val="6B1AD96C"/>
    <w:rsid w:val="6B228AFE"/>
    <w:rsid w:val="6B27388D"/>
    <w:rsid w:val="6B2E6DCA"/>
    <w:rsid w:val="6B3023D2"/>
    <w:rsid w:val="6B36F07D"/>
    <w:rsid w:val="6B3835C6"/>
    <w:rsid w:val="6B413311"/>
    <w:rsid w:val="6B442604"/>
    <w:rsid w:val="6B442FAA"/>
    <w:rsid w:val="6B472BC9"/>
    <w:rsid w:val="6B477DCF"/>
    <w:rsid w:val="6B47B4CD"/>
    <w:rsid w:val="6B48B999"/>
    <w:rsid w:val="6B496F54"/>
    <w:rsid w:val="6B4B2A89"/>
    <w:rsid w:val="6B50BE1C"/>
    <w:rsid w:val="6B5CE747"/>
    <w:rsid w:val="6B5E522C"/>
    <w:rsid w:val="6B62B093"/>
    <w:rsid w:val="6B65034A"/>
    <w:rsid w:val="6B6790E2"/>
    <w:rsid w:val="6B69D348"/>
    <w:rsid w:val="6B6C7DFB"/>
    <w:rsid w:val="6B6E879D"/>
    <w:rsid w:val="6B6F8044"/>
    <w:rsid w:val="6B6FF7B6"/>
    <w:rsid w:val="6B728F38"/>
    <w:rsid w:val="6B72C6D0"/>
    <w:rsid w:val="6B7634E3"/>
    <w:rsid w:val="6B846798"/>
    <w:rsid w:val="6B84B52B"/>
    <w:rsid w:val="6B8906E8"/>
    <w:rsid w:val="6B8D38CB"/>
    <w:rsid w:val="6B93D0E0"/>
    <w:rsid w:val="6B9617CB"/>
    <w:rsid w:val="6B9B6F1C"/>
    <w:rsid w:val="6B9DDA10"/>
    <w:rsid w:val="6BA3979E"/>
    <w:rsid w:val="6BA466AF"/>
    <w:rsid w:val="6BA81709"/>
    <w:rsid w:val="6BAC5333"/>
    <w:rsid w:val="6BAF2E69"/>
    <w:rsid w:val="6BAF4129"/>
    <w:rsid w:val="6BB71C04"/>
    <w:rsid w:val="6BB72F9B"/>
    <w:rsid w:val="6BBA2738"/>
    <w:rsid w:val="6BBCAB36"/>
    <w:rsid w:val="6BBF9FE4"/>
    <w:rsid w:val="6BC25F20"/>
    <w:rsid w:val="6BC3C6F2"/>
    <w:rsid w:val="6BC6F769"/>
    <w:rsid w:val="6BCA5A17"/>
    <w:rsid w:val="6BDEC3BB"/>
    <w:rsid w:val="6BE94D2F"/>
    <w:rsid w:val="6BF17529"/>
    <w:rsid w:val="6BF6449B"/>
    <w:rsid w:val="6BFA53FE"/>
    <w:rsid w:val="6BFEAF24"/>
    <w:rsid w:val="6C0164BB"/>
    <w:rsid w:val="6C06C106"/>
    <w:rsid w:val="6C099001"/>
    <w:rsid w:val="6C0D5815"/>
    <w:rsid w:val="6C0E2853"/>
    <w:rsid w:val="6C1A99CE"/>
    <w:rsid w:val="6C1BC097"/>
    <w:rsid w:val="6C1D3EC1"/>
    <w:rsid w:val="6C205145"/>
    <w:rsid w:val="6C2A166F"/>
    <w:rsid w:val="6C2CA58F"/>
    <w:rsid w:val="6C385240"/>
    <w:rsid w:val="6C39AC65"/>
    <w:rsid w:val="6C3DA4F1"/>
    <w:rsid w:val="6C3E0A6B"/>
    <w:rsid w:val="6C409794"/>
    <w:rsid w:val="6C40DB63"/>
    <w:rsid w:val="6C440058"/>
    <w:rsid w:val="6C4413EC"/>
    <w:rsid w:val="6C44F30F"/>
    <w:rsid w:val="6C4F8786"/>
    <w:rsid w:val="6C5178C7"/>
    <w:rsid w:val="6C58E497"/>
    <w:rsid w:val="6C58F69C"/>
    <w:rsid w:val="6C67206B"/>
    <w:rsid w:val="6C6C25F0"/>
    <w:rsid w:val="6C73301B"/>
    <w:rsid w:val="6C74E1A6"/>
    <w:rsid w:val="6C8516F5"/>
    <w:rsid w:val="6C8A7DE9"/>
    <w:rsid w:val="6C8A8C7A"/>
    <w:rsid w:val="6C8B021C"/>
    <w:rsid w:val="6C9693A9"/>
    <w:rsid w:val="6CA42F1F"/>
    <w:rsid w:val="6CA8FF22"/>
    <w:rsid w:val="6CAA821F"/>
    <w:rsid w:val="6CAE48A0"/>
    <w:rsid w:val="6CAEC311"/>
    <w:rsid w:val="6CB2E72D"/>
    <w:rsid w:val="6CB3BE7B"/>
    <w:rsid w:val="6CB6D2D8"/>
    <w:rsid w:val="6CB903AB"/>
    <w:rsid w:val="6CBEF505"/>
    <w:rsid w:val="6CC33BA2"/>
    <w:rsid w:val="6CC3E04D"/>
    <w:rsid w:val="6CC6D98C"/>
    <w:rsid w:val="6CCCB560"/>
    <w:rsid w:val="6CD7C254"/>
    <w:rsid w:val="6CDEF8FE"/>
    <w:rsid w:val="6CE1D94A"/>
    <w:rsid w:val="6CE5ADA4"/>
    <w:rsid w:val="6CE76671"/>
    <w:rsid w:val="6CEC1F38"/>
    <w:rsid w:val="6CFF32CD"/>
    <w:rsid w:val="6D0518EF"/>
    <w:rsid w:val="6D087354"/>
    <w:rsid w:val="6D08C13F"/>
    <w:rsid w:val="6D1398BF"/>
    <w:rsid w:val="6D13DDA2"/>
    <w:rsid w:val="6D16DE7A"/>
    <w:rsid w:val="6D175320"/>
    <w:rsid w:val="6D1FCFCD"/>
    <w:rsid w:val="6D21DE7D"/>
    <w:rsid w:val="6D236E94"/>
    <w:rsid w:val="6D30DEFA"/>
    <w:rsid w:val="6D32FA44"/>
    <w:rsid w:val="6D337EF5"/>
    <w:rsid w:val="6D40C7C7"/>
    <w:rsid w:val="6D4125AE"/>
    <w:rsid w:val="6D415F81"/>
    <w:rsid w:val="6D421A75"/>
    <w:rsid w:val="6D42C79C"/>
    <w:rsid w:val="6D46A845"/>
    <w:rsid w:val="6D4EBBFC"/>
    <w:rsid w:val="6D5035D6"/>
    <w:rsid w:val="6D54A844"/>
    <w:rsid w:val="6D578AAC"/>
    <w:rsid w:val="6D59A389"/>
    <w:rsid w:val="6D5AA374"/>
    <w:rsid w:val="6D5DDC6E"/>
    <w:rsid w:val="6D605807"/>
    <w:rsid w:val="6D672DE8"/>
    <w:rsid w:val="6D6A8D2A"/>
    <w:rsid w:val="6D6BB7C4"/>
    <w:rsid w:val="6D6EA497"/>
    <w:rsid w:val="6D736AB1"/>
    <w:rsid w:val="6D75F4B5"/>
    <w:rsid w:val="6D76B0FD"/>
    <w:rsid w:val="6D76DAAE"/>
    <w:rsid w:val="6D7A1D84"/>
    <w:rsid w:val="6D7AA1DF"/>
    <w:rsid w:val="6D7AC682"/>
    <w:rsid w:val="6D7CD5AB"/>
    <w:rsid w:val="6D7DED31"/>
    <w:rsid w:val="6D7F5058"/>
    <w:rsid w:val="6D82B7A7"/>
    <w:rsid w:val="6D88A15C"/>
    <w:rsid w:val="6D8DF490"/>
    <w:rsid w:val="6D8E0CD1"/>
    <w:rsid w:val="6D982E3B"/>
    <w:rsid w:val="6D9E37E8"/>
    <w:rsid w:val="6D9F56F0"/>
    <w:rsid w:val="6DA9EF71"/>
    <w:rsid w:val="6DBA4445"/>
    <w:rsid w:val="6DBC387C"/>
    <w:rsid w:val="6DBC6554"/>
    <w:rsid w:val="6DBF92E7"/>
    <w:rsid w:val="6DC796C7"/>
    <w:rsid w:val="6DCC8133"/>
    <w:rsid w:val="6DCF3FFA"/>
    <w:rsid w:val="6DCFDC47"/>
    <w:rsid w:val="6DD15E59"/>
    <w:rsid w:val="6DD1C5C5"/>
    <w:rsid w:val="6DD23093"/>
    <w:rsid w:val="6DD393CF"/>
    <w:rsid w:val="6DD9B2FC"/>
    <w:rsid w:val="6DDB2E62"/>
    <w:rsid w:val="6DDBC1DC"/>
    <w:rsid w:val="6DE6A1B8"/>
    <w:rsid w:val="6DEAD7AB"/>
    <w:rsid w:val="6DF25FAD"/>
    <w:rsid w:val="6DF2741E"/>
    <w:rsid w:val="6DF5A13F"/>
    <w:rsid w:val="6E02D2E3"/>
    <w:rsid w:val="6E0A65CF"/>
    <w:rsid w:val="6E0D050D"/>
    <w:rsid w:val="6E11C25B"/>
    <w:rsid w:val="6E1612BD"/>
    <w:rsid w:val="6E16A408"/>
    <w:rsid w:val="6E1953EA"/>
    <w:rsid w:val="6E1A0254"/>
    <w:rsid w:val="6E206820"/>
    <w:rsid w:val="6E2942D5"/>
    <w:rsid w:val="6E29447A"/>
    <w:rsid w:val="6E3149D7"/>
    <w:rsid w:val="6E3C22D8"/>
    <w:rsid w:val="6E3F48D2"/>
    <w:rsid w:val="6E3FADE6"/>
    <w:rsid w:val="6E42F070"/>
    <w:rsid w:val="6E43C3C1"/>
    <w:rsid w:val="6E47D432"/>
    <w:rsid w:val="6E480768"/>
    <w:rsid w:val="6E48443F"/>
    <w:rsid w:val="6E4EFD51"/>
    <w:rsid w:val="6E5261C5"/>
    <w:rsid w:val="6E5A6E9E"/>
    <w:rsid w:val="6E5BDEB1"/>
    <w:rsid w:val="6E5BF930"/>
    <w:rsid w:val="6E5DCDD1"/>
    <w:rsid w:val="6E5E2E65"/>
    <w:rsid w:val="6E60CAC6"/>
    <w:rsid w:val="6E639D1A"/>
    <w:rsid w:val="6E66CC15"/>
    <w:rsid w:val="6E683775"/>
    <w:rsid w:val="6E6BC413"/>
    <w:rsid w:val="6E6BDAEE"/>
    <w:rsid w:val="6E7CA915"/>
    <w:rsid w:val="6E7D300B"/>
    <w:rsid w:val="6E826DF7"/>
    <w:rsid w:val="6E8914EE"/>
    <w:rsid w:val="6E8A30D7"/>
    <w:rsid w:val="6E8BF924"/>
    <w:rsid w:val="6E8F9571"/>
    <w:rsid w:val="6E97616B"/>
    <w:rsid w:val="6E9CD536"/>
    <w:rsid w:val="6EA04C39"/>
    <w:rsid w:val="6EA6B3BB"/>
    <w:rsid w:val="6EA75AD6"/>
    <w:rsid w:val="6EA7FBD9"/>
    <w:rsid w:val="6EAADE05"/>
    <w:rsid w:val="6EAC75FC"/>
    <w:rsid w:val="6EAD2701"/>
    <w:rsid w:val="6EB4F7D1"/>
    <w:rsid w:val="6EBA765E"/>
    <w:rsid w:val="6EBB53E0"/>
    <w:rsid w:val="6EBB89B9"/>
    <w:rsid w:val="6EBD7E74"/>
    <w:rsid w:val="6EC1DC62"/>
    <w:rsid w:val="6EC65660"/>
    <w:rsid w:val="6ECD528F"/>
    <w:rsid w:val="6ED2943B"/>
    <w:rsid w:val="6ED472E7"/>
    <w:rsid w:val="6EDE4EDE"/>
    <w:rsid w:val="6EDF33CD"/>
    <w:rsid w:val="6EDFE00F"/>
    <w:rsid w:val="6EE01DC9"/>
    <w:rsid w:val="6EE15430"/>
    <w:rsid w:val="6EEC334E"/>
    <w:rsid w:val="6EEC3C94"/>
    <w:rsid w:val="6EEC93F8"/>
    <w:rsid w:val="6EEE2A0D"/>
    <w:rsid w:val="6EF0667A"/>
    <w:rsid w:val="6EF141E6"/>
    <w:rsid w:val="6EF3BF25"/>
    <w:rsid w:val="6EF67DA1"/>
    <w:rsid w:val="6EF809A2"/>
    <w:rsid w:val="6EF8FE45"/>
    <w:rsid w:val="6F0B6728"/>
    <w:rsid w:val="6F0B7BDF"/>
    <w:rsid w:val="6F16550B"/>
    <w:rsid w:val="6F1C2BEE"/>
    <w:rsid w:val="6F2AB837"/>
    <w:rsid w:val="6F2DBF29"/>
    <w:rsid w:val="6F34AE1C"/>
    <w:rsid w:val="6F3673F1"/>
    <w:rsid w:val="6F3AEDBE"/>
    <w:rsid w:val="6F3B766C"/>
    <w:rsid w:val="6F458C88"/>
    <w:rsid w:val="6F465A77"/>
    <w:rsid w:val="6F4A7DA8"/>
    <w:rsid w:val="6F4F7217"/>
    <w:rsid w:val="6F532C0B"/>
    <w:rsid w:val="6F541C5C"/>
    <w:rsid w:val="6F57A1D0"/>
    <w:rsid w:val="6F59A569"/>
    <w:rsid w:val="6F5EB0D4"/>
    <w:rsid w:val="6F5F5C96"/>
    <w:rsid w:val="6F61BB94"/>
    <w:rsid w:val="6F639A17"/>
    <w:rsid w:val="6F66F0B1"/>
    <w:rsid w:val="6F69F250"/>
    <w:rsid w:val="6F6E1D8B"/>
    <w:rsid w:val="6F7157A1"/>
    <w:rsid w:val="6F7184E2"/>
    <w:rsid w:val="6F76C649"/>
    <w:rsid w:val="6F772E1B"/>
    <w:rsid w:val="6F84AA84"/>
    <w:rsid w:val="6F87D414"/>
    <w:rsid w:val="6F8BF8B4"/>
    <w:rsid w:val="6F8DD6F9"/>
    <w:rsid w:val="6F9900DA"/>
    <w:rsid w:val="6F9AF1B3"/>
    <w:rsid w:val="6F9F10E2"/>
    <w:rsid w:val="6FA6B866"/>
    <w:rsid w:val="6FA75C2F"/>
    <w:rsid w:val="6FA877A7"/>
    <w:rsid w:val="6FAD7EDC"/>
    <w:rsid w:val="6FAEE5AE"/>
    <w:rsid w:val="6FB13D61"/>
    <w:rsid w:val="6FB1902C"/>
    <w:rsid w:val="6FB89D42"/>
    <w:rsid w:val="6FC11FCB"/>
    <w:rsid w:val="6FCC8C57"/>
    <w:rsid w:val="6FCFB259"/>
    <w:rsid w:val="6FD42961"/>
    <w:rsid w:val="6FD687BD"/>
    <w:rsid w:val="6FD6CAD2"/>
    <w:rsid w:val="6FE0BD2B"/>
    <w:rsid w:val="6FE6D260"/>
    <w:rsid w:val="6FECE641"/>
    <w:rsid w:val="6FF5C051"/>
    <w:rsid w:val="6FF80841"/>
    <w:rsid w:val="6FF9C601"/>
    <w:rsid w:val="6FFAA68C"/>
    <w:rsid w:val="6FFE11B0"/>
    <w:rsid w:val="6FFF09FC"/>
    <w:rsid w:val="70010137"/>
    <w:rsid w:val="70086BEA"/>
    <w:rsid w:val="700BF825"/>
    <w:rsid w:val="70102009"/>
    <w:rsid w:val="7011384F"/>
    <w:rsid w:val="701DC690"/>
    <w:rsid w:val="701F0168"/>
    <w:rsid w:val="702CB9EF"/>
    <w:rsid w:val="702DE9E0"/>
    <w:rsid w:val="703C0DC4"/>
    <w:rsid w:val="703D839E"/>
    <w:rsid w:val="7042096B"/>
    <w:rsid w:val="7042D8EB"/>
    <w:rsid w:val="70455954"/>
    <w:rsid w:val="704585A1"/>
    <w:rsid w:val="704794F5"/>
    <w:rsid w:val="70480A97"/>
    <w:rsid w:val="7048CFA2"/>
    <w:rsid w:val="7049F0B1"/>
    <w:rsid w:val="704D0F93"/>
    <w:rsid w:val="704F29FE"/>
    <w:rsid w:val="7054212F"/>
    <w:rsid w:val="70562055"/>
    <w:rsid w:val="705B70C5"/>
    <w:rsid w:val="705B7269"/>
    <w:rsid w:val="705C9A16"/>
    <w:rsid w:val="706089DD"/>
    <w:rsid w:val="7062164E"/>
    <w:rsid w:val="7065CEA6"/>
    <w:rsid w:val="706A876A"/>
    <w:rsid w:val="706B2E4C"/>
    <w:rsid w:val="7070B99F"/>
    <w:rsid w:val="70739881"/>
    <w:rsid w:val="70764CD7"/>
    <w:rsid w:val="7076D3F8"/>
    <w:rsid w:val="707C4ED3"/>
    <w:rsid w:val="708246E7"/>
    <w:rsid w:val="7084DCE6"/>
    <w:rsid w:val="70888C15"/>
    <w:rsid w:val="708C8172"/>
    <w:rsid w:val="70939724"/>
    <w:rsid w:val="709CA45F"/>
    <w:rsid w:val="709CFDE3"/>
    <w:rsid w:val="70AB887C"/>
    <w:rsid w:val="70AC9C4A"/>
    <w:rsid w:val="70B1DFC7"/>
    <w:rsid w:val="70B60FED"/>
    <w:rsid w:val="70BA351D"/>
    <w:rsid w:val="70BCA1DB"/>
    <w:rsid w:val="70BE168F"/>
    <w:rsid w:val="70C7A5FB"/>
    <w:rsid w:val="70CAA7FA"/>
    <w:rsid w:val="70CB49EF"/>
    <w:rsid w:val="70CD1CB3"/>
    <w:rsid w:val="70CF0403"/>
    <w:rsid w:val="70D1B95B"/>
    <w:rsid w:val="70D62445"/>
    <w:rsid w:val="70DA1306"/>
    <w:rsid w:val="70DA6502"/>
    <w:rsid w:val="70DDE13C"/>
    <w:rsid w:val="70DE7EC8"/>
    <w:rsid w:val="70DE9655"/>
    <w:rsid w:val="70EB52E0"/>
    <w:rsid w:val="70EF02C2"/>
    <w:rsid w:val="70F14B94"/>
    <w:rsid w:val="70F84C38"/>
    <w:rsid w:val="7102ADD0"/>
    <w:rsid w:val="7106BB13"/>
    <w:rsid w:val="7108B1B7"/>
    <w:rsid w:val="7117AE8B"/>
    <w:rsid w:val="7126CB10"/>
    <w:rsid w:val="712ED817"/>
    <w:rsid w:val="71324088"/>
    <w:rsid w:val="7132710D"/>
    <w:rsid w:val="7139706E"/>
    <w:rsid w:val="7140C121"/>
    <w:rsid w:val="7143E9E7"/>
    <w:rsid w:val="71470D03"/>
    <w:rsid w:val="7148BA70"/>
    <w:rsid w:val="71518965"/>
    <w:rsid w:val="71591A0D"/>
    <w:rsid w:val="715F7754"/>
    <w:rsid w:val="71680380"/>
    <w:rsid w:val="71687C9A"/>
    <w:rsid w:val="7168BEA9"/>
    <w:rsid w:val="7173ABD3"/>
    <w:rsid w:val="7175B436"/>
    <w:rsid w:val="71937FB9"/>
    <w:rsid w:val="71A51F54"/>
    <w:rsid w:val="71A82B1E"/>
    <w:rsid w:val="71AC2A2D"/>
    <w:rsid w:val="71B162F1"/>
    <w:rsid w:val="71B482BC"/>
    <w:rsid w:val="71BE667B"/>
    <w:rsid w:val="71BF5F24"/>
    <w:rsid w:val="71C1C420"/>
    <w:rsid w:val="71C382C7"/>
    <w:rsid w:val="71C6B2ED"/>
    <w:rsid w:val="71C86B96"/>
    <w:rsid w:val="71CA5D6C"/>
    <w:rsid w:val="71CD4B32"/>
    <w:rsid w:val="71CDA038"/>
    <w:rsid w:val="71D272B9"/>
    <w:rsid w:val="71D2E069"/>
    <w:rsid w:val="71D9D86B"/>
    <w:rsid w:val="71E9C49A"/>
    <w:rsid w:val="71EE2B33"/>
    <w:rsid w:val="71F0DDB3"/>
    <w:rsid w:val="71F12047"/>
    <w:rsid w:val="71F1277B"/>
    <w:rsid w:val="71FAB903"/>
    <w:rsid w:val="7200EA6D"/>
    <w:rsid w:val="720202B7"/>
    <w:rsid w:val="7209E3E7"/>
    <w:rsid w:val="720D716F"/>
    <w:rsid w:val="7214142B"/>
    <w:rsid w:val="7219C160"/>
    <w:rsid w:val="72204ED0"/>
    <w:rsid w:val="723999AC"/>
    <w:rsid w:val="723F0997"/>
    <w:rsid w:val="72430AB4"/>
    <w:rsid w:val="724505DD"/>
    <w:rsid w:val="72471B67"/>
    <w:rsid w:val="7248E522"/>
    <w:rsid w:val="724D6079"/>
    <w:rsid w:val="724D9497"/>
    <w:rsid w:val="72503660"/>
    <w:rsid w:val="7257A543"/>
    <w:rsid w:val="725E1BBD"/>
    <w:rsid w:val="7268214E"/>
    <w:rsid w:val="726872AF"/>
    <w:rsid w:val="726D408E"/>
    <w:rsid w:val="7270874C"/>
    <w:rsid w:val="72710AEA"/>
    <w:rsid w:val="727A53EE"/>
    <w:rsid w:val="728F485B"/>
    <w:rsid w:val="729505F4"/>
    <w:rsid w:val="729526C1"/>
    <w:rsid w:val="7296182B"/>
    <w:rsid w:val="729A763E"/>
    <w:rsid w:val="729C9DD0"/>
    <w:rsid w:val="729E89A8"/>
    <w:rsid w:val="729FC14D"/>
    <w:rsid w:val="72A5300A"/>
    <w:rsid w:val="72AC0AFF"/>
    <w:rsid w:val="72AD3CC9"/>
    <w:rsid w:val="72B096D9"/>
    <w:rsid w:val="72B3043D"/>
    <w:rsid w:val="72B40A04"/>
    <w:rsid w:val="72B8F45F"/>
    <w:rsid w:val="72BB322A"/>
    <w:rsid w:val="72BEC8BA"/>
    <w:rsid w:val="72BF79C0"/>
    <w:rsid w:val="72BF8A8A"/>
    <w:rsid w:val="72C255B7"/>
    <w:rsid w:val="72C5A4B5"/>
    <w:rsid w:val="72C5C50B"/>
    <w:rsid w:val="72C7DDEF"/>
    <w:rsid w:val="72CB6DB8"/>
    <w:rsid w:val="72CE5359"/>
    <w:rsid w:val="72CEA597"/>
    <w:rsid w:val="72D14940"/>
    <w:rsid w:val="72E8D708"/>
    <w:rsid w:val="72EDF8B9"/>
    <w:rsid w:val="72F16791"/>
    <w:rsid w:val="72F81256"/>
    <w:rsid w:val="73069CE6"/>
    <w:rsid w:val="731107DE"/>
    <w:rsid w:val="731236F7"/>
    <w:rsid w:val="73144155"/>
    <w:rsid w:val="7325D23A"/>
    <w:rsid w:val="73296F64"/>
    <w:rsid w:val="7333622D"/>
    <w:rsid w:val="733BB68E"/>
    <w:rsid w:val="7346EC1F"/>
    <w:rsid w:val="734A68E9"/>
    <w:rsid w:val="734D4B5C"/>
    <w:rsid w:val="734E03D3"/>
    <w:rsid w:val="734EF259"/>
    <w:rsid w:val="735354D8"/>
    <w:rsid w:val="7357802C"/>
    <w:rsid w:val="7358DDD1"/>
    <w:rsid w:val="735BE3D7"/>
    <w:rsid w:val="735BEB60"/>
    <w:rsid w:val="7368ECFB"/>
    <w:rsid w:val="736BB1B4"/>
    <w:rsid w:val="736C5323"/>
    <w:rsid w:val="736C66A6"/>
    <w:rsid w:val="73714FD9"/>
    <w:rsid w:val="737423BF"/>
    <w:rsid w:val="73747F44"/>
    <w:rsid w:val="73815ADA"/>
    <w:rsid w:val="73819194"/>
    <w:rsid w:val="7395A482"/>
    <w:rsid w:val="7396265B"/>
    <w:rsid w:val="739878D7"/>
    <w:rsid w:val="739B39F7"/>
    <w:rsid w:val="739C2FFF"/>
    <w:rsid w:val="739C593C"/>
    <w:rsid w:val="73A18350"/>
    <w:rsid w:val="73A380EF"/>
    <w:rsid w:val="73A53DE2"/>
    <w:rsid w:val="73A9CA79"/>
    <w:rsid w:val="73B06F97"/>
    <w:rsid w:val="73B78BD9"/>
    <w:rsid w:val="73BDA88E"/>
    <w:rsid w:val="73BFBFC7"/>
    <w:rsid w:val="73BFD238"/>
    <w:rsid w:val="73C22772"/>
    <w:rsid w:val="73CA8707"/>
    <w:rsid w:val="73CB31B3"/>
    <w:rsid w:val="73CBF3D6"/>
    <w:rsid w:val="73D03738"/>
    <w:rsid w:val="73D826A0"/>
    <w:rsid w:val="73DD0BA9"/>
    <w:rsid w:val="73DE7564"/>
    <w:rsid w:val="73DE8984"/>
    <w:rsid w:val="73DF851D"/>
    <w:rsid w:val="73FC53DA"/>
    <w:rsid w:val="74019EBF"/>
    <w:rsid w:val="74084AB9"/>
    <w:rsid w:val="740FD812"/>
    <w:rsid w:val="741FDD2F"/>
    <w:rsid w:val="74237BF5"/>
    <w:rsid w:val="7425D307"/>
    <w:rsid w:val="742657C3"/>
    <w:rsid w:val="74269642"/>
    <w:rsid w:val="742AF8B0"/>
    <w:rsid w:val="742CD05C"/>
    <w:rsid w:val="742E5021"/>
    <w:rsid w:val="743C8A81"/>
    <w:rsid w:val="743EF4A2"/>
    <w:rsid w:val="74494355"/>
    <w:rsid w:val="744C6083"/>
    <w:rsid w:val="744CE662"/>
    <w:rsid w:val="744D4024"/>
    <w:rsid w:val="745337C8"/>
    <w:rsid w:val="7453A40B"/>
    <w:rsid w:val="74546CA4"/>
    <w:rsid w:val="745925F1"/>
    <w:rsid w:val="745A2FC4"/>
    <w:rsid w:val="745E5FD1"/>
    <w:rsid w:val="74604932"/>
    <w:rsid w:val="746272BE"/>
    <w:rsid w:val="7463EC32"/>
    <w:rsid w:val="746B1DCB"/>
    <w:rsid w:val="746C69F0"/>
    <w:rsid w:val="746EA367"/>
    <w:rsid w:val="7475890D"/>
    <w:rsid w:val="747CA0B9"/>
    <w:rsid w:val="747D636D"/>
    <w:rsid w:val="7480C051"/>
    <w:rsid w:val="7486EEFE"/>
    <w:rsid w:val="748A0E10"/>
    <w:rsid w:val="74962ACD"/>
    <w:rsid w:val="749C6297"/>
    <w:rsid w:val="749EF3E5"/>
    <w:rsid w:val="749F751C"/>
    <w:rsid w:val="74A23C68"/>
    <w:rsid w:val="74A48141"/>
    <w:rsid w:val="74A6619A"/>
    <w:rsid w:val="74B60FCC"/>
    <w:rsid w:val="74B66D99"/>
    <w:rsid w:val="74BBEFD4"/>
    <w:rsid w:val="74BFD78F"/>
    <w:rsid w:val="74C7EE89"/>
    <w:rsid w:val="74DD5041"/>
    <w:rsid w:val="74DF893B"/>
    <w:rsid w:val="74E19C1A"/>
    <w:rsid w:val="74ED6518"/>
    <w:rsid w:val="74EDAADB"/>
    <w:rsid w:val="74EFA387"/>
    <w:rsid w:val="74F9F7DA"/>
    <w:rsid w:val="74FB9E82"/>
    <w:rsid w:val="74FDED17"/>
    <w:rsid w:val="7502DBF6"/>
    <w:rsid w:val="7505C590"/>
    <w:rsid w:val="75084BBA"/>
    <w:rsid w:val="750CC08A"/>
    <w:rsid w:val="7513033A"/>
    <w:rsid w:val="7513DD44"/>
    <w:rsid w:val="751B7A8C"/>
    <w:rsid w:val="751C7C43"/>
    <w:rsid w:val="751D70A6"/>
    <w:rsid w:val="751F5905"/>
    <w:rsid w:val="751FBE86"/>
    <w:rsid w:val="7525D2DA"/>
    <w:rsid w:val="75269F38"/>
    <w:rsid w:val="752CDB49"/>
    <w:rsid w:val="752E5C32"/>
    <w:rsid w:val="753869BD"/>
    <w:rsid w:val="7543EC2F"/>
    <w:rsid w:val="7546BD36"/>
    <w:rsid w:val="75480D46"/>
    <w:rsid w:val="7549907C"/>
    <w:rsid w:val="754B98F9"/>
    <w:rsid w:val="754BD65C"/>
    <w:rsid w:val="754CAE4D"/>
    <w:rsid w:val="754D1A98"/>
    <w:rsid w:val="75530E6E"/>
    <w:rsid w:val="7554BB99"/>
    <w:rsid w:val="755EB758"/>
    <w:rsid w:val="756669EF"/>
    <w:rsid w:val="75676FB3"/>
    <w:rsid w:val="756E95A8"/>
    <w:rsid w:val="756EF961"/>
    <w:rsid w:val="757F668F"/>
    <w:rsid w:val="7581B938"/>
    <w:rsid w:val="75829338"/>
    <w:rsid w:val="7582A56F"/>
    <w:rsid w:val="758593EB"/>
    <w:rsid w:val="75898A94"/>
    <w:rsid w:val="7590C60B"/>
    <w:rsid w:val="7596B9B3"/>
    <w:rsid w:val="759727DA"/>
    <w:rsid w:val="7597AE42"/>
    <w:rsid w:val="759A57D8"/>
    <w:rsid w:val="75A746A8"/>
    <w:rsid w:val="75B07941"/>
    <w:rsid w:val="75BAE110"/>
    <w:rsid w:val="75BB90D9"/>
    <w:rsid w:val="75BDBD85"/>
    <w:rsid w:val="75C3627B"/>
    <w:rsid w:val="75C4E454"/>
    <w:rsid w:val="75C97367"/>
    <w:rsid w:val="75CAA3AA"/>
    <w:rsid w:val="75CCB0E5"/>
    <w:rsid w:val="75D27E1C"/>
    <w:rsid w:val="75D428E3"/>
    <w:rsid w:val="75D4752E"/>
    <w:rsid w:val="75DBD686"/>
    <w:rsid w:val="75DD4E81"/>
    <w:rsid w:val="75DDB1B1"/>
    <w:rsid w:val="75F12D80"/>
    <w:rsid w:val="75F257B3"/>
    <w:rsid w:val="75FA7680"/>
    <w:rsid w:val="76012256"/>
    <w:rsid w:val="7602C876"/>
    <w:rsid w:val="7605F0C2"/>
    <w:rsid w:val="760D40A7"/>
    <w:rsid w:val="76120906"/>
    <w:rsid w:val="76136BF9"/>
    <w:rsid w:val="7613D61F"/>
    <w:rsid w:val="761E9C31"/>
    <w:rsid w:val="76278EA8"/>
    <w:rsid w:val="7627AD78"/>
    <w:rsid w:val="76289582"/>
    <w:rsid w:val="762ABFFF"/>
    <w:rsid w:val="762E5B2A"/>
    <w:rsid w:val="762E9623"/>
    <w:rsid w:val="76372A24"/>
    <w:rsid w:val="763ACE1C"/>
    <w:rsid w:val="76548E5D"/>
    <w:rsid w:val="76551635"/>
    <w:rsid w:val="765D1B08"/>
    <w:rsid w:val="765F7B46"/>
    <w:rsid w:val="7662F8A3"/>
    <w:rsid w:val="76682CAE"/>
    <w:rsid w:val="76685939"/>
    <w:rsid w:val="766CE77A"/>
    <w:rsid w:val="766D4111"/>
    <w:rsid w:val="76730587"/>
    <w:rsid w:val="76772F25"/>
    <w:rsid w:val="7678C52A"/>
    <w:rsid w:val="7682682B"/>
    <w:rsid w:val="76896043"/>
    <w:rsid w:val="7689ED15"/>
    <w:rsid w:val="76900785"/>
    <w:rsid w:val="769606D7"/>
    <w:rsid w:val="769CFD02"/>
    <w:rsid w:val="76A89375"/>
    <w:rsid w:val="76ACE1DB"/>
    <w:rsid w:val="76B7BAC6"/>
    <w:rsid w:val="76B7C5B4"/>
    <w:rsid w:val="76BCFF65"/>
    <w:rsid w:val="76BE50B7"/>
    <w:rsid w:val="76C29022"/>
    <w:rsid w:val="76C4B799"/>
    <w:rsid w:val="76CC0DAD"/>
    <w:rsid w:val="76D1B2E8"/>
    <w:rsid w:val="76DBAE29"/>
    <w:rsid w:val="76E237EA"/>
    <w:rsid w:val="76E35ECB"/>
    <w:rsid w:val="76F431D1"/>
    <w:rsid w:val="76F6F2FD"/>
    <w:rsid w:val="76FA1EE4"/>
    <w:rsid w:val="76FC6865"/>
    <w:rsid w:val="7701F17D"/>
    <w:rsid w:val="7705E81F"/>
    <w:rsid w:val="7707C2DF"/>
    <w:rsid w:val="770A288C"/>
    <w:rsid w:val="770C0694"/>
    <w:rsid w:val="7710D6DD"/>
    <w:rsid w:val="771145C4"/>
    <w:rsid w:val="7712EDC1"/>
    <w:rsid w:val="771521A5"/>
    <w:rsid w:val="771BECAA"/>
    <w:rsid w:val="771D5F6E"/>
    <w:rsid w:val="771DFE6D"/>
    <w:rsid w:val="771F99A5"/>
    <w:rsid w:val="77201C8A"/>
    <w:rsid w:val="77277E12"/>
    <w:rsid w:val="773841D9"/>
    <w:rsid w:val="77399E34"/>
    <w:rsid w:val="773D212A"/>
    <w:rsid w:val="7741A865"/>
    <w:rsid w:val="77439738"/>
    <w:rsid w:val="77491F53"/>
    <w:rsid w:val="774A2A02"/>
    <w:rsid w:val="774A5E73"/>
    <w:rsid w:val="774BC300"/>
    <w:rsid w:val="7758617D"/>
    <w:rsid w:val="7764D91B"/>
    <w:rsid w:val="776701B3"/>
    <w:rsid w:val="776F08DE"/>
    <w:rsid w:val="7772881A"/>
    <w:rsid w:val="777D119E"/>
    <w:rsid w:val="7787A988"/>
    <w:rsid w:val="77957192"/>
    <w:rsid w:val="77966228"/>
    <w:rsid w:val="77995000"/>
    <w:rsid w:val="7799ED7D"/>
    <w:rsid w:val="779A1813"/>
    <w:rsid w:val="779D078F"/>
    <w:rsid w:val="77A06577"/>
    <w:rsid w:val="77A63CB7"/>
    <w:rsid w:val="77A680E1"/>
    <w:rsid w:val="77A78648"/>
    <w:rsid w:val="77B03900"/>
    <w:rsid w:val="77B15B76"/>
    <w:rsid w:val="77B18EBD"/>
    <w:rsid w:val="77B1FF58"/>
    <w:rsid w:val="77B340D7"/>
    <w:rsid w:val="77B45BF2"/>
    <w:rsid w:val="77C66B13"/>
    <w:rsid w:val="77C67863"/>
    <w:rsid w:val="77CB25FD"/>
    <w:rsid w:val="77CC2F8E"/>
    <w:rsid w:val="77DBFBC8"/>
    <w:rsid w:val="77DC54AE"/>
    <w:rsid w:val="77DCE42C"/>
    <w:rsid w:val="77E8829F"/>
    <w:rsid w:val="77EE59EA"/>
    <w:rsid w:val="77EE7F63"/>
    <w:rsid w:val="77EE8396"/>
    <w:rsid w:val="77FA6CEC"/>
    <w:rsid w:val="77FE0DB2"/>
    <w:rsid w:val="78055B09"/>
    <w:rsid w:val="78073F78"/>
    <w:rsid w:val="78076B35"/>
    <w:rsid w:val="7807FEC6"/>
    <w:rsid w:val="780ACF5B"/>
    <w:rsid w:val="7810A275"/>
    <w:rsid w:val="7814C757"/>
    <w:rsid w:val="78152EC1"/>
    <w:rsid w:val="7816B87A"/>
    <w:rsid w:val="7820329B"/>
    <w:rsid w:val="7821DFD8"/>
    <w:rsid w:val="78245082"/>
    <w:rsid w:val="7829D83D"/>
    <w:rsid w:val="782D4297"/>
    <w:rsid w:val="7831CE73"/>
    <w:rsid w:val="78337B0A"/>
    <w:rsid w:val="78381AA7"/>
    <w:rsid w:val="78392AA5"/>
    <w:rsid w:val="783B4928"/>
    <w:rsid w:val="783E9868"/>
    <w:rsid w:val="7844B768"/>
    <w:rsid w:val="78478CFC"/>
    <w:rsid w:val="784E77D1"/>
    <w:rsid w:val="784F3156"/>
    <w:rsid w:val="784FC30A"/>
    <w:rsid w:val="7854716A"/>
    <w:rsid w:val="78567CA1"/>
    <w:rsid w:val="7857864B"/>
    <w:rsid w:val="785BAFBE"/>
    <w:rsid w:val="78648850"/>
    <w:rsid w:val="7866B20E"/>
    <w:rsid w:val="7867B7B2"/>
    <w:rsid w:val="7869BA26"/>
    <w:rsid w:val="786B060C"/>
    <w:rsid w:val="786B9CFD"/>
    <w:rsid w:val="78703F57"/>
    <w:rsid w:val="7873E564"/>
    <w:rsid w:val="788007D2"/>
    <w:rsid w:val="7881A5A4"/>
    <w:rsid w:val="78831596"/>
    <w:rsid w:val="788AE109"/>
    <w:rsid w:val="788CA1AB"/>
    <w:rsid w:val="789FBF79"/>
    <w:rsid w:val="78A0C696"/>
    <w:rsid w:val="78A1CBD7"/>
    <w:rsid w:val="78A2FF72"/>
    <w:rsid w:val="78A4CCF3"/>
    <w:rsid w:val="78A76888"/>
    <w:rsid w:val="78A7FEDF"/>
    <w:rsid w:val="78AC93AA"/>
    <w:rsid w:val="78AF9717"/>
    <w:rsid w:val="78B19B9F"/>
    <w:rsid w:val="78B2458B"/>
    <w:rsid w:val="78B40811"/>
    <w:rsid w:val="78B71991"/>
    <w:rsid w:val="78B7227C"/>
    <w:rsid w:val="78B9CEB5"/>
    <w:rsid w:val="78CAC89B"/>
    <w:rsid w:val="78CF1BEC"/>
    <w:rsid w:val="78D3CEE9"/>
    <w:rsid w:val="78D832BC"/>
    <w:rsid w:val="78DC3996"/>
    <w:rsid w:val="78E35259"/>
    <w:rsid w:val="78E3A4C5"/>
    <w:rsid w:val="78E844C1"/>
    <w:rsid w:val="78F265CC"/>
    <w:rsid w:val="78F42C67"/>
    <w:rsid w:val="78F5427E"/>
    <w:rsid w:val="78F76EA5"/>
    <w:rsid w:val="78F7CAF6"/>
    <w:rsid w:val="78FF47CB"/>
    <w:rsid w:val="79022DBD"/>
    <w:rsid w:val="790BFDFD"/>
    <w:rsid w:val="790C6682"/>
    <w:rsid w:val="790FB9D6"/>
    <w:rsid w:val="79149EE2"/>
    <w:rsid w:val="79179CED"/>
    <w:rsid w:val="79189877"/>
    <w:rsid w:val="791978A0"/>
    <w:rsid w:val="791A36CD"/>
    <w:rsid w:val="791AF33B"/>
    <w:rsid w:val="791B7712"/>
    <w:rsid w:val="792800DA"/>
    <w:rsid w:val="792A0044"/>
    <w:rsid w:val="79305EE9"/>
    <w:rsid w:val="793F3E4C"/>
    <w:rsid w:val="794E68CF"/>
    <w:rsid w:val="794F3CCC"/>
    <w:rsid w:val="795C7574"/>
    <w:rsid w:val="795E0ABB"/>
    <w:rsid w:val="795E6F4B"/>
    <w:rsid w:val="795EABAC"/>
    <w:rsid w:val="795F41BD"/>
    <w:rsid w:val="795F7600"/>
    <w:rsid w:val="795F93CA"/>
    <w:rsid w:val="79601AB5"/>
    <w:rsid w:val="79643052"/>
    <w:rsid w:val="79698235"/>
    <w:rsid w:val="796CBD88"/>
    <w:rsid w:val="796D72B0"/>
    <w:rsid w:val="79709CD3"/>
    <w:rsid w:val="79770FF3"/>
    <w:rsid w:val="79772314"/>
    <w:rsid w:val="79786CE0"/>
    <w:rsid w:val="7978918B"/>
    <w:rsid w:val="797F1C10"/>
    <w:rsid w:val="79878945"/>
    <w:rsid w:val="7988FF2A"/>
    <w:rsid w:val="79932114"/>
    <w:rsid w:val="79966663"/>
    <w:rsid w:val="7996EE52"/>
    <w:rsid w:val="79989606"/>
    <w:rsid w:val="799E2806"/>
    <w:rsid w:val="799E6095"/>
    <w:rsid w:val="799F692E"/>
    <w:rsid w:val="79A0CF23"/>
    <w:rsid w:val="79A9D92C"/>
    <w:rsid w:val="79AA0327"/>
    <w:rsid w:val="79ABFEE8"/>
    <w:rsid w:val="79AC4ACC"/>
    <w:rsid w:val="79B9288B"/>
    <w:rsid w:val="79BCF669"/>
    <w:rsid w:val="79BF280A"/>
    <w:rsid w:val="79C5701C"/>
    <w:rsid w:val="79C85C66"/>
    <w:rsid w:val="79CB14B8"/>
    <w:rsid w:val="79CB96F7"/>
    <w:rsid w:val="79CBCEF4"/>
    <w:rsid w:val="79DC14AC"/>
    <w:rsid w:val="79E44D85"/>
    <w:rsid w:val="79E4E4AC"/>
    <w:rsid w:val="79E7E40E"/>
    <w:rsid w:val="79E8A95F"/>
    <w:rsid w:val="79EA8FE1"/>
    <w:rsid w:val="79F7A903"/>
    <w:rsid w:val="7A01D62A"/>
    <w:rsid w:val="7A0AB6D3"/>
    <w:rsid w:val="7A0E8C01"/>
    <w:rsid w:val="7A104E47"/>
    <w:rsid w:val="7A1A31CF"/>
    <w:rsid w:val="7A1A8224"/>
    <w:rsid w:val="7A1D5977"/>
    <w:rsid w:val="7A22D481"/>
    <w:rsid w:val="7A2C7BD9"/>
    <w:rsid w:val="7A2D6B94"/>
    <w:rsid w:val="7A30A4C2"/>
    <w:rsid w:val="7A3B9B24"/>
    <w:rsid w:val="7A42C0BA"/>
    <w:rsid w:val="7A4881D4"/>
    <w:rsid w:val="7A5081DF"/>
    <w:rsid w:val="7A566666"/>
    <w:rsid w:val="7A56F32F"/>
    <w:rsid w:val="7A580A29"/>
    <w:rsid w:val="7A59825D"/>
    <w:rsid w:val="7A5F3C1A"/>
    <w:rsid w:val="7A5FABA2"/>
    <w:rsid w:val="7A5FD3EE"/>
    <w:rsid w:val="7A6340AC"/>
    <w:rsid w:val="7A644F58"/>
    <w:rsid w:val="7A687701"/>
    <w:rsid w:val="7A6D06D1"/>
    <w:rsid w:val="7A701AC4"/>
    <w:rsid w:val="7A70D2C1"/>
    <w:rsid w:val="7A73C8C4"/>
    <w:rsid w:val="7A8163BF"/>
    <w:rsid w:val="7A85A57D"/>
    <w:rsid w:val="7A8AB9FC"/>
    <w:rsid w:val="7A8CC910"/>
    <w:rsid w:val="7A976B1A"/>
    <w:rsid w:val="7A993944"/>
    <w:rsid w:val="7AA0451C"/>
    <w:rsid w:val="7AA247FA"/>
    <w:rsid w:val="7AA393E8"/>
    <w:rsid w:val="7AA7F86A"/>
    <w:rsid w:val="7ABB2477"/>
    <w:rsid w:val="7ABCBB56"/>
    <w:rsid w:val="7AC05AB6"/>
    <w:rsid w:val="7AD1941E"/>
    <w:rsid w:val="7AD95E54"/>
    <w:rsid w:val="7ADB6FCF"/>
    <w:rsid w:val="7AEC3D6A"/>
    <w:rsid w:val="7AEFD735"/>
    <w:rsid w:val="7AF1D7F8"/>
    <w:rsid w:val="7AF60E5F"/>
    <w:rsid w:val="7AF845E7"/>
    <w:rsid w:val="7AFB2EA8"/>
    <w:rsid w:val="7AFB322B"/>
    <w:rsid w:val="7AFD6E3E"/>
    <w:rsid w:val="7AFED18B"/>
    <w:rsid w:val="7B081D89"/>
    <w:rsid w:val="7B0A1EE3"/>
    <w:rsid w:val="7B1C8F7C"/>
    <w:rsid w:val="7B1DDCE3"/>
    <w:rsid w:val="7B2C9F55"/>
    <w:rsid w:val="7B319C32"/>
    <w:rsid w:val="7B36C3F8"/>
    <w:rsid w:val="7B3902E3"/>
    <w:rsid w:val="7B3B33A5"/>
    <w:rsid w:val="7B3C0549"/>
    <w:rsid w:val="7B433066"/>
    <w:rsid w:val="7B44449E"/>
    <w:rsid w:val="7B50317B"/>
    <w:rsid w:val="7B504D3C"/>
    <w:rsid w:val="7B55CD85"/>
    <w:rsid w:val="7B598BAD"/>
    <w:rsid w:val="7B5A38AA"/>
    <w:rsid w:val="7B5AAB2E"/>
    <w:rsid w:val="7B5DE2CA"/>
    <w:rsid w:val="7B63652D"/>
    <w:rsid w:val="7B6891EF"/>
    <w:rsid w:val="7B753331"/>
    <w:rsid w:val="7B766099"/>
    <w:rsid w:val="7B7A359E"/>
    <w:rsid w:val="7B7A40EE"/>
    <w:rsid w:val="7B7BFF3F"/>
    <w:rsid w:val="7B8233D2"/>
    <w:rsid w:val="7B8259B0"/>
    <w:rsid w:val="7B829E5F"/>
    <w:rsid w:val="7B829F66"/>
    <w:rsid w:val="7B873388"/>
    <w:rsid w:val="7B9322CD"/>
    <w:rsid w:val="7B97AAB2"/>
    <w:rsid w:val="7B98AA3A"/>
    <w:rsid w:val="7B99DBE4"/>
    <w:rsid w:val="7B9BAD10"/>
    <w:rsid w:val="7BAD66B0"/>
    <w:rsid w:val="7BADD5F5"/>
    <w:rsid w:val="7BAE010B"/>
    <w:rsid w:val="7BB1E58F"/>
    <w:rsid w:val="7BB6D282"/>
    <w:rsid w:val="7BBE3CA9"/>
    <w:rsid w:val="7BC061F8"/>
    <w:rsid w:val="7BC64028"/>
    <w:rsid w:val="7BCA75B4"/>
    <w:rsid w:val="7BD73B02"/>
    <w:rsid w:val="7BDC3C96"/>
    <w:rsid w:val="7BE6BCD7"/>
    <w:rsid w:val="7BEC8340"/>
    <w:rsid w:val="7BEFCB94"/>
    <w:rsid w:val="7BEFFAC7"/>
    <w:rsid w:val="7BFD06C0"/>
    <w:rsid w:val="7BFEFFBE"/>
    <w:rsid w:val="7C032FF6"/>
    <w:rsid w:val="7C06C0DB"/>
    <w:rsid w:val="7C07688A"/>
    <w:rsid w:val="7C07F342"/>
    <w:rsid w:val="7C09137F"/>
    <w:rsid w:val="7C09512C"/>
    <w:rsid w:val="7C1E2C26"/>
    <w:rsid w:val="7C1F6A70"/>
    <w:rsid w:val="7C228D55"/>
    <w:rsid w:val="7C233C82"/>
    <w:rsid w:val="7C241415"/>
    <w:rsid w:val="7C27407B"/>
    <w:rsid w:val="7C2A461E"/>
    <w:rsid w:val="7C2A8FC2"/>
    <w:rsid w:val="7C2A93AB"/>
    <w:rsid w:val="7C2E358F"/>
    <w:rsid w:val="7C33C219"/>
    <w:rsid w:val="7C341270"/>
    <w:rsid w:val="7C37028E"/>
    <w:rsid w:val="7C397E03"/>
    <w:rsid w:val="7C3C0E44"/>
    <w:rsid w:val="7C3F37B5"/>
    <w:rsid w:val="7C3FC3BF"/>
    <w:rsid w:val="7C405C10"/>
    <w:rsid w:val="7C46CFA7"/>
    <w:rsid w:val="7C48CF03"/>
    <w:rsid w:val="7C4A111A"/>
    <w:rsid w:val="7C4ABD9C"/>
    <w:rsid w:val="7C4FDA49"/>
    <w:rsid w:val="7C5287D3"/>
    <w:rsid w:val="7C5BAF5C"/>
    <w:rsid w:val="7C5DCA38"/>
    <w:rsid w:val="7C62E939"/>
    <w:rsid w:val="7C6603E7"/>
    <w:rsid w:val="7C67409F"/>
    <w:rsid w:val="7C6B0DBA"/>
    <w:rsid w:val="7C6FC953"/>
    <w:rsid w:val="7C738F8C"/>
    <w:rsid w:val="7C77E193"/>
    <w:rsid w:val="7C79B8FB"/>
    <w:rsid w:val="7C82BED2"/>
    <w:rsid w:val="7C84F323"/>
    <w:rsid w:val="7C854DBF"/>
    <w:rsid w:val="7C8D2711"/>
    <w:rsid w:val="7C9439F7"/>
    <w:rsid w:val="7C9855FA"/>
    <w:rsid w:val="7C9ADDDA"/>
    <w:rsid w:val="7CA08A24"/>
    <w:rsid w:val="7CA4D248"/>
    <w:rsid w:val="7CABBB7C"/>
    <w:rsid w:val="7CAE3A7B"/>
    <w:rsid w:val="7CB1559D"/>
    <w:rsid w:val="7CB255AE"/>
    <w:rsid w:val="7CB27857"/>
    <w:rsid w:val="7CB357AC"/>
    <w:rsid w:val="7CB6C691"/>
    <w:rsid w:val="7CB98AE3"/>
    <w:rsid w:val="7CBBD3BB"/>
    <w:rsid w:val="7CC277F2"/>
    <w:rsid w:val="7CC4A55B"/>
    <w:rsid w:val="7CC4B30B"/>
    <w:rsid w:val="7CC50B46"/>
    <w:rsid w:val="7CC6AB69"/>
    <w:rsid w:val="7CC8011D"/>
    <w:rsid w:val="7CC87D01"/>
    <w:rsid w:val="7CCB5048"/>
    <w:rsid w:val="7CCF66C5"/>
    <w:rsid w:val="7CCF6BEC"/>
    <w:rsid w:val="7CD03A7B"/>
    <w:rsid w:val="7CDFF844"/>
    <w:rsid w:val="7CE666E1"/>
    <w:rsid w:val="7CE679FE"/>
    <w:rsid w:val="7CEDEF18"/>
    <w:rsid w:val="7CEF135A"/>
    <w:rsid w:val="7CF18DDF"/>
    <w:rsid w:val="7CF306A9"/>
    <w:rsid w:val="7CF330B9"/>
    <w:rsid w:val="7CF4D1AD"/>
    <w:rsid w:val="7CFBAC10"/>
    <w:rsid w:val="7CFE1B65"/>
    <w:rsid w:val="7D012A1D"/>
    <w:rsid w:val="7D035A33"/>
    <w:rsid w:val="7D0E99FD"/>
    <w:rsid w:val="7D0F92EC"/>
    <w:rsid w:val="7D105ECE"/>
    <w:rsid w:val="7D18BDC6"/>
    <w:rsid w:val="7D1EEDB9"/>
    <w:rsid w:val="7D20CD27"/>
    <w:rsid w:val="7D279139"/>
    <w:rsid w:val="7D2D8CF5"/>
    <w:rsid w:val="7D2F46A6"/>
    <w:rsid w:val="7D2FE0B4"/>
    <w:rsid w:val="7D30601B"/>
    <w:rsid w:val="7D31EEDC"/>
    <w:rsid w:val="7D3D525C"/>
    <w:rsid w:val="7D44BB57"/>
    <w:rsid w:val="7D55DC6B"/>
    <w:rsid w:val="7D57852E"/>
    <w:rsid w:val="7D57C725"/>
    <w:rsid w:val="7D5EA5AF"/>
    <w:rsid w:val="7D6088ED"/>
    <w:rsid w:val="7D63BA12"/>
    <w:rsid w:val="7D666DE0"/>
    <w:rsid w:val="7D678B65"/>
    <w:rsid w:val="7D71E3DC"/>
    <w:rsid w:val="7D74BB7C"/>
    <w:rsid w:val="7D7857BE"/>
    <w:rsid w:val="7D79052A"/>
    <w:rsid w:val="7D7B77B0"/>
    <w:rsid w:val="7D8009C1"/>
    <w:rsid w:val="7D8C95D6"/>
    <w:rsid w:val="7D8E37B8"/>
    <w:rsid w:val="7D92ADA3"/>
    <w:rsid w:val="7D936FD4"/>
    <w:rsid w:val="7D942FD6"/>
    <w:rsid w:val="7D9B8805"/>
    <w:rsid w:val="7DA65D9D"/>
    <w:rsid w:val="7DACF75D"/>
    <w:rsid w:val="7DB2F1CD"/>
    <w:rsid w:val="7DB47BC1"/>
    <w:rsid w:val="7DBB3F9E"/>
    <w:rsid w:val="7DBFACC3"/>
    <w:rsid w:val="7DC135CE"/>
    <w:rsid w:val="7DC18786"/>
    <w:rsid w:val="7DC1CA83"/>
    <w:rsid w:val="7DC26344"/>
    <w:rsid w:val="7DCDD037"/>
    <w:rsid w:val="7DCFF2B5"/>
    <w:rsid w:val="7DD1A031"/>
    <w:rsid w:val="7DD1AC62"/>
    <w:rsid w:val="7DD7C274"/>
    <w:rsid w:val="7DD86F56"/>
    <w:rsid w:val="7DDF0E12"/>
    <w:rsid w:val="7DE0D2A1"/>
    <w:rsid w:val="7DE6929D"/>
    <w:rsid w:val="7DE77599"/>
    <w:rsid w:val="7DE9A039"/>
    <w:rsid w:val="7DEFDC17"/>
    <w:rsid w:val="7DF580EF"/>
    <w:rsid w:val="7DF5D5A3"/>
    <w:rsid w:val="7DFBCDE3"/>
    <w:rsid w:val="7E016BA8"/>
    <w:rsid w:val="7E0722A2"/>
    <w:rsid w:val="7E0AA6FF"/>
    <w:rsid w:val="7E0CCDB4"/>
    <w:rsid w:val="7E131E5E"/>
    <w:rsid w:val="7E1B8DFE"/>
    <w:rsid w:val="7E1D4431"/>
    <w:rsid w:val="7E225BB3"/>
    <w:rsid w:val="7E25D843"/>
    <w:rsid w:val="7E27819C"/>
    <w:rsid w:val="7E2A958C"/>
    <w:rsid w:val="7E2ACD5D"/>
    <w:rsid w:val="7E2EA3CB"/>
    <w:rsid w:val="7E3212D8"/>
    <w:rsid w:val="7E32BE1E"/>
    <w:rsid w:val="7E3936BF"/>
    <w:rsid w:val="7E3EDAF5"/>
    <w:rsid w:val="7E4B8383"/>
    <w:rsid w:val="7E4E49D0"/>
    <w:rsid w:val="7E4EB43F"/>
    <w:rsid w:val="7E4F43AC"/>
    <w:rsid w:val="7E50526D"/>
    <w:rsid w:val="7E52E226"/>
    <w:rsid w:val="7E5AF7A9"/>
    <w:rsid w:val="7E6B193D"/>
    <w:rsid w:val="7E6E1940"/>
    <w:rsid w:val="7E734D3A"/>
    <w:rsid w:val="7E76C77E"/>
    <w:rsid w:val="7E78E67F"/>
    <w:rsid w:val="7E80D541"/>
    <w:rsid w:val="7E85466A"/>
    <w:rsid w:val="7E8667EA"/>
    <w:rsid w:val="7E8C371A"/>
    <w:rsid w:val="7E94A628"/>
    <w:rsid w:val="7E96F51A"/>
    <w:rsid w:val="7E99A555"/>
    <w:rsid w:val="7EAC5340"/>
    <w:rsid w:val="7EAEE5D8"/>
    <w:rsid w:val="7EB7C037"/>
    <w:rsid w:val="7EBA2A39"/>
    <w:rsid w:val="7EC62450"/>
    <w:rsid w:val="7EC963F8"/>
    <w:rsid w:val="7ECA69D0"/>
    <w:rsid w:val="7ECC2D4A"/>
    <w:rsid w:val="7ED1062D"/>
    <w:rsid w:val="7ED2F1FD"/>
    <w:rsid w:val="7ED438BA"/>
    <w:rsid w:val="7EDA0C97"/>
    <w:rsid w:val="7EDB04AB"/>
    <w:rsid w:val="7EDBF3AD"/>
    <w:rsid w:val="7EDE16E2"/>
    <w:rsid w:val="7EDF2871"/>
    <w:rsid w:val="7EE4CF0C"/>
    <w:rsid w:val="7EE62B5E"/>
    <w:rsid w:val="7EE8F3BC"/>
    <w:rsid w:val="7EE9924C"/>
    <w:rsid w:val="7EEAEAD9"/>
    <w:rsid w:val="7EF532CC"/>
    <w:rsid w:val="7EF53B9B"/>
    <w:rsid w:val="7EF8CAF1"/>
    <w:rsid w:val="7F07BCFF"/>
    <w:rsid w:val="7F0E9F43"/>
    <w:rsid w:val="7F141D81"/>
    <w:rsid w:val="7F153376"/>
    <w:rsid w:val="7F19821D"/>
    <w:rsid w:val="7F1BB013"/>
    <w:rsid w:val="7F1CD1A5"/>
    <w:rsid w:val="7F1E4202"/>
    <w:rsid w:val="7F2D9D3B"/>
    <w:rsid w:val="7F310FF0"/>
    <w:rsid w:val="7F364459"/>
    <w:rsid w:val="7F4D05AC"/>
    <w:rsid w:val="7F517832"/>
    <w:rsid w:val="7F522170"/>
    <w:rsid w:val="7F536301"/>
    <w:rsid w:val="7F5599BE"/>
    <w:rsid w:val="7F55A90E"/>
    <w:rsid w:val="7F5A7EE4"/>
    <w:rsid w:val="7F5BCC54"/>
    <w:rsid w:val="7F5BF46E"/>
    <w:rsid w:val="7F5C9598"/>
    <w:rsid w:val="7F5F4EA7"/>
    <w:rsid w:val="7F5FC83F"/>
    <w:rsid w:val="7F6CBC02"/>
    <w:rsid w:val="7F6CE423"/>
    <w:rsid w:val="7F6DD510"/>
    <w:rsid w:val="7F6E8AE6"/>
    <w:rsid w:val="7F6FB7A0"/>
    <w:rsid w:val="7F6FC1E5"/>
    <w:rsid w:val="7F7D53DF"/>
    <w:rsid w:val="7F7DD723"/>
    <w:rsid w:val="7F826C50"/>
    <w:rsid w:val="7F84BD65"/>
    <w:rsid w:val="7F850445"/>
    <w:rsid w:val="7F85BCE9"/>
    <w:rsid w:val="7F8C6318"/>
    <w:rsid w:val="7F93546C"/>
    <w:rsid w:val="7F9427C7"/>
    <w:rsid w:val="7F9BCD03"/>
    <w:rsid w:val="7F9CCC62"/>
    <w:rsid w:val="7F9D5D5A"/>
    <w:rsid w:val="7FA4FE74"/>
    <w:rsid w:val="7FAA746D"/>
    <w:rsid w:val="7FAB3AB8"/>
    <w:rsid w:val="7FAB4F8D"/>
    <w:rsid w:val="7FC2C4F2"/>
    <w:rsid w:val="7FC669F4"/>
    <w:rsid w:val="7FC69A79"/>
    <w:rsid w:val="7FC78C49"/>
    <w:rsid w:val="7FC9A970"/>
    <w:rsid w:val="7FCE9236"/>
    <w:rsid w:val="7FDCA5EE"/>
    <w:rsid w:val="7FE18591"/>
    <w:rsid w:val="7FE537A9"/>
    <w:rsid w:val="7FEC09C1"/>
    <w:rsid w:val="7FF2E787"/>
    <w:rsid w:val="7FF458ED"/>
    <w:rsid w:val="7FF56AB0"/>
    <w:rsid w:val="7FFA065A"/>
    <w:rsid w:val="7FFAD6AA"/>
    <w:rsid w:val="7FFBE6B1"/>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79A0"/>
  <w15:docId w15:val="{6A122ACA-8404-4B45-94AB-D908AAB6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E22"/>
    <w:rPr>
      <w:rFonts w:ascii="Times New Roman" w:eastAsia="Times New Roman" w:hAnsi="Times New Roman"/>
      <w:sz w:val="24"/>
      <w:szCs w:val="24"/>
      <w:lang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4"/>
      </w:numPr>
      <w:contextualSpacing/>
    </w:pPr>
  </w:style>
  <w:style w:type="paragraph" w:styleId="Listaconvietas2">
    <w:name w:val="List Bullet 2"/>
    <w:basedOn w:val="Normal"/>
    <w:uiPriority w:val="36"/>
    <w:unhideWhenUsed/>
    <w:qFormat/>
    <w:rsid w:val="001B1B4F"/>
    <w:pPr>
      <w:numPr>
        <w:numId w:val="5"/>
      </w:numPr>
    </w:pPr>
  </w:style>
  <w:style w:type="paragraph" w:styleId="Listaconvietas3">
    <w:name w:val="List Bullet 3"/>
    <w:basedOn w:val="Normal"/>
    <w:uiPriority w:val="36"/>
    <w:unhideWhenUsed/>
    <w:qFormat/>
    <w:rsid w:val="001B1B4F"/>
    <w:pPr>
      <w:numPr>
        <w:numId w:val="6"/>
      </w:numPr>
    </w:pPr>
  </w:style>
  <w:style w:type="paragraph" w:styleId="Listaconvietas4">
    <w:name w:val="List Bullet 4"/>
    <w:basedOn w:val="Normal"/>
    <w:uiPriority w:val="36"/>
    <w:unhideWhenUsed/>
    <w:qFormat/>
    <w:rsid w:val="001B1B4F"/>
    <w:pPr>
      <w:numPr>
        <w:numId w:val="7"/>
      </w:numPr>
    </w:pPr>
  </w:style>
  <w:style w:type="paragraph" w:styleId="Listaconvietas5">
    <w:name w:val="List Bullet 5"/>
    <w:basedOn w:val="Normal"/>
    <w:uiPriority w:val="36"/>
    <w:unhideWhenUsed/>
    <w:qFormat/>
    <w:rsid w:val="001B1B4F"/>
    <w:pPr>
      <w:numPr>
        <w:numId w:val="8"/>
      </w:numPr>
    </w:pPr>
  </w:style>
  <w:style w:type="paragraph" w:styleId="Sinespaciado">
    <w:name w:val="No Spacing"/>
    <w:basedOn w:val="Normal"/>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99"/>
    <w:unhideWhenUsed/>
    <w:qFormat/>
    <w:rsid w:val="49BA610B"/>
    <w:pPr>
      <w:tabs>
        <w:tab w:val="right" w:leader="dot" w:pos="8630"/>
      </w:tabs>
      <w:spacing w:after="40"/>
    </w:pPr>
    <w:rPr>
      <w:smallCaps/>
      <w:color w:val="9B2D1F"/>
    </w:rPr>
  </w:style>
  <w:style w:type="paragraph" w:styleId="TDC2">
    <w:name w:val="toc 2"/>
    <w:basedOn w:val="Normal"/>
    <w:next w:val="Normal"/>
    <w:uiPriority w:val="99"/>
    <w:unhideWhenUsed/>
    <w:qFormat/>
    <w:rsid w:val="49BA610B"/>
    <w:pPr>
      <w:tabs>
        <w:tab w:val="right" w:leader="dot" w:pos="8630"/>
      </w:tabs>
      <w:spacing w:after="40"/>
      <w:ind w:left="216"/>
    </w:pPr>
    <w:rPr>
      <w:smallCaps/>
    </w:rPr>
  </w:style>
  <w:style w:type="paragraph" w:styleId="TDC3">
    <w:name w:val="toc 3"/>
    <w:basedOn w:val="Normal"/>
    <w:next w:val="Normal"/>
    <w:uiPriority w:val="99"/>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uiPriority w:val="1"/>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ind w:left="0"/>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val="en-GB"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decuadrcula1clara-nfasis51">
    <w:name w:val="Tabla de cuadrícula 1 clara - Énfasis 51"/>
    <w:basedOn w:val="Tablanormal"/>
    <w:uiPriority w:val="46"/>
    <w:rsid w:val="00BE62B0"/>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634DB5"/>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E57FBE"/>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ED3C73"/>
    <w:tblPr>
      <w:tblStyleRowBandSize w:val="1"/>
      <w:tblStyleColBandSize w:val="1"/>
    </w:tblPr>
    <w:tcPr>
      <w:tcBorders>
        <w:top w:val="doub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DEDE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214203"/>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5D0B5A"/>
    <w:rPr>
      <w:color w:val="000000"/>
    </w:rPr>
  </w:style>
  <w:style w:type="character" w:styleId="Refdenotaalfinal">
    <w:name w:val="endnote reference"/>
    <w:basedOn w:val="Fuentedeprrafopredeter"/>
    <w:uiPriority w:val="99"/>
    <w:semiHidden/>
    <w:unhideWhenUsed/>
    <w:rsid w:val="005D0B5A"/>
    <w:rPr>
      <w:vertAlign w:val="superscript"/>
    </w:rPr>
  </w:style>
  <w:style w:type="table" w:customStyle="1" w:styleId="Tabladecuadrcula1clara10">
    <w:name w:val="Tabla de cuadrícula 1 clara10"/>
    <w:basedOn w:val="Tablanormal"/>
    <w:uiPriority w:val="46"/>
    <w:rsid w:val="00864F01"/>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E60990"/>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5107CE"/>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F48A0"/>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B6438B"/>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4B7AAC"/>
    <w:rPr>
      <w:color w:val="605E5C"/>
      <w:shd w:val="clear" w:color="auto" w:fill="E1DFDD"/>
    </w:rPr>
  </w:style>
  <w:style w:type="table" w:customStyle="1" w:styleId="Tabladecuadrcula1clara-nfasis54">
    <w:name w:val="Tabla de cuadrícula 1 clara - Énfasis 54"/>
    <w:basedOn w:val="Tablanormal"/>
    <w:uiPriority w:val="46"/>
    <w:rsid w:val="00705432"/>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paragraph">
    <w:name w:val="paragraph"/>
    <w:basedOn w:val="Normal"/>
    <w:rsid w:val="49BA610B"/>
    <w:pPr>
      <w:spacing w:beforeAutospacing="1" w:afterAutospacing="1"/>
    </w:pPr>
  </w:style>
  <w:style w:type="character" w:customStyle="1" w:styleId="normaltextrun">
    <w:name w:val="normaltextrun"/>
    <w:basedOn w:val="Fuentedeprrafopredeter"/>
    <w:rsid w:val="00103130"/>
  </w:style>
  <w:style w:type="character" w:customStyle="1" w:styleId="eop">
    <w:name w:val="eop"/>
    <w:basedOn w:val="Fuentedeprrafopredeter"/>
    <w:rsid w:val="00103130"/>
  </w:style>
  <w:style w:type="character" w:customStyle="1" w:styleId="findhit">
    <w:name w:val="findhit"/>
    <w:basedOn w:val="Fuentedeprrafopredeter"/>
    <w:rsid w:val="00DC6FE9"/>
  </w:style>
  <w:style w:type="character" w:customStyle="1" w:styleId="Mencinsinresolver2">
    <w:name w:val="Mención sin resolver2"/>
    <w:basedOn w:val="Fuentedeprrafopredeter"/>
    <w:uiPriority w:val="99"/>
    <w:semiHidden/>
    <w:unhideWhenUsed/>
    <w:rsid w:val="00A423EC"/>
    <w:rPr>
      <w:color w:val="605E5C"/>
      <w:shd w:val="clear" w:color="auto" w:fill="E1DFDD"/>
    </w:rPr>
  </w:style>
  <w:style w:type="numbering" w:customStyle="1" w:styleId="Listaactual1">
    <w:name w:val="Lista actual1"/>
    <w:uiPriority w:val="99"/>
    <w:rsid w:val="002A12B0"/>
    <w:pPr>
      <w:numPr>
        <w:numId w:val="71"/>
      </w:numPr>
    </w:pPr>
  </w:style>
  <w:style w:type="numbering" w:customStyle="1" w:styleId="Listaactual2">
    <w:name w:val="Lista actual2"/>
    <w:uiPriority w:val="99"/>
    <w:rsid w:val="002A12B0"/>
    <w:pPr>
      <w:numPr>
        <w:numId w:val="82"/>
      </w:numPr>
    </w:pPr>
  </w:style>
  <w:style w:type="table" w:styleId="Tablanormal2">
    <w:name w:val="Plain Table 2"/>
    <w:basedOn w:val="Tablanormal"/>
    <w:uiPriority w:val="42"/>
    <w:rsid w:val="00AA479F"/>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acterStyle1">
    <w:name w:val="Character Style 1"/>
    <w:uiPriority w:val="99"/>
    <w:rsid w:val="00501B33"/>
    <w:rPr>
      <w:sz w:val="20"/>
      <w:szCs w:val="20"/>
    </w:rPr>
  </w:style>
  <w:style w:type="table" w:customStyle="1" w:styleId="Tabladecuadrcula1clara-nfasis511">
    <w:name w:val="Tabla de cuadrícula 1 clara - Énfasis 511"/>
    <w:basedOn w:val="Tablanormal"/>
    <w:uiPriority w:val="46"/>
    <w:rsid w:val="00D0074B"/>
    <w:pPr>
      <w:jc w:val="both"/>
    </w:pPr>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numbering" w:customStyle="1" w:styleId="Listaactual11">
    <w:name w:val="Lista actual11"/>
    <w:uiPriority w:val="99"/>
    <w:rsid w:val="00E55E9D"/>
    <w:pPr>
      <w:numPr>
        <w:numId w:val="26"/>
      </w:numPr>
    </w:pPr>
  </w:style>
  <w:style w:type="numbering" w:customStyle="1" w:styleId="Listaactual21">
    <w:name w:val="Lista actual21"/>
    <w:uiPriority w:val="99"/>
    <w:rsid w:val="00E55E9D"/>
    <w:pPr>
      <w:numPr>
        <w:numId w:val="28"/>
      </w:numPr>
    </w:pPr>
  </w:style>
  <w:style w:type="paragraph" w:styleId="Sangra2detindependiente">
    <w:name w:val="Body Text Indent 2"/>
    <w:basedOn w:val="Normal"/>
    <w:link w:val="Sangra2detindependienteCar"/>
    <w:uiPriority w:val="99"/>
    <w:unhideWhenUsed/>
    <w:rsid w:val="00114F5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114F5F"/>
    <w:rPr>
      <w:rFonts w:ascii="Times New Roman" w:eastAsia="Times New Roman" w:hAnsi="Times New Roman"/>
      <w:sz w:val="24"/>
      <w:szCs w:val="24"/>
      <w:lang w:eastAsia="en-GB"/>
    </w:rPr>
  </w:style>
  <w:style w:type="paragraph" w:customStyle="1" w:styleId="Normaltimes">
    <w:name w:val="Normal+times"/>
    <w:basedOn w:val="Normal"/>
    <w:link w:val="NormaltimesCar"/>
    <w:rsid w:val="00114F5F"/>
    <w:rPr>
      <w:rFonts w:eastAsia="Batang"/>
      <w:szCs w:val="20"/>
      <w:lang w:val="es-MX" w:eastAsia="es-MX"/>
    </w:rPr>
  </w:style>
  <w:style w:type="character" w:customStyle="1" w:styleId="NormaltimesCar">
    <w:name w:val="Normal+times Car"/>
    <w:basedOn w:val="Fuentedeprrafopredeter"/>
    <w:link w:val="Normaltimes"/>
    <w:rsid w:val="00114F5F"/>
    <w:rPr>
      <w:rFonts w:ascii="Times New Roman" w:hAnsi="Times New Roman"/>
      <w:sz w:val="24"/>
      <w:lang w:val="es-MX" w:eastAsia="es-MX"/>
    </w:rPr>
  </w:style>
  <w:style w:type="character" w:styleId="Mencinsinresolver">
    <w:name w:val="Unresolved Mention"/>
    <w:basedOn w:val="Fuentedeprrafopredeter"/>
    <w:uiPriority w:val="99"/>
    <w:semiHidden/>
    <w:unhideWhenUsed/>
    <w:rsid w:val="00A03D57"/>
    <w:rPr>
      <w:color w:val="605E5C"/>
      <w:shd w:val="clear" w:color="auto" w:fill="E1DFDD"/>
    </w:rPr>
  </w:style>
  <w:style w:type="paragraph" w:styleId="TtuloTDC">
    <w:name w:val="TOC Heading"/>
    <w:basedOn w:val="Ttulo1"/>
    <w:next w:val="Normal"/>
    <w:uiPriority w:val="39"/>
    <w:unhideWhenUsed/>
    <w:qFormat/>
    <w:rsid w:val="00622307"/>
    <w:pPr>
      <w:keepNext/>
      <w:keepLines/>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42107039">
      <w:bodyDiv w:val="1"/>
      <w:marLeft w:val="0"/>
      <w:marRight w:val="0"/>
      <w:marTop w:val="0"/>
      <w:marBottom w:val="0"/>
      <w:divBdr>
        <w:top w:val="none" w:sz="0" w:space="0" w:color="auto"/>
        <w:left w:val="none" w:sz="0" w:space="0" w:color="auto"/>
        <w:bottom w:val="none" w:sz="0" w:space="0" w:color="auto"/>
        <w:right w:val="none" w:sz="0" w:space="0" w:color="auto"/>
      </w:divBdr>
      <w:divsChild>
        <w:div w:id="1128746813">
          <w:marLeft w:val="0"/>
          <w:marRight w:val="0"/>
          <w:marTop w:val="0"/>
          <w:marBottom w:val="0"/>
          <w:divBdr>
            <w:top w:val="none" w:sz="0" w:space="0" w:color="auto"/>
            <w:left w:val="none" w:sz="0" w:space="0" w:color="auto"/>
            <w:bottom w:val="none" w:sz="0" w:space="0" w:color="auto"/>
            <w:right w:val="none" w:sz="0" w:space="0" w:color="auto"/>
          </w:divBdr>
          <w:divsChild>
            <w:div w:id="1488203958">
              <w:marLeft w:val="0"/>
              <w:marRight w:val="0"/>
              <w:marTop w:val="0"/>
              <w:marBottom w:val="0"/>
              <w:divBdr>
                <w:top w:val="none" w:sz="0" w:space="0" w:color="auto"/>
                <w:left w:val="none" w:sz="0" w:space="0" w:color="auto"/>
                <w:bottom w:val="none" w:sz="0" w:space="0" w:color="auto"/>
                <w:right w:val="none" w:sz="0" w:space="0" w:color="auto"/>
              </w:divBdr>
            </w:div>
          </w:divsChild>
        </w:div>
        <w:div w:id="1194418821">
          <w:marLeft w:val="0"/>
          <w:marRight w:val="0"/>
          <w:marTop w:val="0"/>
          <w:marBottom w:val="0"/>
          <w:divBdr>
            <w:top w:val="none" w:sz="0" w:space="0" w:color="auto"/>
            <w:left w:val="none" w:sz="0" w:space="0" w:color="auto"/>
            <w:bottom w:val="none" w:sz="0" w:space="0" w:color="auto"/>
            <w:right w:val="none" w:sz="0" w:space="0" w:color="auto"/>
          </w:divBdr>
          <w:divsChild>
            <w:div w:id="121507357">
              <w:marLeft w:val="0"/>
              <w:marRight w:val="0"/>
              <w:marTop w:val="0"/>
              <w:marBottom w:val="0"/>
              <w:divBdr>
                <w:top w:val="none" w:sz="0" w:space="0" w:color="auto"/>
                <w:left w:val="none" w:sz="0" w:space="0" w:color="auto"/>
                <w:bottom w:val="none" w:sz="0" w:space="0" w:color="auto"/>
                <w:right w:val="none" w:sz="0" w:space="0" w:color="auto"/>
              </w:divBdr>
            </w:div>
            <w:div w:id="953563866">
              <w:marLeft w:val="0"/>
              <w:marRight w:val="0"/>
              <w:marTop w:val="0"/>
              <w:marBottom w:val="0"/>
              <w:divBdr>
                <w:top w:val="none" w:sz="0" w:space="0" w:color="auto"/>
                <w:left w:val="none" w:sz="0" w:space="0" w:color="auto"/>
                <w:bottom w:val="none" w:sz="0" w:space="0" w:color="auto"/>
                <w:right w:val="none" w:sz="0" w:space="0" w:color="auto"/>
              </w:divBdr>
            </w:div>
            <w:div w:id="1206912152">
              <w:marLeft w:val="0"/>
              <w:marRight w:val="0"/>
              <w:marTop w:val="0"/>
              <w:marBottom w:val="0"/>
              <w:divBdr>
                <w:top w:val="none" w:sz="0" w:space="0" w:color="auto"/>
                <w:left w:val="none" w:sz="0" w:space="0" w:color="auto"/>
                <w:bottom w:val="none" w:sz="0" w:space="0" w:color="auto"/>
                <w:right w:val="none" w:sz="0" w:space="0" w:color="auto"/>
              </w:divBdr>
              <w:divsChild>
                <w:div w:id="1679579875">
                  <w:marLeft w:val="0"/>
                  <w:marRight w:val="0"/>
                  <w:marTop w:val="30"/>
                  <w:marBottom w:val="30"/>
                  <w:divBdr>
                    <w:top w:val="none" w:sz="0" w:space="0" w:color="auto"/>
                    <w:left w:val="none" w:sz="0" w:space="0" w:color="auto"/>
                    <w:bottom w:val="none" w:sz="0" w:space="0" w:color="auto"/>
                    <w:right w:val="none" w:sz="0" w:space="0" w:color="auto"/>
                  </w:divBdr>
                  <w:divsChild>
                    <w:div w:id="14112943">
                      <w:marLeft w:val="0"/>
                      <w:marRight w:val="0"/>
                      <w:marTop w:val="0"/>
                      <w:marBottom w:val="0"/>
                      <w:divBdr>
                        <w:top w:val="none" w:sz="0" w:space="0" w:color="auto"/>
                        <w:left w:val="none" w:sz="0" w:space="0" w:color="auto"/>
                        <w:bottom w:val="none" w:sz="0" w:space="0" w:color="auto"/>
                        <w:right w:val="none" w:sz="0" w:space="0" w:color="auto"/>
                      </w:divBdr>
                      <w:divsChild>
                        <w:div w:id="1411076182">
                          <w:marLeft w:val="0"/>
                          <w:marRight w:val="0"/>
                          <w:marTop w:val="0"/>
                          <w:marBottom w:val="0"/>
                          <w:divBdr>
                            <w:top w:val="none" w:sz="0" w:space="0" w:color="auto"/>
                            <w:left w:val="none" w:sz="0" w:space="0" w:color="auto"/>
                            <w:bottom w:val="none" w:sz="0" w:space="0" w:color="auto"/>
                            <w:right w:val="none" w:sz="0" w:space="0" w:color="auto"/>
                          </w:divBdr>
                        </w:div>
                      </w:divsChild>
                    </w:div>
                    <w:div w:id="109785840">
                      <w:marLeft w:val="0"/>
                      <w:marRight w:val="0"/>
                      <w:marTop w:val="0"/>
                      <w:marBottom w:val="0"/>
                      <w:divBdr>
                        <w:top w:val="none" w:sz="0" w:space="0" w:color="auto"/>
                        <w:left w:val="none" w:sz="0" w:space="0" w:color="auto"/>
                        <w:bottom w:val="none" w:sz="0" w:space="0" w:color="auto"/>
                        <w:right w:val="none" w:sz="0" w:space="0" w:color="auto"/>
                      </w:divBdr>
                      <w:divsChild>
                        <w:div w:id="223758361">
                          <w:marLeft w:val="0"/>
                          <w:marRight w:val="0"/>
                          <w:marTop w:val="0"/>
                          <w:marBottom w:val="0"/>
                          <w:divBdr>
                            <w:top w:val="none" w:sz="0" w:space="0" w:color="auto"/>
                            <w:left w:val="none" w:sz="0" w:space="0" w:color="auto"/>
                            <w:bottom w:val="none" w:sz="0" w:space="0" w:color="auto"/>
                            <w:right w:val="none" w:sz="0" w:space="0" w:color="auto"/>
                          </w:divBdr>
                        </w:div>
                      </w:divsChild>
                    </w:div>
                    <w:div w:id="371274276">
                      <w:marLeft w:val="0"/>
                      <w:marRight w:val="0"/>
                      <w:marTop w:val="0"/>
                      <w:marBottom w:val="0"/>
                      <w:divBdr>
                        <w:top w:val="none" w:sz="0" w:space="0" w:color="auto"/>
                        <w:left w:val="none" w:sz="0" w:space="0" w:color="auto"/>
                        <w:bottom w:val="none" w:sz="0" w:space="0" w:color="auto"/>
                        <w:right w:val="none" w:sz="0" w:space="0" w:color="auto"/>
                      </w:divBdr>
                      <w:divsChild>
                        <w:div w:id="719986887">
                          <w:marLeft w:val="0"/>
                          <w:marRight w:val="0"/>
                          <w:marTop w:val="0"/>
                          <w:marBottom w:val="0"/>
                          <w:divBdr>
                            <w:top w:val="none" w:sz="0" w:space="0" w:color="auto"/>
                            <w:left w:val="none" w:sz="0" w:space="0" w:color="auto"/>
                            <w:bottom w:val="none" w:sz="0" w:space="0" w:color="auto"/>
                            <w:right w:val="none" w:sz="0" w:space="0" w:color="auto"/>
                          </w:divBdr>
                        </w:div>
                      </w:divsChild>
                    </w:div>
                    <w:div w:id="377169067">
                      <w:marLeft w:val="0"/>
                      <w:marRight w:val="0"/>
                      <w:marTop w:val="0"/>
                      <w:marBottom w:val="0"/>
                      <w:divBdr>
                        <w:top w:val="none" w:sz="0" w:space="0" w:color="auto"/>
                        <w:left w:val="none" w:sz="0" w:space="0" w:color="auto"/>
                        <w:bottom w:val="none" w:sz="0" w:space="0" w:color="auto"/>
                        <w:right w:val="none" w:sz="0" w:space="0" w:color="auto"/>
                      </w:divBdr>
                      <w:divsChild>
                        <w:div w:id="596671087">
                          <w:marLeft w:val="0"/>
                          <w:marRight w:val="0"/>
                          <w:marTop w:val="0"/>
                          <w:marBottom w:val="0"/>
                          <w:divBdr>
                            <w:top w:val="none" w:sz="0" w:space="0" w:color="auto"/>
                            <w:left w:val="none" w:sz="0" w:space="0" w:color="auto"/>
                            <w:bottom w:val="none" w:sz="0" w:space="0" w:color="auto"/>
                            <w:right w:val="none" w:sz="0" w:space="0" w:color="auto"/>
                          </w:divBdr>
                        </w:div>
                      </w:divsChild>
                    </w:div>
                    <w:div w:id="447704526">
                      <w:marLeft w:val="0"/>
                      <w:marRight w:val="0"/>
                      <w:marTop w:val="0"/>
                      <w:marBottom w:val="0"/>
                      <w:divBdr>
                        <w:top w:val="none" w:sz="0" w:space="0" w:color="auto"/>
                        <w:left w:val="none" w:sz="0" w:space="0" w:color="auto"/>
                        <w:bottom w:val="none" w:sz="0" w:space="0" w:color="auto"/>
                        <w:right w:val="none" w:sz="0" w:space="0" w:color="auto"/>
                      </w:divBdr>
                      <w:divsChild>
                        <w:div w:id="689992666">
                          <w:marLeft w:val="0"/>
                          <w:marRight w:val="0"/>
                          <w:marTop w:val="0"/>
                          <w:marBottom w:val="0"/>
                          <w:divBdr>
                            <w:top w:val="none" w:sz="0" w:space="0" w:color="auto"/>
                            <w:left w:val="none" w:sz="0" w:space="0" w:color="auto"/>
                            <w:bottom w:val="none" w:sz="0" w:space="0" w:color="auto"/>
                            <w:right w:val="none" w:sz="0" w:space="0" w:color="auto"/>
                          </w:divBdr>
                        </w:div>
                      </w:divsChild>
                    </w:div>
                    <w:div w:id="470636932">
                      <w:marLeft w:val="0"/>
                      <w:marRight w:val="0"/>
                      <w:marTop w:val="0"/>
                      <w:marBottom w:val="0"/>
                      <w:divBdr>
                        <w:top w:val="none" w:sz="0" w:space="0" w:color="auto"/>
                        <w:left w:val="none" w:sz="0" w:space="0" w:color="auto"/>
                        <w:bottom w:val="none" w:sz="0" w:space="0" w:color="auto"/>
                        <w:right w:val="none" w:sz="0" w:space="0" w:color="auto"/>
                      </w:divBdr>
                      <w:divsChild>
                        <w:div w:id="197161789">
                          <w:marLeft w:val="0"/>
                          <w:marRight w:val="0"/>
                          <w:marTop w:val="0"/>
                          <w:marBottom w:val="0"/>
                          <w:divBdr>
                            <w:top w:val="none" w:sz="0" w:space="0" w:color="auto"/>
                            <w:left w:val="none" w:sz="0" w:space="0" w:color="auto"/>
                            <w:bottom w:val="none" w:sz="0" w:space="0" w:color="auto"/>
                            <w:right w:val="none" w:sz="0" w:space="0" w:color="auto"/>
                          </w:divBdr>
                        </w:div>
                      </w:divsChild>
                    </w:div>
                    <w:div w:id="594442386">
                      <w:marLeft w:val="0"/>
                      <w:marRight w:val="0"/>
                      <w:marTop w:val="0"/>
                      <w:marBottom w:val="0"/>
                      <w:divBdr>
                        <w:top w:val="none" w:sz="0" w:space="0" w:color="auto"/>
                        <w:left w:val="none" w:sz="0" w:space="0" w:color="auto"/>
                        <w:bottom w:val="none" w:sz="0" w:space="0" w:color="auto"/>
                        <w:right w:val="none" w:sz="0" w:space="0" w:color="auto"/>
                      </w:divBdr>
                      <w:divsChild>
                        <w:div w:id="1274166220">
                          <w:marLeft w:val="0"/>
                          <w:marRight w:val="0"/>
                          <w:marTop w:val="0"/>
                          <w:marBottom w:val="0"/>
                          <w:divBdr>
                            <w:top w:val="none" w:sz="0" w:space="0" w:color="auto"/>
                            <w:left w:val="none" w:sz="0" w:space="0" w:color="auto"/>
                            <w:bottom w:val="none" w:sz="0" w:space="0" w:color="auto"/>
                            <w:right w:val="none" w:sz="0" w:space="0" w:color="auto"/>
                          </w:divBdr>
                        </w:div>
                      </w:divsChild>
                    </w:div>
                    <w:div w:id="656348674">
                      <w:marLeft w:val="0"/>
                      <w:marRight w:val="0"/>
                      <w:marTop w:val="0"/>
                      <w:marBottom w:val="0"/>
                      <w:divBdr>
                        <w:top w:val="none" w:sz="0" w:space="0" w:color="auto"/>
                        <w:left w:val="none" w:sz="0" w:space="0" w:color="auto"/>
                        <w:bottom w:val="none" w:sz="0" w:space="0" w:color="auto"/>
                        <w:right w:val="none" w:sz="0" w:space="0" w:color="auto"/>
                      </w:divBdr>
                      <w:divsChild>
                        <w:div w:id="256836356">
                          <w:marLeft w:val="0"/>
                          <w:marRight w:val="0"/>
                          <w:marTop w:val="0"/>
                          <w:marBottom w:val="0"/>
                          <w:divBdr>
                            <w:top w:val="none" w:sz="0" w:space="0" w:color="auto"/>
                            <w:left w:val="none" w:sz="0" w:space="0" w:color="auto"/>
                            <w:bottom w:val="none" w:sz="0" w:space="0" w:color="auto"/>
                            <w:right w:val="none" w:sz="0" w:space="0" w:color="auto"/>
                          </w:divBdr>
                        </w:div>
                      </w:divsChild>
                    </w:div>
                    <w:div w:id="683824612">
                      <w:marLeft w:val="0"/>
                      <w:marRight w:val="0"/>
                      <w:marTop w:val="0"/>
                      <w:marBottom w:val="0"/>
                      <w:divBdr>
                        <w:top w:val="none" w:sz="0" w:space="0" w:color="auto"/>
                        <w:left w:val="none" w:sz="0" w:space="0" w:color="auto"/>
                        <w:bottom w:val="none" w:sz="0" w:space="0" w:color="auto"/>
                        <w:right w:val="none" w:sz="0" w:space="0" w:color="auto"/>
                      </w:divBdr>
                      <w:divsChild>
                        <w:div w:id="1458060960">
                          <w:marLeft w:val="0"/>
                          <w:marRight w:val="0"/>
                          <w:marTop w:val="0"/>
                          <w:marBottom w:val="0"/>
                          <w:divBdr>
                            <w:top w:val="none" w:sz="0" w:space="0" w:color="auto"/>
                            <w:left w:val="none" w:sz="0" w:space="0" w:color="auto"/>
                            <w:bottom w:val="none" w:sz="0" w:space="0" w:color="auto"/>
                            <w:right w:val="none" w:sz="0" w:space="0" w:color="auto"/>
                          </w:divBdr>
                        </w:div>
                      </w:divsChild>
                    </w:div>
                    <w:div w:id="1711956712">
                      <w:marLeft w:val="0"/>
                      <w:marRight w:val="0"/>
                      <w:marTop w:val="0"/>
                      <w:marBottom w:val="0"/>
                      <w:divBdr>
                        <w:top w:val="none" w:sz="0" w:space="0" w:color="auto"/>
                        <w:left w:val="none" w:sz="0" w:space="0" w:color="auto"/>
                        <w:bottom w:val="none" w:sz="0" w:space="0" w:color="auto"/>
                        <w:right w:val="none" w:sz="0" w:space="0" w:color="auto"/>
                      </w:divBdr>
                      <w:divsChild>
                        <w:div w:id="1168787177">
                          <w:marLeft w:val="0"/>
                          <w:marRight w:val="0"/>
                          <w:marTop w:val="0"/>
                          <w:marBottom w:val="0"/>
                          <w:divBdr>
                            <w:top w:val="none" w:sz="0" w:space="0" w:color="auto"/>
                            <w:left w:val="none" w:sz="0" w:space="0" w:color="auto"/>
                            <w:bottom w:val="none" w:sz="0" w:space="0" w:color="auto"/>
                            <w:right w:val="none" w:sz="0" w:space="0" w:color="auto"/>
                          </w:divBdr>
                        </w:div>
                      </w:divsChild>
                    </w:div>
                    <w:div w:id="1835872270">
                      <w:marLeft w:val="0"/>
                      <w:marRight w:val="0"/>
                      <w:marTop w:val="0"/>
                      <w:marBottom w:val="0"/>
                      <w:divBdr>
                        <w:top w:val="none" w:sz="0" w:space="0" w:color="auto"/>
                        <w:left w:val="none" w:sz="0" w:space="0" w:color="auto"/>
                        <w:bottom w:val="none" w:sz="0" w:space="0" w:color="auto"/>
                        <w:right w:val="none" w:sz="0" w:space="0" w:color="auto"/>
                      </w:divBdr>
                      <w:divsChild>
                        <w:div w:id="1248229414">
                          <w:marLeft w:val="0"/>
                          <w:marRight w:val="0"/>
                          <w:marTop w:val="0"/>
                          <w:marBottom w:val="0"/>
                          <w:divBdr>
                            <w:top w:val="none" w:sz="0" w:space="0" w:color="auto"/>
                            <w:left w:val="none" w:sz="0" w:space="0" w:color="auto"/>
                            <w:bottom w:val="none" w:sz="0" w:space="0" w:color="auto"/>
                            <w:right w:val="none" w:sz="0" w:space="0" w:color="auto"/>
                          </w:divBdr>
                        </w:div>
                      </w:divsChild>
                    </w:div>
                    <w:div w:id="1909145021">
                      <w:marLeft w:val="0"/>
                      <w:marRight w:val="0"/>
                      <w:marTop w:val="0"/>
                      <w:marBottom w:val="0"/>
                      <w:divBdr>
                        <w:top w:val="none" w:sz="0" w:space="0" w:color="auto"/>
                        <w:left w:val="none" w:sz="0" w:space="0" w:color="auto"/>
                        <w:bottom w:val="none" w:sz="0" w:space="0" w:color="auto"/>
                        <w:right w:val="none" w:sz="0" w:space="0" w:color="auto"/>
                      </w:divBdr>
                      <w:divsChild>
                        <w:div w:id="649752300">
                          <w:marLeft w:val="0"/>
                          <w:marRight w:val="0"/>
                          <w:marTop w:val="0"/>
                          <w:marBottom w:val="0"/>
                          <w:divBdr>
                            <w:top w:val="none" w:sz="0" w:space="0" w:color="auto"/>
                            <w:left w:val="none" w:sz="0" w:space="0" w:color="auto"/>
                            <w:bottom w:val="none" w:sz="0" w:space="0" w:color="auto"/>
                            <w:right w:val="none" w:sz="0" w:space="0" w:color="auto"/>
                          </w:divBdr>
                        </w:div>
                      </w:divsChild>
                    </w:div>
                    <w:div w:id="1996451051">
                      <w:marLeft w:val="0"/>
                      <w:marRight w:val="0"/>
                      <w:marTop w:val="0"/>
                      <w:marBottom w:val="0"/>
                      <w:divBdr>
                        <w:top w:val="none" w:sz="0" w:space="0" w:color="auto"/>
                        <w:left w:val="none" w:sz="0" w:space="0" w:color="auto"/>
                        <w:bottom w:val="none" w:sz="0" w:space="0" w:color="auto"/>
                        <w:right w:val="none" w:sz="0" w:space="0" w:color="auto"/>
                      </w:divBdr>
                      <w:divsChild>
                        <w:div w:id="591354786">
                          <w:marLeft w:val="0"/>
                          <w:marRight w:val="0"/>
                          <w:marTop w:val="0"/>
                          <w:marBottom w:val="0"/>
                          <w:divBdr>
                            <w:top w:val="none" w:sz="0" w:space="0" w:color="auto"/>
                            <w:left w:val="none" w:sz="0" w:space="0" w:color="auto"/>
                            <w:bottom w:val="none" w:sz="0" w:space="0" w:color="auto"/>
                            <w:right w:val="none" w:sz="0" w:space="0" w:color="auto"/>
                          </w:divBdr>
                        </w:div>
                      </w:divsChild>
                    </w:div>
                    <w:div w:id="2053845377">
                      <w:marLeft w:val="0"/>
                      <w:marRight w:val="0"/>
                      <w:marTop w:val="0"/>
                      <w:marBottom w:val="0"/>
                      <w:divBdr>
                        <w:top w:val="none" w:sz="0" w:space="0" w:color="auto"/>
                        <w:left w:val="none" w:sz="0" w:space="0" w:color="auto"/>
                        <w:bottom w:val="none" w:sz="0" w:space="0" w:color="auto"/>
                        <w:right w:val="none" w:sz="0" w:space="0" w:color="auto"/>
                      </w:divBdr>
                      <w:divsChild>
                        <w:div w:id="925724359">
                          <w:marLeft w:val="0"/>
                          <w:marRight w:val="0"/>
                          <w:marTop w:val="0"/>
                          <w:marBottom w:val="0"/>
                          <w:divBdr>
                            <w:top w:val="none" w:sz="0" w:space="0" w:color="auto"/>
                            <w:left w:val="none" w:sz="0" w:space="0" w:color="auto"/>
                            <w:bottom w:val="none" w:sz="0" w:space="0" w:color="auto"/>
                            <w:right w:val="none" w:sz="0" w:space="0" w:color="auto"/>
                          </w:divBdr>
                        </w:div>
                      </w:divsChild>
                    </w:div>
                    <w:div w:id="2072728097">
                      <w:marLeft w:val="0"/>
                      <w:marRight w:val="0"/>
                      <w:marTop w:val="0"/>
                      <w:marBottom w:val="0"/>
                      <w:divBdr>
                        <w:top w:val="none" w:sz="0" w:space="0" w:color="auto"/>
                        <w:left w:val="none" w:sz="0" w:space="0" w:color="auto"/>
                        <w:bottom w:val="none" w:sz="0" w:space="0" w:color="auto"/>
                        <w:right w:val="none" w:sz="0" w:space="0" w:color="auto"/>
                      </w:divBdr>
                      <w:divsChild>
                        <w:div w:id="65611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044531">
              <w:marLeft w:val="0"/>
              <w:marRight w:val="0"/>
              <w:marTop w:val="0"/>
              <w:marBottom w:val="0"/>
              <w:divBdr>
                <w:top w:val="none" w:sz="0" w:space="0" w:color="auto"/>
                <w:left w:val="none" w:sz="0" w:space="0" w:color="auto"/>
                <w:bottom w:val="none" w:sz="0" w:space="0" w:color="auto"/>
                <w:right w:val="none" w:sz="0" w:space="0" w:color="auto"/>
              </w:divBdr>
            </w:div>
            <w:div w:id="1864591681">
              <w:marLeft w:val="0"/>
              <w:marRight w:val="0"/>
              <w:marTop w:val="0"/>
              <w:marBottom w:val="0"/>
              <w:divBdr>
                <w:top w:val="none" w:sz="0" w:space="0" w:color="auto"/>
                <w:left w:val="none" w:sz="0" w:space="0" w:color="auto"/>
                <w:bottom w:val="none" w:sz="0" w:space="0" w:color="auto"/>
                <w:right w:val="none" w:sz="0" w:space="0" w:color="auto"/>
              </w:divBdr>
            </w:div>
            <w:div w:id="20787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3238777">
      <w:bodyDiv w:val="1"/>
      <w:marLeft w:val="0"/>
      <w:marRight w:val="0"/>
      <w:marTop w:val="0"/>
      <w:marBottom w:val="0"/>
      <w:divBdr>
        <w:top w:val="none" w:sz="0" w:space="0" w:color="auto"/>
        <w:left w:val="none" w:sz="0" w:space="0" w:color="auto"/>
        <w:bottom w:val="none" w:sz="0" w:space="0" w:color="auto"/>
        <w:right w:val="none" w:sz="0" w:space="0" w:color="auto"/>
      </w:divBdr>
      <w:divsChild>
        <w:div w:id="414715865">
          <w:marLeft w:val="0"/>
          <w:marRight w:val="0"/>
          <w:marTop w:val="0"/>
          <w:marBottom w:val="0"/>
          <w:divBdr>
            <w:top w:val="none" w:sz="0" w:space="0" w:color="auto"/>
            <w:left w:val="none" w:sz="0" w:space="0" w:color="auto"/>
            <w:bottom w:val="none" w:sz="0" w:space="0" w:color="auto"/>
            <w:right w:val="none" w:sz="0" w:space="0" w:color="auto"/>
          </w:divBdr>
          <w:divsChild>
            <w:div w:id="394007564">
              <w:marLeft w:val="0"/>
              <w:marRight w:val="0"/>
              <w:marTop w:val="0"/>
              <w:marBottom w:val="0"/>
              <w:divBdr>
                <w:top w:val="none" w:sz="0" w:space="0" w:color="auto"/>
                <w:left w:val="none" w:sz="0" w:space="0" w:color="auto"/>
                <w:bottom w:val="none" w:sz="0" w:space="0" w:color="auto"/>
                <w:right w:val="none" w:sz="0" w:space="0" w:color="auto"/>
              </w:divBdr>
            </w:div>
            <w:div w:id="680854780">
              <w:marLeft w:val="0"/>
              <w:marRight w:val="0"/>
              <w:marTop w:val="0"/>
              <w:marBottom w:val="0"/>
              <w:divBdr>
                <w:top w:val="none" w:sz="0" w:space="0" w:color="auto"/>
                <w:left w:val="none" w:sz="0" w:space="0" w:color="auto"/>
                <w:bottom w:val="none" w:sz="0" w:space="0" w:color="auto"/>
                <w:right w:val="none" w:sz="0" w:space="0" w:color="auto"/>
              </w:divBdr>
            </w:div>
            <w:div w:id="1044525537">
              <w:marLeft w:val="0"/>
              <w:marRight w:val="0"/>
              <w:marTop w:val="0"/>
              <w:marBottom w:val="0"/>
              <w:divBdr>
                <w:top w:val="none" w:sz="0" w:space="0" w:color="auto"/>
                <w:left w:val="none" w:sz="0" w:space="0" w:color="auto"/>
                <w:bottom w:val="none" w:sz="0" w:space="0" w:color="auto"/>
                <w:right w:val="none" w:sz="0" w:space="0" w:color="auto"/>
              </w:divBdr>
            </w:div>
            <w:div w:id="1136263467">
              <w:marLeft w:val="0"/>
              <w:marRight w:val="0"/>
              <w:marTop w:val="0"/>
              <w:marBottom w:val="0"/>
              <w:divBdr>
                <w:top w:val="none" w:sz="0" w:space="0" w:color="auto"/>
                <w:left w:val="none" w:sz="0" w:space="0" w:color="auto"/>
                <w:bottom w:val="none" w:sz="0" w:space="0" w:color="auto"/>
                <w:right w:val="none" w:sz="0" w:space="0" w:color="auto"/>
              </w:divBdr>
            </w:div>
            <w:div w:id="1360665743">
              <w:marLeft w:val="0"/>
              <w:marRight w:val="0"/>
              <w:marTop w:val="0"/>
              <w:marBottom w:val="0"/>
              <w:divBdr>
                <w:top w:val="none" w:sz="0" w:space="0" w:color="auto"/>
                <w:left w:val="none" w:sz="0" w:space="0" w:color="auto"/>
                <w:bottom w:val="none" w:sz="0" w:space="0" w:color="auto"/>
                <w:right w:val="none" w:sz="0" w:space="0" w:color="auto"/>
              </w:divBdr>
            </w:div>
            <w:div w:id="1545868205">
              <w:marLeft w:val="0"/>
              <w:marRight w:val="0"/>
              <w:marTop w:val="0"/>
              <w:marBottom w:val="0"/>
              <w:divBdr>
                <w:top w:val="none" w:sz="0" w:space="0" w:color="auto"/>
                <w:left w:val="none" w:sz="0" w:space="0" w:color="auto"/>
                <w:bottom w:val="none" w:sz="0" w:space="0" w:color="auto"/>
                <w:right w:val="none" w:sz="0" w:space="0" w:color="auto"/>
              </w:divBdr>
              <w:divsChild>
                <w:div w:id="459035166">
                  <w:marLeft w:val="0"/>
                  <w:marRight w:val="0"/>
                  <w:marTop w:val="30"/>
                  <w:marBottom w:val="30"/>
                  <w:divBdr>
                    <w:top w:val="none" w:sz="0" w:space="0" w:color="auto"/>
                    <w:left w:val="none" w:sz="0" w:space="0" w:color="auto"/>
                    <w:bottom w:val="none" w:sz="0" w:space="0" w:color="auto"/>
                    <w:right w:val="none" w:sz="0" w:space="0" w:color="auto"/>
                  </w:divBdr>
                  <w:divsChild>
                    <w:div w:id="105076303">
                      <w:marLeft w:val="0"/>
                      <w:marRight w:val="0"/>
                      <w:marTop w:val="0"/>
                      <w:marBottom w:val="0"/>
                      <w:divBdr>
                        <w:top w:val="none" w:sz="0" w:space="0" w:color="auto"/>
                        <w:left w:val="none" w:sz="0" w:space="0" w:color="auto"/>
                        <w:bottom w:val="none" w:sz="0" w:space="0" w:color="auto"/>
                        <w:right w:val="none" w:sz="0" w:space="0" w:color="auto"/>
                      </w:divBdr>
                      <w:divsChild>
                        <w:div w:id="1491674588">
                          <w:marLeft w:val="0"/>
                          <w:marRight w:val="0"/>
                          <w:marTop w:val="0"/>
                          <w:marBottom w:val="0"/>
                          <w:divBdr>
                            <w:top w:val="none" w:sz="0" w:space="0" w:color="auto"/>
                            <w:left w:val="none" w:sz="0" w:space="0" w:color="auto"/>
                            <w:bottom w:val="none" w:sz="0" w:space="0" w:color="auto"/>
                            <w:right w:val="none" w:sz="0" w:space="0" w:color="auto"/>
                          </w:divBdr>
                        </w:div>
                      </w:divsChild>
                    </w:div>
                    <w:div w:id="323897705">
                      <w:marLeft w:val="0"/>
                      <w:marRight w:val="0"/>
                      <w:marTop w:val="0"/>
                      <w:marBottom w:val="0"/>
                      <w:divBdr>
                        <w:top w:val="none" w:sz="0" w:space="0" w:color="auto"/>
                        <w:left w:val="none" w:sz="0" w:space="0" w:color="auto"/>
                        <w:bottom w:val="none" w:sz="0" w:space="0" w:color="auto"/>
                        <w:right w:val="none" w:sz="0" w:space="0" w:color="auto"/>
                      </w:divBdr>
                      <w:divsChild>
                        <w:div w:id="1059473183">
                          <w:marLeft w:val="0"/>
                          <w:marRight w:val="0"/>
                          <w:marTop w:val="0"/>
                          <w:marBottom w:val="0"/>
                          <w:divBdr>
                            <w:top w:val="none" w:sz="0" w:space="0" w:color="auto"/>
                            <w:left w:val="none" w:sz="0" w:space="0" w:color="auto"/>
                            <w:bottom w:val="none" w:sz="0" w:space="0" w:color="auto"/>
                            <w:right w:val="none" w:sz="0" w:space="0" w:color="auto"/>
                          </w:divBdr>
                        </w:div>
                      </w:divsChild>
                    </w:div>
                    <w:div w:id="329842732">
                      <w:marLeft w:val="0"/>
                      <w:marRight w:val="0"/>
                      <w:marTop w:val="0"/>
                      <w:marBottom w:val="0"/>
                      <w:divBdr>
                        <w:top w:val="none" w:sz="0" w:space="0" w:color="auto"/>
                        <w:left w:val="none" w:sz="0" w:space="0" w:color="auto"/>
                        <w:bottom w:val="none" w:sz="0" w:space="0" w:color="auto"/>
                        <w:right w:val="none" w:sz="0" w:space="0" w:color="auto"/>
                      </w:divBdr>
                      <w:divsChild>
                        <w:div w:id="852105912">
                          <w:marLeft w:val="0"/>
                          <w:marRight w:val="0"/>
                          <w:marTop w:val="0"/>
                          <w:marBottom w:val="0"/>
                          <w:divBdr>
                            <w:top w:val="none" w:sz="0" w:space="0" w:color="auto"/>
                            <w:left w:val="none" w:sz="0" w:space="0" w:color="auto"/>
                            <w:bottom w:val="none" w:sz="0" w:space="0" w:color="auto"/>
                            <w:right w:val="none" w:sz="0" w:space="0" w:color="auto"/>
                          </w:divBdr>
                        </w:div>
                      </w:divsChild>
                    </w:div>
                    <w:div w:id="367726433">
                      <w:marLeft w:val="0"/>
                      <w:marRight w:val="0"/>
                      <w:marTop w:val="0"/>
                      <w:marBottom w:val="0"/>
                      <w:divBdr>
                        <w:top w:val="none" w:sz="0" w:space="0" w:color="auto"/>
                        <w:left w:val="none" w:sz="0" w:space="0" w:color="auto"/>
                        <w:bottom w:val="none" w:sz="0" w:space="0" w:color="auto"/>
                        <w:right w:val="none" w:sz="0" w:space="0" w:color="auto"/>
                      </w:divBdr>
                      <w:divsChild>
                        <w:div w:id="378668753">
                          <w:marLeft w:val="0"/>
                          <w:marRight w:val="0"/>
                          <w:marTop w:val="0"/>
                          <w:marBottom w:val="0"/>
                          <w:divBdr>
                            <w:top w:val="none" w:sz="0" w:space="0" w:color="auto"/>
                            <w:left w:val="none" w:sz="0" w:space="0" w:color="auto"/>
                            <w:bottom w:val="none" w:sz="0" w:space="0" w:color="auto"/>
                            <w:right w:val="none" w:sz="0" w:space="0" w:color="auto"/>
                          </w:divBdr>
                        </w:div>
                      </w:divsChild>
                    </w:div>
                    <w:div w:id="872578346">
                      <w:marLeft w:val="0"/>
                      <w:marRight w:val="0"/>
                      <w:marTop w:val="0"/>
                      <w:marBottom w:val="0"/>
                      <w:divBdr>
                        <w:top w:val="none" w:sz="0" w:space="0" w:color="auto"/>
                        <w:left w:val="none" w:sz="0" w:space="0" w:color="auto"/>
                        <w:bottom w:val="none" w:sz="0" w:space="0" w:color="auto"/>
                        <w:right w:val="none" w:sz="0" w:space="0" w:color="auto"/>
                      </w:divBdr>
                      <w:divsChild>
                        <w:div w:id="797989122">
                          <w:marLeft w:val="0"/>
                          <w:marRight w:val="0"/>
                          <w:marTop w:val="0"/>
                          <w:marBottom w:val="0"/>
                          <w:divBdr>
                            <w:top w:val="none" w:sz="0" w:space="0" w:color="auto"/>
                            <w:left w:val="none" w:sz="0" w:space="0" w:color="auto"/>
                            <w:bottom w:val="none" w:sz="0" w:space="0" w:color="auto"/>
                            <w:right w:val="none" w:sz="0" w:space="0" w:color="auto"/>
                          </w:divBdr>
                        </w:div>
                      </w:divsChild>
                    </w:div>
                    <w:div w:id="1193492946">
                      <w:marLeft w:val="0"/>
                      <w:marRight w:val="0"/>
                      <w:marTop w:val="0"/>
                      <w:marBottom w:val="0"/>
                      <w:divBdr>
                        <w:top w:val="none" w:sz="0" w:space="0" w:color="auto"/>
                        <w:left w:val="none" w:sz="0" w:space="0" w:color="auto"/>
                        <w:bottom w:val="none" w:sz="0" w:space="0" w:color="auto"/>
                        <w:right w:val="none" w:sz="0" w:space="0" w:color="auto"/>
                      </w:divBdr>
                      <w:divsChild>
                        <w:div w:id="1411997871">
                          <w:marLeft w:val="0"/>
                          <w:marRight w:val="0"/>
                          <w:marTop w:val="0"/>
                          <w:marBottom w:val="0"/>
                          <w:divBdr>
                            <w:top w:val="none" w:sz="0" w:space="0" w:color="auto"/>
                            <w:left w:val="none" w:sz="0" w:space="0" w:color="auto"/>
                            <w:bottom w:val="none" w:sz="0" w:space="0" w:color="auto"/>
                            <w:right w:val="none" w:sz="0" w:space="0" w:color="auto"/>
                          </w:divBdr>
                        </w:div>
                      </w:divsChild>
                    </w:div>
                    <w:div w:id="1261569000">
                      <w:marLeft w:val="0"/>
                      <w:marRight w:val="0"/>
                      <w:marTop w:val="0"/>
                      <w:marBottom w:val="0"/>
                      <w:divBdr>
                        <w:top w:val="none" w:sz="0" w:space="0" w:color="auto"/>
                        <w:left w:val="none" w:sz="0" w:space="0" w:color="auto"/>
                        <w:bottom w:val="none" w:sz="0" w:space="0" w:color="auto"/>
                        <w:right w:val="none" w:sz="0" w:space="0" w:color="auto"/>
                      </w:divBdr>
                      <w:divsChild>
                        <w:div w:id="751774878">
                          <w:marLeft w:val="0"/>
                          <w:marRight w:val="0"/>
                          <w:marTop w:val="0"/>
                          <w:marBottom w:val="0"/>
                          <w:divBdr>
                            <w:top w:val="none" w:sz="0" w:space="0" w:color="auto"/>
                            <w:left w:val="none" w:sz="0" w:space="0" w:color="auto"/>
                            <w:bottom w:val="none" w:sz="0" w:space="0" w:color="auto"/>
                            <w:right w:val="none" w:sz="0" w:space="0" w:color="auto"/>
                          </w:divBdr>
                        </w:div>
                      </w:divsChild>
                    </w:div>
                    <w:div w:id="1311397774">
                      <w:marLeft w:val="0"/>
                      <w:marRight w:val="0"/>
                      <w:marTop w:val="0"/>
                      <w:marBottom w:val="0"/>
                      <w:divBdr>
                        <w:top w:val="none" w:sz="0" w:space="0" w:color="auto"/>
                        <w:left w:val="none" w:sz="0" w:space="0" w:color="auto"/>
                        <w:bottom w:val="none" w:sz="0" w:space="0" w:color="auto"/>
                        <w:right w:val="none" w:sz="0" w:space="0" w:color="auto"/>
                      </w:divBdr>
                      <w:divsChild>
                        <w:div w:id="1526020882">
                          <w:marLeft w:val="0"/>
                          <w:marRight w:val="0"/>
                          <w:marTop w:val="0"/>
                          <w:marBottom w:val="0"/>
                          <w:divBdr>
                            <w:top w:val="none" w:sz="0" w:space="0" w:color="auto"/>
                            <w:left w:val="none" w:sz="0" w:space="0" w:color="auto"/>
                            <w:bottom w:val="none" w:sz="0" w:space="0" w:color="auto"/>
                            <w:right w:val="none" w:sz="0" w:space="0" w:color="auto"/>
                          </w:divBdr>
                        </w:div>
                      </w:divsChild>
                    </w:div>
                    <w:div w:id="1467435511">
                      <w:marLeft w:val="0"/>
                      <w:marRight w:val="0"/>
                      <w:marTop w:val="0"/>
                      <w:marBottom w:val="0"/>
                      <w:divBdr>
                        <w:top w:val="none" w:sz="0" w:space="0" w:color="auto"/>
                        <w:left w:val="none" w:sz="0" w:space="0" w:color="auto"/>
                        <w:bottom w:val="none" w:sz="0" w:space="0" w:color="auto"/>
                        <w:right w:val="none" w:sz="0" w:space="0" w:color="auto"/>
                      </w:divBdr>
                      <w:divsChild>
                        <w:div w:id="1185898311">
                          <w:marLeft w:val="0"/>
                          <w:marRight w:val="0"/>
                          <w:marTop w:val="0"/>
                          <w:marBottom w:val="0"/>
                          <w:divBdr>
                            <w:top w:val="none" w:sz="0" w:space="0" w:color="auto"/>
                            <w:left w:val="none" w:sz="0" w:space="0" w:color="auto"/>
                            <w:bottom w:val="none" w:sz="0" w:space="0" w:color="auto"/>
                            <w:right w:val="none" w:sz="0" w:space="0" w:color="auto"/>
                          </w:divBdr>
                        </w:div>
                      </w:divsChild>
                    </w:div>
                    <w:div w:id="1604731176">
                      <w:marLeft w:val="0"/>
                      <w:marRight w:val="0"/>
                      <w:marTop w:val="0"/>
                      <w:marBottom w:val="0"/>
                      <w:divBdr>
                        <w:top w:val="none" w:sz="0" w:space="0" w:color="auto"/>
                        <w:left w:val="none" w:sz="0" w:space="0" w:color="auto"/>
                        <w:bottom w:val="none" w:sz="0" w:space="0" w:color="auto"/>
                        <w:right w:val="none" w:sz="0" w:space="0" w:color="auto"/>
                      </w:divBdr>
                      <w:divsChild>
                        <w:div w:id="429277618">
                          <w:marLeft w:val="0"/>
                          <w:marRight w:val="0"/>
                          <w:marTop w:val="0"/>
                          <w:marBottom w:val="0"/>
                          <w:divBdr>
                            <w:top w:val="none" w:sz="0" w:space="0" w:color="auto"/>
                            <w:left w:val="none" w:sz="0" w:space="0" w:color="auto"/>
                            <w:bottom w:val="none" w:sz="0" w:space="0" w:color="auto"/>
                            <w:right w:val="none" w:sz="0" w:space="0" w:color="auto"/>
                          </w:divBdr>
                        </w:div>
                      </w:divsChild>
                    </w:div>
                    <w:div w:id="1614479459">
                      <w:marLeft w:val="0"/>
                      <w:marRight w:val="0"/>
                      <w:marTop w:val="0"/>
                      <w:marBottom w:val="0"/>
                      <w:divBdr>
                        <w:top w:val="none" w:sz="0" w:space="0" w:color="auto"/>
                        <w:left w:val="none" w:sz="0" w:space="0" w:color="auto"/>
                        <w:bottom w:val="none" w:sz="0" w:space="0" w:color="auto"/>
                        <w:right w:val="none" w:sz="0" w:space="0" w:color="auto"/>
                      </w:divBdr>
                      <w:divsChild>
                        <w:div w:id="1488592937">
                          <w:marLeft w:val="0"/>
                          <w:marRight w:val="0"/>
                          <w:marTop w:val="0"/>
                          <w:marBottom w:val="0"/>
                          <w:divBdr>
                            <w:top w:val="none" w:sz="0" w:space="0" w:color="auto"/>
                            <w:left w:val="none" w:sz="0" w:space="0" w:color="auto"/>
                            <w:bottom w:val="none" w:sz="0" w:space="0" w:color="auto"/>
                            <w:right w:val="none" w:sz="0" w:space="0" w:color="auto"/>
                          </w:divBdr>
                        </w:div>
                      </w:divsChild>
                    </w:div>
                    <w:div w:id="1865358108">
                      <w:marLeft w:val="0"/>
                      <w:marRight w:val="0"/>
                      <w:marTop w:val="0"/>
                      <w:marBottom w:val="0"/>
                      <w:divBdr>
                        <w:top w:val="none" w:sz="0" w:space="0" w:color="auto"/>
                        <w:left w:val="none" w:sz="0" w:space="0" w:color="auto"/>
                        <w:bottom w:val="none" w:sz="0" w:space="0" w:color="auto"/>
                        <w:right w:val="none" w:sz="0" w:space="0" w:color="auto"/>
                      </w:divBdr>
                      <w:divsChild>
                        <w:div w:id="423036261">
                          <w:marLeft w:val="0"/>
                          <w:marRight w:val="0"/>
                          <w:marTop w:val="0"/>
                          <w:marBottom w:val="0"/>
                          <w:divBdr>
                            <w:top w:val="none" w:sz="0" w:space="0" w:color="auto"/>
                            <w:left w:val="none" w:sz="0" w:space="0" w:color="auto"/>
                            <w:bottom w:val="none" w:sz="0" w:space="0" w:color="auto"/>
                            <w:right w:val="none" w:sz="0" w:space="0" w:color="auto"/>
                          </w:divBdr>
                        </w:div>
                      </w:divsChild>
                    </w:div>
                    <w:div w:id="2037923333">
                      <w:marLeft w:val="0"/>
                      <w:marRight w:val="0"/>
                      <w:marTop w:val="0"/>
                      <w:marBottom w:val="0"/>
                      <w:divBdr>
                        <w:top w:val="none" w:sz="0" w:space="0" w:color="auto"/>
                        <w:left w:val="none" w:sz="0" w:space="0" w:color="auto"/>
                        <w:bottom w:val="none" w:sz="0" w:space="0" w:color="auto"/>
                        <w:right w:val="none" w:sz="0" w:space="0" w:color="auto"/>
                      </w:divBdr>
                      <w:divsChild>
                        <w:div w:id="287974222">
                          <w:marLeft w:val="0"/>
                          <w:marRight w:val="0"/>
                          <w:marTop w:val="0"/>
                          <w:marBottom w:val="0"/>
                          <w:divBdr>
                            <w:top w:val="none" w:sz="0" w:space="0" w:color="auto"/>
                            <w:left w:val="none" w:sz="0" w:space="0" w:color="auto"/>
                            <w:bottom w:val="none" w:sz="0" w:space="0" w:color="auto"/>
                            <w:right w:val="none" w:sz="0" w:space="0" w:color="auto"/>
                          </w:divBdr>
                        </w:div>
                      </w:divsChild>
                    </w:div>
                    <w:div w:id="2091853758">
                      <w:marLeft w:val="0"/>
                      <w:marRight w:val="0"/>
                      <w:marTop w:val="0"/>
                      <w:marBottom w:val="0"/>
                      <w:divBdr>
                        <w:top w:val="none" w:sz="0" w:space="0" w:color="auto"/>
                        <w:left w:val="none" w:sz="0" w:space="0" w:color="auto"/>
                        <w:bottom w:val="none" w:sz="0" w:space="0" w:color="auto"/>
                        <w:right w:val="none" w:sz="0" w:space="0" w:color="auto"/>
                      </w:divBdr>
                      <w:divsChild>
                        <w:div w:id="2058123049">
                          <w:marLeft w:val="0"/>
                          <w:marRight w:val="0"/>
                          <w:marTop w:val="0"/>
                          <w:marBottom w:val="0"/>
                          <w:divBdr>
                            <w:top w:val="none" w:sz="0" w:space="0" w:color="auto"/>
                            <w:left w:val="none" w:sz="0" w:space="0" w:color="auto"/>
                            <w:bottom w:val="none" w:sz="0" w:space="0" w:color="auto"/>
                            <w:right w:val="none" w:sz="0" w:space="0" w:color="auto"/>
                          </w:divBdr>
                        </w:div>
                      </w:divsChild>
                    </w:div>
                    <w:div w:id="2117826068">
                      <w:marLeft w:val="0"/>
                      <w:marRight w:val="0"/>
                      <w:marTop w:val="0"/>
                      <w:marBottom w:val="0"/>
                      <w:divBdr>
                        <w:top w:val="none" w:sz="0" w:space="0" w:color="auto"/>
                        <w:left w:val="none" w:sz="0" w:space="0" w:color="auto"/>
                        <w:bottom w:val="none" w:sz="0" w:space="0" w:color="auto"/>
                        <w:right w:val="none" w:sz="0" w:space="0" w:color="auto"/>
                      </w:divBdr>
                      <w:divsChild>
                        <w:div w:id="9436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39220">
          <w:marLeft w:val="0"/>
          <w:marRight w:val="0"/>
          <w:marTop w:val="0"/>
          <w:marBottom w:val="0"/>
          <w:divBdr>
            <w:top w:val="none" w:sz="0" w:space="0" w:color="auto"/>
            <w:left w:val="none" w:sz="0" w:space="0" w:color="auto"/>
            <w:bottom w:val="none" w:sz="0" w:space="0" w:color="auto"/>
            <w:right w:val="none" w:sz="0" w:space="0" w:color="auto"/>
          </w:divBdr>
          <w:divsChild>
            <w:div w:id="19123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66926463">
      <w:bodyDiv w:val="1"/>
      <w:marLeft w:val="0"/>
      <w:marRight w:val="0"/>
      <w:marTop w:val="0"/>
      <w:marBottom w:val="0"/>
      <w:divBdr>
        <w:top w:val="none" w:sz="0" w:space="0" w:color="auto"/>
        <w:left w:val="none" w:sz="0" w:space="0" w:color="auto"/>
        <w:bottom w:val="none" w:sz="0" w:space="0" w:color="auto"/>
        <w:right w:val="none" w:sz="0" w:space="0" w:color="auto"/>
      </w:divBdr>
      <w:divsChild>
        <w:div w:id="587931489">
          <w:marLeft w:val="0"/>
          <w:marRight w:val="0"/>
          <w:marTop w:val="0"/>
          <w:marBottom w:val="0"/>
          <w:divBdr>
            <w:top w:val="none" w:sz="0" w:space="0" w:color="auto"/>
            <w:left w:val="none" w:sz="0" w:space="0" w:color="auto"/>
            <w:bottom w:val="none" w:sz="0" w:space="0" w:color="auto"/>
            <w:right w:val="none" w:sz="0" w:space="0" w:color="auto"/>
          </w:divBdr>
          <w:divsChild>
            <w:div w:id="1068071425">
              <w:marLeft w:val="0"/>
              <w:marRight w:val="0"/>
              <w:marTop w:val="0"/>
              <w:marBottom w:val="0"/>
              <w:divBdr>
                <w:top w:val="none" w:sz="0" w:space="0" w:color="auto"/>
                <w:left w:val="none" w:sz="0" w:space="0" w:color="auto"/>
                <w:bottom w:val="none" w:sz="0" w:space="0" w:color="auto"/>
                <w:right w:val="none" w:sz="0" w:space="0" w:color="auto"/>
              </w:divBdr>
            </w:div>
          </w:divsChild>
        </w:div>
        <w:div w:id="1835678355">
          <w:marLeft w:val="0"/>
          <w:marRight w:val="0"/>
          <w:marTop w:val="0"/>
          <w:marBottom w:val="0"/>
          <w:divBdr>
            <w:top w:val="none" w:sz="0" w:space="0" w:color="auto"/>
            <w:left w:val="none" w:sz="0" w:space="0" w:color="auto"/>
            <w:bottom w:val="none" w:sz="0" w:space="0" w:color="auto"/>
            <w:right w:val="none" w:sz="0" w:space="0" w:color="auto"/>
          </w:divBdr>
          <w:divsChild>
            <w:div w:id="27710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69615878">
      <w:bodyDiv w:val="1"/>
      <w:marLeft w:val="0"/>
      <w:marRight w:val="0"/>
      <w:marTop w:val="0"/>
      <w:marBottom w:val="0"/>
      <w:divBdr>
        <w:top w:val="none" w:sz="0" w:space="0" w:color="auto"/>
        <w:left w:val="none" w:sz="0" w:space="0" w:color="auto"/>
        <w:bottom w:val="none" w:sz="0" w:space="0" w:color="auto"/>
        <w:right w:val="none" w:sz="0" w:space="0" w:color="auto"/>
      </w:divBdr>
      <w:divsChild>
        <w:div w:id="662201383">
          <w:marLeft w:val="0"/>
          <w:marRight w:val="0"/>
          <w:marTop w:val="0"/>
          <w:marBottom w:val="0"/>
          <w:divBdr>
            <w:top w:val="none" w:sz="0" w:space="0" w:color="auto"/>
            <w:left w:val="none" w:sz="0" w:space="0" w:color="auto"/>
            <w:bottom w:val="none" w:sz="0" w:space="0" w:color="auto"/>
            <w:right w:val="none" w:sz="0" w:space="0" w:color="auto"/>
          </w:divBdr>
        </w:div>
        <w:div w:id="942342652">
          <w:marLeft w:val="0"/>
          <w:marRight w:val="0"/>
          <w:marTop w:val="0"/>
          <w:marBottom w:val="0"/>
          <w:divBdr>
            <w:top w:val="none" w:sz="0" w:space="0" w:color="auto"/>
            <w:left w:val="none" w:sz="0" w:space="0" w:color="auto"/>
            <w:bottom w:val="none" w:sz="0" w:space="0" w:color="auto"/>
            <w:right w:val="none" w:sz="0" w:space="0" w:color="auto"/>
          </w:divBdr>
        </w:div>
        <w:div w:id="1003582918">
          <w:marLeft w:val="0"/>
          <w:marRight w:val="0"/>
          <w:marTop w:val="0"/>
          <w:marBottom w:val="0"/>
          <w:divBdr>
            <w:top w:val="none" w:sz="0" w:space="0" w:color="auto"/>
            <w:left w:val="none" w:sz="0" w:space="0" w:color="auto"/>
            <w:bottom w:val="none" w:sz="0" w:space="0" w:color="auto"/>
            <w:right w:val="none" w:sz="0" w:space="0" w:color="auto"/>
          </w:divBdr>
        </w:div>
        <w:div w:id="1187869332">
          <w:marLeft w:val="0"/>
          <w:marRight w:val="0"/>
          <w:marTop w:val="0"/>
          <w:marBottom w:val="0"/>
          <w:divBdr>
            <w:top w:val="none" w:sz="0" w:space="0" w:color="auto"/>
            <w:left w:val="none" w:sz="0" w:space="0" w:color="auto"/>
            <w:bottom w:val="none" w:sz="0" w:space="0" w:color="auto"/>
            <w:right w:val="none" w:sz="0" w:space="0" w:color="auto"/>
          </w:divBdr>
        </w:div>
        <w:div w:id="1429082745">
          <w:marLeft w:val="0"/>
          <w:marRight w:val="0"/>
          <w:marTop w:val="0"/>
          <w:marBottom w:val="0"/>
          <w:divBdr>
            <w:top w:val="none" w:sz="0" w:space="0" w:color="auto"/>
            <w:left w:val="none" w:sz="0" w:space="0" w:color="auto"/>
            <w:bottom w:val="none" w:sz="0" w:space="0" w:color="auto"/>
            <w:right w:val="none" w:sz="0" w:space="0" w:color="auto"/>
          </w:divBdr>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32758000">
      <w:bodyDiv w:val="1"/>
      <w:marLeft w:val="0"/>
      <w:marRight w:val="0"/>
      <w:marTop w:val="0"/>
      <w:marBottom w:val="0"/>
      <w:divBdr>
        <w:top w:val="none" w:sz="0" w:space="0" w:color="auto"/>
        <w:left w:val="none" w:sz="0" w:space="0" w:color="auto"/>
        <w:bottom w:val="none" w:sz="0" w:space="0" w:color="auto"/>
        <w:right w:val="none" w:sz="0" w:space="0" w:color="auto"/>
      </w:divBdr>
      <w:divsChild>
        <w:div w:id="403840159">
          <w:marLeft w:val="0"/>
          <w:marRight w:val="0"/>
          <w:marTop w:val="0"/>
          <w:marBottom w:val="0"/>
          <w:divBdr>
            <w:top w:val="none" w:sz="0" w:space="0" w:color="auto"/>
            <w:left w:val="none" w:sz="0" w:space="0" w:color="auto"/>
            <w:bottom w:val="none" w:sz="0" w:space="0" w:color="auto"/>
            <w:right w:val="none" w:sz="0" w:space="0" w:color="auto"/>
          </w:divBdr>
          <w:divsChild>
            <w:div w:id="1506628938">
              <w:marLeft w:val="0"/>
              <w:marRight w:val="0"/>
              <w:marTop w:val="0"/>
              <w:marBottom w:val="0"/>
              <w:divBdr>
                <w:top w:val="none" w:sz="0" w:space="0" w:color="auto"/>
                <w:left w:val="none" w:sz="0" w:space="0" w:color="auto"/>
                <w:bottom w:val="none" w:sz="0" w:space="0" w:color="auto"/>
                <w:right w:val="none" w:sz="0" w:space="0" w:color="auto"/>
              </w:divBdr>
            </w:div>
          </w:divsChild>
        </w:div>
        <w:div w:id="851338556">
          <w:marLeft w:val="0"/>
          <w:marRight w:val="0"/>
          <w:marTop w:val="0"/>
          <w:marBottom w:val="0"/>
          <w:divBdr>
            <w:top w:val="none" w:sz="0" w:space="0" w:color="auto"/>
            <w:left w:val="none" w:sz="0" w:space="0" w:color="auto"/>
            <w:bottom w:val="none" w:sz="0" w:space="0" w:color="auto"/>
            <w:right w:val="none" w:sz="0" w:space="0" w:color="auto"/>
          </w:divBdr>
          <w:divsChild>
            <w:div w:id="1915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yperlink" Target="http://www.sbs.gob.pe/sistema-financiero/clasificadoras-de-riesgo" TargetMode="External"/><Relationship Id="rId39" Type="http://schemas.openxmlformats.org/officeDocument/2006/relationships/header" Target="header13.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header" Target="header15.xml"/><Relationship Id="rId47" Type="http://schemas.openxmlformats.org/officeDocument/2006/relationships/header" Target="header18.xml"/><Relationship Id="rId50" Type="http://schemas.openxmlformats.org/officeDocument/2006/relationships/header" Target="header19.xml"/><Relationship Id="rId55"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7.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header" Target="header14.xml"/><Relationship Id="rId45" Type="http://schemas.openxmlformats.org/officeDocument/2006/relationships/footer" Target="footer10.xml"/><Relationship Id="rId53" Type="http://schemas.openxmlformats.org/officeDocument/2006/relationships/footer" Target="footer13.xml"/><Relationship Id="rId5" Type="http://schemas.openxmlformats.org/officeDocument/2006/relationships/customXml" Target="../customXml/item5.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hyperlink" Target="http://www.sbs.gob.pe/sistema-financiero/relacion-de-empresas-que-se-encuentran-autorizadas-a-emitir-cartas-fianza" TargetMode="Externa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header" Target="header16.xml"/><Relationship Id="rId48" Type="http://schemas.openxmlformats.org/officeDocument/2006/relationships/hyperlink" Target="https://www.gob.pe/689-relacion-de-proveedores-sancionados-para-contratar-con-elestado" TargetMode="External"/><Relationship Id="rId56"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eader" Target="header20.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rnp.gob.pe" TargetMode="External"/><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footer" Target="footer11.xml"/><Relationship Id="rId20" Type="http://schemas.openxmlformats.org/officeDocument/2006/relationships/header" Target="header4.xml"/><Relationship Id="rId41" Type="http://schemas.openxmlformats.org/officeDocument/2006/relationships/footer" Target="footer9.xml"/><Relationship Id="rId54"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yperlink" Target="https://denuncias.servicios.gob.pe/" TargetMode="External"/><Relationship Id="rId36" Type="http://schemas.openxmlformats.org/officeDocument/2006/relationships/footer" Target="footer7.xml"/><Relationship Id="rId49" Type="http://schemas.openxmlformats.org/officeDocument/2006/relationships/hyperlink" Target="http://www2.trabajo.gob.pe/servicios-en-linea-2-2/" TargetMode="External"/><Relationship Id="rId57" Type="http://schemas.microsoft.com/office/2020/10/relationships/intelligence" Target="intelligence2.xml"/><Relationship Id="rId10" Type="http://schemas.openxmlformats.org/officeDocument/2006/relationships/webSettings" Target="webSettings.xml"/><Relationship Id="rId31" Type="http://schemas.openxmlformats.org/officeDocument/2006/relationships/footer" Target="footer5.xml"/><Relationship Id="rId44" Type="http://schemas.openxmlformats.org/officeDocument/2006/relationships/header" Target="header17.xml"/><Relationship Id="rId52" Type="http://schemas.openxmlformats.org/officeDocument/2006/relationships/footer" Target="footer12.xml"/></Relationships>
</file>

<file path=word/_rels/footnotes.xml.rels><?xml version="1.0" encoding="UTF-8" standalone="yes"?>
<Relationships xmlns="http://schemas.openxmlformats.org/package/2006/relationships"><Relationship Id="rId8" Type="http://schemas.openxmlformats.org/officeDocument/2006/relationships/hyperlink" Target="http://www2.trabajo.gob.pe/servicios-en-linea-2-2/" TargetMode="External"/><Relationship Id="rId3" Type="http://schemas.openxmlformats.org/officeDocument/2006/relationships/hyperlink" Target="http://www.iaf.nu//articles/IAF_MEMBERS_SIGNATORIES/4" TargetMode="External"/><Relationship Id="rId7"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www.european-accreditation.org/" TargetMode="External"/><Relationship Id="rId5" Type="http://schemas.openxmlformats.org/officeDocument/2006/relationships/hyperlink" Target="https://ilac.org/" TargetMode="External"/><Relationship Id="rId4" Type="http://schemas.openxmlformats.org/officeDocument/2006/relationships/hyperlink" Target="http://www.iaac.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LICITACIÓN PÚBLICA ABREVIADA PARA BIENES</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outs:outSpaceData xmlns:outs="http://schemas.microsoft.com/office/2009/outspace/metadata">
  <outs:relatedDates/>
  <outs:relatedDocuments/>
  <outs:relatedPeople/>
  <outs:propertyMetadataList/>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_activity xmlns="2bf39432-bb14-4ccf-b7c6-737a50f13a12" xsi:nil="true"/>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CB97D1679A35524C83443827F79D0E67" ma:contentTypeVersion="16" ma:contentTypeDescription="Create a new document." ma:contentTypeScope="" ma:versionID="3b4a88abc2a356de0aad2929e09df7fb">
  <xsd:schema xmlns:xsd="http://www.w3.org/2001/XMLSchema" xmlns:xs="http://www.w3.org/2001/XMLSchema" xmlns:p="http://schemas.microsoft.com/office/2006/metadata/properties" xmlns:ns1="http://schemas.microsoft.com/sharepoint/v3" xmlns:ns3="2bf39432-bb14-4ccf-b7c6-737a50f13a12" xmlns:ns4="6150cd30-9b70-48dc-a8e0-96ee38195d27" targetNamespace="http://schemas.microsoft.com/office/2006/metadata/properties" ma:root="true" ma:fieldsID="821c04496cce3640fa389a64d5a946e6" ns1:_="" ns3:_="" ns4:_="">
    <xsd:import namespace="http://schemas.microsoft.com/sharepoint/v3"/>
    <xsd:import namespace="2bf39432-bb14-4ccf-b7c6-737a50f13a12"/>
    <xsd:import namespace="6150cd30-9b70-48dc-a8e0-96ee38195d2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f39432-bb14-4ccf-b7c6-737a50f13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0cd30-9b70-48dc-a8e0-96ee38195d2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7048A3-5A55-4405-9CF1-C581C0AD9CA8}">
  <ds:schemaRefs>
    <ds:schemaRef ds:uri="http://schemas.openxmlformats.org/officeDocument/2006/bibliography"/>
  </ds:schemaRefs>
</ds:datastoreItem>
</file>

<file path=customXml/itemProps3.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4.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2bf39432-bb14-4ccf-b7c6-737a50f13a12"/>
    <ds:schemaRef ds:uri="http://schemas.microsoft.com/sharepoint/v3"/>
  </ds:schemaRefs>
</ds:datastoreItem>
</file>

<file path=customXml/itemProps5.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6.xml><?xml version="1.0" encoding="utf-8"?>
<ds:datastoreItem xmlns:ds="http://schemas.openxmlformats.org/officeDocument/2006/customXml" ds:itemID="{2500715B-BF34-44EF-91F2-A7D585908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f39432-bb14-4ccf-b7c6-737a50f13a12"/>
    <ds:schemaRef ds:uri="6150cd30-9b70-48dc-a8e0-96ee38195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84</Pages>
  <Words>27535</Words>
  <Characters>151446</Characters>
  <Application>Microsoft Office Word</Application>
  <DocSecurity>0</DocSecurity>
  <Lines>1262</Lines>
  <Paragraphs>357</Paragraphs>
  <ScaleCrop>false</ScaleCrop>
  <Company>SUBDIRECCION DE PROCESOS ESPECIALES – DIRECCION TECNICO NORMATIVACIÓN TECNICO TÉCNICOVA</Company>
  <LinksUpToDate>false</LinksUpToDate>
  <CharactersWithSpaces>178624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ESTÁNDAR DE LICITACIÓN PÚBLICA PARA LA CONTRATACIÓN DE BIENES</dc:title>
  <dc:subject>Emitido mediante Directiva Nº……-2012-OSCE/PRE</dc:subject>
  <dc:creator>ipacheco</dc:creator>
  <cp:keywords>Formatos</cp:keywords>
  <cp:lastModifiedBy>Contreras Concha, Ana Cristina</cp:lastModifiedBy>
  <cp:revision>2</cp:revision>
  <cp:lastPrinted>2026-01-10T03:36:00Z</cp:lastPrinted>
  <dcterms:created xsi:type="dcterms:W3CDTF">2026-01-12T15:55:00Z</dcterms:created>
  <dcterms:modified xsi:type="dcterms:W3CDTF">2026-01-12T15:55:00Z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0x010100CB97D1679A35524C83443827F79D0E67</vt:lpwstr>
  </property>
  <property fmtid="{D5CDD505-2E9C-101B-9397-08002B2CF9AE}" pid="4" name="GrammarlyDocumentId">
    <vt:lpwstr>e617c7fa-57c9-4f26-86db-49e5347d522b</vt:lpwstr>
  </property>
</Properties>
</file>